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FF1" w:rsidRPr="0027727F" w:rsidRDefault="007E6FF1" w:rsidP="008D125C">
      <w:pPr>
        <w:pStyle w:val="NormalWeb"/>
        <w:bidi/>
        <w:spacing w:line="400" w:lineRule="exact"/>
        <w:jc w:val="both"/>
        <w:rPr>
          <w:rFonts w:cs="B Badr"/>
          <w:sz w:val="26"/>
          <w:szCs w:val="26"/>
        </w:rPr>
      </w:pPr>
      <w:r w:rsidRPr="0027727F">
        <w:rPr>
          <w:rFonts w:cs="B Badr" w:hint="cs"/>
          <w:color w:val="000000"/>
          <w:sz w:val="26"/>
          <w:szCs w:val="26"/>
          <w:rtl/>
        </w:rPr>
        <w:t>رجال الكشي- إختيار معرفة الرجال‏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نويسنده:</w:t>
      </w:r>
      <w:r w:rsidRPr="0027727F">
        <w:rPr>
          <w:rFonts w:cs="B Badr" w:hint="cs"/>
          <w:color w:val="000000"/>
          <w:sz w:val="26"/>
          <w:szCs w:val="26"/>
          <w:rtl/>
        </w:rPr>
        <w:t xml:space="preserve"> كشى، محمد بن عمر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تاريخ وفات مؤلف:</w:t>
      </w:r>
      <w:r w:rsidRPr="0027727F">
        <w:rPr>
          <w:rFonts w:cs="B Badr" w:hint="cs"/>
          <w:color w:val="000000"/>
          <w:sz w:val="26"/>
          <w:szCs w:val="26"/>
          <w:rtl/>
        </w:rPr>
        <w:t xml:space="preserve"> نيمه اول قرن 4 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محقق / مصحح:</w:t>
      </w:r>
      <w:r w:rsidRPr="0027727F">
        <w:rPr>
          <w:rFonts w:cs="B Badr" w:hint="cs"/>
          <w:color w:val="000000"/>
          <w:sz w:val="26"/>
          <w:szCs w:val="26"/>
          <w:rtl/>
        </w:rPr>
        <w:t xml:space="preserve"> طوسى، محمد بن حسن / مصطفوى، 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موضوع:</w:t>
      </w:r>
      <w:r w:rsidRPr="0027727F">
        <w:rPr>
          <w:rFonts w:cs="B Badr" w:hint="cs"/>
          <w:color w:val="000000"/>
          <w:sz w:val="26"/>
          <w:szCs w:val="26"/>
          <w:rtl/>
        </w:rPr>
        <w:t xml:space="preserve"> رجال‏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زبان:</w:t>
      </w:r>
      <w:r w:rsidRPr="0027727F">
        <w:rPr>
          <w:rFonts w:cs="B Badr" w:hint="cs"/>
          <w:color w:val="000000"/>
          <w:sz w:val="26"/>
          <w:szCs w:val="26"/>
          <w:rtl/>
        </w:rPr>
        <w:t xml:space="preserve"> عربى‏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تعداد جلد:</w:t>
      </w:r>
      <w:r w:rsidRPr="0027727F">
        <w:rPr>
          <w:rFonts w:cs="B Badr" w:hint="cs"/>
          <w:color w:val="000000"/>
          <w:sz w:val="26"/>
          <w:szCs w:val="26"/>
          <w:rtl/>
        </w:rPr>
        <w:t xml:space="preserve">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ناشر:</w:t>
      </w:r>
      <w:r w:rsidRPr="0027727F">
        <w:rPr>
          <w:rFonts w:cs="B Badr" w:hint="cs"/>
          <w:color w:val="000000"/>
          <w:sz w:val="26"/>
          <w:szCs w:val="26"/>
          <w:rtl/>
        </w:rPr>
        <w:t xml:space="preserve"> مؤسسة نشر دانشگاه مشهد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مكان چاپ:</w:t>
      </w:r>
      <w:r w:rsidRPr="0027727F">
        <w:rPr>
          <w:rFonts w:cs="B Badr" w:hint="cs"/>
          <w:color w:val="000000"/>
          <w:sz w:val="26"/>
          <w:szCs w:val="26"/>
          <w:rtl/>
        </w:rPr>
        <w:t xml:space="preserve"> مشهد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سال چاپ:</w:t>
      </w:r>
      <w:r w:rsidRPr="0027727F">
        <w:rPr>
          <w:rFonts w:cs="B Badr" w:hint="cs"/>
          <w:color w:val="000000"/>
          <w:sz w:val="26"/>
          <w:szCs w:val="26"/>
          <w:rtl/>
        </w:rPr>
        <w:t xml:space="preserve"> 1409 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نوبت چاپ:</w:t>
      </w:r>
      <w:r w:rsidRPr="0027727F">
        <w:rPr>
          <w:rFonts w:cs="B Badr" w:hint="cs"/>
          <w:color w:val="000000"/>
          <w:sz w:val="26"/>
          <w:szCs w:val="26"/>
          <w:rtl/>
        </w:rPr>
        <w:t xml:space="preserve"> اول‏</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المقدمة ؛ ص3</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3</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الجزء الأول‏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[مقدمة أمين المؤتمر الألفي للشيخ الطوسي‏]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4287E"/>
          <w:sz w:val="26"/>
          <w:szCs w:val="26"/>
          <w:rtl/>
        </w:rPr>
        <w:t>بسم اللّه الرحمن الرحيم‏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كتاب حاضر يكى از مآخذ عمده و يكى از چهار كتاب اصلى علم رجال شيعه اماميّه است. گرچه اين طائفه همگام با ساير مذاهب اسلامى در همه رشته‏هاى علمى و بلكه در برخى از رشته‏ها پيش از ديگران دست به تأليف و تصنيف زده‏اند و در معرّفى رجال حديث نيز از قرن دوم ببعد آثارى به رشته تحرير درآورده‏اند اما آنچه از دست‏برد حوادث مصون مانده و بدست ما رسيده است از آثار قرن چهارم هجرى ببعداست.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شناختن رجال و راويان حديث، از قرن دوم ببعد بخصوص براى طائفه اماميه از اين لحاظ مهم و قابل‏توجه بود كه راويانى دروغ‏گو و سودجو و يا فاسدالعقيده در بين مسلمانان عموما و بين فرق شيعه خصوصا پديد آمده‏بودند.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بديهى‏است اگر عقيده و ايمان و صداقت و امانت راوى معلوم نباشد طبعا اطمينانى به روايت او نيست. اختلاف شديد، دسته‏بنديهاى دامنه‏دار و تضاد عقائد بين مدعيان تشيع و متشيعين موجب آن بود كه طائفه اماميه با احتياط و كنجكاوى بيشترى روايات را بپذيرد، و اين خود قهرا آنان را بفحص و تحقيق در سابقه راويان و ضبط و تدوين حالات‏</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4</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و عقائد و آراء رجال حديث، از جمله كسانى كه با ائمه اهل بيت (ع) تماس مستقيم داشتند و جزء اصحاب آنان محسوب مى‏شدند وادار مى‏كرد.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كتابهاى چندى در فهرستها از جمله در كتاب سودمند «مصفّى المقال فى مؤلفى علم الرجال» نوشته علامه فقيد شيخ آقابزرگ تهرانى راجع به پيش از قرن چهارم در علم رجال نامبرده شده كه از آنها جز همان نام و مطالب نادرى كه در خلال كتابهاى رجال از آنها نقل مى‏شود، اثرى بجاى نمانده‏است.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اما چهار كتاب اصلى رجال عبارت‏است از:</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رجال كشّى كه در اصل «معرفة الناقلين» نام داشته و مؤلف آن ابو عمرو محمد بن عمر بن عبد العزيز كشى‏است كه در نيمه اول قرن چهارم هجرى همزمان با محدث معروف ابو جعفر محمد بن يعقوب كلينى صاحب كتاب «كافى» مى‏زيسته و در بسيارى از مشايخ و تلاميذ با وى شريك بوده است. كلينى در سال 329 درگذشته‏است اما تاريخ تولد و وفات كشّى در دست نيست كمااينكه اصل كتاب «معرفة الناقلين» تأليف كشى از ميان رفته و آنچه در دست مااست اختيار و انتخاب آن، اثر شيخ طوسى 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كتاب «الأبواب» معروف برجال شيخ طوسى.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كتاب «الفهرست» از شيخ طوسى.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كتاب «الفهرست» معروف برجال نجاشى تأليف ابو العباس احمد ابن الحسين النجاشى متوفى بسال 450 هجرى معاصر شيخ طوسى.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معرفى و شرح خصوصيات اين چهاركتاب هريك نيازمند برساله و كتابى‏است و از حوصله اين مقدمه كوتاه خارج است آنچه در اينجا مناسب مقام، و موردنظر اينجانب است بيان چند نكته مى‏باشد: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نكته اول- صرف‏نظر از دو كتاب رجال و فهرست كه تأليف شيخ طوسى‏است اين دانشمند در دو كتاب ديگر نيز ذى سهم‏است زيرا كتاب‏</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5</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lastRenderedPageBreak/>
        <w:t>«معرفة الناقلين» كشّى همانطور كه گفته‏شد اصل آن از بين رفته و رجال كشى موجود اختيار و انتخاب شيخ طوسى‏است، و در حقيقت از آثار و تأليفات اواست. و اما كتاب فهرست نجاشى گرچه در حيات شيخ طوسى توسط ابو العباس نجاشى تدوين گرديده اما نجاشى بطور حتم كتاب خود را پس از تأليف فهرست طوسى و با اطلاع از آن و باتوجه بمندرجات و برگرده آن نوشته‏است. وى در ترجمه شيخ طوسى كتاب فهرست را جزء كتب وى نام مى‏برد و گرچه در مباحث كتاب، صريحا مطلبى از فهرست شيخ نقل نكرده و نامى از آن بميان نياورده‏است اما بر اهل فن پوشيده نيست كه در تراجم رجال و كيفيت تعرض مطالب، بفهرست شيخ، نظر داشته و سبك بيان و تعبير و ترتيب دادن مطالب حاكى از آنست كه نجاشى آن كتاب را هنگام تأليف فهرست پيش نظر داشته‏است و حتى در پاره‏اى از موارد بى‏نظر بتصحيح مطالب فهرست شيخ نبوده‏است.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اين نكته را براى اولين بار استاد فقيد مرحوم آية اللّه بروجردى رضوان اللّه تعالى عليه متذكر گرديد و نگارنده طى مطالعه و مقايسه اين دو كتاب با يكديگر، بر اين حقيقت، وقوف حاصل كرد. پس در حقيقت بايد گفت «رجال نجاشى» مكمّل و اولين ذيل بر فهرست شيخ طوسى 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از اين چهار كتاب كه بگذريم برخى از كتابهاى رجال و فهرست پس از آن، بعنوان ذيل فهرست و يا شرح رجال شيخ تأليف گرديده‏است از قبيل معالم العلماء ابن شهر آشوب مازندرانى و فهرست شيخ منتجب الدين بن بابويه دانشمندان قرن ششم هجرى و جز آن. و چنانكه مى‏دانيم در بقيه كتب رجال هم استناد عمده بهمين چهار كتاب مى‏باشد. و بهرحال اين نكته مسلّم است كه شيخ طوسى نه تنها در فنون مختلف فقه (فقه تطبيقى و تفريعى و فقه منصوص) و تأسيس اساس اجتهاد بمعنى واقعى و همچنين‏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6</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در علم تفسير قرآن و تدوين حديث، از پيشوايان و مؤسسان است بلكه تأثير وى را در ابتكار و پى‏ريزى فنون مختلف علم رجال شيعه نبايد از نظر دور داشت.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نكته دوم اينكه درست مشخص و معلوم نيست كه شيخ طوسى در انتخاب رجال كشى چه عملى انجام داده‏است آيا همانطور كه برخى گفته‏اند كتاب اصلى مشتمل بر رجال عامه و خاصه بوده و شيخ ترجمه رجال شيعه را از آن‏ميان انتخاب كرده است، يا اينكه اغلاطى كه در آن وجود داشته بنظر شيخ تصحيح گرديده و يا صرفا مطالب آن را مختصر و كوتاه نموده يا عمل ديگر بجزاين، روى آن كتاب انجام داده‏است؟ در اين خصوص مصحّح دانشمند چاپ حاضر در مقدمه محقّقانه خود بحث كرده و نظريه تازه‏اى اظهار مى‏نمايد. بعقيده ايشان شيخ، كتاب رجال كشى را بر تلاميذ خود قرائت و املاء مى‏كرده و در اثناء املاء تغييراتى در آن مى‏داده‏است اما بعدا فرصت تجديدنظر در آن نسخه را پيدا نكرده و بهمين علت نسخ اختيار الرجال همه نامنظم و مشتمل بر اغلاطى است. شايد بهمين علت هيچ‏يك از نسخ خطى داراى خطبه و ديباچه نمى‏باشد و نامى از شيخ در اول آن برده نشده 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اين احتمال نيز بجااست كه بگوئيم تغييرات شيخ در اين كتاب آن‏قدر كم بوده كه وى آنها را قابل نام تأليف جداگانه ندانسته و بهمين جهت اين كتاب را جزء آثار و تأليفات خود نمى‏دانسته و صرفا وى ناقل و املاء كننده و مصحّح كتاب كشى بوده‏است.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آنچه مسلم است شيخ اين كتاب را در فهرست جزء تأليفات خود ذكر كرده‏است ليكن بطور حتم، اين اثر، جزؤ كارهاى علمى اواخر حيات او مى‏باشد و بطوريكه سيد ابن طاووس كه از طرف مادر نسبت به شيخ طوسى‏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7</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مى‏رساند در كتاب فرج المهموم (ص 130، ط نجف) نقل كرده جد او شيخ طوسى در سه‏شنبه 26 صفر 456 يعنى پنج سال پيش از وفات، املاء آن را بر شاگردان در نجف، آغاز كرده و فرموده است: «هذه الأخبار اختصرتها من كتاب الرجال لأبى عمرو محمد بن عمر بن عبد العزيز، و اخترت ما فيها».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شاهد ديگر بر اين امر، آنكه نجاشى كه حتى قبل از سال 450 (سال وفات او) كتاب فهرست خود را تأليف كرده‏است «كتاب اختيار الرجال» را جزؤ كتب شيخ طوسى نام نبرده بااينكه فهرست و رجال شيخ و بطور كلى آثار وى را كه مربوط به قبل از هجرت شيخ به نجف بوده متعرض گرديده‏است‏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از مطاوى كتاب بدست مى‏آيد كه كشى فهرست تأليفات و كتب بعضى از رجال را ذيل ترجمه آنان آورده‏بوده و شيخ، آن قسمت را مشمول اختيار و تلخيص قرار داده و باتكاى فهرست خود، آنها را حذف كرده است. شايد باين علت كه فنون مختلف علم رجال را كه بعدا شرح خواهيم داد از هم جدا كرده‏باشد و اختيار الرجال، مخصوص روايات و اخبار مربوط براويان بوده باشد.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نكته سوم، اينكه اين چهار كتاب گرچه همه از امّهات كتب رجال است و همانطور كه كتب اربعه حديث، چهار اصل عمده حديث شيعه است اين چهار كتاب هم كتب اربعه رجال اين طائفه محسوب مى‏شود اما از لحاظ سبك و موضوع و هدف با يكديگر فرق دارند و همانطور كه علم فقه در آثار فقهى شيخ طوسى بفنون مختلف تقسيم گرديده و هريك از كتابهاى عمده او مانند «نهايه، خلاف، مبسوط» در فنى خاص از فنون فقه نوشته شده‏است، اين چهار كتاب نيز در فنون گوناگون علم رجال است باين شرح: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كتاب فهرست شيخ و فهرست نجاشى همانطور كه از نامشان پيداست فهرست كتب و مصنّفات و آثار شيعه است. هدف اصلى از تأليف اين دو</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8</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كتاب كه پس از فهرست معروف ابن نديم تأليف گرديده همانطور كه مؤلف هردو كتاب نيز در مقدمه تصريح مى‏نمايند: فهرست مؤلفان و مصنّفان شيعه و ذكر آثار و تأليفات آنان در كليه علوم است. توثيق روايان و جرح و تعديل رواة غرض و نتيجه تبعى‏است. اما كتاب رجال شيخ، مخصوص ضبط و احصاء صحابه رسول اكرم (ص) و اصحاب ائمه اهل‏بيت و راويان حديث است و بهمين ترتيب مبوب گرديده‏است. درباره بسيارى از رجال جز ذكر نام توضيح ديگرى در اين كتاب ديده نمى‏شود و آثار و تأليفات آنان مطلقا در آن ملحوظ نبوده‏است.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xml:space="preserve">و اما كتاب «اختيار معرفة الرجال» و اصل آن «معرفة الناقلين» بهيچ يك از اين دو منظور تحرير نگرديده بلكه هدف اصلى در تأليف آن دو كتاب ذكر روايات و اخبار مربوط براويان و رجال است و با اينكه در اين كتاب نام اشخاص </w:t>
      </w:r>
      <w:r w:rsidRPr="0027727F">
        <w:rPr>
          <w:rFonts w:cs="B Badr" w:hint="cs"/>
          <w:color w:val="000000"/>
          <w:sz w:val="26"/>
          <w:szCs w:val="26"/>
          <w:rtl/>
        </w:rPr>
        <w:lastRenderedPageBreak/>
        <w:t>بحسب صحابه رسول اكرم (ص) و اصحاب ائمه باب‏بندى نشده و حتى ترتيب حروف «الف‏با» در آن مراعات نگرديده‏است اما با يك سير اجمالى روشن مى‏شود كه معرفى طبقات و تقدم و تأخر تاريخ زندگى رجال، تا حدى موردنظر بوده‏است. در آغاز، نام برخى از صحابه رسول اكرم كه از ياران و شيعيان على عليه السلام بشمار مى‏رفته‏اند ديده مى‏شود و بعدا بترتيب نسبى، اصحاب ائمه پى‏درپى (صرف‏نظر از خلط و اشتباه واقع در پاره‏اى از تراجم) آمده و تدريجا برجال معاصر حضرت هادى و حضرت عسكرى عليهما السلام و سپس رجال عصر غيبت صغرى كه عده‏اى جزء مشايخ كشى و كلينى بوده‏اند ختم مى‏شود.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اين كتاب معتبرترين مأخذ و قديمترين سند تاريخ تشيّع در عصر اول دوران حيات ائمه شيعه و همچنين رابطه شيعيان با ائمه خود، تشكيلات شيعه، فرقه‏ها و دسته‏بندى‏هاى داخلى، رقابتها و ادعاهاى بى‏جاى برخى‏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9</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از مدعيان تشيّع، معرفت طبقات غلاة و تندروان و كذابان و بدعت‏گذاران، وقوف بر روش و سيره ائمه (ع) در مدح و ذم و جرح و تعديل رواة و تجليل يا تنقيد از آنان، عكس‏العمل و خطمشى اقليت شيعه در قبال دستگاه خلافت بنى‏اميه و بنى عباس و خلاصه پى‏بردن باسرار تشيّع مى‏باشد.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اگر بخواهيم نظيرى براى آن ارائه دهيم بايد طبقات محمّد بن سعد كاتب واقدى را البته در سطح وسيع‏تر و نسبت بكليه فقهاء صحابه و تابعين و طبقات پس از آنها تا قرن سوم بعنوان مثال ياد كنيم.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جاى بسى خوشوقتى و شكرگزارى است كه اينك اين كتاب بصورت آبرومندى در اختيار دانشمندان قرار مى‏گيرد.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دانشمند گرامى حجّةالإسلام آقاى حاج ميرزا حسن مصطفوى طى سالها رنج، كتاب رجال كشى مشوش و مملو از غلط را با نسخ قديمى مصحح مقابله و بقول خودشان آن را از حدود چهارهزار غلط چاپى موجود در چاپ بمبئى نجات داده‏اند بعلاوه توضيحات و حواشى مفيد و ارزنده‏اى بر كتاب نوشته‏اند.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اضافه بر همه، آنچه مايه چشم روشنى دانشمندان و محققان خواهد گرديد فهرستهاى چندى‏است كه بابتكار ايشان فراهم گرديده و تاكنون براى هيچ‏يك از كتب رجال، چنين فهرستهائى تنظيم نشده‏است. و همانطور كه در مقدمه متعرض شده‏اند اصولا تحقيق درباره رجال حديث، تا هنگامى كه كتب رجال با فهرستهائى اين‏چنين دور از اغلاط، تجديد طبع نشود ميسور نيست.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آنچه بيشتر مايه مسرت است اينست كه زحمات ممتدّ ايشان همزمان با تشكيل كنگره هزاره شيخ طوسى مؤلف كتاب «اختيار معرفة الرجال» و بعنوان يكى از انتشارات اين كنگره علمى انتشار مى‏يابد.</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10</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 xml:space="preserve">دبيرخانه كنگره همينكه اطلاع پيدا كرد كه آقاى مصطفوى اين كتاب را براى طبع آماده كرده‏اند از معظم له تقاضا نمود آن را در اختيار دبيرخانه قرار دهند تا بعنوان يكى از نفيس‏ترين آثار شيخ طوسى نشر دهد ايشان با آغوش باز اين تقاضا را </w:t>
      </w:r>
      <w:r w:rsidRPr="0027727F">
        <w:rPr>
          <w:rFonts w:cs="B Badr" w:hint="cs"/>
          <w:color w:val="000000"/>
          <w:sz w:val="26"/>
          <w:szCs w:val="26"/>
          <w:rtl/>
        </w:rPr>
        <w:lastRenderedPageBreak/>
        <w:t>پذيرفتند و اصل نسخه را در اختيار دبيرخانه گذاردند و فهرستها را خود عهده‏دار چاپ آن گرديدند كه اينك ضميمه كتاب در يك مجلد قرار گرفته‏است.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اينجانب كه هيچ سهمى در اين كار بزرگ علمى ندارد مگر فراهم كردن وسائل چاپ و رسيدگى بطبع كتاب بنوبت خود از معظم له سپاسگزاراست.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كيفيت طبع از اينقرار بود كه پس از غلط گيرى اول، در مطبعه، فاضل محترم آقاى على اكبر بيداد غلط گيرى و تصحيح نهائى آن را مانند ساير انتشارات كنگره، بعهده گرفت، و پس از تصحيح، اينجانب از باب احتياط كليه فرمها را با دقت مطالعه و گاهى با اصل تطبيق نمود و لازم است در اينجا از اين همكارى بيدريغ ايشان سپاسگزارى نمايد.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همچنين وظيفه دارد از جناب آقاى دكتر مينو استاد محترم دانشكده پزشكى و مدير عامل چاپخانه دانشگاه مشهد كه وسيله چاپ اين كتاب و ساير انتشارات كنگره هزاره شيخ طوسى را فراهم نمودند سپاسگزارى بعمل آورد. اميداست كليه كسانى كه در اين خدمت علمى سهيم هستند از نتايج معنوى آن بهره‏مند شوند.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محمد واعظزاده خراسانى‏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11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[مقدمة المصحح‏]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4287E"/>
          <w:sz w:val="26"/>
          <w:szCs w:val="26"/>
          <w:rtl/>
        </w:rPr>
        <w:t>بسم اللّه الرّحمن الرّحيم‏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الحمد للّه ربّ العالمين، و الصلاة و السلام على أشرف الأنبياء و المرسلين، محمّد (ص) و آله الطّاهرين المعصومين.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بعد: فانّ علم معرفة الرجال و المحدثين، علم يتوقّف عليه الافادة من كلمات الرسول و أحاديث الأئمّة الهداة المطهّرين، و قد قال اللّه تعالى في كتابه الكريم:</w:t>
      </w:r>
      <w:r w:rsidRPr="0027727F">
        <w:rPr>
          <w:rFonts w:cs="B Badr" w:hint="cs"/>
          <w:color w:val="006A0F"/>
          <w:sz w:val="26"/>
          <w:szCs w:val="26"/>
          <w:rtl/>
        </w:rPr>
        <w:t xml:space="preserve"> «إِنْ جاءَكُمْ فاسِقٌ بِنَبَإٍ فَتَبَيَّنُوا أَنْ تُصِيبُوا قَوْماً بِجَهالَةٍ ...»</w:t>
      </w:r>
      <w:r w:rsidRPr="0027727F">
        <w:rPr>
          <w:rFonts w:cs="B Badr" w:hint="cs"/>
          <w:color w:val="000000"/>
          <w:sz w:val="26"/>
          <w:szCs w:val="26"/>
          <w:rtl/>
        </w:rPr>
        <w:t xml:space="preserve"> فالمحدّث المحقّق لا يحصل له الاطمينان بمضمون الحديث الّا إذا كان راويه ثقة، فلا بدّ له من بذل الجهد في معرفة الرواة و النّاقلين، لئلا يصيب قوما بجهالة. يقول العلّامة على الإطلاق في خلاصة الأقوال: «فانّ العلم بحال الرواة من اساس الأحكام الشرعيّة، و عليه تبنى القواعد السمعية يجب على كلّ مجتهد معرفته و علمه، و لا يسوغ له تركه و جهله، اذ أكثر الأحكام تستفاد من الأخبار النبويّة و الروايات عن الأئمّة المهديّة، عليهم افضل الصلوات و اكرم التحيّات، فلا بّد من معرفة الطريق اليهم، حيث روى مشايخنا رحمهم اللّه عن الثقة و غيره، و من يعمل بروايته و من لا يجوز الاعتماد على نقله، فدعانا ذلك الى تصنيف مختصر في بيان حال الرواة،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12</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من يعتمد عليه و من يترك روايته».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و قد صنّف علماؤنا من المتقدمين و المتأخّرين، في هذا الفنّ كتبا و رسائل، و من هذه الرسائل: الكتب الأربعة الرجاليّة، و هي اختيار معرفة الرجال، و رجال الشيخ، و فهرست الشيخ، و فهرست النّجاشى.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هذه الكتب تعدّ أصول الرسائل المؤلّفة في هذا العلم، و عليها- المدار و الاستناد في المصنّفات الّلاحقة، و اقدم هذه الكتب: هو رجال الكشّى الّذى لخّصه شيخ الطّائفة الإماميّة أبو جعفر محمّد بن الحسن الطّوسى (رضوان اللّه عليه) فكفى لهذا الكتاب المنيف شرفا و اعتبارا.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من هو الكشّى؟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في فهرست الشيخ (رقم 604 ط نجف): «محمّد ابن عمر بن عبد العزيز الكشّى يكنّى ابا عمرو، ثقة بصير بالأخبار و بالرجال، حسن الاعتقاد، له كتاب الرجال، اخبرنا به جماعة عن ابى محمّد التلّعكبرى عنه». اقول: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ابو محمّد التلّعكبرى هو كما في الخلاصة (ص 180) «هارون بن موسى بن احمد، جليل القدر عظيم المنزلة واسع الرواية عديم النظير ثقة وجه أصحابنا معتمد عليه لا يطعن عليه في شي‏ء، مات سنة 385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فيستفاد من هذا الكلام امران: الأول- مدى منزلة الكشّى حيث يروى عنه هذا الشيخ الجليل. و الثاني- عصره، فهو عاش في النصف الأول من القرن الرابع.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يقول النّجاشى في فهرسته (ص 288): «محمّد بن عمر بن عبد العزيز الكشّى أبو عمرو، كان ثقة عينا و روى عن الضعفاء كثيرا و صحب العيّاشى‏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13</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و اخذ عنه و تخّرج عليه و في داره الّتى كانت مرتعا للشيعة و أهل العلم، له كتاب الرجال كثير العلم، و فيه اغلاط كثيرة، اخبرنا أحمد بن عليّ بن نوح و غيره، عن جعفر بن محمّد، عنه، بكتابه».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اقول: انّ جعفر بن محمّد هو كما جاء في فهرست الشيخ (رقم 130):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«جعفر بن محمّد بن قولويه القمّيّ يكنّى ابا القاسم، ثقة، له تصانيف كثيرة اخبرنا برواياته و فهرست كتبه جماعة من أصحابنا منهم أبو عبد اللّه محمّد بن محمّد بن النعمان المفيد، عن جعفر بن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رجال الشيخ (ص 458 ط نجف): «انّه مات سنة 368».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جاء في النجاشيّ (ص 95) انّه من ثقات أصحابنا و اجّلائهم في- الحديث و الفقه».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فيستدلّ بهذه الكلمات على الأمور: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الأول- انّ الكشّى من مشايخ جعفر بن محمّد، و قد مات طبعا قبل موته، و عليهذا لم بدركه المفيد، كما انّ الكليني أيضا من مشايخ جعفر بن محمّد كما يظهر من اسناد كتابه «كامل الزيارة»، و كان مولد المفيد سنة 336.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الثاني انّه ثقة عين و يؤيده رواية جعفر بن محمّد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اما روايته عن الضعفاء: فهو يخالف القول بوثاقته، و لا بدّ أن يقال: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انّه يروى عمّن كان يعتمد على قوله، و ان كان يمكن أن يكون الرجل ضعيفا في نظر غيره على اختلاف المبانى في بعض المعاني- كالغلوّ و امثاله.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14</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و يقول الشيخ في رجاله (ص 497 ط نجف): «محمّد بن عمر بن عبد العزيز يكنّى ابا عمرو الكشّى، صاحب كتاب الرجال، من غلمان العيّاشى، بصير بالرجال و الأخبار، مستقيم المذهب».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اقول: انّ الغلام، في مصطلح علم الدراية: هو التلميذ و المتأدب بتأديب الأستاذ و تعليمه و تربيته.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اما العيّاشى: فهو محمّد بن مسعود بن محمّد بن عيّاش السمرقندى من مشايخ الكشّى.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مشايخ الكشّى‏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روى أبو عمرو الكشّى في رجاله عن رجال نذكرهم هنا حسب ترتيب حروف الهجاء و نشير الى موارد روايته عنهم بارقارم الأحاديث: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آدم بن محمّد القلانسى البلخيّ- 43، 338، 924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إبراهيم بن على الكوفيّ السمرقندى- 448، 552.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إبراهيم بن محمّد بن العبّاس الختلى- 3، 202، 213، 378،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إبراهيم بن مختار بن محمّد- 916.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إبراهيم بن نصير الكشّى- 4، 12، 41، 50، 51، 58،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إبراهيم الوراق السمرقندى- 481.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أبو الحسن بن أبي طاهر- 770.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8- أبو سعيد بن سليمان- 698.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9- أبو عمرو بن عبد العزيز- 9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10- أبو محمّد الشاميّ الدمشقى- 463، 791.</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المقدمة، ص: 15</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11- أحمد بن إبراهيم السنسنى أبو بكر- 1148.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12- أحمد بن إبراهيم القرشيّ أبو جعفر- 715.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13- أحمد بن عليّ القمّيّ السلولى الشقران- 49، 990، 1095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14- أحمد بن عليّ بن كلثوم السرخسى- 1018، 1084، 1087.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15- أحمد بن محمّد الخالدى أبو الحسن- 477.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16- أحمد بن منصور الخزاعيّ- 714، 734.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17- أحمد بن يعقوب أبو عليّ البيهقيّ- 1028.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18- جبريل بن أحمد الفاريابى- 7، 13، 21، 26، 27،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19- جعفر بن أحمد بن ايّوب السمرقندى- 663، 792.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20- جعفر بن محمّد أبو عبد اللّه الرازيّ الخوارى- 46.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21- جعفر بن محمّد بن معروف- 53، 60، 61، 89،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22- حسين بن الحسن بن بندار القمّيّ- 111، 175، 218، 220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23- حمدان بن أحمد أبو جعفر القلانسى- 292، 264، 292، 757.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حمدويه بن نصير الكشّى- 1- 4- 12- 15-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24- خالد بن حامد أبو صالح- 1076.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25- خلف بن حمّاد أبو صالح الكشّى- 39، 258، 390، 445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26- خلف بن محمّد الملقّب بالمنّان الكشّى- 62، 63، 64، 65-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27- سعد بن صباح الكشّى 422، راجعه. 28- طاهر بن عيسى راجعه‏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16</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29- عبد بن محمّد النّخعى الشافعى السمرقندى- 117.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30- عبد اللّه بن محمّد بن خالد الطيالسى- 380، 391، 762.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31- عثمان بن حامد الكشّى- 128، 198، 199، 307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32- على بن الحسن- 45، 301.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33- على بن محمّد بن قتيبة النيسابوريّ- 16، 38، 54، 56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34- على بن يزداد الصايغ الجرجانى- 109.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35- عمر بن على التفليسى أبو الحسن- 205.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36- محمّد بن إبراهيم أبو عبيد اللّه- 79، 224، 423.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37- محمّد بن أبي عوف البخارى- 2، 48، 57.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38- محمّد بن أحمد بن شاذان- كتب إليه- 408.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39- محمّد بن إسماعيل البندقى النيسابوريّ- 17، 18، 356، 817.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40- محمّد بن بحر الكرمانى الدهنى النرماسيرى- 235.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41- محمّد بن بشر- 321.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42- محمّد بن الحسن البراثى- 55، 167، 307،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43- محمّد بن الحسن بن بندار القمّيّ- وجدت بخطّه- 206، 396، 957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44- محمّد بن الحسن الكشّى- 128، 198، 199، 327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45- محمّد بن الحسين بن أحمد الفارسيّ- 827.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46- محمّد بن الحسين بن محمّد الهروى- 1027، 1028.</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17</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47- محمّد بن رشيد أبو سعيد الهروى- 506.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48- محمّد بن سعد بن مزيد الكشّى- 2، 48، 57، 1097، 1131.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49- محمّد بن عليّ بن قاسم بن أبي حمزة القمّيّ- 790، 1051.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50- محمّد بن قولويه القمّيّ- 20، 111، 170، 171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51- محمّد بن مسعود العيّاشى السمرقندى- 5، 6، 9، 14، 22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52- محمّد بن يحيى الفارسيّ- 921.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53- نصر بن الصبّاح البلخيّ- 8، 42، 44، 125 ... راجعه.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فهذه ثلاثة و خمسون شيخا يروى عنهم الكشّى بلا واسطة احد، على ظاهر العبارة. بل 54 مع حمدويه.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رجال الكشّى‏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يقول العلامة الطهرانيّ في مصفّى المقال (ص 375): «و له الرجال الموسوم بمعرفة الناقلين، كان فيه العامّة و الخاصّة، و كان فيه اغلاط، فعمد اليه شيخ الطائفة و جرّد منه الخاصّة، و هّذبه و سمّاه اختيار الرجال و هو الموجود المطبوع اليوم، و قد رتّبه السيّد يوسف العاملى، و المولى عناية اللّه القهپائى، و الشيخ داود الجزائريّ».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قد مرّ عن النجاشيّ: انّ له كتاب الرجال كثير العلم.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جاء في فرج المهموم للعّلامة ابن طاوس (ص 130 ط نجف):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«فامّا ما ذكرنا عنه في خطبة اختياره لكتاب الكشّى، فهذا لفظ ما وجدناه: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املى علينا الشيخ الجليل الموفّق أبو جعفر محمّد بن الحسن بن عليّ الطوسيّ‏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18</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 xml:space="preserve">ادام اللّه علوه، و كان ابتداء املائه يوم الثلاثاء السادس و العشرين من صفر سنة ست و خمسين و اربعمائة في المشهد الشريف الغروى على ساكنه السلام قال: هذه الأخبار اختصرتها من كتاب الرجال لأبى عمرو محمّد بن عمر بن عبد العزيز، </w:t>
      </w:r>
      <w:r w:rsidRPr="0027727F">
        <w:rPr>
          <w:rFonts w:cs="B Badr" w:hint="cs"/>
          <w:color w:val="000000"/>
          <w:sz w:val="26"/>
          <w:szCs w:val="26"/>
          <w:rtl/>
        </w:rPr>
        <w:lastRenderedPageBreak/>
        <w:t>و اخترت ما فيها.» ثم يقول في الكتاب (ص 131) «فهذا لفظ ما رويناه من خطّه رضي اللّه عنه». و يقول الشيخ أبو عليّ الحائرى في منتهى المقال « (محمّد بن عمر): اقول- ذكر جملة من مشايخنا انّ كتاب رجاله المذكور كان جامعا لرواة العامّة و الخاصّة خالطا بعضهم ببعض، فعمد إليه شيخ الطائفة طاب مضجعه فلخّصه و اسقط منه الفضلات، و سمّاه باختيار الرجال و الموجود في هذه الأزمان بل و زمان العلّامة و ما قاربه انّما هو اختيار الشيخ لا الكشّى الأصل».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اقول: امّا وجود الأغلاط فيه: فان كان المراد به اغلاط وقعت في الألفاظ من النسّاخ: فصحيح، و لكنّه لا يقتضى التلخيص و الاختيار، مع انّ اغلب النسخ الموجودة مغلوطة ايضا. و ان كان المراد وجود اغلاط معنويّة: فلا تتّفق معه، فان الكتاب قد احتوى على الأحاديث الواردة في أحوال الرجال و ليس فيه آراء من المصنّف حتّى تكون صحيحة او سقيمة.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الا ان يراد الخلط الواقع في الأحاديث و الاشتباه في العناوين، كما هو موجود في بعض موارد الاختيار. و يدفع ذلك انّ هذه الاشتباهات موجودة في الكتاب الموجود لافى أصل الكتاب، و لقائل ان يقول: انّها حدثت في الاختيار لفقدان القرائن و اختلال عرض في النظم و الترتيب، و العجب من الشّيخ رضوان اللّه عليه كيف غفل عن التّنبيه الى هذه-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19</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المواضع المشتبهه بل كيف و لم يصلحها في مقام؟؟؟. و هذا القول يدفعه علوّ مقام الشيخ و سمّو مرتبته الشامخة التي تأبى عن هذا الاتّهام فلا يّدعيه أحد ممّن له ادنى معرفة بمقام الشيخ رضوان اللّه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اما تجريد الكتاب و تلخيصه عن العامّة: فان كان المراد به التجريد من رجال العامّة الّذين لم يرووا للشيعة و لا روت الشيعة عنهم: فمعناه صحيح، و لكن من المستبعد جدا أن يكون المؤلّف قد روى أحاديث متعلقة و مربوطة بافراد من العامّة بهذا المعنى العام. و ان كان المراد به التجريد من الذين روو اللشيعة اوروت الشيعة عنهم: فهو غير صحيح، لوجود عناوين مرتبطة بهذا النوع من الرواة في الكتاب، و قد أشرنا إليهم في الفهرست، الذي رتّبناه للكتاب في بعض الموارد.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امّا الخلط في ترتيب الكتاب: فهو خطأ فاحش لانّه يوجب نقض الغرض من التصنيف، فان الكتاب قد صنّف على ترتيب الطبقات ممّا يتطلب المعرفة بالرجال و تمييز المشتركات، و مع هذا يمكن ان يزول بتغيير النظم، القرائن المقارنة بالكلام لأداء المعنى المراد.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مع انّ وجود كتاب الاختيار بخط الشيخ عند السيّد ابن طاوس رضوان اللّه عليهما: اتقن دليل على موضوع البحث، و لا سيّما مع التصريح فيه في اول الكتاب بان الشيخ املى هذا الكتاب.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يدلّ ذلك على انّ الشيخ املى كتاب الكشّيّ في مجالسه على تلاميذه و اختار في الأملاء ما شاء اختياره من أصل الكتاب، و لم يجد بعد فرصة للتحقيق و المراجعة.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20</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النّسخ الّتى عندنا من الكتاب‏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و لمّا ساعدنا التوفيق لمقابلة هذا الكتاب و تصحيحه، فمنّ اللّه تعالى علينا حيث ظفرنا بنسخ ممتازة من الكتاب و هي هذه: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(النسخة)- نسخة قيمة قديمة مصحّحة تقع في 416 ص، و يرجع تاريخ كتابتها الى 577، اولها يبتدء من حديث 3، و آخرها حديث 857، و هو خاتمة الجزء الخامس، و جاء في آخرها: و يتلوه الجزء السادس ما روى عن رهم الأنصارى، و الحمد للّه ربّ العالمين و حسبنا اللّه و نعم الوكيل، و الصلاة على سيّدنا محمّد النبيّ و آله الطيّبين الطاهرين.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فرغت من كتابته يوم الأربعاء رابع عشر ربيع الأوّل من سنة سبع و سبعين و خمسمائة هجريّة، و كتب منصور بن عليّ بن منصور الخازن».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كتب بخطّ آخر بعده في الحاشية: «بلغ المقابلة من اوله إلى آخره و صحّح و للّه المنّة». و بهذا الخط في خمسة مواضع من حواشى الكتاب جاء هكذا: «بلغ المقابلة بقراءة السيّد نجم الدين محمّد بن أبي هاشم العلوى كتبه يحيى ابن الحسن بن البطريق».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جاء في الذريعة (ج 1 ص 365): «و اصحّ ما رأيت، النسخة الّتى اشتراها سيّدنا العلامة الحسن صدر الدين بخط الشيخ نجيب الدين تلميذ صاحب المعالم، و شاركه استاذه في كتابة بعض صفحاته، و قد كتباها عن نسخة بخط الشهيد الأول منقولة عن نسخة كان عليها تملّك السيّد ابى- الفضائل أحمد بن طاوس، و هي كانت بخط عليّ بن حمزة بن محمّد بن شهريار الخازن، و فرغ من كتابتها بالحلّة سنة 562 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21</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اقول- ابن بطريق يحيى بن الحسن هو صاحب العمدة و المتوفّى سنة 600، و اما منصور بن على كاتب النسخة: يمكن أن يكون من بيت محمّد بن أحمد بن شهريار الخازن صهر الشيخ الطوسيّ. كما انّ عليّ بن حمزة كاتب نسخة السيّد الصدر هو حفيد محمّد بن أحمد بن شهريار و سبط الشيخ الطوسيّ هذه صورة فتو غرافيّة من هذا الكتاب (نسخة الف): راجع (شكل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نسخة ب: هذه النسخة محفوظة بمكتبة كلية الآداب بجامعة طهران برقم (133 د) و قد اشير إليها في فهرس المكتبة (ص 16) و استفدنا نحن من صورتها الفتو غرافيّة، و هي نسخة عتيقة صحيحة ممتازة جدا، و هى من اول الجزء الرابع إلى آخر الكتاب، و جاء في حاشية آخر الجزء الرابع: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«قوبل هذا الجزء بنسخة مقروة على السيّد السعيد جمال الملّة و الدين احمد ابن طاوس الحسنى قدس اللّه روحه». و عليها كتابة بالمقابلة بنسخة الأصل الّتى بخط الشيخ رحمه اللّه مرّة بخط كاتب النسخة و اخرى بخط غيره.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جاء في آخر الجزء الخامس: «و نعم الوكيل، فرغ من كتبه يوم الجمعة تاسع عشر من شوال من سنة اثنتى و ستمائة».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و جاء في آخر الجزء السابع: «تم الجزء السابع من الاختيار و تمّ الكتاب بأسره، و الحمد للّه ربّ العالمين و صلواته على سيّدنا محمّد النبيّ و آله الطاهرين، و كان الفراغ منه آخر نهار الثلاثاء رابع ذى القعدة من سنة أثنى و ستمائة، كتبه العبد الفقير الى رحمة اللّه أبو أحمد بن أبي المعالى بن أحمد بن ابى البركات».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جاء في مواضع متعدّدة: بلغ قراءة، بلغت قراءة ايّده اللّه.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22</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1- صورة فتوغرافية لنسخة الف من كتاب «اختيار معرفة الرجال» التي قد قوبلت في سنة 577 ه و صحّحت‏</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23</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و هذه صورة فتوغرافية بصفحتين من هذه النسخة راجع (شكل 2 و 3) 3- نسخة ج: قليلة التصحيف تحفظ في مكتبة العلامة آية اللّه السيّد شهاب الدين النجفيّ المرعشيّ، بمدينة قم فقد اعتمدنا عليها في بعض المواضع بعد ان قابلناها بتمام الكتاب، و هي منضمّة الى معالم العلماء.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نسخة د: هذه النسخة قوبلت إلى آخر الجزء الخامس قبالا، و الى آخر الرابع سماعا، و هي توجد في مكتبة صديقنا الأعزّ المتتبّع العالم السيّد المحدث ادام اللّه عزّه، و في اولها خطّ الفاضل فرهاد ميرزا. دخل في نوبتى و انا العبد العاصى فرهاد بن وليعهد طاب ثراه، شعبان 1302 ه. ليس له رقم و لا تاريخ، و الظاهر انّها كتبت في اوائل القرن الثالث عشر الهجرى.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نسخة ه: هذه النسخة منضّمة الى رجال الشيخ و خلاصة الأقوال و هي أيضا توجد في مكتبة السيّد المحدث ادام اللّه تأييده، و يظهر من موارد الاختلاف انّها استنسخت من نسخة ب، و لمّا كان ترتيب الجزء السابع في نسخة ب مخالفا لسائر النسخ: حصل الاختلال في ترتيب هذا الجزء، و يقول في آخر الكتاب: «و كان الفراغ منه آخر نهار الثلاثاء رابع ذى القعدة من سنة أثنى و ستمائة» (و هذه الجملة بنصّها وردت في نسخة ب) ثم يقول: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لعمرك انّه تمّ عمرى لاغتشاش النسخة في اواخرها».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نسخة متوسطة لا امتياز فيها.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ترتيب الكشّى للقهپائى: تقع في 354 صفحة، بخطّ المؤلّف، محشى بخطه. اوله: الحمد للّه ربّ العالمين و سلامه على عباده الّذين اصطفى، و بعد لما كان كتاب «اختيار الرجال» المتجزّى على سبعة اجزاء</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24</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2- صورة فتوغرافية لنسخة (ب) من كتاب «اختيار معرفة الرجال» الّتى استكتبت سنة 602 هجرية و كانت من كتب العلّامة الفقيد «محمّد خان القزوينى» و انتقلت الى مكتبة كليّة الآداب بجامعة تهران.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المقدمة، ص: 25</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3- صورة فتوغرافية اخرى من نسخة (ب) من كتاب «اختيار معرفة الرّجال»</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26</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للشيخ الأجل شيخ الطائفة الحقّه محمّد بن الحسن الطوسيّ قدّس سرّه الموضوع لذكر رجال الخاصّة و بيان حالهم بالروايات الواردة فيهم و اقوال المعتمدين في هذا الفنّ المنتخب من كتاب الشيخ المقدم ابى عمرو محمّد بن عمر بن عبد العزيز الكشّى رحمه اللّه تعالى في معرفة الرجال من العامّة و الخاصّة المشتمل على بعض اقوال منتخبة في تبيين حال بعض الرجال كما يظهر عند الناظر المتأمّل فيه، المشهور بكتاب الكشّى، لانتخابه منه، غير مرتّب، و كان يترتّب عليه الأمور العظام من الاشتباه ... الخ.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يقول في آخر الكتاب: تمّ ترتيب هذه النسخة الشريفة على حروف الهجاء المسمّية باختيار الرجال للشيخ الجليل الطوسيّ من كتاب ابى عمرو محمّد بن عمر بن عبد العزيز الكشّى رحمهما اللّه تعالى ... لانتخابه ايّاه منه على يد مرتّبه أقل خلق اللّه تعالى و أحوجهم الى رحمته عنايت اللّه بن شرف- الدين عليّ بن محمود بن شرف ... عاملهم اللّه بلطفه العميم الخفىّ، القهپائى اصلا الزكّى لقبا النجفيّ توطنا، وفقنى اللّه على الرجوع إليه مقرونا لرضائه تعالى ... ضحوة يوم الاثنين سابع عشر شهر محرم الحرام سنة حادى عشر و الف من الهجرة.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يظهر من بعض صفحات الكتاب: انّه كان من الكتب الموقوفة الموجودة في مكتبة العلامة الشيخ عبد الحسين الطهرانيّ اعلى اللّه مقامه. و تفضّل بارسالها سماحة العلامة الحاجّ الشيخ محمّد تقى التستريّ مؤلف قاموس الرجال، و هذه صورة فتوغرافية لصفحتين من هذا الكتاب راجع (شكل 4 و 5).</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27</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4- صورة فتوغرافية لنسخة «ترتيب الكشّى» تأليف المولى عنايت اللّه القهپائى بخطّه كتبها سنة 1011 هجريّة.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28</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5- صورة فتوغرافية اخرى لترتيب الكشّى بخط مؤلّفه المولى عنايت اللّه القهپائى‏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29</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مسلكنا في التصحيح‏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قد سلكنا في التصحيح ايّ طريق امكننا، و في حدود الاستطاعة و بحسب الوسائل الموجودة عندنا و هذا شرح ما عملنا في تصحيح الكتاب.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قابلنا الكتاب بهذه النسخ الخطية النفيسة كلمة فكلمة.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2- جعلنا متن الكتاب من اوله إلى آخر الجزء الخامس موافقا للنسخة (نسخة الف) حيث تمّت هذه النسخة، و من اول الجزء السادس إلى آخر الكتاب موافقا لنسخة ب، الا في موارد خاصّة أشرنا إليها في الحواشى.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اشرنا الى اختلاف النسخ في الحواشى، و إذا كان الاختلاف يسيرة غير مهمّة، او في نسخة لا يعتمد عليها: فنعبّر عنه بقولنا- و في بعض النسخ و في ترادف الاختلاف: جعلنا بينها علامة-،.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زدنا في الحواشى بيانات موجزة، في تفسير كلمات مشتبهة، او لغات مشكلة، او اسناد و أحاديث مكررة، او تنبيهات لازمة مربوطة.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اضفنا لتفكيك رجال الأسناد و لتبيين الجمل بعضها عن بعض، علائم متداولة، و ربما يدفع بعلامة مختصرة اشكال او ابهام في المورد.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اردفنا فهارس للكتاب، و فهرسنا كل اسم وقع في متن الحديث او سنده، مضيفا الى كل اسم من يروى عنه او يروى هذا عنهم في هذا الكتاب،- (الراوي و المروىّ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وضعنا للأحاديث المسندة، و في الموارد المقتضية، ارقاما مسلسلة و انتهى الرقم في الكتاب الى (1151) رقما، و أشرنا في الفهارس كلّها الى تلك الأرقام، ليسهل تناوله، منعا للاشكال و الاشتباه.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30</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8- و كان مسلكنا في التصحيح ان اعتمدنا على النصوص و استندنا الى النسخ الموجودة، من دون ان نتصرف فيها برأينا و ان كان ذلك موافقا للدقة و التحقيق، فمازدنا في الكتاب حرفا و لا حرفنا عن حرف من غير مستند موجود، حرصا منا على محافظة السند و رعاية للأمانة.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9- راجعنا في مقام التصحيح و المقابلة و تنظيم الفهرس: الى كتب الرجال قاطبة من فهرست النجاشيّ و رجال الشيخ، و فهرسته، و الخلاصة، و رجال ابن داود، و منهج المقال، و تنقيح المقال، و منتهى المقال، و نقد الرجال، و جامع الرواة و قاموس الرجال، و خلاصة التذهيب، و تذكرة الحفاظ و التهذيب و غيرها من الكتب المناسبة، و ان ذكرنا بيانا مختصرا او تفسيرا او تنبيها فهو لا يتجاوز عن التعريف بهذه الكتب، و لا ندعى الاستقصاء التام، بل و لم نكن في مقام التحقيق الخارج عن حدود التصحيح لمتن الكتاب.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10- ذكرنا في ذيل عنوان كل اسم في الفهرس: كل جملة ترتبط بهذا العنوان من اول الكتاب إلى آخره، فجاء الفهرس بحمد اللّه و بتأييده فهرسا جامعا مفيدا لم يسبقه فيما اعلم كتاب بهذه المميزات.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قد طال اشتغالنا بهذا العمل حتّى استغرق منى خمس سنوات، و اشكر اللّه عزّ و جل بتوفيقه الجميل و منّه الجليل، و لقد تمّ بحمد اللّه مقابلته و تصحيحه و تنظيم فهارسه باحسن ما يمكن، و بلغ اصلاح الكلمات و تصحيح الأغلاط في هذا الكتاب الى أربعة آلاف كلمة و احمد اللّه تعالى على اتمام هذه المهمّة الدينيّة، و احياء هذا الكتاب الّذى هو من اهم مصادر الشيعة.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المقدمة، ص: 31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اختلاف النسخ‏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قد وقع اختلاف في النسخ في ترتيب العناوين في- الجزء الآخر من الكتاب، و لمّا كان المطبوع و أكثر النسخ على ترتيب واحد، و نسخة ب على ترتيب آخر مخالف لها، و نسخة ه تقع موقعا وسطا بين النسخ فهرسنا الرجال على ترتيب المطبوع، لئلّا يختلّ الترتيب و النظم السابق في النسخة المطبوعة و في سائر الكتب التي نقلت عنها، و نشير هيهنا الى ترتيب نسخة ب، من اول الجزء السادس: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الجزء السادس و السابع من كتاب معرفة الرجال‏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4287E"/>
          <w:sz w:val="26"/>
          <w:szCs w:val="26"/>
          <w:rtl/>
        </w:rPr>
        <w:t>بسم اللّه الرّحمن الرّحيم‏</w:t>
      </w:r>
      <w:r w:rsidRPr="0027727F">
        <w:rPr>
          <w:rFonts w:cs="B Badr" w:hint="cs"/>
          <w:color w:val="000000"/>
          <w:sz w:val="26"/>
          <w:szCs w:val="26"/>
          <w:rtl/>
        </w:rPr>
        <w:t xml:space="preserve"> رهم الأنصارى- 858- على بن سويد 859، الواقفه 860، ... ابن السّراج 883، ... زياد بن مروان 886، ... بكر بن محمّد 889، أحمد بن حسن 890، على بن وهبان 891، أحمد بن حارث 892، منصور بن يونس 893، حسن بن محمّد 894، على بن خطاب 895، 896، إبراهيم و إسماعيل 897، ... سليمان بن جعفر 900، ابو بصير 901، ... زرعة 904، جعفر بن خلف 905، محمّد بن بشير 906، ... يونس 910، ... يونس و هشام المشرقى 956، هشام 957، ... صفوان بن يحيى 962، صفوان و محمّد 963، 964، 965، 966، 967، [الترتيب إلى هنا محفوظة].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32</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محمّد بن سنان- 976- 982، 1090، 1093، حسن بن محبوب 1094، 1095، عبد اللّه بن جندب 1096، ... احمد البزنطى 1099، ... إسماعيل بن مهران 1102، محمّد بن ابى عمير 1103، ... بكر بن محمّد 1107، 1108، على بن عبد اللّه 1109، عبد اللّه بن المغيرة 1110، زكريّا بن آدم 1111، ... أحمد بن عمر 1116، عثمان بن عيسى 1117، 1118، على بن إسماعيل 1119، عثمان بن عيسى أيضا 1120، حسين بن مهران 1121، عيسى بن جعفر 1122، عبد اللّه بن طاوس 1123، ابو العباس الحميري 1124، جعفر بن بشير 1125، يزيد بن إسحاق 1126، ابو يحيى الموصلى 1127.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ابو خالد السجستانيّ- 1139- أبو محمّد انصارى 1140، داود بن نعمان 1141، حسين بن أبي الخطّاب 1142، حسن بن قاسم 1143، واصل 1144، 1145، مقاتل 1146، حمزة ابن بزيع 1147، ابو صلت الهروى 1148، 1149.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يتلوه في الجزء الأخير و هو السابع ما روى في ابى جرير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الجزء السابع من الاختيار من كتاب معرفة الرجال.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4287E"/>
          <w:sz w:val="26"/>
          <w:szCs w:val="26"/>
          <w:rtl/>
        </w:rPr>
        <w:t>بسم اللّه الرّحمن الرّحيم‏</w:t>
      </w:r>
      <w:r w:rsidRPr="0027727F">
        <w:rPr>
          <w:rFonts w:cs="B Badr" w:hint="cs"/>
          <w:color w:val="000000"/>
          <w:sz w:val="26"/>
          <w:szCs w:val="26"/>
          <w:rtl/>
        </w:rPr>
        <w:t xml:space="preserve"> و الحمد للّه ربّ العالمين، و الصلاة على محمّد و آله الطيّبين.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33</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ما روى في ابى جرير القمّيّ- 1150 [و روى في ذيله حديث يونس بن عبد الرحمن 947 بلا مناسبة].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عمّار الساباطى- 968، إبراهيم بن أبي البلاد 969، دعبل 970، المرزبان 971، مسافر 972، الجوانى 973، عبد العزيز 974 975.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محمّد بن سعيد بن كلثوم- 1030- جعفر بن حكيم 1031، ابو سمينه 1032 1033، أبو عبد اللّه البرقي 1034، ريان بن صلت 1035 ... على بن مهزيار 1038، ... الحسن و الحسين 1041، حسن البطائنى 1042، أحمد بن سابق 1043 حسين بن قياما 1044، 1045، محمّد بن فرات 1046 ... حنان بن سدير و أصحاب موسى (ع) 1049، تسمية الفقهاء 1050، أحمد بن إسحاق 1051،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محمّد الواسطى 1054، أبو جعفر البصرى 1055، نوح بن صالح 1056، أحمد بن حمّاد 1057،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على بن اسباط 1061، محمّد بن الوليد 1062، مروك بن عبيد 1063، محمّد بن إبراهيم 1064، محمّد بن إسماعيل 1065، 1066، محمّد بن عبد الجبّار و حسن 1067، صالح أبو الخير 1068، سهل بن زياد 1069، منذر 1070، احمد الكرخى 1071، إبراهيم 1072، 1073، أبو طالب 1074،</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34</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1075 عبد الجبّار 1076، احكم 1077، على بن حديد 1078، على بن حكم 1079، ابو هاشم 1080 محمّد بن عبد اللّه 1081، الحسن سجّاده 1082، ايّوب 1083.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محمّد بن عيسى- 1021، 1022، فضل بن شاذان 1023،- 1029.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إسحاق بن اسمعيل- 1088، عبد اللّه بن حمدويه 1089.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عليّ بن حسين بن عبد اللّه- 984، 985، محمّد بن أحمد المروزى 986،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احمد و بنان 989.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احمد السيّارى- 1128، على بن جعفر 1129، 1130، محمّد بن إبراهيم 1131، خيران 1132، ... إبراهيم محمّد 1135، عمرو المدائنى 1137، يعقوب 1138.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حسين بن عبد اللّه- 990- أبو عليّ 991، 992، حسن بن فضّال 993 غلاة 994، ... حسين الخواتيمى 998، ابن بابا 999، 1000، السّواق 1001، عباس بن صدقة 1002، فارس 1003، ... هاشم 1012، 1013، على و احمد 1014، حفص 1015، ابو يحيى 1016، الشاذاني 1017، شمّون 1018، المراغى 1019، عبرتائى 1020.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ابو عون الأبرش- 1084، 1085، عروة 1086، فضل بن حارث 1087.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على بن جعفر- 1151.</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المقدمة، ص: 35</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lastRenderedPageBreak/>
        <w:t>تمّ الجزء السابع من الاختبار و تمّ الكتاب بأسره.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هذا الترتيب كما ترى يختلف مع ما ورد في النسخة المطبوعة في احد عشر موضعا.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بهذا الترتيب يرتفع بعض الاشكالات عن الكتاب: منها- اتّصال أحاديث محمّد بن سنان. و منها- عدم ذكر كتاب إبراهيم بن عبده ذيل حديث 982 المروى في محمّد بن سنان. و منها- تناسب أحمد بن هلال مع ابى عون الأبرش و عروة بن يحيى، دون محمّد بن عيسى بن عبيد. و منها- تناسب محمّد بن عيسى و ايّوب بن نوح. و مناسبات آخر من جهة حفظ الطبقات.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هذا ما تيسّر لي من الخدمة و جاه الأحاديث المقدّسة الصادرة عن ساحة اولياء اللّه الطيّبين و ائمّتنا المعصومين و خزّان علم اللّه و مهابط الوحى عليهم صلوات الرحمن و سلامه ابدا دائما. انّ الهدايا على مقدار مهديها.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حسن المصطفوى‏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w:t>
      </w:r>
    </w:p>
    <w:p w:rsidR="007E6FF1" w:rsidRPr="0027727F" w:rsidRDefault="007E6FF1" w:rsidP="008D125C">
      <w:pPr>
        <w:spacing w:line="400" w:lineRule="exact"/>
        <w:jc w:val="both"/>
        <w:rPr>
          <w:rFonts w:cs="B Badr"/>
          <w:sz w:val="26"/>
          <w:szCs w:val="26"/>
          <w:rtl/>
        </w:rPr>
      </w:pPr>
      <w:r w:rsidRPr="0027727F">
        <w:rPr>
          <w:rFonts w:cs="B Badr" w:hint="cs"/>
          <w:color w:val="64287E"/>
          <w:sz w:val="26"/>
          <w:szCs w:val="26"/>
          <w:rtl/>
        </w:rPr>
        <w:t>بِسْمِ اللَّهِ الرَّحْمنِ الرَّحِيمِ‏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[معرفة قدر الرواة]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w:t>
      </w:r>
      <w:r w:rsidRPr="0027727F">
        <w:rPr>
          <w:rFonts w:cs="B Badr" w:hint="cs"/>
          <w:color w:val="780000"/>
          <w:sz w:val="26"/>
          <w:szCs w:val="26"/>
          <w:rtl/>
        </w:rPr>
        <w:t xml:space="preserve"> حَمْدَوَيْهِ بْنُ نُصَيْرٍ الْكَشِّيُّ، قَالَ حَدَّثَنَا مُحَمَّدُ بْنُ الْحُسَيْنِ بْنِ أَبِي الْخَطَّابِ، عَنْ مُحَمَّدِ بْنِ سِنَانٍ، عَنْ حُذَيْفَةَ بْنِ مَنْصُورٍ، عَنْ أَبِي عَبْدِ اللَّهِ (ع) قَالَ‏</w:t>
      </w:r>
      <w:r w:rsidRPr="0027727F">
        <w:rPr>
          <w:rFonts w:cs="B Badr" w:hint="cs"/>
          <w:color w:val="242887"/>
          <w:sz w:val="26"/>
          <w:szCs w:val="26"/>
          <w:rtl/>
        </w:rPr>
        <w:t xml:space="preserve"> اعْرِفُوا مَنَازِلَ الرِّجَالِ مِنَّا عَلَى قَدْرِ رِوَايَاتِهِمْ عَنَّا.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w:t>
      </w:r>
      <w:r w:rsidRPr="0027727F">
        <w:rPr>
          <w:rFonts w:cs="B Badr" w:hint="cs"/>
          <w:color w:val="780000"/>
          <w:sz w:val="26"/>
          <w:szCs w:val="26"/>
          <w:rtl/>
        </w:rPr>
        <w:t xml:space="preserve"> مُحَمَّدُ بْنُ سَعْدٍ الْكَشِّيُّ بْنِ مَزْيَدٍ</w:t>
      </w:r>
      <w:r w:rsidRPr="0027727F">
        <w:rPr>
          <w:rFonts w:cs="B Badr" w:hint="cs"/>
          <w:color w:val="965AA0"/>
          <w:sz w:val="26"/>
          <w:szCs w:val="26"/>
          <w:rtl/>
        </w:rPr>
        <w:t xml:space="preserve"> «1»</w:t>
      </w:r>
      <w:r w:rsidRPr="0027727F">
        <w:rPr>
          <w:rFonts w:cs="B Badr" w:hint="cs"/>
          <w:color w:val="780000"/>
          <w:sz w:val="26"/>
          <w:szCs w:val="26"/>
          <w:rtl/>
        </w:rPr>
        <w:t xml:space="preserve"> وَ أَبُو جَعْفَرٍ مُحَمَّدِ بْنِ أَبِي عَوْفٍ الْبُخَارِيِّ، قَالا: حَدَّثَنَا أَبُو عَلِيٍّ مُحَمَّدُ بْنُ أَحْمَدَ بْنِ حَمَّادٍ الْمَرْوَزِيُّ الْمَحْمُودِيُّ، رَفَعَهُ، قَالَ‏</w:t>
      </w:r>
      <w:r w:rsidRPr="0027727F">
        <w:rPr>
          <w:rFonts w:cs="B Badr" w:hint="cs"/>
          <w:color w:val="242887"/>
          <w:sz w:val="26"/>
          <w:szCs w:val="26"/>
          <w:rtl/>
        </w:rPr>
        <w:t>: قَالَ الصَّادِقُ (ع) اعْرِفُوا مَنَازِلَ شِيعَتِنَا بِقَدْرِ مَا يُحْسِنُونَ مِنْ رِوَايَاتِهِمْ عَنَّا، فَإِنَّا لَا نَعُدُّ الْفَقِيهَ مِنْهُمْ فَقِيهاً حَتَّى يَكُونَ مُحَدَّثاً. فَقِيلَ لَهُ أَ وَ يَكُونُ الْمُؤْمِنُ مُحَدَّثاً قَالَ يَكُونُ مُفَهَّماً وَ الْمُفَهَّمُ مُحْدَّثٌ.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w:t>
      </w:r>
      <w:r w:rsidRPr="0027727F">
        <w:rPr>
          <w:rFonts w:cs="B Badr" w:hint="cs"/>
          <w:color w:val="780000"/>
          <w:sz w:val="26"/>
          <w:szCs w:val="26"/>
          <w:rtl/>
        </w:rPr>
        <w:t xml:space="preserve"> إِبْرَاهِيمُ بْنُ مُحَمَّدِ بْنِ الْعَبَّاسِ الْخُتَّلِيُّ، قَالَ حَدَّثَنَا أَحْمَدُ بْنُ إِدْرِيسَ الْقُمِّيُّ الْمُعَلِّمُ، قَالَ حَدَّثَنِي أَحْمَدُ بْنُ مُحَمَّدِ بْنِ يَحْيَى بْنِ عِمْرَانَ، قَالَ حَدَّثَنِي سُلَيْمَانُ الْخَطَّابِيُّ، قَالَ حَدَّثَنِي مُحَمَّدُ بْنُ مُحَمَّدٍ، عَنْ بَعْضِ رِجَالِهِ، عَنْ مُحَمَّدِ بْنِ حُمْرَانَ الْعِجْلِيِّ، عَنْ عَلِيِّ بْنِ حَنْظَلَةَ، عَنْ أَبِي عَبْدِ اللَّهِ (ع) قَالَ‏</w:t>
      </w:r>
      <w:r w:rsidRPr="0027727F">
        <w:rPr>
          <w:rFonts w:cs="B Badr" w:hint="cs"/>
          <w:color w:val="242887"/>
          <w:sz w:val="26"/>
          <w:szCs w:val="26"/>
          <w:rtl/>
        </w:rPr>
        <w:t xml:space="preserve"> اعْرِفُوا مَنَازِلَ النَّاسِ مِنَّا عَلَى قَدْرِ رِوَايَاتِهِمْ عَنَّا.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w:t>
      </w:r>
      <w:r w:rsidRPr="0027727F">
        <w:rPr>
          <w:rFonts w:cs="B Badr" w:hint="cs"/>
          <w:color w:val="780000"/>
          <w:sz w:val="26"/>
          <w:szCs w:val="26"/>
          <w:rtl/>
        </w:rPr>
        <w:t xml:space="preserve"> حَمْدَوَيْهِ وَ إِبْرَاهِيمُ ابْنَا نُصَيْرٍ، قَالا حَدَّثَنَا مُحَمَّدُ بْنُ إِسْمَاعِيلَ الرَّازِيُّ،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محمد بن سعيد الكشِّي ابن يزيد-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lastRenderedPageBreak/>
        <w:t>قَالَ حَدَّثَنِي عَلِيُّ بْنُ حَبِيبٍ الْمَدَائِنِيُّ، عَنْ عَلِيِّ بْنِ سُوَيْدٍ السَّائِيِّ، قَالَ‏</w:t>
      </w:r>
      <w:r w:rsidRPr="0027727F">
        <w:rPr>
          <w:rFonts w:cs="B Badr" w:hint="cs"/>
          <w:color w:val="242887"/>
          <w:sz w:val="26"/>
          <w:szCs w:val="26"/>
          <w:rtl/>
        </w:rPr>
        <w:t xml:space="preserve"> كَتَبَ إِلَيَّ أَبُو الْحَسَنِ الْأَوَّلُ وَ هُوَ فِي السِّجْنِ، وَ أَمَّا مَا ذَكَرْتَ يَا عَلِيُّ مِمَّنْ تَأْخُذُ مَعَالِمَ دِينِكَ: لَا تَأْخُذَنَّ مَعَالِمَ دِينِكَ عَنْ غَيْرِ شِيعَتِنَا فَإِنَّكَ إِنْ تَعَدَّيْتَهُمْ أَخَذْتَ دِينَكَ عَنِ الْخَائِنِينَ الَّذِينَ خَانُوا اللَّهَ وَ رَسُولَهُ وَ خَانُوا أَمَانَاتِهِمْ، إِنَّهُمُ اؤْتُمِنُوا عَلَى كِتَابِ اللَّهِ جَلَّ وَ عَلَا فَحَرَّفُوهُ وَ بَدَّلُوهُ فَعَلَيْهِمْ لَعْنَةُ اللَّهِ وَ لَعْنَةُ رَسُولِهِ وَ لَعْنَةُ مَلَائِكَتِهِ وَ لَعْنَةُ آبَائِيَ الْكِرَامِ الْبَرَرَةِ وَ لَعْنَتِي وَ لَعْنَةُ شِيعَتِي إِلَى يَوْمِ الْقِيَامَةِ- فِي كِتَابٍ طَوِيلٍ.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w:t>
      </w:r>
      <w:r w:rsidRPr="0027727F">
        <w:rPr>
          <w:rFonts w:cs="B Badr" w:hint="cs"/>
          <w:color w:val="780000"/>
          <w:sz w:val="26"/>
          <w:szCs w:val="26"/>
          <w:rtl/>
        </w:rPr>
        <w:t xml:space="preserve"> مُحَمَّدُ بْنُ مَسْعُودِ بْنِ مُحَمَّدٍ، قَالَ حَدَّثَنِي عَلِيُّ بْنُ مُحَمَّدِ بْنِ فِيرُوزَانَ الْقُمِّيُّ، قَالَ حَدَّثَنَا أَحْمَدُ بْنُ مُحَمَّدِ بْنِ خَالِدٍ الْبَرْقِيُّ، قَالَ حَدَّثَنَا أَحْمَدُ بْنُ مُحَمَّدِ بْنِ أَبِي نَصْرٍ، عَنْ إِسْمَاعِيلَ بْنِ جَابِرٍ، عَنْ أَبِي عَبْدِ اللَّهِ (ع) قَالَ، قَالَ رَسُولُ اللَّهِ (ص)</w:t>
      </w:r>
      <w:r w:rsidRPr="0027727F">
        <w:rPr>
          <w:rFonts w:cs="B Badr" w:hint="cs"/>
          <w:color w:val="242887"/>
          <w:sz w:val="26"/>
          <w:szCs w:val="26"/>
          <w:rtl/>
        </w:rPr>
        <w:t>: يَحْمِلُ هَذَا الدِّينَ فِي كُلِّ قَرْنٍ عُدُولٌ يَنْفُونَ عَنْهُ تَأْوِيلَ الْمُبْطِلِينَ وَ تَحْرِيفَ الْغَالِينَ وَ انْتِحَالَ الْجَاهِلِينَ كَمَا يَنْفِي الْكِيرُ</w:t>
      </w:r>
      <w:r w:rsidRPr="0027727F">
        <w:rPr>
          <w:rFonts w:cs="B Badr" w:hint="cs"/>
          <w:color w:val="965AA0"/>
          <w:sz w:val="26"/>
          <w:szCs w:val="26"/>
          <w:rtl/>
        </w:rPr>
        <w:t xml:space="preserve"> «1»</w:t>
      </w:r>
      <w:r w:rsidRPr="0027727F">
        <w:rPr>
          <w:rFonts w:cs="B Badr" w:hint="cs"/>
          <w:color w:val="242887"/>
          <w:sz w:val="26"/>
          <w:szCs w:val="26"/>
          <w:rtl/>
        </w:rPr>
        <w:t xml:space="preserve"> خَبَثَ الْحَدِيدِ.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w:t>
      </w:r>
      <w:r w:rsidRPr="0027727F">
        <w:rPr>
          <w:rFonts w:cs="B Badr" w:hint="cs"/>
          <w:color w:val="780000"/>
          <w:sz w:val="26"/>
          <w:szCs w:val="26"/>
          <w:rtl/>
        </w:rPr>
        <w:t xml:space="preserve"> مُحَمَّدُ بْنُ مَسْعُودٍ، قَالَ حَدَّثَنِي عَلِيُّ بْنُ مُحَمَّدٍ</w:t>
      </w:r>
      <w:r w:rsidRPr="0027727F">
        <w:rPr>
          <w:rFonts w:cs="B Badr" w:hint="cs"/>
          <w:color w:val="965AA0"/>
          <w:sz w:val="26"/>
          <w:szCs w:val="26"/>
          <w:rtl/>
        </w:rPr>
        <w:t xml:space="preserve"> «2»</w:t>
      </w:r>
      <w:r w:rsidRPr="0027727F">
        <w:rPr>
          <w:rFonts w:cs="B Badr" w:hint="cs"/>
          <w:color w:val="780000"/>
          <w:sz w:val="26"/>
          <w:szCs w:val="26"/>
          <w:rtl/>
        </w:rPr>
        <w:t>، قَالَ حَدَّثَنِي أَحْمَدُ بْنُ مُحَمَّدٍ الْبَرْقِيُّ، عَنْ أَبِيهِ، عَمَّنْ ذَكَرَهُ، عَنْ زَيْدٍ الشَّحَّامِ، عَنْ أَبِي جَعْفَرٍ (ع)</w:t>
      </w:r>
      <w:r w:rsidRPr="0027727F">
        <w:rPr>
          <w:rFonts w:cs="B Badr" w:hint="cs"/>
          <w:color w:val="242887"/>
          <w:sz w:val="26"/>
          <w:szCs w:val="26"/>
          <w:rtl/>
        </w:rPr>
        <w:t xml:space="preserve"> فِي قَوْلِهِ تَعَالَى-</w:t>
      </w:r>
      <w:r w:rsidRPr="0027727F">
        <w:rPr>
          <w:rFonts w:cs="B Badr" w:hint="cs"/>
          <w:color w:val="006A0F"/>
          <w:sz w:val="26"/>
          <w:szCs w:val="26"/>
          <w:rtl/>
        </w:rPr>
        <w:t xml:space="preserve"> فَلْيَنْظُرِ الْإِنْسانُ إِلى‏ طَعامِهِ‏</w:t>
      </w:r>
      <w:r w:rsidRPr="0027727F">
        <w:rPr>
          <w:rFonts w:cs="B Badr" w:hint="cs"/>
          <w:color w:val="242887"/>
          <w:sz w:val="26"/>
          <w:szCs w:val="26"/>
          <w:rtl/>
        </w:rPr>
        <w:t>: قَالَ إِلَى عِلْمِهِ الَّذِي يَأْخُذُهُ عَمَّنْ يَأْخُذُهُ.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w:t>
      </w:r>
      <w:r w:rsidRPr="0027727F">
        <w:rPr>
          <w:rFonts w:cs="B Badr" w:hint="cs"/>
          <w:color w:val="780000"/>
          <w:sz w:val="26"/>
          <w:szCs w:val="26"/>
          <w:rtl/>
        </w:rPr>
        <w:t xml:space="preserve"> أَبُو مُحَمَّدٍ جِبْرِيلُ بْنُ مُحَمَّدٍ الْفَارَيَابِيُّ، قَالَ حَدَّثَنِي مُوسَى بْنُ جَعْفَرِ بْنِ وَهْبٍ، قَالَ حَدَّثَنِي أَبُو الْحَسَنِ أَحْمَدُ بْنُ حَاتِمِ بْنِ مَاهَوَيْهِ، قَالَ‏</w:t>
      </w:r>
      <w:r w:rsidRPr="0027727F">
        <w:rPr>
          <w:rFonts w:cs="B Badr" w:hint="cs"/>
          <w:color w:val="242887"/>
          <w:sz w:val="26"/>
          <w:szCs w:val="26"/>
          <w:rtl/>
        </w:rPr>
        <w:t xml:space="preserve"> كَتَبْتُ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كير الحداد زقّ او جلد غليظ ذو حافات ينفخ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النسخ الخطيِّة، و في المطبوعة: علي بن محمد بن فيروزان.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يَعْنِي أَبَا الْحَسَنِ الثَّالِثَ (ع) أَسْأَلُهُ عَمَّنْ آخُذُ مَعَالِمَ دِينِي وَ كَتَبَ أَخُوهُ أَيْضاً بِذَلِكَ فَكَتَبَ إِلَيْهِمَا فَهِمْتُ مَا ذَكَرْتُمَا فَاصْمِدَا فِي دِينِكُمَا عَلَى مُسِنٍ‏</w:t>
      </w:r>
      <w:r w:rsidRPr="0027727F">
        <w:rPr>
          <w:rFonts w:cs="B Badr" w:hint="cs"/>
          <w:color w:val="965AA0"/>
          <w:sz w:val="26"/>
          <w:szCs w:val="26"/>
          <w:rtl/>
        </w:rPr>
        <w:t xml:space="preserve"> «1»</w:t>
      </w:r>
      <w:r w:rsidRPr="0027727F">
        <w:rPr>
          <w:rFonts w:cs="B Badr" w:hint="cs"/>
          <w:color w:val="242887"/>
          <w:sz w:val="26"/>
          <w:szCs w:val="26"/>
          <w:rtl/>
        </w:rPr>
        <w:t xml:space="preserve"> فِي حُبِّنَا وَ كُلِّ كَبِيرِ التَّقَدُّمِ فِي أَمْرِنَا، فَإِنَّهُمْ كَافُوكُمَا إِنْ شَاءَ اللَّهُ تَعَالَى.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[شرطة الخميس‏]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w:t>
      </w:r>
      <w:r w:rsidRPr="0027727F">
        <w:rPr>
          <w:rFonts w:cs="B Badr" w:hint="cs"/>
          <w:color w:val="780000"/>
          <w:sz w:val="26"/>
          <w:szCs w:val="26"/>
          <w:rtl/>
        </w:rPr>
        <w:t xml:space="preserve"> نَصْرُ بْنُ الصَّبَّاحِ الْبَلْخِيُّ، قَالَ حَدَّثَنَا أَحْمَدُ بْنُ مُحَمَّدِ بْنِ عِيسَى، عَنِ الْحُسَيْنِ بْنِ سَعِيدٍ، عَنْ إِسْمَاعِيلَ بْنِ بَزِيعٍ، عَنْ أَبِي الْجَارُودِ، قَالَ‏</w:t>
      </w:r>
      <w:r w:rsidRPr="0027727F">
        <w:rPr>
          <w:rFonts w:cs="B Badr" w:hint="cs"/>
          <w:color w:val="242887"/>
          <w:sz w:val="26"/>
          <w:szCs w:val="26"/>
          <w:rtl/>
        </w:rPr>
        <w:t xml:space="preserve"> قُلْتُ لِلْأَصْبَغِ بْنِ نُبَاتَةَ مَا كَانَ مَنْزِلَةُ هَذَا الرَّجُلِ‏</w:t>
      </w:r>
      <w:r w:rsidRPr="0027727F">
        <w:rPr>
          <w:rFonts w:cs="B Badr" w:hint="cs"/>
          <w:color w:val="965AA0"/>
          <w:sz w:val="26"/>
          <w:szCs w:val="26"/>
          <w:rtl/>
        </w:rPr>
        <w:t xml:space="preserve"> «2»</w:t>
      </w:r>
      <w:r w:rsidRPr="0027727F">
        <w:rPr>
          <w:rFonts w:cs="B Badr" w:hint="cs"/>
          <w:color w:val="242887"/>
          <w:sz w:val="26"/>
          <w:szCs w:val="26"/>
          <w:rtl/>
        </w:rPr>
        <w:t xml:space="preserve"> فِيكُمْ قَالَ مَا أَدْرِي مَا تَقُولُ إِلَّا أَنَّ سُيُوفَنَا كَانَتْ عَلَى عَوَاتِقِنَا فَمَنْ أَوْمَى إِلَيْهِ ضَرَبْنَاهُ بِهَا، وَ كَانَ يَقُولُ لَنَا تَشَرَّطُوا فَوَ اللَّهِ مَا اشْتِرَاطُكُمْ لِذَهَبٍ وَ لَا لِفِضَّةٍ وَ مَا اشْتِرَاطُكُمْ إِلَّا لِلْمَوْتِ، إِنَّ قَوْماً مِنْ قَبْلِكُمْ مِنْ بَنِي إِسْرَائِيلَ تَشَارَطُوا بَيْنَهُمْ فَمَا مَاتَ أَحَدٌ مِنْهُمْ حَتَّى كَانَ نَبِيَّ قَوْمِهِ أَوْ نَبِيَّ قَرْيَتِهِ أَوْ نَبِيَّ نَفْسِهِ، وَ إِنَّكُمْ لَبِمَنْزِلَتِهِمْ غَيْرَ أَنَّكُمْ لَسْتُمْ بِأَنْبِيَاءَ.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9</w:t>
      </w:r>
      <w:r w:rsidRPr="0027727F">
        <w:rPr>
          <w:rFonts w:cs="B Badr" w:hint="cs"/>
          <w:color w:val="780000"/>
          <w:sz w:val="26"/>
          <w:szCs w:val="26"/>
          <w:rtl/>
        </w:rPr>
        <w:t xml:space="preserve"> مُحَمَّدُ بْنُ مَسْعُودٍ الْعَيَّاشِيُّ، وَ أَبُو عَمْرِو بْنِ عَبْدِ الْعَزِيزِ، قَالا حَدَّثَنَا مُحَمَّدُ بْنُ نُصَيْرٍ، قَالَ حَدَّثَنَا مُحَمَّدُ بْنُ عِيسَى، عَنْ أَبِي الْحَسَنِ الْغَزْلِيِ‏</w:t>
      </w:r>
      <w:r w:rsidRPr="0027727F">
        <w:rPr>
          <w:rFonts w:cs="B Badr" w:hint="cs"/>
          <w:color w:val="965AA0"/>
          <w:sz w:val="26"/>
          <w:szCs w:val="26"/>
          <w:rtl/>
        </w:rPr>
        <w:t xml:space="preserve"> «3»</w:t>
      </w:r>
      <w:r w:rsidRPr="0027727F">
        <w:rPr>
          <w:rFonts w:cs="B Badr" w:hint="cs"/>
          <w:color w:val="780000"/>
          <w:sz w:val="26"/>
          <w:szCs w:val="26"/>
          <w:rtl/>
        </w:rPr>
        <w:t xml:space="preserve"> عَنْ غِيَاثٍ الْهَمْدَانِيِّ عَنْ بِشْرِ بْنِ عَمْرٍو</w:t>
      </w:r>
      <w:r w:rsidRPr="0027727F">
        <w:rPr>
          <w:rFonts w:cs="B Badr" w:hint="cs"/>
          <w:color w:val="965AA0"/>
          <w:sz w:val="26"/>
          <w:szCs w:val="26"/>
          <w:rtl/>
        </w:rPr>
        <w:t xml:space="preserve"> «4»</w:t>
      </w:r>
      <w:r w:rsidRPr="0027727F">
        <w:rPr>
          <w:rFonts w:cs="B Badr" w:hint="cs"/>
          <w:color w:val="780000"/>
          <w:sz w:val="26"/>
          <w:szCs w:val="26"/>
          <w:rtl/>
        </w:rPr>
        <w:t xml:space="preserve"> الْهَمَدَانِيِّ قَالَ‏</w:t>
      </w:r>
      <w:r w:rsidRPr="0027727F">
        <w:rPr>
          <w:rFonts w:cs="B Badr" w:hint="cs"/>
          <w:color w:val="242887"/>
          <w:sz w:val="26"/>
          <w:szCs w:val="26"/>
          <w:rtl/>
        </w:rPr>
        <w:t xml:space="preserve"> مَرَّ بِنَا أَمِيرُ الْمُؤْمِنِينَ (ع) فَقَالَ: اكْتَتِبُوا فِي هَذِهِ الشُّرْطَةِ فَوَ اللَّهِ لَا غِنَى‏</w:t>
      </w:r>
      <w:r w:rsidRPr="0027727F">
        <w:rPr>
          <w:rFonts w:cs="B Badr" w:hint="cs"/>
          <w:color w:val="965AA0"/>
          <w:sz w:val="26"/>
          <w:szCs w:val="26"/>
          <w:rtl/>
        </w:rPr>
        <w:t xml:space="preserve"> «5»</w:t>
      </w:r>
      <w:r w:rsidRPr="0027727F">
        <w:rPr>
          <w:rFonts w:cs="B Badr" w:hint="cs"/>
          <w:color w:val="242887"/>
          <w:sz w:val="26"/>
          <w:szCs w:val="26"/>
          <w:rtl/>
        </w:rPr>
        <w:t xml:space="preserve"> بَعْدَهُمْ إِلَّا شُرْطَةُ النَّارِ إِلَّا مَنْ عَمِلَ بِمِثْلِ أَعْمَالِهِمْ.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النسخ مختلفة: فاعتمدا في دينكما على مستن.،. متين،. كبير،. فى حبنا و كل كثير القدم.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يريد عليّا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العرنيّ-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الترتيب: بشير بن عمرو،. عمر-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لا تلى-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10</w:t>
      </w:r>
      <w:r w:rsidRPr="0027727F">
        <w:rPr>
          <w:rFonts w:cs="B Badr" w:hint="cs"/>
          <w:color w:val="780000"/>
          <w:sz w:val="26"/>
          <w:szCs w:val="26"/>
          <w:rtl/>
        </w:rPr>
        <w:t xml:space="preserve"> وَ رَوَى عَنْ أَمِيرِ الْمُؤْمِنِينَ (ع)</w:t>
      </w:r>
      <w:r w:rsidRPr="0027727F">
        <w:rPr>
          <w:rFonts w:cs="B Badr" w:hint="cs"/>
          <w:color w:val="242887"/>
          <w:sz w:val="26"/>
          <w:szCs w:val="26"/>
          <w:rtl/>
        </w:rPr>
        <w:t xml:space="preserve"> أَنَّهُ قَالَ لِعَبْدِ اللَّهِ بْنِ يَحْيَى الْحَضْرَمِيِّ يَوْمَ الْجَمَلِ: أَبْشِرْ يَا ابْنَ يَحْيَى فَأَنْتَ وَ أَبُوكَ مِنْ شُرْطَةِ الْخَمِيسِ حَقّاً، لَقَدْ أَخْبَرَنِي رَسُولُ اللَّهِ (ص) بِاسْمِكَ وَ اسْمِ أَبِيكَ فِي شُرْطَةِ الْخَمِيسِ وَ اللَّهُ سَمَّاكُمْ شُرْطَةَ الْخَمِيسِ عَلَى لِسَانِ نَبِيِّهِ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ذَكَرَ أَنَّ شُرْطَةَ الْخَمِيسِ كَانُوا سِتَّةَ آلَافِ رَجُلٍ أَوْ خَمْسَةَ آلَافٍ.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w:t>
      </w:r>
      <w:r w:rsidRPr="0027727F">
        <w:rPr>
          <w:rFonts w:cs="B Badr" w:hint="cs"/>
          <w:color w:val="780000"/>
          <w:sz w:val="26"/>
          <w:szCs w:val="26"/>
          <w:rtl/>
        </w:rPr>
        <w:t xml:space="preserve"> وَ ذَكَرَ هِشَامٌ، عَنْ أَبِي خَالِدٍ الْكَابُلِيِّ، عَنْ أَبِي جَعْفَرٍ (ع) قَالَ‏</w:t>
      </w:r>
      <w:r w:rsidRPr="0027727F">
        <w:rPr>
          <w:rFonts w:cs="B Badr" w:hint="cs"/>
          <w:color w:val="242887"/>
          <w:sz w:val="26"/>
          <w:szCs w:val="26"/>
          <w:rtl/>
        </w:rPr>
        <w:t>: كَانَ عَلِيُّ بْنُ أَبِي طَالِبٍ (ع) عِنْدَكُمْ بِالْعِرَاقِ يُقَاتِلُ عَدُوَّهُ وَ مَعَهُ أَصْحَابُهُ وَ مَا كَانَ فِيهِمْ خَمْسُونَ رَجُلًا يَعْرِفُونَهُ حَقَّ مَعْرِفَتِهِ، وَ حَقَّ مَعْرِفَةِ إِمَامَتِهِ.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سلمان الفارسي‏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w:t>
      </w:r>
      <w:r w:rsidRPr="0027727F">
        <w:rPr>
          <w:rFonts w:cs="B Badr" w:hint="cs"/>
          <w:color w:val="780000"/>
          <w:sz w:val="26"/>
          <w:szCs w:val="26"/>
          <w:rtl/>
        </w:rPr>
        <w:t xml:space="preserve"> أَبُو الْحَسَنِ وَ أَبُو إِسْحَاقَ حَمْدَوَيْهِ وَ إِبْرَاهِيمُ ابْنَا نُصَيْرٍ، قَالا حَدَّثَنَا مُحَمَّدُ بْنُ عُثْمَانَ، عَنْ حَنَانِ بْنِ سَدِيرٍ، عَنْ أَبِيهِ، عَنْ أَبِي جَعْفَرٍ (ع) قَالَ‏</w:t>
      </w:r>
      <w:r w:rsidRPr="0027727F">
        <w:rPr>
          <w:rFonts w:cs="B Badr" w:hint="cs"/>
          <w:color w:val="242887"/>
          <w:sz w:val="26"/>
          <w:szCs w:val="26"/>
          <w:rtl/>
        </w:rPr>
        <w:t>: كَانَ النَّاسُ أَهْلَ الرَّدَّةِ بَعْدَ النَّبِيِّ (ص) إِلَّا ثَلَاثَةً. فَقُلْتُ وَ مَنِ الثَّلَاثَةُ فَقَالَ: الْمِقْدَادُ بْنُ الْأَسْوَدِ وَ أَبُو ذَرٍّ الْغِفَارِيُّ وَ سَلْمَانُ الْفَارِسِيُّ ثُمَّ عَرَفَ النَّاسَ بَعْدَ يَسِيرٍ، وَ قَالَ: هَؤُلَاءِ الَّذِينَ دَارَتْ عَلَيْهِمُ الرَّحَى وَ أَبَوْا أَنْ يُبَايِعُوا لِأَبِي بَكْرٍ حَتَّى جَاءُوا بِأَمِيرِ الْمُؤْمِنِينَ (ع) مُكْرَهاً فَبَايَعَ، وَ ذَلِكَ قَوْلُ اللَّهِ عَزَّ وَ جَلَّ-</w:t>
      </w:r>
      <w:r w:rsidRPr="0027727F">
        <w:rPr>
          <w:rFonts w:cs="B Badr" w:hint="cs"/>
          <w:color w:val="006A0F"/>
          <w:sz w:val="26"/>
          <w:szCs w:val="26"/>
          <w:rtl/>
        </w:rPr>
        <w:t xml:space="preserve"> وَ ما مُحَمَّدٌ إِلَّا رَسُولٌ قَدْ خَلَتْ مِنْ قَبْلِهِ الرُّسُلُ أَ فَإِنْ ماتَ أَوْ قُتِلَ انْقَلَبْتُمْ عَلى‏ أَعْقابِكُمْ‏</w:t>
      </w:r>
      <w:r w:rsidRPr="0027727F">
        <w:rPr>
          <w:rFonts w:cs="B Badr" w:hint="cs"/>
          <w:color w:val="242887"/>
          <w:sz w:val="26"/>
          <w:szCs w:val="26"/>
          <w:rtl/>
        </w:rPr>
        <w:t>- الْآيَةَ.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13</w:t>
      </w:r>
      <w:r w:rsidRPr="0027727F">
        <w:rPr>
          <w:rFonts w:cs="B Badr" w:hint="cs"/>
          <w:color w:val="780000"/>
          <w:sz w:val="26"/>
          <w:szCs w:val="26"/>
          <w:rtl/>
        </w:rPr>
        <w:t xml:space="preserve"> جِبْرِيلُ بْنُ أَحْمَدَ الْفَارَيَابِيُّ الْبُرْنَانِيُّ، قَالَ حَدَّثَنِي الْحَسَنُ بْنُ خُرَّزَاذَ، قَالَ حَدَّثَنِي ابْنُ فَضَّالٍ، عَنْ ثَعْلَبَةَ بْنِ مَيْمُونٍ، عَنْ زُرَارَةَ، عَنْ أَبِي جَعْفَرٍ (ع) عَنْ أَبِيهِ، عَنْ جَدِّهِ عَنْ عَلِيِّ بْنِ أَبِي طَالِبٍ (عَلَيْهِمُ السَّلَامُ)، قَالَ‏</w:t>
      </w:r>
      <w:r w:rsidRPr="0027727F">
        <w:rPr>
          <w:rFonts w:cs="B Badr" w:hint="cs"/>
          <w:color w:val="242887"/>
          <w:sz w:val="26"/>
          <w:szCs w:val="26"/>
          <w:rtl/>
        </w:rPr>
        <w:t>: ضَاقَتِ الْأَرْضُ‏</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lastRenderedPageBreak/>
        <w:t>بِسَبْعَةٍ بِهِمْ تُرْزَقُونَ وَ بِهِمْ تُنْصَرُونَ وَ بِهِمْ تُمْطَرُونَ، مِنْهُمْ سَلْمَانُ الْفَارِسِيُّ وَ الْمِقْدَادُ وَ أَبُو ذَرٍّ وَ عَمَّارٌ وَ حُذَيْفَةُ (رَحْمَةُ اللَّهِ عَلَيْهِمْ) وَ كَانَ عَلِيٌّ (ع) يَقُولُ وَ أَنَا إِمَامُهُمْ، وَ هُمُ الَّذِينَ صَلَّوْا عَلَى فَاطِمَةَ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w:t>
      </w:r>
      <w:r w:rsidRPr="0027727F">
        <w:rPr>
          <w:rFonts w:cs="B Badr" w:hint="cs"/>
          <w:color w:val="780000"/>
          <w:sz w:val="26"/>
          <w:szCs w:val="26"/>
          <w:rtl/>
        </w:rPr>
        <w:t xml:space="preserve"> مُحَمَّدُ بْنُ مَسْعُودٍ، قَالَ حَدَّثَنِي عَلِيُّ بْنُ الْحَسَنِ بْنِ فَضَّالٍ، قَالَ حَدَّثَنِي الْعَبَّاسُ بْنُ عَامِرٍ وَ جَعْفَرُ بْنُ مُحَمَّدِ بْنِ حُكَيْمٍ، عَنْ أَبَانِ بْنِ عُثْمَانَ، عَنِ الْحَارِثِ بْنِ الْمُغِيرَةِ النَّصْرِيِّ، قَالَ‏</w:t>
      </w:r>
      <w:r w:rsidRPr="0027727F">
        <w:rPr>
          <w:rFonts w:cs="B Badr" w:hint="cs"/>
          <w:color w:val="242887"/>
          <w:sz w:val="26"/>
          <w:szCs w:val="26"/>
          <w:rtl/>
        </w:rPr>
        <w:t xml:space="preserve"> سَمِعْتُ عَبْدَ الْمَلِكِ بْنَ أَعْيَنَ، يَسْأَلُ أَبَا عَبْدِ اللَّهِ (ع) قَالَ فَلَمْ يَزَلْ يَسْأَلُهُ حَتَّى قَالَ لَهُ فَهَلَكَ النَّاسُ إِذَا فَقَالَ: إِي وَ اللَّهِ يَا ابْنَ أَعْيَنَ هَلَكَ النَّاسُ أَجْمَعُونَ. قُلْتُ مَنْ فِي الشَّرْقِ وَ مَنْ فِي الْغَرْبِ قَالَ، فَقَالَ: إِنَّهَا فُتِحَتْ عَلَى الضَّلَالِ إِي وَ اللَّهِ هَلَكُوا</w:t>
      </w:r>
      <w:r w:rsidRPr="0027727F">
        <w:rPr>
          <w:rFonts w:cs="B Badr" w:hint="cs"/>
          <w:color w:val="965AA0"/>
          <w:sz w:val="26"/>
          <w:szCs w:val="26"/>
          <w:rtl/>
        </w:rPr>
        <w:t xml:space="preserve"> «1»</w:t>
      </w:r>
      <w:r w:rsidRPr="0027727F">
        <w:rPr>
          <w:rFonts w:cs="B Badr" w:hint="cs"/>
          <w:color w:val="242887"/>
          <w:sz w:val="26"/>
          <w:szCs w:val="26"/>
          <w:rtl/>
        </w:rPr>
        <w:t xml:space="preserve"> إِلَّا ثَلَاثَةً ثُمَّ لَحِقَ أَبُو سَاسَانَ‏</w:t>
      </w:r>
      <w:r w:rsidRPr="0027727F">
        <w:rPr>
          <w:rFonts w:cs="B Badr" w:hint="cs"/>
          <w:color w:val="965AA0"/>
          <w:sz w:val="26"/>
          <w:szCs w:val="26"/>
          <w:rtl/>
        </w:rPr>
        <w:t xml:space="preserve"> «2»</w:t>
      </w:r>
      <w:r w:rsidRPr="0027727F">
        <w:rPr>
          <w:rFonts w:cs="B Badr" w:hint="cs"/>
          <w:color w:val="242887"/>
          <w:sz w:val="26"/>
          <w:szCs w:val="26"/>
          <w:rtl/>
        </w:rPr>
        <w:t xml:space="preserve"> وَ عَمَّارٌ وَ شُتَيْرَةُ وَ أَبُو عَمْرَةَ فَصَارُوا سَبْعَةً.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w:t>
      </w:r>
      <w:r w:rsidRPr="0027727F">
        <w:rPr>
          <w:rFonts w:cs="B Badr" w:hint="cs"/>
          <w:color w:val="780000"/>
          <w:sz w:val="26"/>
          <w:szCs w:val="26"/>
          <w:rtl/>
        </w:rPr>
        <w:t xml:space="preserve"> حَمْدَوَيْهِ، قَالَ حَدَّثَنَا أَيُّوبُ بْنُ نُوحٍ، عَنْ مُحَمَّدِ بْنِ الْفُضَيْلِ وَ صَفْوَانُ، عَنْ أَبِي خَالِدٍ الْقَمَّاطِ، عَنْ حُمْرَانَ، قَالَ‏</w:t>
      </w:r>
      <w:r w:rsidRPr="0027727F">
        <w:rPr>
          <w:rFonts w:cs="B Badr" w:hint="cs"/>
          <w:color w:val="242887"/>
          <w:sz w:val="26"/>
          <w:szCs w:val="26"/>
          <w:rtl/>
        </w:rPr>
        <w:t xml:space="preserve"> قُلْتُ لِأَبِي جَعْفَرٍ (ع) مَا أَقَلَّنَا لَوِ اجْتَمَعْنَا عَلَى شَاةٍ مَا أَفْنَيْنَاهَا! قَالَ، فَقَالَ: أَ لَا أُخْبِرُكَ بِأَعْجَبَ مِنْ ذَلِكَ قَالَ فَقُلْتُ بَلَى. قَالَ: الْمُهَاجِرُونَ وَ الْأَنْصَارُ ذَهَبُوا إِلَّا (وَ أَشَارَ بِيَدِهِ) ثَلَاثَةً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w:t>
      </w:r>
      <w:r w:rsidRPr="0027727F">
        <w:rPr>
          <w:rFonts w:cs="B Badr" w:hint="cs"/>
          <w:color w:val="780000"/>
          <w:sz w:val="26"/>
          <w:szCs w:val="26"/>
          <w:rtl/>
        </w:rPr>
        <w:t xml:space="preserve"> عَلِيُّ بْنُ مُحَمَّدٍ الْقُتَيْبِيُّ النَّيْسَابُورِيُّ، قَالَ حَدَّثَنِي أَبُو عَبْدِ اللَّهِ جَعْفَرُ بْنُ مُحَمَّدٍ الرَّازِيُّ الْخَوارِيُّ مِنْ قَرْيَةِ أَسْتَرْآبَاذَ</w:t>
      </w:r>
      <w:r w:rsidRPr="0027727F">
        <w:rPr>
          <w:rFonts w:cs="B Badr" w:hint="cs"/>
          <w:color w:val="965AA0"/>
          <w:sz w:val="26"/>
          <w:szCs w:val="26"/>
          <w:rtl/>
        </w:rPr>
        <w:t xml:space="preserve"> «3»</w:t>
      </w:r>
      <w:r w:rsidRPr="0027727F">
        <w:rPr>
          <w:rFonts w:cs="B Badr" w:hint="cs"/>
          <w:color w:val="780000"/>
          <w:sz w:val="26"/>
          <w:szCs w:val="26"/>
          <w:rtl/>
        </w:rPr>
        <w:t>، قَالَ حَدَّثَنِي أَبُو الْخَيْرِ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ج: لكن.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أبو سنان-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استازباذ.</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 عَنْ عَمْرِو بْنِ عُثْمَانَ الْخَزَّازِ، عَنْ رَجُلٍ، عَنْ أَبِي حَمْزَةَ، قَالَ سَمِعْتُ أَبَا جَعْفَرٍ (ع) يَقُولُ‏</w:t>
      </w:r>
      <w:r w:rsidRPr="0027727F">
        <w:rPr>
          <w:rFonts w:cs="B Badr" w:hint="cs"/>
          <w:color w:val="242887"/>
          <w:sz w:val="26"/>
          <w:szCs w:val="26"/>
          <w:rtl/>
        </w:rPr>
        <w:t>: لَمَّا مَرُّوا بِأَمِيرِ الْمُؤْمِنِينَ (ع) وَ فِي رَقَبَتِهِ حَبْلُ آلِ زُرَيْقٍ ضَرَبَ أَبُو ذَرٍّ بِيَدِهِ عَلَى الْأُخْرَى ثُمَّ قَالَ لَيْتَ السُّيُوفُ قَدْ عَادَتْ بِأَيْدِينَا ثَانِيَةً، وَ قَالَ مِقْدَادُ لَوْ شَاءَ لَدَعَا عَلَيْهِ رَبَّهُ عَزَّ وَ جَلَّ وَ، قَالَ سَلْمَانُ مَوْلَانَا أَعْلَمُ بِمَا هُوَ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w:t>
      </w:r>
      <w:r w:rsidRPr="0027727F">
        <w:rPr>
          <w:rFonts w:cs="B Badr" w:hint="cs"/>
          <w:color w:val="780000"/>
          <w:sz w:val="26"/>
          <w:szCs w:val="26"/>
          <w:rtl/>
        </w:rPr>
        <w:t xml:space="preserve"> مُحَمَّدُ بْنُ إِسْمَاعِيلَ، قَالَ حَدَّثَنِي الْفَضْلُ بْنُ شَاذَانَ، عَنِ ابْنِ أَبِي عُمَيْرٍ، عَنْ إِبْرَاهِيمَ بْنِ عَبْدِ الْحَمِيدِ، عَنْ أَبِي بَصِيرٍ، قَالَ‏</w:t>
      </w:r>
      <w:r w:rsidRPr="0027727F">
        <w:rPr>
          <w:rFonts w:cs="B Badr" w:hint="cs"/>
          <w:color w:val="242887"/>
          <w:sz w:val="26"/>
          <w:szCs w:val="26"/>
          <w:rtl/>
        </w:rPr>
        <w:t xml:space="preserve"> قُلْتُ لِأَبِي عَبْدِ اللَّهِ (ع) ارْتَدَّ النَّاسُ إِلَّا ثَلَاثَةً أَبُو ذَرٍّ وَ سَلْمَانُ وَ الْمِقْدَادُ قَالَ فَقَالَ أَبُو عَبْدِ اللَّهِ (ع) فَأَيْنَ أَبُو سَاسَانَ‏</w:t>
      </w:r>
      <w:r w:rsidRPr="0027727F">
        <w:rPr>
          <w:rFonts w:cs="B Badr" w:hint="cs"/>
          <w:color w:val="965AA0"/>
          <w:sz w:val="26"/>
          <w:szCs w:val="26"/>
          <w:rtl/>
        </w:rPr>
        <w:t xml:space="preserve"> «1»</w:t>
      </w:r>
      <w:r w:rsidRPr="0027727F">
        <w:rPr>
          <w:rFonts w:cs="B Badr" w:hint="cs"/>
          <w:color w:val="242887"/>
          <w:sz w:val="26"/>
          <w:szCs w:val="26"/>
          <w:rtl/>
        </w:rPr>
        <w:t xml:space="preserve"> وَ أَبُو عَمْرَةَ الْأَنْصَارِيُّ.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18</w:t>
      </w:r>
      <w:r w:rsidRPr="0027727F">
        <w:rPr>
          <w:rFonts w:cs="B Badr" w:hint="cs"/>
          <w:color w:val="780000"/>
          <w:sz w:val="26"/>
          <w:szCs w:val="26"/>
          <w:rtl/>
        </w:rPr>
        <w:t xml:space="preserve"> مُحَمَّدُ بْنُ إِسْمَاعِيلَ، قَالَ حَدَّثَنِي الْفَضْلُ بْنُ شَاذَانَ، عَنِ ابْنِ أَبِي عُمَيْرٍ، عَنْ وُهَيْبِ بْنِ حَفْصٍ، عَنْ أَبِي بَصِيرٍ، عَنْ أَبِي جَعْفَرٍ (ع) قَالَ‏</w:t>
      </w:r>
      <w:r w:rsidRPr="0027727F">
        <w:rPr>
          <w:rFonts w:cs="B Badr" w:hint="cs"/>
          <w:color w:val="242887"/>
          <w:sz w:val="26"/>
          <w:szCs w:val="26"/>
          <w:rtl/>
        </w:rPr>
        <w:t xml:space="preserve">: جَاءَ الْمُهَاجِرُونَ وَ الْأَنْصَارُ وَ غَيْرُهُمْ بَعْدَ ذَلِكَ إِلَى عَلِيٍّ (ع) فَقَالُوا لَهُ: أَنْتَ وَ اللَّهِ أَمِيرُ الْمُؤْمِنِينَ وَ أَنْتَ وَ اللَّهِ أَحَقُّ النَّاسِ وَ أَوْلَاهُمْ بِالنَّبِيِّ (ع) هَلُمَّ يَدَكَ نُبَايِعْكَ فَوَ اللَّهِ لَنَمُوتَنَّ قُدَّامَكَ! فَقَالَ عَلِيٌّ (ع): إِنْ كُنْتُمْ صَادِقِينَ فَاغْدُوا غَداً </w:t>
      </w:r>
      <w:r w:rsidRPr="0027727F">
        <w:rPr>
          <w:rFonts w:cs="B Badr" w:hint="cs"/>
          <w:color w:val="242887"/>
          <w:sz w:val="26"/>
          <w:szCs w:val="26"/>
          <w:rtl/>
        </w:rPr>
        <w:lastRenderedPageBreak/>
        <w:t>عَلَيَّ مُحَلِّقِينَ! فَحَلَقَ عَلِيٌّ (ع) وَ حَلَقَ سَلْمَانُ وَ حَلَقَ مِقْدَادُ وَ حَلَقَ أَبُو ذَرٍّ وَ لَمْ يَحْلِقْ غَيْرُهُمْ ثُمَّ انْصَرَفُوا فَجَاءُوا مَرَّةً أُخْرَى بَعْدَ ذَلِكَ، فَقَالُوا لَهُ أَنْتَ وَ اللَّهِ أَمِيرُ الْمُؤْمِنِينَ وَ أَنْتَ أَحَقُّ النَّاسِ وَ أَوْلَاهُمْ بِالنَّبِيِّ (ع) هَلُمَّ يَدَكَ نُبَايِعْكَ وَ حَلَفُوا! فَقَالَ إِنْ كُنْتُمْ صَادِقِينَ فَاغْدُوا عَلَيَّ مُحَلِّقِينَ! فَمَا حَلَقَ إِلَّا هَؤُلَاءِ الثَّلَاثَةَ. قُلْتُ: فَمَا كَانَ فِيهِمْ عَمَّارٌ فَقَالَ: لَا. قُلْتُ: فَعَمَّارٌ مِنْ أَهْلِ الرَّدَّةِ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أبو سنان-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فَقَالَ: إِنَّ عَمَّاراً قَدْ قَاتَلَ مَعَ عَلِيٍّ عَلَيْهِ السَّلَامُ بَعْدُ.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w:t>
      </w:r>
      <w:r w:rsidRPr="0027727F">
        <w:rPr>
          <w:rFonts w:cs="B Badr" w:hint="cs"/>
          <w:color w:val="780000"/>
          <w:sz w:val="26"/>
          <w:szCs w:val="26"/>
          <w:rtl/>
        </w:rPr>
        <w:t xml:space="preserve"> وَ رَوَى جَعْفَرٌ غُلَامُ عَبْدِ اللَّهِ بْنِ بُكَيْرٍ، عَنْ عَبْدِ اللَّهِ بْنِ مُحَمَّدِ بْنِ نَهِيكٍ، عَنِ النَّصِيبِيِّ، عَنْ أَبِي عَبْدِ اللَّهِ (ع) قَالَ‏</w:t>
      </w:r>
      <w:r w:rsidRPr="0027727F">
        <w:rPr>
          <w:rFonts w:cs="B Badr" w:hint="cs"/>
          <w:color w:val="242887"/>
          <w:sz w:val="26"/>
          <w:szCs w:val="26"/>
          <w:rtl/>
        </w:rPr>
        <w:t xml:space="preserve"> قَالَ أَمِيرُ الْمُؤْمِنِينَ (ع) يَا سَلْمَانُ اذْهَبْ إِلَى فَاطِمَةَ (ع) فَقُلْ لَهَا تُتْحِفُكَ‏</w:t>
      </w:r>
      <w:r w:rsidRPr="0027727F">
        <w:rPr>
          <w:rFonts w:cs="B Badr" w:hint="cs"/>
          <w:color w:val="965AA0"/>
          <w:sz w:val="26"/>
          <w:szCs w:val="26"/>
          <w:rtl/>
        </w:rPr>
        <w:t xml:space="preserve"> «1»</w:t>
      </w:r>
      <w:r w:rsidRPr="0027727F">
        <w:rPr>
          <w:rFonts w:cs="B Badr" w:hint="cs"/>
          <w:color w:val="242887"/>
          <w:sz w:val="26"/>
          <w:szCs w:val="26"/>
          <w:rtl/>
        </w:rPr>
        <w:t xml:space="preserve"> مِنْ تُحَفِ الْجَنَّةِ فَذَهَبَ إِلَيْهَا سَلْمَانُ فَإِذَا بَيْنَ يَدَيْهَا ثَلَاثُ سِلَالٍ، فَقَالَ لَهَا يَا بِنْتَ رَسُولِ اللَّهِ أَتْحِفِينِي، قَالَتْ: هَذِهِ ثَلَاثُ سِلَالٍ جَاءَتْنِي بِهَا ثَلَاثُ وَصَائِفَ‏</w:t>
      </w:r>
      <w:r w:rsidRPr="0027727F">
        <w:rPr>
          <w:rFonts w:cs="B Badr" w:hint="cs"/>
          <w:color w:val="965AA0"/>
          <w:sz w:val="26"/>
          <w:szCs w:val="26"/>
          <w:rtl/>
        </w:rPr>
        <w:t xml:space="preserve"> «2»</w:t>
      </w:r>
      <w:r w:rsidRPr="0027727F">
        <w:rPr>
          <w:rFonts w:cs="B Badr" w:hint="cs"/>
          <w:color w:val="242887"/>
          <w:sz w:val="26"/>
          <w:szCs w:val="26"/>
          <w:rtl/>
        </w:rPr>
        <w:t>، فَسَأَلْتُهُنَّ، عَنْ أَسْمَائِهِنَّ فَقَالَتْ وَاحِدَةٌ أَنَا سَلْمَى لِسَلْمَانَ وَ قَالَتِ الْأُخْرَى أَنَا ذَرَّةُ لِأَبِي ذَرٍّ وَ قَالَتِ الْأُخْرَى أَنَا مَقْدُودَةُ لِلْمِقْدَادِ، ثُمَّ قَبَضْتُ فَنَاوَلَتْنِي فَمَا مَرَرْتُ بِمَلَإٍ إِلَّا مُلِئُوا طِيباً لِرِيحِهَا.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w:t>
      </w:r>
      <w:r w:rsidRPr="0027727F">
        <w:rPr>
          <w:rFonts w:cs="B Badr" w:hint="cs"/>
          <w:color w:val="780000"/>
          <w:sz w:val="26"/>
          <w:szCs w:val="26"/>
          <w:rtl/>
        </w:rPr>
        <w:t xml:space="preserve"> مُحَمَّدُ بْنُ قُولَوَيْهِ، قَالَ حَدَّثَنِي سَعْدُ بْنُ عَبْدِ اللَّهِ بْنِ أَبِي خَلَفٍ، قَالَ حَدَّثَنِي عَلِيُّ بْنُ سُلَيْمَانَ بْنِ دَاوُدَ الرَّازِيُّ، قَالَ حَدَّثَنَا عَلِيُّ بْنُ أَسْبَاطٍ، عَنْ أَبِيهِ أَسْبَاطِ بْنِ سَالِمٍ، قَالَ قَالَ أَبُو الْحَسَنِ مُوسَى بْنُ جَعْفَرٍ (ع)</w:t>
      </w:r>
      <w:r w:rsidRPr="0027727F">
        <w:rPr>
          <w:rFonts w:cs="B Badr" w:hint="cs"/>
          <w:color w:val="242887"/>
          <w:sz w:val="26"/>
          <w:szCs w:val="26"/>
          <w:rtl/>
        </w:rPr>
        <w:t xml:space="preserve"> إِذَا كَانَ يَوْمُ الْقِيَامَةِ نَادَى مُنَادٍ أَيْنَ حَوَارِيُّ مُحَمَّدِ بْنِ عَبْدِ اللَّهِ رَسُولِ اللَّهِ الَّذِينَ لَمْ يَنْقُضُوا الْعَهْدَ وَ مَضَوْا عَلَيْهِ فَيَقُومُ سَلْمَانُ وَ الْمِقْدَادُ وَ أَبُو ذَرٍّ. ثُمَّ يُنَادِي مُنَادٍ أَيْنَ حَوَارِيُّ عَلِيِّ بْنِ أَبِي طَالِبٍ (ع) وَصِيِّ مُحَمَّدِ بْنِ عَبْدِ اللَّهِ رَسُولِ اللَّهِ فَيَقُومُ عَمْرُو بْنُ الْحَمِقِ الْخُزَاعِيُّ وَ مُحَمَّدُ بْنُ أَبِي بَكْرٍ وَ مِيثَمُ بْنُ يَحْيَى التَّمَّارُ مَوْلَى بَنِي أَسَدٍ وَ أُوَيْسٌ الْقَرَنِيُّ. قَالَ ثُمَّ يُنَادِي الْمُنَادِي أَيْنَ حَوَارِيُّ الْحَسَنِ بْنِ عَلِيٍّ بْنِ فَاطِمَةَ بِنْتِ مُحَمَّدِ بْنِ عَبْدِ اللَّهِ رَسُولِ اللَّهِ فَيَقُومُ سُفْيَانُ بْنُ أَبِي لَيْلَى الْهَمْدَانِيُ‏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اتحفينى-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الوصيف الغلام و المؤنث الوصيفة و الجمع الوصائف.</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حُذَيْفَةُ بْنُ أُسَيْدٍ</w:t>
      </w:r>
      <w:r w:rsidRPr="0027727F">
        <w:rPr>
          <w:rFonts w:cs="B Badr" w:hint="cs"/>
          <w:color w:val="965AA0"/>
          <w:sz w:val="26"/>
          <w:szCs w:val="26"/>
          <w:rtl/>
        </w:rPr>
        <w:t xml:space="preserve"> «1»</w:t>
      </w:r>
      <w:r w:rsidRPr="0027727F">
        <w:rPr>
          <w:rFonts w:cs="B Badr" w:hint="cs"/>
          <w:color w:val="242887"/>
          <w:sz w:val="26"/>
          <w:szCs w:val="26"/>
          <w:rtl/>
        </w:rPr>
        <w:t xml:space="preserve"> الْغِفَارِيُّ.، قَالَ ثُمَّ يُنَادِي‏</w:t>
      </w:r>
      <w:r w:rsidRPr="0027727F">
        <w:rPr>
          <w:rFonts w:cs="B Badr" w:hint="cs"/>
          <w:color w:val="965AA0"/>
          <w:sz w:val="26"/>
          <w:szCs w:val="26"/>
          <w:rtl/>
        </w:rPr>
        <w:t xml:space="preserve"> «2»</w:t>
      </w:r>
      <w:r w:rsidRPr="0027727F">
        <w:rPr>
          <w:rFonts w:cs="B Badr" w:hint="cs"/>
          <w:color w:val="242887"/>
          <w:sz w:val="26"/>
          <w:szCs w:val="26"/>
          <w:rtl/>
        </w:rPr>
        <w:t xml:space="preserve"> أَيْنَ حَوَارِيُّ الْحُسَيْنِ بْنِ عَلِيٍّ (ع) فَيَقُومُ كُلُّ مَنِ اسْتُشْهِدَ مَعَهُ وَ لَمْ يَتَخَلَّفْ عَنْهُ.، قَالَ ثُمَّ يُنَادِي أَيْنَ حَوَارِيُّ عَلِيِّ بْنِ الْحُسَيْنِ (ع) فَيَقُومُ جُبَيْرُ بْنُ مُطْعِمٍ وَ يَحْيَى ابْنُ أُمِّ الطُّوَيْلِ وَ أَبُو خَالِدٍ الْكَابُلِيُّ وَ سَعِيدُ بْنُ الْمُسَيَّبِ. ثُمَّ يُنَادِي‏</w:t>
      </w:r>
      <w:r w:rsidRPr="0027727F">
        <w:rPr>
          <w:rFonts w:cs="B Badr" w:hint="cs"/>
          <w:color w:val="965AA0"/>
          <w:sz w:val="26"/>
          <w:szCs w:val="26"/>
          <w:rtl/>
        </w:rPr>
        <w:t xml:space="preserve"> «2»</w:t>
      </w:r>
      <w:r w:rsidRPr="0027727F">
        <w:rPr>
          <w:rFonts w:cs="B Badr" w:hint="cs"/>
          <w:color w:val="242887"/>
          <w:sz w:val="26"/>
          <w:szCs w:val="26"/>
          <w:rtl/>
        </w:rPr>
        <w:t xml:space="preserve"> أَيْنَ حَوَارِيُّ مُحَمَّدِ بْنِ عَلِيٍّ وَ حَوَارِيُّ جَعْفَرِ بْنِ مُحَمَّدٍ فَيَقُومُ عَبْدُ اللَّهِ بْنُ </w:t>
      </w:r>
      <w:r w:rsidRPr="0027727F">
        <w:rPr>
          <w:rFonts w:cs="B Badr" w:hint="cs"/>
          <w:color w:val="242887"/>
          <w:sz w:val="26"/>
          <w:szCs w:val="26"/>
          <w:rtl/>
        </w:rPr>
        <w:lastRenderedPageBreak/>
        <w:t>شَرِيكٍ الْعَامِرِيُّ وَ زُرَارَةُ بْنُ أَعْيَنَ وَ بُرَيْدُ بْنُ مُعَاوِيَةَ الْعِجْلِيُّ وَ مُحَمَّدُ بْنُ مُسْلِمٍ وَ أَبُو بَصِيرٍ لَيْثُ بْنُ الْبَخْتَرِيِّ الْمُرَادِيُّ وَ عَبْدُ اللَّهِ بْنُ أَبِي يَعْفُورٍ وَ عَامِرُ بْنُ عَبْدِ اللَّهِ بْنِ جُذَاعَةَ وَ حُجْرُ بْنُ زَائِدَةَ وَ حُمْرَانُ بْنُ أَعْيَنَ. ثُمَّ يُنَادَى سَائِرُ الشِّيعَةِ مَعَ سَائِرِ الْأَئِمَّةِ (عَلَيْهِمُ السَّلَامُ) يَوْمَ الْقِيَامَةِ فَهَؤُلَاءِ</w:t>
      </w:r>
      <w:r w:rsidRPr="0027727F">
        <w:rPr>
          <w:rFonts w:cs="B Badr" w:hint="cs"/>
          <w:color w:val="965AA0"/>
          <w:sz w:val="26"/>
          <w:szCs w:val="26"/>
          <w:rtl/>
        </w:rPr>
        <w:t xml:space="preserve"> «3»</w:t>
      </w:r>
      <w:r w:rsidRPr="0027727F">
        <w:rPr>
          <w:rFonts w:cs="B Badr" w:hint="cs"/>
          <w:color w:val="242887"/>
          <w:sz w:val="26"/>
          <w:szCs w:val="26"/>
          <w:rtl/>
        </w:rPr>
        <w:t xml:space="preserve"> أَوَّلُ السَّابِقِينَ وَ أَوَّلُ الْمُقَرَّبِينَ وَ أَوَّلُ الْمُتَحَوِّرِينَ مِنَ التَّابِعِينَ.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21</w:t>
      </w:r>
      <w:r w:rsidRPr="0027727F">
        <w:rPr>
          <w:rFonts w:cs="B Badr" w:hint="cs"/>
          <w:color w:val="780000"/>
          <w:sz w:val="26"/>
          <w:szCs w:val="26"/>
          <w:rtl/>
        </w:rPr>
        <w:t xml:space="preserve"> جِبْرِيلُ بْنُ أَحْمَدَ، قَالَ حَدَّثَنِي مُحَمَّدُ بْنُ عِيسَى، عَنِ ابْنِ أَبِي نَجْرَانَ، عَنْ صَفْوَانَ بْنِ مِهْرَانَ الْجَمَّالِ، عَنْ أَبِي عَبْدِ اللَّهِ (ع) قَالَ‏</w:t>
      </w:r>
      <w:r w:rsidRPr="0027727F">
        <w:rPr>
          <w:rFonts w:cs="B Badr" w:hint="cs"/>
          <w:color w:val="242887"/>
          <w:sz w:val="26"/>
          <w:szCs w:val="26"/>
          <w:rtl/>
        </w:rPr>
        <w:t xml:space="preserve"> قَالَ رَسُولُ اللَّهِ (ص) إِنَّ اللَّهَ تَعَالَى أَمَرَنِي بِحُبِّ أَرْبَعَةٍ، قَالُوا وَ مَنْ هُمْ يَا رَسُولَ اللَّهِ، قَالَ: عَلِيُّ بْنُ أَبِي طَالِبٍ ثُمَّ سَكَتَ ثُمَّ قَالَ إِنَّ اللَّهَ أَمَرَنِي بِحُبِّ أَرْبَعَةٍ قَالُوا وَ مَنْ هُمْ يَا رَسُولَ اللَّهِ قَالَ عَلِيُّ بْنُ أَبِي طَالِبٍ (ع) وَ الْمِقْدَادُ بْنُ الْأَسْوَدِ وَ أَبُو ذَرٍّ الْغِفَارِيُّ وَ سَلْمَانُ الْفَارِسِيُّ.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w:t>
      </w:r>
      <w:r w:rsidRPr="0027727F">
        <w:rPr>
          <w:rFonts w:cs="B Badr" w:hint="cs"/>
          <w:color w:val="780000"/>
          <w:sz w:val="26"/>
          <w:szCs w:val="26"/>
          <w:rtl/>
        </w:rPr>
        <w:t xml:space="preserve"> حَمْدَوَيْهِ بْنُ نُصَيْرٍ، قَالَ حَدَّثَنِي مُحَمَّدُ بْنُ عِيسَى. وَ مُحَمَّدُ بْنُ مَسْعُودٍ، قَالَ حَدَّثَنَا جِبْرِيلُ بْنُ أَحْمَدَ، قَالَ حَدَّثَنَا مُحَمَّدُ بْنُ عِيسَى، عَنِ النَّضْرِ بْنِ سُوَيْدٍ، عَنْ مُحَمَّدِ بْنِ بَشِيرٍ، عَمَّنْ حَدَّثَهُ، قَالَ‏</w:t>
      </w:r>
      <w:r w:rsidRPr="0027727F">
        <w:rPr>
          <w:rFonts w:cs="B Badr" w:hint="cs"/>
          <w:color w:val="242887"/>
          <w:sz w:val="26"/>
          <w:szCs w:val="26"/>
          <w:rtl/>
        </w:rPr>
        <w:t xml:space="preserve"> مَا بَقِيَ أَحَدٌ إِلَّا وَ قَدْ جَالَ‏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اسد-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ينادى المنادى-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فهؤلاء المتحورة- خ. اى الذين صاروا حواريين.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ص11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جَوْلَةً إِلَّا الْمِقْدَادُ بْنُ الْأَسْوَدِ فَإِنَّ قَلْبَهُ كَانَ مِثْلَ زُبُرِ الْحَدِيدِ</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w:t>
      </w:r>
      <w:r w:rsidRPr="0027727F">
        <w:rPr>
          <w:rFonts w:cs="B Badr" w:hint="cs"/>
          <w:color w:val="780000"/>
          <w:sz w:val="26"/>
          <w:szCs w:val="26"/>
          <w:rtl/>
        </w:rPr>
        <w:t xml:space="preserve"> طَاهِرُ بْنُ عِيسَى الْوَرَّاقُ، رَفَعَهُ إِلَى مُحَمَّدِ بْنِ سُفْيَانَ، عَنْ مُحَمَّدِ بْنِ سُلَيْمَانَ الدَّيْلَمِيِّ، عَنْ عَلِيِّ بْنِ أَبِي حَمْزَةَ، عَنْ أَبِي بَصِيرٍ، قَالَ سَمِعْتُ أَبَا عَبْدِ اللَّهِ (ع) يَقُولُ قَالَ رَسُولُ اللَّهِ (ص)</w:t>
      </w:r>
      <w:r w:rsidRPr="0027727F">
        <w:rPr>
          <w:rFonts w:cs="B Badr" w:hint="cs"/>
          <w:color w:val="242887"/>
          <w:sz w:val="26"/>
          <w:szCs w:val="26"/>
          <w:rtl/>
        </w:rPr>
        <w:t xml:space="preserve"> يَا سَلْمَانُ لَوْ عُرِضَ عِلْمُكَ عَلَى مِقْدَادَ لَكَفَرَ، يَا مِقْدَادُ لَوْ عُرِضَ عِلْمُكَ عَلَى سَلْمَانَ لَكَفَرَ.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24</w:t>
      </w:r>
      <w:r w:rsidRPr="0027727F">
        <w:rPr>
          <w:rFonts w:cs="B Badr" w:hint="cs"/>
          <w:color w:val="780000"/>
          <w:sz w:val="26"/>
          <w:szCs w:val="26"/>
          <w:rtl/>
        </w:rPr>
        <w:t xml:space="preserve"> عَلِيُّ بْنُ الْحَكَمِ، عَنْ سَيْفِ بْنِ عَمِيرَةَ عَنْ أَبِي بَكْرٍ الْحَضْرَمِيِّ، قَالَ‏</w:t>
      </w:r>
      <w:r w:rsidRPr="0027727F">
        <w:rPr>
          <w:rFonts w:cs="B Badr" w:hint="cs"/>
          <w:color w:val="242887"/>
          <w:sz w:val="26"/>
          <w:szCs w:val="26"/>
          <w:rtl/>
        </w:rPr>
        <w:t xml:space="preserve"> قَالَ أَبُو جَعْفَرٍ (ع) ارْتَدَّ النَّاسُ إِلَّا ثَلَاثَةَ نَفَرٍ سَلْمَانُ وَ أَبُو ذَرٍّ وَ الْمِقْدَادُ. قَالَ قُلْتُ فَعَمَّارٌ قَالَ قَدْ كَانَ جَاضَ جِيضَةً</w:t>
      </w:r>
      <w:r w:rsidRPr="0027727F">
        <w:rPr>
          <w:rFonts w:cs="B Badr" w:hint="cs"/>
          <w:color w:val="965AA0"/>
          <w:sz w:val="26"/>
          <w:szCs w:val="26"/>
          <w:rtl/>
        </w:rPr>
        <w:t xml:space="preserve"> «2»</w:t>
      </w:r>
      <w:r w:rsidRPr="0027727F">
        <w:rPr>
          <w:rFonts w:cs="B Badr" w:hint="cs"/>
          <w:color w:val="242887"/>
          <w:sz w:val="26"/>
          <w:szCs w:val="26"/>
          <w:rtl/>
        </w:rPr>
        <w:t xml:space="preserve"> ثُمَّ رَجَعَ، ثُمَّ قَالَ إِنْ أَرَدْتَ الَّذِي لَمْ يَشُكَّ وَ لَمْ يَدْخُلْهُ شَيْ‏ءٌ فَالْمِقْدَادُ، فَأَمَّا سَلْمَانُ فَإِنَّهُ عُرِضَ فِي قَلْبِهِ عَارِضٌ أَنَّ عِنْدَ أَمِيرِ الْمُؤْمِنِينَ (ع) اسْمَ اللَّهِ الْأَعْظَمَ لَوْ تَكَلَّمَ بِهِ لَأَخَذَتْهُمُ الْأَرْضُ وَ هُوَ هَكَذَا فَلُبِّبَ وَ وُجِئَتْ‏</w:t>
      </w:r>
      <w:r w:rsidRPr="0027727F">
        <w:rPr>
          <w:rFonts w:cs="B Badr" w:hint="cs"/>
          <w:color w:val="965AA0"/>
          <w:sz w:val="26"/>
          <w:szCs w:val="26"/>
          <w:rtl/>
        </w:rPr>
        <w:t xml:space="preserve"> «3»</w:t>
      </w:r>
      <w:r w:rsidRPr="0027727F">
        <w:rPr>
          <w:rFonts w:cs="B Badr" w:hint="cs"/>
          <w:color w:val="242887"/>
          <w:sz w:val="26"/>
          <w:szCs w:val="26"/>
          <w:rtl/>
        </w:rPr>
        <w:t xml:space="preserve"> عُنُقُهُ حَتَّى تُرِكَتْ كَالسِّلْقَةِ</w:t>
      </w:r>
      <w:r w:rsidRPr="0027727F">
        <w:rPr>
          <w:rFonts w:cs="B Badr" w:hint="cs"/>
          <w:color w:val="965AA0"/>
          <w:sz w:val="26"/>
          <w:szCs w:val="26"/>
          <w:rtl/>
        </w:rPr>
        <w:t xml:space="preserve"> «4»</w:t>
      </w:r>
      <w:r w:rsidRPr="0027727F">
        <w:rPr>
          <w:rFonts w:cs="B Badr" w:hint="cs"/>
          <w:color w:val="242887"/>
          <w:sz w:val="26"/>
          <w:szCs w:val="26"/>
          <w:rtl/>
        </w:rPr>
        <w:t xml:space="preserve"> فَمَرَّ بِهِ أَمِيرُ الْمُؤْمِنِينَ (ع) فَقَالَ لَهُ يَا أَبَا عَبْدِ اللَّهِ هَذَا مِنْ ذَاكَ بَايِعْ! فَبَايَعَ وَ أَمَّا أَبُو ذَرٍّ فَأَمَرَهُ أَمِيرُ الْمُؤْمِنِينَ (ع) بِالسُّكُوتِ وَ لَمْ يَكُنْ يَأْخُذُهُ فِي اللَّهِ لَوْمَةَ لَائِمٍ فَأَبَى إِلَّا أَنْ يَتَكَلَّمَ‏</w:t>
      </w:r>
      <w:r w:rsidRPr="0027727F">
        <w:rPr>
          <w:rFonts w:cs="B Badr" w:hint="cs"/>
          <w:color w:val="965AA0"/>
          <w:sz w:val="26"/>
          <w:szCs w:val="26"/>
          <w:rtl/>
        </w:rPr>
        <w:t xml:space="preserve"> «5»</w:t>
      </w:r>
      <w:r w:rsidRPr="0027727F">
        <w:rPr>
          <w:rFonts w:cs="B Badr" w:hint="cs"/>
          <w:color w:val="242887"/>
          <w:sz w:val="26"/>
          <w:szCs w:val="26"/>
          <w:rtl/>
        </w:rPr>
        <w:t xml:space="preserve"> فَمَرَّ بِهِ عُثْمَانُ فَأَمَرَ بِهِ، ثُمَّ أَنَابَ النَّاسُ بَعْدُ فَكَانَ أَوَّلُ مَنْ أَنَابَ أَبُو سَاسَانَ‏</w:t>
      </w:r>
      <w:r w:rsidRPr="0027727F">
        <w:rPr>
          <w:rFonts w:cs="B Badr" w:hint="cs"/>
          <w:color w:val="965AA0"/>
          <w:sz w:val="26"/>
          <w:szCs w:val="26"/>
          <w:rtl/>
        </w:rPr>
        <w:t xml:space="preserve"> «6»</w:t>
      </w:r>
      <w:r w:rsidRPr="0027727F">
        <w:rPr>
          <w:rFonts w:cs="B Badr" w:hint="cs"/>
          <w:color w:val="242887"/>
          <w:sz w:val="26"/>
          <w:szCs w:val="26"/>
          <w:rtl/>
        </w:rPr>
        <w:t xml:space="preserve"> الْأَنْصَارِيُّ وَ أَبُو عَمْرَةَ وَ شُتَيْرَةُ وَ كَانُوا سَبْعَةً، فَلَمْ يَكُنْ يَعْرِفُ‏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الزبر جمع الزبرة بالضم بمعنى القطعة.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جاض عنه يجيض: حاد و عدل.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لببه: جمع ثيابه عند نحره في الخصومة ثمّ جره وجأ يوجأ: ضربه باليد و السكين.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كالسلعة-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ان لا يتكلم-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أبو سنان-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حَقَّ أَمِيرِ الْمُؤْمِنِينَ (ع) إِلَّا هَؤُلَاءِ السَّبْعَةُ.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w:t>
      </w:r>
      <w:r w:rsidRPr="0027727F">
        <w:rPr>
          <w:rFonts w:cs="B Badr" w:hint="cs"/>
          <w:color w:val="780000"/>
          <w:sz w:val="26"/>
          <w:szCs w:val="26"/>
          <w:rtl/>
        </w:rPr>
        <w:t xml:space="preserve"> حَمْدَوَيْهِ بْنُ نُصَيْرٍ، قَالَ حَدَّثَنَا أَبُو الْحُسَيْنِ بْنُ نُوحٍ، قَالَ حَدَّثَنَا صَفْوَانُ بْنُ يَحْيَى، عَنِ ابْنِ بُكَيْرٍ، عَنْ زُرَارَةَ، قَالَ سَمِعْتُ أَبَا عَبْدِ اللَّهِ (ع) يَقُولُ‏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أَدْرَكَ سَلْمَانُ الْعِلْمَ الْأَوَّلَ وَ الْعِلْمَ الْآخِرَ وَ هُوَ بَحْرٌ لَا يُنْضَحُ وَ هُوَ مِنَّا أَهْلَ الْبَيْتِ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بَلَغَ مِنْ عِلْمِهِ: أَنَّهُ مَرَّ بِرَجُلٍ فِي رَهْطٍ فَقَالَ لَهُ يَا عَبْدَ اللَّهِ تُبْ إِلَى اللَّهِ عَزَّ وَ جَلَّ مِنَ الَّذِي عَمِلْتَ بِهِ فِي بَطْنِ بَيْتِكَ الْبَارِحَةَ! قَالَ، ثُمَّ مَضَى، فَقَالَ لَهُ الْقَوْمُ لَقَدْ رَمَاكَ سَلْمَانُ بِأَمْرٍ فَمَا دَفَعْتَهُ عَنْ نَفْسِكَ. قَالَ: إِنَّهُ أَخْبَرَنِي بِأَمْرٍ مَا اطَّلَعَ عَلَيْهِ إِلَّا اللَّهُ وَ أَنَا.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فِي خَبَرٍ آخَرَ مِثْلُهُ وَ زَادَ فِي آخِرِهِ: أَنَّ الرَّجُلَ كَانَ أَبَا بَكْرِ بْنَ أَبِي قُحَافَةَ.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26</w:t>
      </w:r>
      <w:r w:rsidRPr="0027727F">
        <w:rPr>
          <w:rFonts w:cs="B Badr" w:hint="cs"/>
          <w:color w:val="780000"/>
          <w:sz w:val="26"/>
          <w:szCs w:val="26"/>
          <w:rtl/>
        </w:rPr>
        <w:t xml:space="preserve"> جِبْرِيلُ بْنُ أَحْمَدَ، قَالَ حَدَّثَنِي الْحَسَنُ بْنُ خُرَّزَاذَ، قَالَ حَدَّثَنِي مُحَمَّدُ بْنُ عَلِيٍّ وَ عَلِيُّ بْنُ أَسْبَاطٍ، قَالا حَدَّثَنَا الْحَكَمُ بْنُ مِسْكِينٍ، عَنِ الْحَسَنِ بْنِ صُهَيْبٍ، عَنْ أَبِي جَعْفَرٍ (ع) قَالَ‏</w:t>
      </w:r>
      <w:r w:rsidRPr="0027727F">
        <w:rPr>
          <w:rFonts w:cs="B Badr" w:hint="cs"/>
          <w:color w:val="242887"/>
          <w:sz w:val="26"/>
          <w:szCs w:val="26"/>
          <w:rtl/>
        </w:rPr>
        <w:t xml:space="preserve"> ذُكِرَ عِنْدَهُ سَلْمَانُ الْفَارِسِيُّ، فَقَالَ أَبُو جَعْفَرٍ (ع) مَهْ لَا تَقُولُوا سَلْمَانَ الْفَارِسِيَّ وَ لَكِنْ قُولُوا سَلْمَانَ الْمُحَمَّدِيَّ، ذَلِكَ رَجُلٌ مِنَّا أَهْلَ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w:t>
      </w:r>
      <w:r w:rsidRPr="0027727F">
        <w:rPr>
          <w:rFonts w:cs="B Badr" w:hint="cs"/>
          <w:color w:val="780000"/>
          <w:sz w:val="26"/>
          <w:szCs w:val="26"/>
          <w:rtl/>
        </w:rPr>
        <w:t xml:space="preserve"> جِبْرِيلُ بْنُ أَحْمَدَ، قَالَ حَدَّثَنِي الْحَسَنُ بْنُ خُرَّزَاذَ، قَالَ حَدَّثَنِي الْحَسَنُ بْنُ عَلِيِّ بْنِ فَضَّالٍ، عَنْ ثَعْلَبَةَ بْنِ مَيْمُونٍ، عَنْ زُرَارَةَ، عَنْ أَبِي جَعْفَرٍ (ع) قَالَ‏</w:t>
      </w:r>
      <w:r w:rsidRPr="0027727F">
        <w:rPr>
          <w:rFonts w:cs="B Badr" w:hint="cs"/>
          <w:color w:val="242887"/>
          <w:sz w:val="26"/>
          <w:szCs w:val="26"/>
          <w:rtl/>
        </w:rPr>
        <w:t>: كَانَ عَلِيٌّ (ع) مُحْدَثاً وَ كَانَ سَلْمَانُ مُحْدَثاً.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w:t>
      </w:r>
      <w:r w:rsidRPr="0027727F">
        <w:rPr>
          <w:rFonts w:cs="B Badr" w:hint="cs"/>
          <w:color w:val="780000"/>
          <w:sz w:val="26"/>
          <w:szCs w:val="26"/>
          <w:rtl/>
        </w:rPr>
        <w:t xml:space="preserve"> مُحَمَّدُ بْنُ مَسْعُودٍ، قَالَ حَدَّثَنِي أَحْمَدُ بْنُ مَنْصُورٍ الْخُزَاعِيُّ، عَنْ‏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أَحْمَدَ بْنِ الْفَضْلِ الْخُزَاعِيُّ، عَنْ مُحَمَّدِ بْنِ زِيَادٍ، عَنْ حَمَّادِ بْنِ عُثْمَانَ، عَنْ عَبْدِ الرَّحْمَنِ بْنِ أَعْيَنَ، قَالَ سَمِعْتُ أَبَا جَعْفَرٍ (ع) يَقُولُ‏</w:t>
      </w:r>
      <w:r w:rsidRPr="0027727F">
        <w:rPr>
          <w:rFonts w:cs="B Badr" w:hint="cs"/>
          <w:color w:val="242887"/>
          <w:sz w:val="26"/>
          <w:szCs w:val="26"/>
          <w:rtl/>
        </w:rPr>
        <w:t>: كَانَ سَلْمَانُ مِنَ الْمُتَوَسِّمِينَ.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w:t>
      </w:r>
      <w:r w:rsidRPr="0027727F">
        <w:rPr>
          <w:rFonts w:cs="B Badr" w:hint="cs"/>
          <w:color w:val="780000"/>
          <w:sz w:val="26"/>
          <w:szCs w:val="26"/>
          <w:rtl/>
        </w:rPr>
        <w:t xml:space="preserve"> جِبْرِيلُ بْنُ أَحْمَدَ، قَالَ حَدَّثَنِي الْحَسَنُ بْنُ خُرَّزَاذَ، قَالَ حَدَّثَنِي إِسْمَاعِيلُ بْنُ مِهْرَانَ، عَنْ عَلِيِّ بْنِ أَبِي حَمْزَةَ، عَنْ أَبِي بَصِيرٍ، قَالَ سَمِعْتُ أَبَا عَبْدِ اللَّهِ (ع) يَقُولُ‏</w:t>
      </w:r>
      <w:r w:rsidRPr="0027727F">
        <w:rPr>
          <w:rFonts w:cs="B Badr" w:hint="cs"/>
          <w:color w:val="242887"/>
          <w:sz w:val="26"/>
          <w:szCs w:val="26"/>
          <w:rtl/>
        </w:rPr>
        <w:t>: سَلْمَانُ عَلِمَ الِاسْمَ الْأَعْظَمَ.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w:t>
      </w:r>
      <w:r w:rsidRPr="0027727F">
        <w:rPr>
          <w:rFonts w:cs="B Badr" w:hint="cs"/>
          <w:color w:val="780000"/>
          <w:sz w:val="26"/>
          <w:szCs w:val="26"/>
          <w:rtl/>
        </w:rPr>
        <w:t xml:space="preserve"> جِبْرِيلُ بْنُ أَحْمَدَ، قَالَ حَدَّثَنِي الْحَسَنُ بْنُ خُرَّزَاذَ، عَنْ إِسْمَاعِيلَ بْنِ مِهْرَانَ، عَنْ أَبَانِ بْنِ جَنَاحٍ‏</w:t>
      </w:r>
      <w:r w:rsidRPr="0027727F">
        <w:rPr>
          <w:rFonts w:cs="B Badr" w:hint="cs"/>
          <w:color w:val="965AA0"/>
          <w:sz w:val="26"/>
          <w:szCs w:val="26"/>
          <w:rtl/>
        </w:rPr>
        <w:t xml:space="preserve"> «1»</w:t>
      </w:r>
      <w:r w:rsidRPr="0027727F">
        <w:rPr>
          <w:rFonts w:cs="B Badr" w:hint="cs"/>
          <w:color w:val="780000"/>
          <w:sz w:val="26"/>
          <w:szCs w:val="26"/>
          <w:rtl/>
        </w:rPr>
        <w:t>، قَالَ حَدَّثَنِي الْحَسَنُ بْنُ حَمَّادٍ، بَلَغَ بِهِ، قَالَ‏</w:t>
      </w:r>
      <w:r w:rsidRPr="0027727F">
        <w:rPr>
          <w:rFonts w:cs="B Badr" w:hint="cs"/>
          <w:color w:val="242887"/>
          <w:sz w:val="26"/>
          <w:szCs w:val="26"/>
          <w:rtl/>
        </w:rPr>
        <w:t>: كَانَ سَلْمَانُ إِذَا رَأَى الْجَمَلَ‏</w:t>
      </w:r>
      <w:r w:rsidRPr="0027727F">
        <w:rPr>
          <w:rFonts w:cs="B Badr" w:hint="cs"/>
          <w:color w:val="965AA0"/>
          <w:sz w:val="26"/>
          <w:szCs w:val="26"/>
          <w:rtl/>
        </w:rPr>
        <w:t xml:space="preserve"> «2»</w:t>
      </w:r>
      <w:r w:rsidRPr="0027727F">
        <w:rPr>
          <w:rFonts w:cs="B Badr" w:hint="cs"/>
          <w:color w:val="242887"/>
          <w:sz w:val="26"/>
          <w:szCs w:val="26"/>
          <w:rtl/>
        </w:rPr>
        <w:t xml:space="preserve"> الَّذِي يُقَالُ لَهُ عَسْكَرٌ يَضْرِبُهُ، فَيُقَالُ لَهُ يَا أَبَا عَبْدِ اللَّهِ مَا تُرِيدُ مِنْ هَذِهِ الْبَهِيمَةِ فَيَقُولُ مَا هَذَا بَهِيمَةٌ وَ لَكِنْ هَذَا عَسْكَرُ بْنُ كَنْعَانَ الْجِنِّيُّ، يَا أَعْرَابِيُّ لَا يُنْفَقُ عَلَيْكَ‏</w:t>
      </w:r>
      <w:r w:rsidRPr="0027727F">
        <w:rPr>
          <w:rFonts w:cs="B Badr" w:hint="cs"/>
          <w:color w:val="965AA0"/>
          <w:sz w:val="26"/>
          <w:szCs w:val="26"/>
          <w:rtl/>
        </w:rPr>
        <w:t xml:space="preserve"> «3»</w:t>
      </w:r>
      <w:r w:rsidRPr="0027727F">
        <w:rPr>
          <w:rFonts w:cs="B Badr" w:hint="cs"/>
          <w:color w:val="242887"/>
          <w:sz w:val="26"/>
          <w:szCs w:val="26"/>
          <w:rtl/>
        </w:rPr>
        <w:t xml:space="preserve"> هَاهُنَا وَ لَكِنِ اذْهَبْ بِهِ إِلَى الْحَوْأَبِ فَإِنَّكَ تُعْطَى‏</w:t>
      </w:r>
      <w:r w:rsidRPr="0027727F">
        <w:rPr>
          <w:rFonts w:cs="B Badr" w:hint="cs"/>
          <w:color w:val="965AA0"/>
          <w:sz w:val="26"/>
          <w:szCs w:val="26"/>
          <w:rtl/>
        </w:rPr>
        <w:t xml:space="preserve"> «4»</w:t>
      </w:r>
      <w:r w:rsidRPr="0027727F">
        <w:rPr>
          <w:rFonts w:cs="B Badr" w:hint="cs"/>
          <w:color w:val="242887"/>
          <w:sz w:val="26"/>
          <w:szCs w:val="26"/>
          <w:rtl/>
        </w:rPr>
        <w:t xml:space="preserve"> بِهِ مَا تُرِيدُ.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w:t>
      </w:r>
      <w:r w:rsidRPr="0027727F">
        <w:rPr>
          <w:rFonts w:cs="B Badr" w:hint="cs"/>
          <w:color w:val="780000"/>
          <w:sz w:val="26"/>
          <w:szCs w:val="26"/>
          <w:rtl/>
        </w:rPr>
        <w:t xml:space="preserve"> جِبْرِيلُ بْنُ أَحْمَدَ، حَدَّثَنِي الْحَسَنُ بْنُ خُرَّزَاذَ، قَالَ حَدَّثَنِي إِسْمَاعِيلُ بْنُ مِهْرَانَ، عَنْ عَلِيِّ بْنِ أَبِي حَمْزَةَ، عَنْ أَبِي بَصِيرٍ، عَنْ أَبِي جَعْفَرٍ (ع) قَالَ‏</w:t>
      </w:r>
      <w:r w:rsidRPr="0027727F">
        <w:rPr>
          <w:rFonts w:cs="B Badr" w:hint="cs"/>
          <w:color w:val="242887"/>
          <w:sz w:val="26"/>
          <w:szCs w:val="26"/>
          <w:rtl/>
        </w:rPr>
        <w:t>: اشْتَرَوْا عَسْكَراً بِسَبْعِمِائَةِ دِرْهَمٍ وَ كَانَ شَيْطَاناً.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w:t>
      </w:r>
      <w:r w:rsidRPr="0027727F">
        <w:rPr>
          <w:rFonts w:cs="B Badr" w:hint="cs"/>
          <w:color w:val="780000"/>
          <w:sz w:val="26"/>
          <w:szCs w:val="26"/>
          <w:rtl/>
        </w:rPr>
        <w:t xml:space="preserve"> حَمْدَوَيْهِ بْنُ نُصَيْرٍ، قَالَ حَدَّثَنِي مُحَمَّدُ بْنُ عِيسَى، عَنْ حَنَانِ بْنِ سَدِيرٍ، عَنْ أَبِيهِ، عَنْ أَبِي جَعْفَرٍ (ع) قَالَ‏</w:t>
      </w:r>
      <w:r w:rsidRPr="0027727F">
        <w:rPr>
          <w:rFonts w:cs="B Badr" w:hint="cs"/>
          <w:color w:val="242887"/>
          <w:sz w:val="26"/>
          <w:szCs w:val="26"/>
          <w:rtl/>
        </w:rPr>
        <w:t>: جَلَسَ عِدَّةٌ مِنْ أَصْحَابِ رَسُولِ‏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د، ه في الحاشية: عن ابان عن جناح.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قبل يوم الجمل في أيّام حياة سلمان.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لا تنفق،. لا تنعق جملك-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بصيغة المجهول.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النص، ص: 14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اللَّهِ (ص) يَنْتَسِبُونَ وَ فِيهِمْ سَلْمَانُ الْفَارِسِيُّ، وَ أَنَّ عُمَرَ سَأَلَهُ عَنْ نَسَبِهِ وَ أَصْلِهِ فَقَالَ أَنَا سَلْمَانُ بْنُ عَبْدِ اللَّهِ كُنْتُ ضَالًّا فَهَدَانِيَ اللَّهُ بِمُحَمَّدٍ وَ كُنْتُ عَائِلًا فَأَغْنَانِيَ اللَّهُ بِمُحَمَّدٍ وَ كُنْتُ مَمْلُوكاً فَأَعْتَقَنِيَ اللَّهُ بِمُحَمَّدٍ فَهَذَا حَسَبِي وَ نَسَبِي.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ثُمَّ خَرَجَ رَسُولُ اللَّهِ (ص) فَحَدَّثَهُ سَلْمَانُ وَ شَكَا إِلَيْهِ مَا لَقِيَ مِنَ الْقَوْمِ وَ مَا قَالَ لَهُمْ، فَقَالَ النَّبِيُّ (ص) يَا مَعْشَرَ قُرَيْشٍ إِنَّ حَسَبَ الرَّجُلِ دِينُهُ، وَ مُرُوَّتُهُ خُلْقُهُ، وَ أَصْلُهُ عَقْلُهُ، قَالَ اللَّهُ تَعَالَى:</w:t>
      </w:r>
      <w:r w:rsidRPr="0027727F">
        <w:rPr>
          <w:rFonts w:cs="B Badr" w:hint="cs"/>
          <w:color w:val="006A0F"/>
          <w:sz w:val="26"/>
          <w:szCs w:val="26"/>
          <w:rtl/>
        </w:rPr>
        <w:t xml:space="preserve"> إِنَّا خَلَقْناكُمْ مِنْ ذَكَرٍ وَ أُنْثى‏ وَ جَعَلْناكُمْ شُعُوباً وَ قَبائِلَ لِتَعارَفُوا إِنَّ أَكْرَمَكُمْ عِنْدَ اللَّهِ أَتْقاكُمْ‏</w:t>
      </w:r>
      <w:r w:rsidRPr="0027727F">
        <w:rPr>
          <w:rFonts w:cs="B Badr" w:hint="cs"/>
          <w:color w:val="242887"/>
          <w:sz w:val="26"/>
          <w:szCs w:val="26"/>
          <w:rtl/>
        </w:rPr>
        <w:t>. يَا سَلْمَانُ لَيْسَ لِأَحَدٍ مِنْ هَؤُلَاءِ عَلَيْكَ فَضْلٌ إِلَّا بِتَقْوَى اللَّهِ وَ إِنْ كَانَ التَّقْوَى لَكَ عَلَيْهِمْ فَأَنْتَ أَفْضَلُ.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w:t>
      </w:r>
      <w:r w:rsidRPr="0027727F">
        <w:rPr>
          <w:rFonts w:cs="B Badr" w:hint="cs"/>
          <w:color w:val="780000"/>
          <w:sz w:val="26"/>
          <w:szCs w:val="26"/>
          <w:rtl/>
        </w:rPr>
        <w:t xml:space="preserve"> جِبْرِيلُ بْنُ أَحْمَدَ، قَالَ حَدَّثَنِي أَبُو سَعِيدٍ الْآدَمِيُّ سَهْلُ بْنُ زِيَادٍ، عَنْ مُنَخَّلٍ، عَنْ جَابِرٍ، عَنْ أَبِي جَعْفَرٍ (ع) قَالَ‏</w:t>
      </w:r>
      <w:r w:rsidRPr="0027727F">
        <w:rPr>
          <w:rFonts w:cs="B Badr" w:hint="cs"/>
          <w:color w:val="242887"/>
          <w:sz w:val="26"/>
          <w:szCs w:val="26"/>
          <w:rtl/>
        </w:rPr>
        <w:t>: دَخَلَ أَبُو ذَرٍّ عَلَى سَلْمَانَ وَ هُوَ يَطْبُخُ قِدْراً لَهُ، فَبَيْنَا هُمَا يَتَحَدَّثَانِ إِذَا انْكَبَّتِ الْقِدْرُ عَلَى وَجْهِهَا عَلَى الْأَرْضِ فَلَمْ يَسْقُطْ مِنْ مَرَقِهَا وَ لَا مِنْ وَدَكِهَا شَيْ‏ءٌ، فَعَجِبَ مِنْ ذَلِكَ أَبُو ذَرٍّ عَجَباً شَدِيداً، وَ أَخَذَ سَلْمَانُ الْقِدْرَ فَوَضَعَهَا عَلَى حَالِهَا الْأَوَّلِ عَلَى النَّارِ ثَانِيَةً، وَ أَقْبَلَا يَتَحَدَّثَانِ، فَبَيْنَا هُمَا كَذَلِكَ‏</w:t>
      </w:r>
      <w:r w:rsidRPr="0027727F">
        <w:rPr>
          <w:rFonts w:cs="B Badr" w:hint="cs"/>
          <w:color w:val="965AA0"/>
          <w:sz w:val="26"/>
          <w:szCs w:val="26"/>
          <w:rtl/>
        </w:rPr>
        <w:t xml:space="preserve"> «1»</w:t>
      </w:r>
      <w:r w:rsidRPr="0027727F">
        <w:rPr>
          <w:rFonts w:cs="B Badr" w:hint="cs"/>
          <w:color w:val="242887"/>
          <w:sz w:val="26"/>
          <w:szCs w:val="26"/>
          <w:rtl/>
        </w:rPr>
        <w:t xml:space="preserve"> إِذَا انْكَبَّتِ الْقِدْرُ عَلَى وَجْهِهَا، فَلَمْ يَسْقُطْ مِنْهَا شَيْ‏ءٌ مِنْ مَرَقِهَا وَ لَا مِنْ وَدَكِهَا، قَالَ فَخَرَجَ أَبُو ذَرٍّ وَ هُوَ مَذْعُورٌ مِنْ عِنْدِ سَلْمَانَ، فَبَيْنَا هُوَ</w:t>
      </w:r>
      <w:r w:rsidRPr="0027727F">
        <w:rPr>
          <w:rFonts w:cs="B Badr" w:hint="cs"/>
          <w:color w:val="965AA0"/>
          <w:sz w:val="26"/>
          <w:szCs w:val="26"/>
          <w:rtl/>
        </w:rPr>
        <w:t xml:space="preserve"> «2»</w:t>
      </w:r>
      <w:r w:rsidRPr="0027727F">
        <w:rPr>
          <w:rFonts w:cs="B Badr" w:hint="cs"/>
          <w:color w:val="242887"/>
          <w:sz w:val="26"/>
          <w:szCs w:val="26"/>
          <w:rtl/>
        </w:rPr>
        <w:t xml:space="preserve"> مُتَفَكِّرٌ إِذْ لَقِيَ أَمِيرَ الْمُؤْمِنِينَ (ع) عَلَى الْبَابِ، فَلَمَّا أَنْ بَصُرَ بِهِ أَمِيرُ الْمُؤْمِنِينَ (ع) قَالَ لَهُ: يَا أَبَا ذَرٍّ مَا الَّذِي أَخْرَجَكَ مِنْ عِنْدِ سَلْمَانَ‏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فبينما هما يتحدثان-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فبينما هو-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مَا الَّذِي أَذْعَرَكَ‏</w:t>
      </w:r>
      <w:r w:rsidRPr="0027727F">
        <w:rPr>
          <w:rFonts w:cs="B Badr" w:hint="cs"/>
          <w:color w:val="965AA0"/>
          <w:sz w:val="26"/>
          <w:szCs w:val="26"/>
          <w:rtl/>
        </w:rPr>
        <w:t xml:space="preserve"> «1»</w:t>
      </w:r>
      <w:r w:rsidRPr="0027727F">
        <w:rPr>
          <w:rFonts w:cs="B Badr" w:hint="cs"/>
          <w:color w:val="242887"/>
          <w:sz w:val="26"/>
          <w:szCs w:val="26"/>
          <w:rtl/>
        </w:rPr>
        <w:t xml:space="preserve"> قَالَ لَهُ أَبُو ذَرٍّ يَا أَمِيرَ الْمُؤْمِنِينَ رَأَيْتُ سَلْمَانَ صَنَعَ كَذَا وَ كَذَا فَعَجِبْتُ مِنْ ذَلِكَ! فَقَالَ أَمِيرُ الْمُؤْمِنِينَ (ع) يَا أَبَا ذَرٍّ إِنَّ سَلْمَانَ لَوْ حَدَّثَكَ بِمَا يَعْلَمُ لَقُلْتَ رَحِمَ اللَّهُ قَاتِلَ سَلْمَانَ، يَا أَبَا ذَرٍّ إِنَّ سَلْمَانَ بَابُ اللَّهِ فِي الْأَرْضِ مَنْ عَرَفَهُ كَانَ مُؤْمِناً وَ مَنْ أَنْكَرَهُ كَانَ كَافِراً، وَ إِنَّ سَلْمَانَ مِنَّا أَهْلَ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34</w:t>
      </w:r>
      <w:r w:rsidRPr="0027727F">
        <w:rPr>
          <w:rFonts w:cs="B Badr" w:hint="cs"/>
          <w:color w:val="780000"/>
          <w:sz w:val="26"/>
          <w:szCs w:val="26"/>
          <w:rtl/>
        </w:rPr>
        <w:t xml:space="preserve"> طَاهِرُ بْنُ عِيسَى الْوَرَّاقِ الْكَشِّيُّ، قَالَ حَدَّثَنِي أَبُو سَعِيدٍ جَعْفَرُ بْنُ أَحْمَدَ بْنِ أَيُّوبَ التَّاجِرُ السَّمَرْقَنْدِيُّ، قَالَ حَدَّثَنِي عَلِيُّ بْنُ مُحَمَّدِ بْنِ شُجَاعٍ، عَنْ أَبِي الْعَبَّاسِ أَحْمَدَ بْنِ حَمَّادٍ الْمَرْوَزِيِّ، عَنِ الصَّادِقِ (ع)</w:t>
      </w:r>
      <w:r w:rsidRPr="0027727F">
        <w:rPr>
          <w:rFonts w:cs="B Badr" w:hint="cs"/>
          <w:color w:val="242887"/>
          <w:sz w:val="26"/>
          <w:szCs w:val="26"/>
          <w:rtl/>
        </w:rPr>
        <w:t xml:space="preserve"> أَنَّهُ قَالَ فِي الْحَدِيثِ الَّذِي رُوِيَ فِيهِ أَنَّ سَلْمَانَ كَانَ مُحَدَّثاً، قَالَ: إِنَّهُ كَانَ مُحَدَّثاً عَنْ إِمَامِهِ لَا يَجُوزُ بِهِ‏</w:t>
      </w:r>
      <w:r w:rsidRPr="0027727F">
        <w:rPr>
          <w:rFonts w:cs="B Badr" w:hint="cs"/>
          <w:color w:val="965AA0"/>
          <w:sz w:val="26"/>
          <w:szCs w:val="26"/>
          <w:rtl/>
        </w:rPr>
        <w:t xml:space="preserve"> «2»</w:t>
      </w:r>
      <w:r w:rsidRPr="0027727F">
        <w:rPr>
          <w:rFonts w:cs="B Badr" w:hint="cs"/>
          <w:color w:val="242887"/>
          <w:sz w:val="26"/>
          <w:szCs w:val="26"/>
          <w:rtl/>
        </w:rPr>
        <w:t xml:space="preserve"> لِأَنَّهُ لَا يُحَدَّثُ عَنِ اللَّهِ عَزَّ وَ جَلَّ إِلَّا الْحُجَّةُ.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w:t>
      </w:r>
      <w:r w:rsidRPr="0027727F">
        <w:rPr>
          <w:rFonts w:cs="B Badr" w:hint="cs"/>
          <w:color w:val="780000"/>
          <w:sz w:val="26"/>
          <w:szCs w:val="26"/>
          <w:rtl/>
        </w:rPr>
        <w:t xml:space="preserve"> طَاهِرُ بْنُ عِيسَى، قَالَ حَدَّثَنِي أَبُو سَعِيدٍ، قَالَ حَدَّثَنِي الشُّجَاعِيُّ، عَنْ يَعْقُوبَ بْنِ يَزِيدَ، عَنِ ابْنِ أَبِي عُمَيْرٍ، عَنْ خُزَيْمَةَ بْنِ رَبِيعَةَ، يَرْفَعُهُ، قَالَ‏</w:t>
      </w:r>
      <w:r w:rsidRPr="0027727F">
        <w:rPr>
          <w:rFonts w:cs="B Badr" w:hint="cs"/>
          <w:color w:val="242887"/>
          <w:sz w:val="26"/>
          <w:szCs w:val="26"/>
          <w:rtl/>
        </w:rPr>
        <w:t xml:space="preserve"> خَطَبَ‏</w:t>
      </w:r>
      <w:r w:rsidRPr="0027727F">
        <w:rPr>
          <w:rFonts w:cs="B Badr" w:hint="cs"/>
          <w:color w:val="965AA0"/>
          <w:sz w:val="26"/>
          <w:szCs w:val="26"/>
          <w:rtl/>
        </w:rPr>
        <w:t xml:space="preserve"> «3»</w:t>
      </w:r>
      <w:r w:rsidRPr="0027727F">
        <w:rPr>
          <w:rFonts w:cs="B Badr" w:hint="cs"/>
          <w:color w:val="242887"/>
          <w:sz w:val="26"/>
          <w:szCs w:val="26"/>
          <w:rtl/>
        </w:rPr>
        <w:t xml:space="preserve"> سَلْمَانُ إِلَى عُمَرَ فَرَدَّهُ، ثُمَّ نَدِمَ فَعَادَ إِلَيْهِ، فَقَالَ: إِنَّمَا أَرَدْتُ أَنْ أَعْلَمَ ذَهَبَتْ حَمِيَّةُ الْجَاهِلِيَّةِ عَنْ قَلْبِكَ أَمْ هِيَ كَمَا هِيَ.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36</w:t>
      </w:r>
      <w:r w:rsidRPr="0027727F">
        <w:rPr>
          <w:rFonts w:cs="B Badr" w:hint="cs"/>
          <w:color w:val="780000"/>
          <w:sz w:val="26"/>
          <w:szCs w:val="26"/>
          <w:rtl/>
        </w:rPr>
        <w:t xml:space="preserve"> حَمْدَوَيْهِ بْنُ نُصَيْرٍ، قَالَ حَدَّثَنَا مُحَمَّدُ بْنُ عِيسَى الْعُبَيْدِيُّ، عَنْ يُونُسَ بْنِ عَبْدِ الرَّحْمَنِ وَ مُحَمَّدِ بْنِ سِنَانٍ، عَنِ الْحُسَيْنِ بْنِ الْمُخْتَارِ، عَنْ أَبِي بَصِيرٍ، عَنْ أَبِي عَبْدِ اللَّهِ (ع) قَالَ‏</w:t>
      </w:r>
      <w:r w:rsidRPr="0027727F">
        <w:rPr>
          <w:rFonts w:cs="B Badr" w:hint="cs"/>
          <w:color w:val="242887"/>
          <w:sz w:val="26"/>
          <w:szCs w:val="26"/>
          <w:rtl/>
        </w:rPr>
        <w:t>: كَانَ وَ اللَّهِ عَلِيٌّ مُحَدَّثاً وَ كَانَ سَلْمَانُ مُحَدَّثاً، قُلْتُ‏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ذعرك-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لا يتجاوز عنه، و في بعض النسخ: لا عن ربّه.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من خطبة المرأة اي طلب نكاحها.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اشْرَحْ لِي! قَالَ يَبْعَثُ اللَّهُ إِلَيْهِ مَلَكاً يَنْقُرُ فِي أُذُنِهِ يَقُولُ كَيْتَ وَ كَيْتَ.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w:t>
      </w:r>
      <w:r w:rsidRPr="0027727F">
        <w:rPr>
          <w:rFonts w:cs="B Badr" w:hint="cs"/>
          <w:color w:val="780000"/>
          <w:sz w:val="26"/>
          <w:szCs w:val="26"/>
          <w:rtl/>
        </w:rPr>
        <w:t xml:space="preserve"> جِبْرِيلُ بْنُ أَحْمَدَ، حَدَّثَنِي مُحَمَّدُ بْنُ عِيسَى، عَنْ حَمَّادِ بْنِ عِيسَى، عَنْ حَرِيزٍ، عَنِ الْفُضَيْلِ بْنِ يَسَارٍ، عَنْ أَبِي جَعْفَرٍ (ع) قَالَ‏</w:t>
      </w:r>
      <w:r w:rsidRPr="0027727F">
        <w:rPr>
          <w:rFonts w:cs="B Badr" w:hint="cs"/>
          <w:color w:val="242887"/>
          <w:sz w:val="26"/>
          <w:szCs w:val="26"/>
          <w:rtl/>
        </w:rPr>
        <w:t xml:space="preserve"> قَالَ لِي تَرْوِي مَا يَرْوِي النَّاسُ أَنْ عَلِيّاً (ع) قَالَ فِي سَلْمَانَ أَدْرَكَ عِلْمَ الْأَوَّلِ وَ عِلْمَ الْآخِرِ قُلْتُ نَعَمْ. قَالَ فَهَلْ تَدْرِي مَا عَنَى قُلْتُ يَعْنِي عِلْمَ بَنِي إِسْرَائِيلَ وَ عِلْمَ النَّبِيِّ (ص). فَقَالَ لَيْسَ هَكَذَا يَعْنِي، وَ لَكِنْ عِلْمَ النَّبِيِّ (ص) وَ عِلْمَ عَلِيٍّ (ع) وَ أَمْرَ النَّبِيِّ (ص) وَ أَمْرَ عَلِيٍّ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w:t>
      </w:r>
      <w:r w:rsidRPr="0027727F">
        <w:rPr>
          <w:rFonts w:cs="B Badr" w:hint="cs"/>
          <w:color w:val="780000"/>
          <w:sz w:val="26"/>
          <w:szCs w:val="26"/>
          <w:rtl/>
        </w:rPr>
        <w:t xml:space="preserve"> عَلِيُّ بْنُ مُحَمَّدٍ الْقُتَيْبِيُّ، قَالَ حَدَّثَنِي أَبُو مُحَمَّدٍ الْفَضْلُ بْنُ شَاذَانَ، قَالَ حَدَّثَنَا ابْنُ أَبِي عُمَيْرٍ، عَنْ عُمَرَ بْنِ يَزِيدَ، قَالَ قَالَ سَلْمَانُ‏</w:t>
      </w:r>
      <w:r w:rsidRPr="0027727F">
        <w:rPr>
          <w:rFonts w:cs="B Badr" w:hint="cs"/>
          <w:color w:val="242887"/>
          <w:sz w:val="26"/>
          <w:szCs w:val="26"/>
          <w:rtl/>
        </w:rPr>
        <w:t>، قَالَ لِي رَسُولُ اللَّهِ (ص) إِذَا حَضَرَكَ أَوْ أَخْذَكَ الْمَوْتُ‏</w:t>
      </w:r>
      <w:r w:rsidRPr="0027727F">
        <w:rPr>
          <w:rFonts w:cs="B Badr" w:hint="cs"/>
          <w:color w:val="965AA0"/>
          <w:sz w:val="26"/>
          <w:szCs w:val="26"/>
          <w:rtl/>
        </w:rPr>
        <w:t xml:space="preserve"> «1»</w:t>
      </w:r>
      <w:r w:rsidRPr="0027727F">
        <w:rPr>
          <w:rFonts w:cs="B Badr" w:hint="cs"/>
          <w:color w:val="242887"/>
          <w:sz w:val="26"/>
          <w:szCs w:val="26"/>
          <w:rtl/>
        </w:rPr>
        <w:t xml:space="preserve"> حَضَرَ أَقْوَامٌ يَجِدُونَ الرِّيحَ وَ لَا يَأْكُلُونَ الطَّعَامَ، ثُمَّ أَخْرَجَ صُرَّةً مِنْ مِسْكٍ فَقَالَ هِيهِ‏</w:t>
      </w:r>
      <w:r w:rsidRPr="0027727F">
        <w:rPr>
          <w:rFonts w:cs="B Badr" w:hint="cs"/>
          <w:color w:val="965AA0"/>
          <w:sz w:val="26"/>
          <w:szCs w:val="26"/>
          <w:rtl/>
        </w:rPr>
        <w:t xml:space="preserve"> «2»</w:t>
      </w:r>
      <w:r w:rsidRPr="0027727F">
        <w:rPr>
          <w:rFonts w:cs="B Badr" w:hint="cs"/>
          <w:color w:val="242887"/>
          <w:sz w:val="26"/>
          <w:szCs w:val="26"/>
          <w:rtl/>
        </w:rPr>
        <w:t xml:space="preserve"> أَعْطَانِيهَا رَسُولُ اللَّهِ (ص) قَالَ ثُمَّ بَلَّهَا وَ نَضَحَهَا حَوْلَهُ، ثُمَّ قَالَ لِامْرَأَتِهِ قُومِي أَجِيفِي‏</w:t>
      </w:r>
      <w:r w:rsidRPr="0027727F">
        <w:rPr>
          <w:rFonts w:cs="B Badr" w:hint="cs"/>
          <w:color w:val="965AA0"/>
          <w:sz w:val="26"/>
          <w:szCs w:val="26"/>
          <w:rtl/>
        </w:rPr>
        <w:t xml:space="preserve"> «3»</w:t>
      </w:r>
      <w:r w:rsidRPr="0027727F">
        <w:rPr>
          <w:rFonts w:cs="B Badr" w:hint="cs"/>
          <w:color w:val="242887"/>
          <w:sz w:val="26"/>
          <w:szCs w:val="26"/>
          <w:rtl/>
        </w:rPr>
        <w:t xml:space="preserve"> الْبَابَ! فَقَامَتْ فَأَجَافَتِ الْبَابَ فَرَجَعَتْ وَ قَدْ قُبِضَ (رَضِيَ اللَّهُ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حُكِيَ عَنِ الْفَضْلِ بْنِ شَاذَانَ، أَنَّهُ قَالَ‏</w:t>
      </w:r>
      <w:r w:rsidRPr="0027727F">
        <w:rPr>
          <w:rFonts w:cs="B Badr" w:hint="cs"/>
          <w:color w:val="242887"/>
          <w:sz w:val="26"/>
          <w:szCs w:val="26"/>
          <w:rtl/>
        </w:rPr>
        <w:t>: مَا نَشَأَ فِي الْإِسْلَامِ رَجُلٌ مِنْ كَافَّةِ النَّاسِ كَانَ أَفْقَهَ مِنْ سَلْمَانَ الْفَارِسِيِ‏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w:t>
      </w:r>
      <w:r w:rsidRPr="0027727F">
        <w:rPr>
          <w:rFonts w:cs="B Badr" w:hint="cs"/>
          <w:color w:val="242887"/>
          <w:sz w:val="26"/>
          <w:szCs w:val="26"/>
          <w:rtl/>
        </w:rPr>
        <w:t xml:space="preserve"> 39</w:t>
      </w:r>
      <w:r w:rsidRPr="0027727F">
        <w:rPr>
          <w:rFonts w:cs="B Badr" w:hint="cs"/>
          <w:color w:val="780000"/>
          <w:sz w:val="26"/>
          <w:szCs w:val="26"/>
          <w:rtl/>
        </w:rPr>
        <w:t xml:space="preserve"> أَبُو صَالِحٍ خَلَفِ بْنِ حَمَّادٍ الْكَشِّيُّ، قَالَ حَدَّثَنِي الْحَسَنُ بْنُ طَلْحَةَ الْمَرْوَزِيُّ، يَرْفَعُهُ، عَنْ حَمَّادِ بْنِ عِيسَى، عَنْ إِبْرَاهِيمَ بْنِ عُمَرَ الْيَمَانِيِّ، عَنْ أَبِي‏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الترديد من الراوي.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هبة-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اجاف الباب: رده.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النص، ص: 17</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عَبْدِ اللَّهِ (ع) قَالَ‏</w:t>
      </w:r>
      <w:r w:rsidRPr="0027727F">
        <w:rPr>
          <w:rFonts w:cs="B Badr" w:hint="cs"/>
          <w:color w:val="242887"/>
          <w:sz w:val="26"/>
          <w:szCs w:val="26"/>
          <w:rtl/>
        </w:rPr>
        <w:t>: تَزَوَّجَ سَلْمَانُ امْرَأَةً مِنْ كِنْدَةَ فَدَخَلَ عَلَيْهَا فَإِذَا لَهَا خَادِمَةٌ وَ عَلَى بَابِهَا عَبَاءَةٌ، فَقَالَ سَلْمَانُ إِنَّ فِي بَيْتِكُمْ هَذَا لَمَرِيضاً أَوْ قَدْ تَحَوَّلَتِ الْكَعْبَةُ فِيهِ فَقِيلَ إِنَّ الْمَرْأَةَ أَرَادَتْ أَنْ تَسْتُرَ عَلَى نَفْسِهَا فِيهِ. قَالَ: فَمَا هَذِهِ الْجَارِيَةُ قَالُوا كَانَ لَهَا شَيْ‏ءٌ</w:t>
      </w:r>
      <w:r w:rsidRPr="0027727F">
        <w:rPr>
          <w:rFonts w:cs="B Badr" w:hint="cs"/>
          <w:color w:val="965AA0"/>
          <w:sz w:val="26"/>
          <w:szCs w:val="26"/>
          <w:rtl/>
        </w:rPr>
        <w:t xml:space="preserve"> «1»</w:t>
      </w:r>
      <w:r w:rsidRPr="0027727F">
        <w:rPr>
          <w:rFonts w:cs="B Badr" w:hint="cs"/>
          <w:color w:val="242887"/>
          <w:sz w:val="26"/>
          <w:szCs w:val="26"/>
          <w:rtl/>
        </w:rPr>
        <w:t xml:space="preserve"> فَأَرَادَتْ أَنْ تُخْدَمَ. قَالَ إِنِّي سَمِعْتُ رَسُولَ اللَّهِ (ص) يَقُولُ- أَيُّمَا رَجُلٍ كَانَتْ عِنْدَهُ جَارِيَةٌ فَلَمْ يَأْتِهَا أَوْ لَمْ يُزَوِّجْهَا مَنْ يَأْتِيهَا ثُمَّ فَجَرَتْ كَانَ عَلَيْهِ وِزْرُهَا</w:t>
      </w:r>
      <w:r w:rsidRPr="0027727F">
        <w:rPr>
          <w:rFonts w:cs="B Badr" w:hint="cs"/>
          <w:color w:val="965AA0"/>
          <w:sz w:val="26"/>
          <w:szCs w:val="26"/>
          <w:rtl/>
        </w:rPr>
        <w:t xml:space="preserve"> «2»</w:t>
      </w:r>
      <w:r w:rsidRPr="0027727F">
        <w:rPr>
          <w:rFonts w:cs="B Badr" w:hint="cs"/>
          <w:color w:val="242887"/>
          <w:sz w:val="26"/>
          <w:szCs w:val="26"/>
          <w:rtl/>
        </w:rPr>
        <w:t xml:space="preserve"> وَ مَنْ أَقْرَضَ قَرْضاً فَكَأَنَّمَا تَصَدَّقَ بِشَطْرِهِ، فَإِنْ أَقْرَضَهُ الثَّانِيَةَ كَانَ بِرَأْسِ الْمَالِ‏</w:t>
      </w:r>
      <w:r w:rsidRPr="0027727F">
        <w:rPr>
          <w:rFonts w:cs="B Badr" w:hint="cs"/>
          <w:color w:val="965AA0"/>
          <w:sz w:val="26"/>
          <w:szCs w:val="26"/>
          <w:rtl/>
        </w:rPr>
        <w:t xml:space="preserve"> «3»</w:t>
      </w:r>
      <w:r w:rsidRPr="0027727F">
        <w:rPr>
          <w:rFonts w:cs="B Badr" w:hint="cs"/>
          <w:color w:val="242887"/>
          <w:sz w:val="26"/>
          <w:szCs w:val="26"/>
          <w:rtl/>
        </w:rPr>
        <w:t xml:space="preserve"> وَ أَدَاءُ الْحَقِّ إِلَى صَاحِبِهِ أَنْ يَأْتِيَهُ بِهِ فِي بَيْتِهِ أَوْ فِي رَحْلِهِ فَيَقُولَ هَا وَ خُذْهُ‏</w:t>
      </w:r>
      <w:r w:rsidRPr="0027727F">
        <w:rPr>
          <w:rFonts w:cs="B Badr" w:hint="cs"/>
          <w:color w:val="965AA0"/>
          <w:sz w:val="26"/>
          <w:szCs w:val="26"/>
          <w:rtl/>
        </w:rPr>
        <w:t xml:space="preserve"> «4»</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w:t>
      </w:r>
      <w:r w:rsidRPr="0027727F">
        <w:rPr>
          <w:rFonts w:cs="B Badr" w:hint="cs"/>
          <w:color w:val="780000"/>
          <w:sz w:val="26"/>
          <w:szCs w:val="26"/>
          <w:rtl/>
        </w:rPr>
        <w:t xml:space="preserve"> مُحَمَّدُ بْنُ مَسْعُودٍ، قَالَ حَدَّثَنِي مُحَمَّدُ بْنُ يَزْدَادَ الرَّازِيُّ، عَنْ مُحَمَّدِ بْنِ عَلِيٍّ الْحَدَّادِ، عَنْ مَسْعَدَةَ بْنِ صَدَقَةَ، عَنْ جَعْفَرٍ، عَنْ أَبِيهِ (ع) قَالَ‏</w:t>
      </w:r>
      <w:r w:rsidRPr="0027727F">
        <w:rPr>
          <w:rFonts w:cs="B Badr" w:hint="cs"/>
          <w:color w:val="242887"/>
          <w:sz w:val="26"/>
          <w:szCs w:val="26"/>
          <w:rtl/>
        </w:rPr>
        <w:t xml:space="preserve"> ذُكِرَتِ التَّقِيَّةُ يَوْماً عِنْدَ عَلِيٍّ (ع) فَقَالَ: إِنْ عَلِمَ‏</w:t>
      </w:r>
      <w:r w:rsidRPr="0027727F">
        <w:rPr>
          <w:rFonts w:cs="B Badr" w:hint="cs"/>
          <w:color w:val="965AA0"/>
          <w:sz w:val="26"/>
          <w:szCs w:val="26"/>
          <w:rtl/>
        </w:rPr>
        <w:t xml:space="preserve"> «5»</w:t>
      </w:r>
      <w:r w:rsidRPr="0027727F">
        <w:rPr>
          <w:rFonts w:cs="B Badr" w:hint="cs"/>
          <w:color w:val="242887"/>
          <w:sz w:val="26"/>
          <w:szCs w:val="26"/>
          <w:rtl/>
        </w:rPr>
        <w:t xml:space="preserve"> أَبُو ذَرٍّ مَا فِي قَلْبِ سَلْمَانَ لَقَتَلَهُ وَ قَدْ آخَى رَسُولُ اللَّهِ بَيْنَهُمَا، فَمَا ظَنُّكَ بِسَائِرِ الْخَلْقِ.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w:t>
      </w:r>
      <w:r w:rsidRPr="0027727F">
        <w:rPr>
          <w:rFonts w:cs="B Badr" w:hint="cs"/>
          <w:color w:val="780000"/>
          <w:sz w:val="26"/>
          <w:szCs w:val="26"/>
          <w:rtl/>
        </w:rPr>
        <w:t xml:space="preserve"> حَمْدَوَيْهِ وَ إِبْرَاهِيمُ ابْنَا نُصَيْرٍ، قَالا حَدَّثَنَا أَيُّوبُ بْنُ نُوحٍ، عَنْ صَفْوَانَ بْنِ يَحْيَى، عَنْ عَاصِمِ بْنِ حُمَيْدٍ، عَنْ إِبْرَاهِيمَ بْنِ أَبِي يَحْيَى، عَنْ أَبِي عَبْدِ اللَّهِ (ع)</w:t>
      </w:r>
      <w:r w:rsidRPr="0027727F">
        <w:rPr>
          <w:rFonts w:cs="B Badr" w:hint="cs"/>
          <w:color w:val="242887"/>
          <w:sz w:val="26"/>
          <w:szCs w:val="26"/>
          <w:rtl/>
        </w:rPr>
        <w:t xml:space="preserve"> الْمَيْثَبِ‏</w:t>
      </w:r>
      <w:r w:rsidRPr="0027727F">
        <w:rPr>
          <w:rFonts w:cs="B Badr" w:hint="cs"/>
          <w:color w:val="965AA0"/>
          <w:sz w:val="26"/>
          <w:szCs w:val="26"/>
          <w:rtl/>
        </w:rPr>
        <w:t xml:space="preserve"> «6»</w:t>
      </w:r>
      <w:r w:rsidRPr="0027727F">
        <w:rPr>
          <w:rFonts w:cs="B Badr" w:hint="cs"/>
          <w:color w:val="242887"/>
          <w:sz w:val="26"/>
          <w:szCs w:val="26"/>
          <w:rtl/>
        </w:rPr>
        <w:t xml:space="preserve"> هُوَ الَّذِي كَاتَبَ عَلَيْهِ سَلْمَانُ فَأَفَاءَهُ اللَّهُ عَلَى رَسُولِهِ فَهُوَ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من ضعف او مرض فاحتاجت الى الخادمة، او كان للمرأة مال، أو غيره‏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ورز مثلها،. وزرها مثلها-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فاذا اقرضه الثانية كان رأس المال- خ يعنى كانه بالمرة الثانية تصدق بشطر آخر من المال.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ها خذه-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ان لو علم-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في المراصد: بفتح الميم ثمّ السكون ماء بالمدينة من صدقات النبيّ.-</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فِي صَدَقَتِهَا، يَعْنِي صَدَقَةَ فَاطِمَةَ عَلَيْهَا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w:t>
      </w:r>
      <w:r w:rsidRPr="0027727F">
        <w:rPr>
          <w:rFonts w:cs="B Badr" w:hint="cs"/>
          <w:color w:val="780000"/>
          <w:sz w:val="26"/>
          <w:szCs w:val="26"/>
          <w:rtl/>
        </w:rPr>
        <w:t xml:space="preserve"> نَصْرُ بْنُ الصَّبَّاحِ وَ هُوَ غَالٍ، قَالَ حَدَّثَنِي إِسْحَاقُ بْنُ مُحَمَّدٍ الْبَصْرِيُّ وَ هُوَ مُتَّهَمٌ، قَالَ حَدَّثَنَا أَحْمَدُ بْنُ هِلَالٍ، عَنْ عَلِيِّ بْنِ أَسْبَاطٍ، عَنِ الْعَلَاءِ، عَنْ مُحَمَّدِ بْنِ حَكِيمٍ، قَالَ‏</w:t>
      </w:r>
      <w:r w:rsidRPr="0027727F">
        <w:rPr>
          <w:rFonts w:cs="B Badr" w:hint="cs"/>
          <w:color w:val="242887"/>
          <w:sz w:val="26"/>
          <w:szCs w:val="26"/>
          <w:rtl/>
        </w:rPr>
        <w:t xml:space="preserve"> ذُكِرَ عِنْدَ أَبِي جَعْفَرٍ (ع) سَلْمَانُ، فَقَالَ: ذَلِكَ سَلْمَانُ الْمُحَمَّدِيُّ، إِنَّ سَلْمَانَ مِنَّا أَهْلَ الْبَيْتِ، إِنَّهُ كَانَ يَقُولُ لِلنَّاسِ: هَرَبْتُمْ مِنَ الْقُرْآنِ إِلَى الْأَحَادِيثِ، وَجَدْتُمْ كِتَاباً رَقِيقاً</w:t>
      </w:r>
      <w:r w:rsidRPr="0027727F">
        <w:rPr>
          <w:rFonts w:cs="B Badr" w:hint="cs"/>
          <w:color w:val="965AA0"/>
          <w:sz w:val="26"/>
          <w:szCs w:val="26"/>
          <w:rtl/>
        </w:rPr>
        <w:t xml:space="preserve"> «1»</w:t>
      </w:r>
      <w:r w:rsidRPr="0027727F">
        <w:rPr>
          <w:rFonts w:cs="B Badr" w:hint="cs"/>
          <w:color w:val="242887"/>
          <w:sz w:val="26"/>
          <w:szCs w:val="26"/>
          <w:rtl/>
        </w:rPr>
        <w:t xml:space="preserve"> حُوسِبْتُمْ فِيهِ عَلَى النَّقِيرِ وَ الْقِطْمِيرِ وَ الْفَتِيلِ وَ حَبَّةِ خَرْدَلٍ فَضَاقَ ذَلِكَ عَلَيْكُمْ وَ هَرَبْتُمْ إِلَى الْأَحَادِيثِ الَّتِي اتَّسَعَتْ عَلَيْكُمْ.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43</w:t>
      </w:r>
      <w:r w:rsidRPr="0027727F">
        <w:rPr>
          <w:rFonts w:cs="B Badr" w:hint="cs"/>
          <w:color w:val="780000"/>
          <w:sz w:val="26"/>
          <w:szCs w:val="26"/>
          <w:rtl/>
        </w:rPr>
        <w:t xml:space="preserve"> آدَمُ بْنُ مُحَمَّدٍ الْقَلَانِسِيُّ الْبَلْخِيُّ، قَالَ حَدَّثَنَا عَلِيُّ بْنُ الْحَسَنِ الدَّقَّاقُ النَّيْسَابُورِيُّ، قَالَ أَخْبَرَنَا مُحَمَّدُ بْنُ عَبْدِ الْحَمِيدِ الْعَطَّارُ، قَالَ حَدَّثَنَا ابْنُ أَبِي عُمَيْرٍ، قَالَ حَدَّثَنَا إِبْرَاهِيمُ بْنُ عَبْدِ الْحَمِيدِ، عَنْ عُمَرَ بْنِ يَزِيدَ، عَنْ أَبِي عَبْدِ اللَّهِ (ع) قَالَ‏</w:t>
      </w:r>
      <w:r w:rsidRPr="0027727F">
        <w:rPr>
          <w:rFonts w:cs="B Badr" w:hint="cs"/>
          <w:color w:val="242887"/>
          <w:sz w:val="26"/>
          <w:szCs w:val="26"/>
          <w:rtl/>
        </w:rPr>
        <w:t>: مَرَّ سَلْمَانُ عَلَى الْحَدَّادِينَ بِالْكُوفَةِ وَ إِذَا شَابٌّ قَدْ صُرِعَ وَ النَّاسُ قَدِ اجْتَمَعُوا حَوْلَهُ. فَقَالُوا يَا أَبَا عَبْدِ اللَّهِ هَذَا الشَّابُّ قَدْ صُرِعَ فَلَوْ جِئْتَ فَقَرَأْتَ فِي أُذُنِهِ! قَالَ، فَجَاءَ سَلْمَانُ فَلَمَّا دَنَا مِنْهُ رَفَعَ الشَّابُّ رَأْسَهُ فَنَظَرَ إِلَيْهِ فَقَالَ: يَا أَبَا عَبْدِ اللَّهِ لَيْسَ فِيَّ شَيْ‏ءٌ</w:t>
      </w:r>
      <w:r w:rsidRPr="0027727F">
        <w:rPr>
          <w:rFonts w:cs="B Badr" w:hint="cs"/>
          <w:color w:val="965AA0"/>
          <w:sz w:val="26"/>
          <w:szCs w:val="26"/>
          <w:rtl/>
        </w:rPr>
        <w:t xml:space="preserve"> «2»</w:t>
      </w:r>
      <w:r w:rsidRPr="0027727F">
        <w:rPr>
          <w:rFonts w:cs="B Badr" w:hint="cs"/>
          <w:color w:val="242887"/>
          <w:sz w:val="26"/>
          <w:szCs w:val="26"/>
          <w:rtl/>
        </w:rPr>
        <w:t xml:space="preserve"> مِمَّا يَقُولُ هَؤُلَاءِ، لَكِنِّي مَرَرْتُ بِهَؤُلَاءِ، الْحَدَّادِينَ وَ هُمْ يَضْرِبُونَ بِالْمَرَازِبِ‏</w:t>
      </w:r>
      <w:r w:rsidRPr="0027727F">
        <w:rPr>
          <w:rFonts w:cs="B Badr" w:hint="cs"/>
          <w:color w:val="965AA0"/>
          <w:sz w:val="26"/>
          <w:szCs w:val="26"/>
          <w:rtl/>
        </w:rPr>
        <w:t xml:space="preserve"> «3»</w:t>
      </w:r>
      <w:r w:rsidRPr="0027727F">
        <w:rPr>
          <w:rFonts w:cs="B Badr" w:hint="cs"/>
          <w:color w:val="242887"/>
          <w:sz w:val="26"/>
          <w:szCs w:val="26"/>
          <w:rtl/>
        </w:rPr>
        <w:t xml:space="preserve"> فَذَكَرْتُ قَوْلَ اللَّهِ تَعَالَى‏</w:t>
      </w:r>
      <w:r w:rsidRPr="0027727F">
        <w:rPr>
          <w:rFonts w:cs="B Badr" w:hint="cs"/>
          <w:color w:val="006A0F"/>
          <w:sz w:val="26"/>
          <w:szCs w:val="26"/>
          <w:rtl/>
        </w:rPr>
        <w:t xml:space="preserve"> وَ لَهُمْ مَقامِعُ مِنْ حَدِيدٍ</w:t>
      </w:r>
      <w:r w:rsidRPr="0027727F">
        <w:rPr>
          <w:rFonts w:cs="B Badr" w:hint="cs"/>
          <w:color w:val="242887"/>
          <w:sz w:val="26"/>
          <w:szCs w:val="26"/>
          <w:rtl/>
        </w:rPr>
        <w:t xml:space="preserve"> قَالَ، فَدَخَلَتْ فِي قَلْبِ سَلْمَانَ مِنَ الشَّابِّ مَحَبَّةٌ فَاتَّخَذَهُ أَخاً، فَلَمْ يَزَلْ‏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و في نفس الرحمن: من الحوائط السبعة التي اوصت رسول اللّه ص الى فاطمة الميثب.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دقيقا،. رفيعا-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منه شي‏ء-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المرازب جمع مرزبه بالكسر و هي عصية من حديد.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مَعَهُ حَتَّى مَرِضَ الشَّابُّ، فَجَاءَهُ سَلْمَانُ فَجَلَسَ عِنْدَ رَأْسِهِ وَ هُوَ فِي الْمَوْتِ.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فَقَالَ: يَا مَلَكَ الْمَوْتِ ارْفُقْ بِأَخِي فَقَالَ يَا أَبَا عَبْدِ اللَّهِ إِنِّي بِكُلِّ مُؤْمِنٍ رَفِيقٌ.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w:t>
      </w:r>
      <w:r w:rsidRPr="0027727F">
        <w:rPr>
          <w:rFonts w:cs="B Badr" w:hint="cs"/>
          <w:color w:val="780000"/>
          <w:sz w:val="26"/>
          <w:szCs w:val="26"/>
          <w:rtl/>
        </w:rPr>
        <w:t xml:space="preserve"> نَصْرُ بْنُ صَبَّاحٍ الْبَلْخِيُّ أَبُو الْقَاسِمِ، قَالَ حَدَّثَنِي إِسْحَاقُ بْنُ مُحَمَّدٍ الْبَصْرِيُّ، قَالَ حَدَّثَنِي مُحَمَّدُ بْنُ عَبْدِ اللَّهِ بْنِ مِهْرَانَ، عَنْ مُحَمَّدِ بْنِ سِنَانٍ، عَنِ الْحَسَنِ بْنِ مَنْصُورٍ، قَالَ‏</w:t>
      </w:r>
      <w:r w:rsidRPr="0027727F">
        <w:rPr>
          <w:rFonts w:cs="B Badr" w:hint="cs"/>
          <w:color w:val="242887"/>
          <w:sz w:val="26"/>
          <w:szCs w:val="26"/>
          <w:rtl/>
        </w:rPr>
        <w:t xml:space="preserve"> قُلْتُ لِلصَّادِقِ (ع) أَ كَانَ سَلْمَانُ مُحَدَّثاً 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قُلْتُ مَنْ يُحَدِّثُهُ قَالَ مَلَكٌ كَرِيمٌ. قُلْتُ فَإِذَا كَانَ سَلْمَانُ كَذَا فَصَاحِبُهُ أَيُّ شَيْ‏ءٍ هُوَ قَالَ أَقْبِلْ عَلَى شَأْنِكَ.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w:t>
      </w:r>
      <w:r w:rsidRPr="0027727F">
        <w:rPr>
          <w:rFonts w:cs="B Badr" w:hint="cs"/>
          <w:color w:val="780000"/>
          <w:sz w:val="26"/>
          <w:szCs w:val="26"/>
          <w:rtl/>
        </w:rPr>
        <w:t xml:space="preserve"> عَلِيُّ بْنُ الْحَسَنِ، قَالَ حَدَّثَنِي مُحَمَّدُ بْنُ إِسْمَاعِيلَ بْنِ مِهْرَانَ، قَالَ حَدَّثَنَا إِسْحَاقُ بْنُ إِبْرَاهِيمَ الصَّوَّافُ، قَالَ حَدَّثَنَا يُوسُفُ بْنُ يَعْقُوبَ، عَنِ النَّهَّاسِ بْنِ قَهْمٍ، عَنْ عَمْرِو بْنِ عُثْمَانَ، قَالَ‏</w:t>
      </w:r>
      <w:r w:rsidRPr="0027727F">
        <w:rPr>
          <w:rFonts w:cs="B Badr" w:hint="cs"/>
          <w:color w:val="242887"/>
          <w:sz w:val="26"/>
          <w:szCs w:val="26"/>
          <w:rtl/>
        </w:rPr>
        <w:t xml:space="preserve"> دَخَلَ سَلْمَانُ عَلَى رَجُلٍ مِنْ إِخْوَانِهِ فَوَجَدَهُ فِي السِّيَاقِ، فَقَالَ: يَا مَلَكَ الْمَوْتِ ارْفُقْ بِصَاحِبِنَا! قَالَ، فَقَالَ الْآخَرُ يَا أَبَا عَبْدِ اللَّهِ إِنَّ مَلَكَ الْمَوْتِ يُقْرِئُكَ السَّلَامَ وَ هُوَ يَقُولُ- لَا وَ عِزَّةِ هَذَا الْبِنَاءِ</w:t>
      </w:r>
      <w:r w:rsidRPr="0027727F">
        <w:rPr>
          <w:rFonts w:cs="B Badr" w:hint="cs"/>
          <w:color w:val="965AA0"/>
          <w:sz w:val="26"/>
          <w:szCs w:val="26"/>
          <w:rtl/>
        </w:rPr>
        <w:t xml:space="preserve"> «1»</w:t>
      </w:r>
      <w:r w:rsidRPr="0027727F">
        <w:rPr>
          <w:rFonts w:cs="B Badr" w:hint="cs"/>
          <w:color w:val="242887"/>
          <w:sz w:val="26"/>
          <w:szCs w:val="26"/>
          <w:rtl/>
        </w:rPr>
        <w:t xml:space="preserve"> لَيْسَ إِلَيْنَا شَيْ‏ءٌ.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w:t>
      </w:r>
      <w:r w:rsidRPr="0027727F">
        <w:rPr>
          <w:rFonts w:cs="B Badr" w:hint="cs"/>
          <w:color w:val="780000"/>
          <w:sz w:val="26"/>
          <w:szCs w:val="26"/>
          <w:rtl/>
        </w:rPr>
        <w:t xml:space="preserve"> أَبُو عَبْدِ اللَّهِ جَعْفَرُ بْنُ مُحَمَّدٍ، شَيْخٌ مِنْ جُرْجَانَ عَامِيٌّ، قَالَ حَدَّثَنَا مُحَمَّدُ بْنُ حُمَيْدٍ الرَّازِيُّ، قَالَ حَدَّثَنَا عَلِيُّ بْنُ مُجَاهِدٍ، عَنْ عَمْرِو بْنِ أَبِي قَيْسٍ، عَنْ عَبْدِ الْأَعْلَى، عَنْ أَبِيهِ، عَنِ الْمُسَيَّبِ بْنِ نَجَبَةَ الْفَزَارِيِّ، قَالَ‏</w:t>
      </w:r>
      <w:r w:rsidRPr="0027727F">
        <w:rPr>
          <w:rFonts w:cs="B Badr" w:hint="cs"/>
          <w:color w:val="242887"/>
          <w:sz w:val="26"/>
          <w:szCs w:val="26"/>
          <w:rtl/>
        </w:rPr>
        <w:t xml:space="preserve"> لَمَّا أَتَانَا سَلْمَانُ الْفَارِسِيُ‏</w:t>
      </w:r>
      <w:r w:rsidRPr="0027727F">
        <w:rPr>
          <w:rFonts w:cs="B Badr" w:hint="cs"/>
          <w:color w:val="965AA0"/>
          <w:sz w:val="26"/>
          <w:szCs w:val="26"/>
          <w:rtl/>
        </w:rPr>
        <w:t xml:space="preserve"> «2»</w:t>
      </w:r>
      <w:r w:rsidRPr="0027727F">
        <w:rPr>
          <w:rFonts w:cs="B Badr" w:hint="cs"/>
          <w:color w:val="242887"/>
          <w:sz w:val="26"/>
          <w:szCs w:val="26"/>
          <w:rtl/>
        </w:rPr>
        <w:t xml:space="preserve"> قَادِماً، تَلَقَّيْتُهُ فِيمَنْ تَلَقَّاهُ فَسَارَ حَتَّى انْتَهَى إِلَى كَرْبَلَاءَ فَقَالَ مَا تُسَمُّونَ هَذِهِ قَالُوا كَرْبَلَاءَ. فَقَالَ هَذِهِ مَصَارِعُ إِخْوَانِي هَذَا مَوْضِعُ رِحَالِهِمْ‏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المراد بناء السموات و الأرض او بناء الهيكل الانسانى او الكعبة أو غيرها.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قال في حاشية الترتيب: لما أتى من المدينة الى المدائن.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هَذَا مُنَاخُ رِكَابِهِمْ وَ هَذَا مُهَرَاقُ دِمَائِهِمْ قُتِلَ بِهَا خَيْرُ الْأَوَّلِينَ وَ يُقْتَلُ بِهَا خَيْرُ الْآخِرِينَ، ثُمَّ سَارَ حَتَّى انْتَهَى إِلَى حَرُورَاءَ، فَقَالَ مَا تُسَمُّونَ هَذِهِ الْأَرْضَ قَالُوا حَرُورَاءَ. فَقَالَ حَرُورَاءُ خَرَجَ بِهَا شَرُّ الْأَوَّلِينَ وَ يَخْرُجُ بِهَا شَرُّ الْآخِرِينَ، ثُمَّ سَارَ حَتَّى انْتَهَى إِلَى بَانِقْيَا</w:t>
      </w:r>
      <w:r w:rsidRPr="0027727F">
        <w:rPr>
          <w:rFonts w:cs="B Badr" w:hint="cs"/>
          <w:color w:val="965AA0"/>
          <w:sz w:val="26"/>
          <w:szCs w:val="26"/>
          <w:rtl/>
        </w:rPr>
        <w:t xml:space="preserve"> «1»</w:t>
      </w:r>
      <w:r w:rsidRPr="0027727F">
        <w:rPr>
          <w:rFonts w:cs="B Badr" w:hint="cs"/>
          <w:color w:val="242887"/>
          <w:sz w:val="26"/>
          <w:szCs w:val="26"/>
          <w:rtl/>
        </w:rPr>
        <w:t xml:space="preserve"> وَ بِهَا جِسْرُ الْكُوفَةِ الْأَوَّلُ، فَقَالَ مَا تُسَمُّونَ هَذِهِ قَالُوا بَانِقْيَا، ثُمَّ سَارَ حَتَّى انْتَهَى إِلَى الْكُوفَةِ قَالَ هَذِهِ الْكُوفَةُ قَالُوا نَعَمْ. قَالَ قُبَّةُ الْإِسْلَامِ.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47</w:t>
      </w:r>
      <w:r w:rsidRPr="0027727F">
        <w:rPr>
          <w:rFonts w:cs="B Badr" w:hint="cs"/>
          <w:color w:val="780000"/>
          <w:sz w:val="26"/>
          <w:szCs w:val="26"/>
          <w:rtl/>
        </w:rPr>
        <w:t xml:space="preserve"> مُحَمَّدُ بْنُ مَسْعُودٍ، قَالَ حَدَّثَنَا أَبُو عَبْدِ اللَّهِ الْحُسَيْنُ بْنُ إِشْكِيبَ، قَالَ أَخْبَرَنِي الْحَسَنُ بْنُ خُرَّزَاذَ الْقُمِّيُّ، قَالَ أَخْبَرَنَا مُحَمَّدُ بْنُ حَمَّادٍ السَّاسِيُّ، عَنْ صَالِحِ بْنِ فَرَجٍ‏</w:t>
      </w:r>
      <w:r w:rsidRPr="0027727F">
        <w:rPr>
          <w:rFonts w:cs="B Badr" w:hint="cs"/>
          <w:color w:val="965AA0"/>
          <w:sz w:val="26"/>
          <w:szCs w:val="26"/>
          <w:rtl/>
        </w:rPr>
        <w:t xml:space="preserve"> «2»</w:t>
      </w:r>
      <w:r w:rsidRPr="0027727F">
        <w:rPr>
          <w:rFonts w:cs="B Badr" w:hint="cs"/>
          <w:color w:val="780000"/>
          <w:sz w:val="26"/>
          <w:szCs w:val="26"/>
          <w:rtl/>
        </w:rPr>
        <w:t>، عَنْ زَيْدِ بْنِ الْمُعَدِّلِ، عَنْ عَبْدِ اللَّهِ بْنِ سِنَانٍ، عَنْ أَبِي عَبْدِ اللَّهِ (ع) قَالَ‏</w:t>
      </w:r>
      <w:r w:rsidRPr="0027727F">
        <w:rPr>
          <w:rFonts w:cs="B Badr" w:hint="cs"/>
          <w:color w:val="242887"/>
          <w:sz w:val="26"/>
          <w:szCs w:val="26"/>
          <w:rtl/>
        </w:rPr>
        <w:t xml:space="preserve"> خَطَبَ سَلْمَانُ فَقَالَ: الْحَمْدُ لِلَّهِ الَّذِي هَدَانِي لِدِينِهِ بَعْدَ جُحُودِي لَهُ، إِذْ أَنَا مُذَكٍ‏</w:t>
      </w:r>
      <w:r w:rsidRPr="0027727F">
        <w:rPr>
          <w:rFonts w:cs="B Badr" w:hint="cs"/>
          <w:color w:val="965AA0"/>
          <w:sz w:val="26"/>
          <w:szCs w:val="26"/>
          <w:rtl/>
        </w:rPr>
        <w:t xml:space="preserve"> «3»</w:t>
      </w:r>
      <w:r w:rsidRPr="0027727F">
        <w:rPr>
          <w:rFonts w:cs="B Badr" w:hint="cs"/>
          <w:color w:val="242887"/>
          <w:sz w:val="26"/>
          <w:szCs w:val="26"/>
          <w:rtl/>
        </w:rPr>
        <w:t xml:space="preserve"> لِنَارِ الْكُفْرِ أُهِلُّ لَهَا نَصِيباً وَ آتَيْتُ‏</w:t>
      </w:r>
      <w:r w:rsidRPr="0027727F">
        <w:rPr>
          <w:rFonts w:cs="B Badr" w:hint="cs"/>
          <w:color w:val="965AA0"/>
          <w:sz w:val="26"/>
          <w:szCs w:val="26"/>
          <w:rtl/>
        </w:rPr>
        <w:t xml:space="preserve"> «4»</w:t>
      </w:r>
      <w:r w:rsidRPr="0027727F">
        <w:rPr>
          <w:rFonts w:cs="B Badr" w:hint="cs"/>
          <w:color w:val="242887"/>
          <w:sz w:val="26"/>
          <w:szCs w:val="26"/>
          <w:rtl/>
        </w:rPr>
        <w:t xml:space="preserve"> لَهَا رِزْقاً، حَتَّى أَلْقَى اللَّهَ عَزَّ وَ جَلَّ فِي قَلْبِي حُبَّ تِهَامَةَ</w:t>
      </w:r>
      <w:r w:rsidRPr="0027727F">
        <w:rPr>
          <w:rFonts w:cs="B Badr" w:hint="cs"/>
          <w:color w:val="965AA0"/>
          <w:sz w:val="26"/>
          <w:szCs w:val="26"/>
          <w:rtl/>
        </w:rPr>
        <w:t xml:space="preserve"> «5»</w:t>
      </w:r>
      <w:r w:rsidRPr="0027727F">
        <w:rPr>
          <w:rFonts w:cs="B Badr" w:hint="cs"/>
          <w:color w:val="242887"/>
          <w:sz w:val="26"/>
          <w:szCs w:val="26"/>
          <w:rtl/>
        </w:rPr>
        <w:t xml:space="preserve"> فَخَرَجْتُ جَائِعاً ظَمْآنَ، قَدْ طَرَدَنِي قَوْمِي وَ أَخْرَجْتُ مِنْ مَالِي وَ لَا حَمُولَةَ تَحْمِلُنِي وَ لَا مَتَاعَ يُجَهِّزُنِي وَ لَا مَالَ يُقَوِّينِي، وَ كَانَ مِنْ شَأْنِي مَا قَدْ كَانَ، حَتَّى أَتَيْتُ مُحَمَّداً (ص) فَعَرَفْتُ مِنَ الْعِرْفَانِ مَا كُنْتُ أَعْلَمُهُ وَ رَأَيْتُ مِنَ الْعَلَامَةِ مَا أُخْبِرْتُ بِهَا، فَأَنْقَذَنِي بِهِ مِنَ النَّارِ فَبِنْتُ‏</w:t>
      </w:r>
      <w:r w:rsidRPr="0027727F">
        <w:rPr>
          <w:rFonts w:cs="B Badr" w:hint="cs"/>
          <w:color w:val="965AA0"/>
          <w:sz w:val="26"/>
          <w:szCs w:val="26"/>
          <w:rtl/>
        </w:rPr>
        <w:t xml:space="preserve"> «6»</w:t>
      </w:r>
      <w:r w:rsidRPr="0027727F">
        <w:rPr>
          <w:rFonts w:cs="B Badr" w:hint="cs"/>
          <w:color w:val="242887"/>
          <w:sz w:val="26"/>
          <w:szCs w:val="26"/>
          <w:rtl/>
        </w:rPr>
        <w:t xml:space="preserve"> مِنَ الدُّنْيَا عَلَى الْمَعْرِفَةِ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المراصد: بانقيا بكسر النون ناحية من نواحي الكوفة.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الترتيب: حماد الشاشى عن صالح بن نوح.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ذكّى النار بالتشديد: اوقدها. و اهلّ السحاب: جعله ينزل المطر.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اثبت،. او أتيت،. و في بعض النسخ: اوتيت. فلا بدّ أن يكون أهل أيضا بصيغة المجهول.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بالكسر: مكّة و الحجاز.</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من البينونة. و في الترتيب: فثبت.</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lastRenderedPageBreak/>
        <w:t>الَّتِي دَخَلْتُ عَلَيْهَا فِي الْإِسْلَامِ. أَلَا أَيُّهَا النَّاسُ اسْمَعُوا مِنْ حَدِيثِي ثُمَّ اعْقِلُوهُ عَنِّي! قَدْ أُوتِيتُ‏</w:t>
      </w:r>
      <w:r w:rsidRPr="0027727F">
        <w:rPr>
          <w:rFonts w:cs="B Badr" w:hint="cs"/>
          <w:color w:val="965AA0"/>
          <w:sz w:val="26"/>
          <w:szCs w:val="26"/>
          <w:rtl/>
        </w:rPr>
        <w:t xml:space="preserve"> «1»</w:t>
      </w:r>
      <w:r w:rsidRPr="0027727F">
        <w:rPr>
          <w:rFonts w:cs="B Badr" w:hint="cs"/>
          <w:color w:val="242887"/>
          <w:sz w:val="26"/>
          <w:szCs w:val="26"/>
          <w:rtl/>
        </w:rPr>
        <w:t xml:space="preserve"> الْعِلْمَ كَثِيراً وَ لَوْ أَخْبَرْتُكُمْ بِكُلِّ مَا أَعْلَمُ لَقَالَتْ طَائِفَةٌ مَجْنُونٌ‏</w:t>
      </w:r>
      <w:r w:rsidRPr="0027727F">
        <w:rPr>
          <w:rFonts w:cs="B Badr" w:hint="cs"/>
          <w:color w:val="965AA0"/>
          <w:sz w:val="26"/>
          <w:szCs w:val="26"/>
          <w:rtl/>
        </w:rPr>
        <w:t xml:space="preserve"> «2»</w:t>
      </w:r>
      <w:r w:rsidRPr="0027727F">
        <w:rPr>
          <w:rFonts w:cs="B Badr" w:hint="cs"/>
          <w:color w:val="242887"/>
          <w:sz w:val="26"/>
          <w:szCs w:val="26"/>
          <w:rtl/>
        </w:rPr>
        <w:t xml:space="preserve"> وَ قَالَتْ طَائِفَةٌ أُخْرَى اللَّهُمَّ اغْفِرْ لِقَاتِلِ سَلْمَانَ. أَلَا إِنَّ لَكُمْ مَنَايَا تَتْبَعُهَا بَلَايَا، فَإِنَّ عِنْدَ عَلِيٍّ (ع) عِلْمَ الْمَنَايَا وَ عِلْمَ الْوَصَايَا وَ فَصْلَ الْخِطَابِ عَلَى مِنْهَاجِ هَارُونَ بْنِ عِمْرَانَ، قَالَ لَهُ رَسُولُ اللَّهِ (ص) أَنْتَ وَصِيِّي وَ خَلِيفَتِي فِي أَهْلِي بِمَنْزِلَةِ هَارُونَ مِنْ مُوسَى، وَ لَكِنَّكُمْ أَصَبْتُمْ سُنَّةَ الْأَوَّلِينَ وَ أَخْطَأْتُمْ سَبِيلَكُمْ، وَ الَّذِي نَفْسُ سَلْمَانَ بِيَدِهِ‏</w:t>
      </w:r>
      <w:r w:rsidRPr="0027727F">
        <w:rPr>
          <w:rFonts w:cs="B Badr" w:hint="cs"/>
          <w:color w:val="006A0F"/>
          <w:sz w:val="26"/>
          <w:szCs w:val="26"/>
          <w:rtl/>
        </w:rPr>
        <w:t xml:space="preserve"> لَتَرْكَبُنَّ طَبَقاً عَنْ طَبَقٍ‏</w:t>
      </w:r>
      <w:r w:rsidRPr="0027727F">
        <w:rPr>
          <w:rFonts w:cs="B Badr" w:hint="cs"/>
          <w:color w:val="242887"/>
          <w:sz w:val="26"/>
          <w:szCs w:val="26"/>
          <w:rtl/>
        </w:rPr>
        <w:t xml:space="preserve"> سُنَّةَ بَنِي إِسْرَائِيلَ الْقُذَّةَ بِالْقُذَّةِ.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أَمَا وَ اللَّهِ لَوْ وَلَّيْتُمُوهَا عَلِيّاً لَأَكَلْتُمْ مِنْ فَوْقِكُمْ وَ مِنْ تَحْتِ أَرْجُلِكُمْ، فَأَبْشِرُوا بِالْبَلَاءِ وَ اقْنَطُوا مِنَ الرَّجَاءِ وَ نَابَذْتُكُمْ‏</w:t>
      </w:r>
      <w:r w:rsidRPr="0027727F">
        <w:rPr>
          <w:rFonts w:cs="B Badr" w:hint="cs"/>
          <w:color w:val="965AA0"/>
          <w:sz w:val="26"/>
          <w:szCs w:val="26"/>
          <w:rtl/>
        </w:rPr>
        <w:t xml:space="preserve"> «3»</w:t>
      </w:r>
      <w:r w:rsidRPr="0027727F">
        <w:rPr>
          <w:rFonts w:cs="B Badr" w:hint="cs"/>
          <w:color w:val="006A0F"/>
          <w:sz w:val="26"/>
          <w:szCs w:val="26"/>
          <w:rtl/>
        </w:rPr>
        <w:t xml:space="preserve"> عَلى‏ سَواءٍ</w:t>
      </w:r>
      <w:r w:rsidRPr="0027727F">
        <w:rPr>
          <w:rFonts w:cs="B Badr" w:hint="cs"/>
          <w:color w:val="242887"/>
          <w:sz w:val="26"/>
          <w:szCs w:val="26"/>
          <w:rtl/>
        </w:rPr>
        <w:t xml:space="preserve"> وَ انْقَطَعَتِ الْعِصْمَةُ فِيمَا بَيْنِي وَ بَيْنَكُمْ مِنَ الْوَلَاءِ.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أَمَا وَ اللَّهِ لَوْ أَنِّي أَدْفَعُ ضَيْماً</w:t>
      </w:r>
      <w:r w:rsidRPr="0027727F">
        <w:rPr>
          <w:rFonts w:cs="B Badr" w:hint="cs"/>
          <w:color w:val="965AA0"/>
          <w:sz w:val="26"/>
          <w:szCs w:val="26"/>
          <w:rtl/>
        </w:rPr>
        <w:t xml:space="preserve"> «4»</w:t>
      </w:r>
      <w:r w:rsidRPr="0027727F">
        <w:rPr>
          <w:rFonts w:cs="B Badr" w:hint="cs"/>
          <w:color w:val="242887"/>
          <w:sz w:val="26"/>
          <w:szCs w:val="26"/>
          <w:rtl/>
        </w:rPr>
        <w:t xml:space="preserve"> أَوْ أُعِزُّ لِلَّهِ دِيناً لَوَضَعْتُ سَيْفِي عَلَى عَاتِقِي ثُمَّ لَضَرَبْتُ بِهِ قُدُماً قُدُماً. أَلَا إِنِّي أُحَدِّثُكُمْ بِمَا تَعْلَمُونَ وَ مَا لَا تَعْلَمُونَ فَخُذُوهَا مِنْ سُنَّةِ السَّبْعِينَ‏</w:t>
      </w:r>
      <w:r w:rsidRPr="0027727F">
        <w:rPr>
          <w:rFonts w:cs="B Badr" w:hint="cs"/>
          <w:color w:val="965AA0"/>
          <w:sz w:val="26"/>
          <w:szCs w:val="26"/>
          <w:rtl/>
        </w:rPr>
        <w:t xml:space="preserve"> «5»</w:t>
      </w:r>
      <w:r w:rsidRPr="0027727F">
        <w:rPr>
          <w:rFonts w:cs="B Badr" w:hint="cs"/>
          <w:color w:val="242887"/>
          <w:sz w:val="26"/>
          <w:szCs w:val="26"/>
          <w:rtl/>
        </w:rPr>
        <w:t xml:space="preserve"> بِمَا فِيهَا.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أَلَا إِنَّ لِبَنِي أُمَيَّةَ فِي بَنِي هَاشِمٍ نَطَحَاتٍ وَ إِنَّ لِبَنِي أُمَيَّةَ مِنْ آلِ هَاشِمٍ‏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قد اوتيت-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لمجنون-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الرخاء و أنذرتكم-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الضيم: الظلم.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التسعين-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نَطَحَاتٍ. أَلَا إِنَّ بَنِي أُمَيَّةَ كَالنَّاقَةِ الضَّرُوسِ تَعَضُّ بِفِيهَا وَ تَخْبِطُ بِيَدَيْهَا وَ تَضْرِبُ بِرِجْلِهَا</w:t>
      </w:r>
      <w:r w:rsidRPr="0027727F">
        <w:rPr>
          <w:rFonts w:cs="B Badr" w:hint="cs"/>
          <w:color w:val="965AA0"/>
          <w:sz w:val="26"/>
          <w:szCs w:val="26"/>
          <w:rtl/>
        </w:rPr>
        <w:t xml:space="preserve"> «1»</w:t>
      </w:r>
      <w:r w:rsidRPr="0027727F">
        <w:rPr>
          <w:rFonts w:cs="B Badr" w:hint="cs"/>
          <w:color w:val="242887"/>
          <w:sz w:val="26"/>
          <w:szCs w:val="26"/>
          <w:rtl/>
        </w:rPr>
        <w:t xml:space="preserve"> وَ تَمْنَعُ دَرَّهَا.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إِلَّا أَنَّهُ حَقٌّ عَلَى اللَّهِ أَنْ يُذِلَّ نَادِيَهَا</w:t>
      </w:r>
      <w:r w:rsidRPr="0027727F">
        <w:rPr>
          <w:rFonts w:cs="B Badr" w:hint="cs"/>
          <w:color w:val="965AA0"/>
          <w:sz w:val="26"/>
          <w:szCs w:val="26"/>
          <w:rtl/>
        </w:rPr>
        <w:t xml:space="preserve"> «2»</w:t>
      </w:r>
      <w:r w:rsidRPr="0027727F">
        <w:rPr>
          <w:rFonts w:cs="B Badr" w:hint="cs"/>
          <w:color w:val="242887"/>
          <w:sz w:val="26"/>
          <w:szCs w:val="26"/>
          <w:rtl/>
        </w:rPr>
        <w:t xml:space="preserve"> وَ أَنْ يُظْهِرَ عَلَيْهَا عَدُوَّهَا مَعَ قَذْفٍ مِنَ السَّمَاءِ وَ خَسْفٍ وَ مَسْخٍ وَ سُوءِ الْخُلُقِ‏</w:t>
      </w:r>
      <w:r w:rsidRPr="0027727F">
        <w:rPr>
          <w:rFonts w:cs="B Badr" w:hint="cs"/>
          <w:color w:val="965AA0"/>
          <w:sz w:val="26"/>
          <w:szCs w:val="26"/>
          <w:rtl/>
        </w:rPr>
        <w:t xml:space="preserve"> «3»</w:t>
      </w:r>
      <w:r w:rsidRPr="0027727F">
        <w:rPr>
          <w:rFonts w:cs="B Badr" w:hint="cs"/>
          <w:color w:val="242887"/>
          <w:sz w:val="26"/>
          <w:szCs w:val="26"/>
          <w:rtl/>
        </w:rPr>
        <w:t xml:space="preserve"> حَتَّى أَنَّ الرَّجُلَ لَيَخْرُجُ مِنْ جَانِبِ حَجَلَتِهِ إِلَى صَلَاةٍ فَيَمْسُخُهُ اللَّهُ قِرْداً. إِلَّا وَ فِئَتَانِ تَلْتَقِيَانِ بِتِهَامَةَ كِلْتَاهُمَا كَافِرَتَانِ، إِلَّا وَ خَسَفَ بِكَلْبٍ‏</w:t>
      </w:r>
      <w:r w:rsidRPr="0027727F">
        <w:rPr>
          <w:rFonts w:cs="B Badr" w:hint="cs"/>
          <w:color w:val="965AA0"/>
          <w:sz w:val="26"/>
          <w:szCs w:val="26"/>
          <w:rtl/>
        </w:rPr>
        <w:t xml:space="preserve"> «4»</w:t>
      </w:r>
      <w:r w:rsidRPr="0027727F">
        <w:rPr>
          <w:rFonts w:cs="B Badr" w:hint="cs"/>
          <w:color w:val="242887"/>
          <w:sz w:val="26"/>
          <w:szCs w:val="26"/>
          <w:rtl/>
        </w:rPr>
        <w:t xml:space="preserve"> وَ مَا أَنَا وَ كَلْبٌ، وَ اللَّهِ لَوْ لَا مَا: لَأَرَيْتُكُمْ مَصَارِعَهُمْ إِلَّا وَ هُوَ الْبَيْدَاءُ ثُمَّ يَجِي‏ءُ مَا تَعْرِفُونَ.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فَإِذَا رَأَيْتُمْ أَيُّهَا النَّاسُ الْفِتَنَ كَقِطَعِ اللَّيْلِ الْمُظْلِمِ يَهْلِكُ فِيهَا الرَّاكِبُ الْمُوضِعُ‏</w:t>
      </w:r>
      <w:r w:rsidRPr="0027727F">
        <w:rPr>
          <w:rFonts w:cs="B Badr" w:hint="cs"/>
          <w:color w:val="965AA0"/>
          <w:sz w:val="26"/>
          <w:szCs w:val="26"/>
          <w:rtl/>
        </w:rPr>
        <w:t xml:space="preserve"> «5»</w:t>
      </w:r>
      <w:r w:rsidRPr="0027727F">
        <w:rPr>
          <w:rFonts w:cs="B Badr" w:hint="cs"/>
          <w:color w:val="242887"/>
          <w:sz w:val="26"/>
          <w:szCs w:val="26"/>
          <w:rtl/>
        </w:rPr>
        <w:t xml:space="preserve"> وَ الْخَطِيبُ الْمِصْقَعُ وَ الرَّأْسُ الْمَتْبُوعُ: فَعَلَيْكُمْ بِآلِ مُحَمَّدٍ فَإِنَّهُمُ الْقَادَةُ إِلَى الْجَنَّةِ وَ الدُّعَاةُ إِلَيْهَا إِلَى يَوْمِ الْقِيَامَةِ، وَ عَلَيْكُمْ بِعَلِيٍّ فَوَ اللَّهِ لَقَدْ سَلَّمْنَا</w:t>
      </w:r>
      <w:r w:rsidRPr="0027727F">
        <w:rPr>
          <w:rFonts w:cs="B Badr" w:hint="cs"/>
          <w:color w:val="965AA0"/>
          <w:sz w:val="26"/>
          <w:szCs w:val="26"/>
          <w:rtl/>
        </w:rPr>
        <w:t xml:space="preserve"> «6»</w:t>
      </w:r>
      <w:r w:rsidRPr="0027727F">
        <w:rPr>
          <w:rFonts w:cs="B Badr" w:hint="cs"/>
          <w:color w:val="242887"/>
          <w:sz w:val="26"/>
          <w:szCs w:val="26"/>
          <w:rtl/>
        </w:rPr>
        <w:t xml:space="preserve"> عَلَيْهِ بِالْوَلَاءِ مَعَ نَبِيِّنَا، فَمَا بَالُ الْقَوْمِ أَ حَسَدٌ قَدْ حَسَدَ قَابِيلُ هَابِيلَ أَوْ كُفْرٌ فَقَدِ ارْتَدَّ قَوْمُ مُوسَى عَنِ الْأَسْبَاطِ وَ يُوشَعَ وَ شَمْعُونَ وَ ابْنَيْ هَارُونَ شَبَّرَ </w:t>
      </w:r>
      <w:r w:rsidRPr="0027727F">
        <w:rPr>
          <w:rFonts w:cs="B Badr" w:hint="cs"/>
          <w:color w:val="242887"/>
          <w:sz w:val="26"/>
          <w:szCs w:val="26"/>
          <w:rtl/>
        </w:rPr>
        <w:lastRenderedPageBreak/>
        <w:t>وَ شَبِيرٍ وَ السَّبْعِينَ الَّذِينَ اتَّهَمُوا مُوسَى عَلَى قَتْلِ هَارُونَ فَأَخَذَتْهُمُ الرَّجْفَةُ مِنْ بَغْيِهِمْ، ثُمَّ بَعَثَهُمُ اللَّهُ أَنْبِيَاءَ مُرْسَلِينَ وَ غَيْرَ مُرْسَلِينَ، فَأَمْرُ هَذِهِ الْأُمَّةِ كَأَمْرِ بَنِي إِسْرَائِيلَ.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برجليها-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باديها- خ. و هو الظاهر و النادى بمعنى المجلس.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و سؤر الخلق.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لعل المراد بنو كلب. قال في نفس الرحمن: المراد خسف جيش السفيانى بالبيداء و هو من المحتوم.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أوضع البعير: أسرع في سيره. و المصقع بالكسر: البليغ.</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لقد سمعنا عليه بالولاء من نبيّنا-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فَأَيْنَ يَذْهَبُ بِكُمْ مَا أَنَا وَ فُلَانٌ وَ فُلَانٌ وَيْحَكُمْ وَ اللَّهِ مَا أَدْرِي أَ تَجْهَلُونَ أَمْ تَتَجَاهَلُونَ أَمْ نَسِيتُمْ أَمْ تَتَنَاسَوْنَ! أَنْزِلُوا آلَ مُحَمَّدٍ مِنْكُمْ مَنْزِلَةَ الرَّأْسِ مِنَ الْجَسَدِ بَلْ مَنْزِلَةَ الْعَيْنَيْنِ‏</w:t>
      </w:r>
      <w:r w:rsidRPr="0027727F">
        <w:rPr>
          <w:rFonts w:cs="B Badr" w:hint="cs"/>
          <w:color w:val="965AA0"/>
          <w:sz w:val="26"/>
          <w:szCs w:val="26"/>
          <w:rtl/>
        </w:rPr>
        <w:t xml:space="preserve"> «1»</w:t>
      </w:r>
      <w:r w:rsidRPr="0027727F">
        <w:rPr>
          <w:rFonts w:cs="B Badr" w:hint="cs"/>
          <w:color w:val="242887"/>
          <w:sz w:val="26"/>
          <w:szCs w:val="26"/>
          <w:rtl/>
        </w:rPr>
        <w:t xml:space="preserve"> مِنَ الرَّأْسِ، وَ اللَّهِ لَتَرْجِعَنَّ كُفَّاراً يَضْرِبُ بَعْضُكُمْ رِقَابَ بَعْضٍ بِالسَّيْفِ يَشْهَدُ الشَّاهِدُ</w:t>
      </w:r>
      <w:r w:rsidRPr="0027727F">
        <w:rPr>
          <w:rFonts w:cs="B Badr" w:hint="cs"/>
          <w:color w:val="965AA0"/>
          <w:sz w:val="26"/>
          <w:szCs w:val="26"/>
          <w:rtl/>
        </w:rPr>
        <w:t xml:space="preserve"> «2»</w:t>
      </w:r>
      <w:r w:rsidRPr="0027727F">
        <w:rPr>
          <w:rFonts w:cs="B Badr" w:hint="cs"/>
          <w:color w:val="242887"/>
          <w:sz w:val="26"/>
          <w:szCs w:val="26"/>
          <w:rtl/>
        </w:rPr>
        <w:t xml:space="preserve"> عَلَى النَّاجِي بِالْهَلَكَةِ وَ يَشْهَدُ النَّاجِي عَلَى الْكَافِرِ بِالنَّجَاةِ، أَلَا إِنِّي أَظْهَرْتُ أَمْرِي وَ آمَنْتُ بِرَبِّي وَ أَسْلَمْتُ بِنَبِيِّي وَ اتَّبَعْتُ مَوْلَايَ وَ مَوْلَى كُلِّ مُسْلِمٍ. بِأَبِي وَ أُمِّي قَتِيلُ كُوفَانَ يَا لَهْفَ نَفْسِي لِأَطْفَالٍ صِغَارٍ وَ بِأَبِي صَاحِبُ الْجَفْنَةِ</w:t>
      </w:r>
      <w:r w:rsidRPr="0027727F">
        <w:rPr>
          <w:rFonts w:cs="B Badr" w:hint="cs"/>
          <w:color w:val="965AA0"/>
          <w:sz w:val="26"/>
          <w:szCs w:val="26"/>
          <w:rtl/>
        </w:rPr>
        <w:t xml:space="preserve"> «3»</w:t>
      </w:r>
      <w:r w:rsidRPr="0027727F">
        <w:rPr>
          <w:rFonts w:cs="B Badr" w:hint="cs"/>
          <w:color w:val="242887"/>
          <w:sz w:val="26"/>
          <w:szCs w:val="26"/>
          <w:rtl/>
        </w:rPr>
        <w:t xml:space="preserve"> وَ الْخِوَانِ نَكَّاحُ النِّسَاءِ الْحَسَنُ بْنُ عَلِيٍّ، أَلَا إِنَّ نَبِيَّ اللَّهِ نَحَلَهُ الْبَأْسَ وَ الْحَيَاءَ، وَ نَحَلَ الْحُسَيْنَ الْمَهَابَةَ وَ الْجُودَ، يَا وَيْحَ لِمَنِ احْتَقَرَهُ لِضَعْفِهِ وَ اسْتَضْعَفَهُ لِقِلَّتِهِ وَ ظُلِمَ مِنْ بَيْنَ وُلْدِهِ وَ كَانَ بِلَادُهُمْ عَامِرَ الْبَاقِينَ مِنْ آلِ مُحَمَّدٍ. أَيُّهَا النَّاسُ لَا تَكِلَّ أَظْفَارُكُمْ مِنْ عَدُوِّكُمْ وَ لَا تَسْتَغْشُوا صَدِيقَكُمْ فَيَسْتَحْوِذَ الشَّيْطَانُ عَلَيْكُمْ، وَ اللَّهِ لَتُبْتَلُنَّ بِبَلَاءٍ لَا تُغَيِّرُونَهُ بِأَيْدِيكُمْ إِلَّا إِشَارَةً بِحَوَاجِبِكُمْ، ثَلَاثَةً خُذُوهَا بِمَا فِيهَا وَ ارْجُوا رَابِعَهَا وَ مُوَافَاهَا.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بِأَبِي‏</w:t>
      </w:r>
      <w:r w:rsidRPr="0027727F">
        <w:rPr>
          <w:rFonts w:cs="B Badr" w:hint="cs"/>
          <w:color w:val="965AA0"/>
          <w:sz w:val="26"/>
          <w:szCs w:val="26"/>
          <w:rtl/>
        </w:rPr>
        <w:t xml:space="preserve"> «4»</w:t>
      </w:r>
      <w:r w:rsidRPr="0027727F">
        <w:rPr>
          <w:rFonts w:cs="B Badr" w:hint="cs"/>
          <w:color w:val="242887"/>
          <w:sz w:val="26"/>
          <w:szCs w:val="26"/>
          <w:rtl/>
        </w:rPr>
        <w:t xml:space="preserve"> دَافِعُ الضَّيْمِ شَقَّاقُ بُطُونِ الْحَبَالَى وَ حَمَّالُ الصِّبْيَانِ عَلَى الرِّمَاحِ وَ مُغَلِّي‏</w:t>
      </w:r>
      <w:r w:rsidRPr="0027727F">
        <w:rPr>
          <w:rFonts w:cs="B Badr" w:hint="cs"/>
          <w:color w:val="965AA0"/>
          <w:sz w:val="26"/>
          <w:szCs w:val="26"/>
          <w:rtl/>
        </w:rPr>
        <w:t xml:space="preserve"> «5»</w:t>
      </w:r>
      <w:r w:rsidRPr="0027727F">
        <w:rPr>
          <w:rFonts w:cs="B Badr" w:hint="cs"/>
          <w:color w:val="242887"/>
          <w:sz w:val="26"/>
          <w:szCs w:val="26"/>
          <w:rtl/>
        </w:rPr>
        <w:t xml:space="preserve"> الرِّجَالِ فِي الْقُدُورِ، أَمَا إِنِّي سَأُحَدِّثُكُمْ بِالنَّفْسِ الطَّيِّبَةِ الزَّكِيَّةِ وَ تَضْرِيحِ دَمِهِ بَيْنَ الرُّكْنِ وَ الْمَقَامِ الْمَذْبُوحِ كَذَبْحِ الْكَبْشِ.</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العين- خ 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الكافر-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بالفتح: القصعة الكبيرة.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(4)- ياتى-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مقلى-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يَا وَيْحَ لِسَبَايَا نِسَاءٍ مِنْ كُوفَانَ الْوَارِدُونَ الثُّوَيَّةَ الْمُسْتَسْعِدُونَ‏</w:t>
      </w:r>
      <w:r w:rsidRPr="0027727F">
        <w:rPr>
          <w:rFonts w:cs="B Badr" w:hint="cs"/>
          <w:color w:val="965AA0"/>
          <w:sz w:val="26"/>
          <w:szCs w:val="26"/>
          <w:rtl/>
        </w:rPr>
        <w:t xml:space="preserve"> «1»</w:t>
      </w:r>
      <w:r w:rsidRPr="0027727F">
        <w:rPr>
          <w:rFonts w:cs="B Badr" w:hint="cs"/>
          <w:color w:val="242887"/>
          <w:sz w:val="26"/>
          <w:szCs w:val="26"/>
          <w:rtl/>
        </w:rPr>
        <w:t xml:space="preserve"> عَشِيَّةً وَ مِيعَادُ مَا بَيْنَكُمْ وَ بَيْنَ ذَلِكَ فِتْنَةٌ شَرْقِيَّةٌ سَتَسِيرُ مُوجِئاً هَاتِفاً</w:t>
      </w:r>
      <w:r w:rsidRPr="0027727F">
        <w:rPr>
          <w:rFonts w:cs="B Badr" w:hint="cs"/>
          <w:color w:val="965AA0"/>
          <w:sz w:val="26"/>
          <w:szCs w:val="26"/>
          <w:rtl/>
        </w:rPr>
        <w:t xml:space="preserve"> «2»</w:t>
      </w:r>
      <w:r w:rsidRPr="0027727F">
        <w:rPr>
          <w:rFonts w:cs="B Badr" w:hint="cs"/>
          <w:color w:val="242887"/>
          <w:sz w:val="26"/>
          <w:szCs w:val="26"/>
          <w:rtl/>
        </w:rPr>
        <w:t xml:space="preserve"> يَسْتَغِيثُ مِنْ قِبَلِ الْمَغْرِبِ فَلَا تُغِيثُوهُ لَا أَغَاثَهُ اللَّهُ، وَ مَلْحَمَةٌ بَيْنَ النَّاسِ إِلَى أَنْ يَصِيرَ مَا ذُبِحَ عَلَى شَيْبَةِ الْمَقْتُولِ‏</w:t>
      </w:r>
      <w:r w:rsidRPr="0027727F">
        <w:rPr>
          <w:rFonts w:cs="B Badr" w:hint="cs"/>
          <w:color w:val="965AA0"/>
          <w:sz w:val="26"/>
          <w:szCs w:val="26"/>
          <w:rtl/>
        </w:rPr>
        <w:t xml:space="preserve"> «3»</w:t>
      </w:r>
      <w:r w:rsidRPr="0027727F">
        <w:rPr>
          <w:rFonts w:cs="B Badr" w:hint="cs"/>
          <w:color w:val="242887"/>
          <w:sz w:val="26"/>
          <w:szCs w:val="26"/>
          <w:rtl/>
        </w:rPr>
        <w:t xml:space="preserve"> بِظَهْرِ الْكُوفَةِ وَ هِيَ كُوفَانَ يُوشِكُ أَنْ يُبْنَى جِسْرُهَا وَ تُنْبَى جَنْبَتُهَا حَتَّى يَأْتِيَ زَمَانٌ لَا يَبْقَى مُؤْمِنٌ إِلَّا بِهَا أَوْ يَحِنُّ إِلَيْهَا، وَ فِتْنَةٌ مَصْبُوبَةٌ تَطَأُ فِي خِطَامِهَا لَا يَنْهَاهَا أَحَدٌ، لَا يَبْقَى بَيْتٌ مِنَ الْعَرَبِ إِلَّا دَخَلَتْهُ.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أُحَدِّثُكَ يَا حُذَيْفَةُ إِنَّ ابْنَكَ مَقْتُولٌ، فَإِنَ‏</w:t>
      </w:r>
      <w:r w:rsidRPr="0027727F">
        <w:rPr>
          <w:rFonts w:cs="B Badr" w:hint="cs"/>
          <w:color w:val="965AA0"/>
          <w:sz w:val="26"/>
          <w:szCs w:val="26"/>
          <w:rtl/>
        </w:rPr>
        <w:t xml:space="preserve"> «4»</w:t>
      </w:r>
      <w:r w:rsidRPr="0027727F">
        <w:rPr>
          <w:rFonts w:cs="B Badr" w:hint="cs"/>
          <w:color w:val="242887"/>
          <w:sz w:val="26"/>
          <w:szCs w:val="26"/>
          <w:rtl/>
        </w:rPr>
        <w:t xml:space="preserve"> عَلِيّاً أَمِيرُ الْمُؤْمِنِينَ (ع)، فَمَنْ كَانَ مُؤْمِناً دَخَلَ فِي وَلَايَتِهِ فَيُصْبِحُ عَلَى أَمْرٍ يُمْسِي‏</w:t>
      </w:r>
      <w:r w:rsidRPr="0027727F">
        <w:rPr>
          <w:rFonts w:cs="B Badr" w:hint="cs"/>
          <w:color w:val="965AA0"/>
          <w:sz w:val="26"/>
          <w:szCs w:val="26"/>
          <w:rtl/>
        </w:rPr>
        <w:t xml:space="preserve"> «5»</w:t>
      </w:r>
      <w:r w:rsidRPr="0027727F">
        <w:rPr>
          <w:rFonts w:cs="B Badr" w:hint="cs"/>
          <w:color w:val="242887"/>
          <w:sz w:val="26"/>
          <w:szCs w:val="26"/>
          <w:rtl/>
        </w:rPr>
        <w:t xml:space="preserve"> عَلَى مِثْلِهِ، لَا يَدْخُلُ فِيهَا إِلَّا مُؤْمِنٌ وَ لَا يَخْرُجُ مِنْهَا إِلَّا كَافِرٌ.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أبو ذر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w:t>
      </w:r>
      <w:r w:rsidRPr="0027727F">
        <w:rPr>
          <w:rFonts w:cs="B Badr" w:hint="cs"/>
          <w:color w:val="780000"/>
          <w:sz w:val="26"/>
          <w:szCs w:val="26"/>
          <w:rtl/>
        </w:rPr>
        <w:t xml:space="preserve"> أَبُو الْحَسَنِ مُحَمَّدُ بْنُ سَعْدِ بْنِ مَزْيَدٍ، وَ مُحَمَّدُ بْنُ أَبِي عَوْفٍ، قَالا حَدَّثَنَا مُحَمَّدُ بْنُ أَحْمَدَ بْنِ حَمَّادٍ أَبُو عَلِيٍّ الْمَحْمُودِيُّ الْمَرْوَزِيُّ، رَفَعَهُ، قَالَ‏</w:t>
      </w:r>
      <w:r w:rsidRPr="0027727F">
        <w:rPr>
          <w:rFonts w:cs="B Badr" w:hint="cs"/>
          <w:color w:val="242887"/>
          <w:sz w:val="26"/>
          <w:szCs w:val="26"/>
          <w:rtl/>
        </w:rPr>
        <w:t>، أَبُو ذَرٍّ الَّذِي قَالَ رَسُولُ اللَّهِ (ص) مَا أَظَلَّتِ الْخَضْرَاءَ وَ لَا أَقَلَّتِ الْغَبْرَاءَ عَلَى ذِي لَهْجَةٍ أَصْدَقَ مِنْ أَبِي ذَرٍّ، يَعِيشُ وَحْدَهُ وَ يَمُوتُ وَحْدَهُ وَ يُبْعَثُ وَحْدَهُ وَ يَدْخُلُ الْجَنَّةَ وَحْدَهُ، وَ هُوَ الْهَاتِفُ بِفَضَائِلِ أَمِيرِ الْمُؤْمِنِينَ وَ وَصِيِّ [به‏]</w:t>
      </w:r>
      <w:r w:rsidRPr="0027727F">
        <w:rPr>
          <w:rFonts w:cs="B Badr" w:hint="cs"/>
          <w:color w:val="965AA0"/>
          <w:sz w:val="26"/>
          <w:szCs w:val="26"/>
          <w:rtl/>
        </w:rPr>
        <w:t xml:space="preserve"> «6»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المستغدون-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المطبوعة و نسخة ج: فتنة شرقيّة و جاء هاتف.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ه: شيبته. و في المطبوعة: شبيه.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فأت-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فيفتتح على امر يمشى-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و وصاية-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lastRenderedPageBreak/>
        <w:t>رَسُولِ اللَّهِ (ص) وَ اسْتِخْلَافِهِ إِيَّاهُ، فَنَفَاهُ الْقَوْمُ عَنْ حَرَمِ اللَّهِ وَ حَرَمِ رَسُولِهِ بَعْدَ حَمْلِهِمْ إِيَّاهُ مِنَ الشَّامِ عَلَى قَتَبٍ بِلَا وِطَاءٍ</w:t>
      </w:r>
      <w:r w:rsidRPr="0027727F">
        <w:rPr>
          <w:rFonts w:cs="B Badr" w:hint="cs"/>
          <w:color w:val="965AA0"/>
          <w:sz w:val="26"/>
          <w:szCs w:val="26"/>
          <w:rtl/>
        </w:rPr>
        <w:t xml:space="preserve"> «1»</w:t>
      </w:r>
      <w:r w:rsidRPr="0027727F">
        <w:rPr>
          <w:rFonts w:cs="B Badr" w:hint="cs"/>
          <w:color w:val="242887"/>
          <w:sz w:val="26"/>
          <w:szCs w:val="26"/>
          <w:rtl/>
        </w:rPr>
        <w:t xml:space="preserve"> وَ هُوَ يَصِيحُ فِيهِمْ قَدْ خَابَ الْقِطَارُ</w:t>
      </w:r>
      <w:r w:rsidRPr="0027727F">
        <w:rPr>
          <w:rFonts w:cs="B Badr" w:hint="cs"/>
          <w:color w:val="965AA0"/>
          <w:sz w:val="26"/>
          <w:szCs w:val="26"/>
          <w:rtl/>
        </w:rPr>
        <w:t xml:space="preserve"> «2»</w:t>
      </w:r>
      <w:r w:rsidRPr="0027727F">
        <w:rPr>
          <w:rFonts w:cs="B Badr" w:hint="cs"/>
          <w:color w:val="242887"/>
          <w:sz w:val="26"/>
          <w:szCs w:val="26"/>
          <w:rtl/>
        </w:rPr>
        <w:t xml:space="preserve"> يَحْمِلُ النَّارَ: سَمِعْتُ رَسُولَ اللَّهِ (ص) يَقُولُ- إِذَا بَلَغَ بَنُو أَبِي الْعَاصِ ثَلَاثِينَ رَجُلًا اتَّخَذُوا دِينَ اللَّهِ دَخَلًا وَ عِبَادَ اللَّهِ خَوَلًا وَ مَالَ اللَّهِ دُوَلًا. فَقَتَلُوهُ فَقْراً وَ جُوعاً وَ ذُلًّا وَ ضَرّاً وَ صَبْراً.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w:t>
      </w:r>
      <w:r w:rsidRPr="0027727F">
        <w:rPr>
          <w:rFonts w:cs="B Badr" w:hint="cs"/>
          <w:color w:val="780000"/>
          <w:sz w:val="26"/>
          <w:szCs w:val="26"/>
          <w:rtl/>
        </w:rPr>
        <w:t xml:space="preserve"> أَبُو عَلِيٍّ أَحْمَدُ بْنُ عَلِيٍّ السَّلُولِيُّ سَعْدَانُ‏</w:t>
      </w:r>
      <w:r w:rsidRPr="0027727F">
        <w:rPr>
          <w:rFonts w:cs="B Badr" w:hint="cs"/>
          <w:color w:val="965AA0"/>
          <w:sz w:val="26"/>
          <w:szCs w:val="26"/>
          <w:rtl/>
        </w:rPr>
        <w:t xml:space="preserve"> «3»</w:t>
      </w:r>
      <w:r w:rsidRPr="0027727F">
        <w:rPr>
          <w:rFonts w:cs="B Badr" w:hint="cs"/>
          <w:color w:val="780000"/>
          <w:sz w:val="26"/>
          <w:szCs w:val="26"/>
          <w:rtl/>
        </w:rPr>
        <w:t xml:space="preserve"> الْقُمِّيُّ، قَالَ حَدَّثَنِي الْحَسَنُ بْنُ حَمَّادٍ، عَنْ أَبِي عَبْدِ اللَّهِ الْبَرْقِيُّ، عَنْ عَبْدِ الرَّحْمَنِ بْنِ مُحَمَّدِ بْنِ أَبِي حَكِيمٍ، عَنْ أَبِي خَدِيجَةَ الْجَمَّالِ، عَنْ أَبِي عَبْدِ اللَّهِ (ع) قَالَ‏</w:t>
      </w:r>
      <w:r w:rsidRPr="0027727F">
        <w:rPr>
          <w:rFonts w:cs="B Badr" w:hint="cs"/>
          <w:color w:val="242887"/>
          <w:sz w:val="26"/>
          <w:szCs w:val="26"/>
          <w:rtl/>
        </w:rPr>
        <w:t>: دَخَلَ أَبُو ذَرٍّ عَلَى رَسُولِ اللَّهِ (ص) وَ مَعَهُ جِبْرِيلُ، فَقَالَ جِبْرِيلُ مَنْ هَذَا يَا رَسُولَ اللَّهِ قَالَ أَبُو ذَرٍّ. قَالَ أَمَا إِنَّهُ فِي السَّمَاءِ أَعْرَفُ مِنْهُ فِي الْأَرْضِ، وَ سَلْهُ عَنْ كَلِمَاتٍ يَقُولُهُنَّ إِذَا أَصْبَحَ! قَالَ، فَقَالَ يَا أَبَا ذَرٍّ كَلِمَاتٌ تَقُولُهُنَّ إِذَا أَصْبَحْتَ فَمَا هُنَّ قَالَ أَقُولُ يَا رَسُولَ اللَّهِ: اللَّهُمَّ إِنِّي أَسْأَلُكَ الْإِيمَانَ بِكَ وَ الْعَافِيَةَ مِنْ جَمِيعِ الْبَلَايَا وَ الشُّكْرَ عَلَى الْعَافِيَةِ وَ الْغِنَى‏</w:t>
      </w:r>
      <w:r w:rsidRPr="0027727F">
        <w:rPr>
          <w:rFonts w:cs="B Badr" w:hint="cs"/>
          <w:color w:val="965AA0"/>
          <w:sz w:val="26"/>
          <w:szCs w:val="26"/>
          <w:rtl/>
        </w:rPr>
        <w:t xml:space="preserve"> «4»</w:t>
      </w:r>
      <w:r w:rsidRPr="0027727F">
        <w:rPr>
          <w:rFonts w:cs="B Badr" w:hint="cs"/>
          <w:color w:val="242887"/>
          <w:sz w:val="26"/>
          <w:szCs w:val="26"/>
          <w:rtl/>
        </w:rPr>
        <w:t xml:space="preserve"> عَنِ 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50</w:t>
      </w:r>
      <w:r w:rsidRPr="0027727F">
        <w:rPr>
          <w:rFonts w:cs="B Badr" w:hint="cs"/>
          <w:color w:val="780000"/>
          <w:sz w:val="26"/>
          <w:szCs w:val="26"/>
          <w:rtl/>
        </w:rPr>
        <w:t xml:space="preserve"> حَمْدَوَيْهِ وَ إِبْرَاهِيمُ ابْنَا نُصَيْرٍ، قَالا حَدَّثَنَا أَيُّوبُ بْنُ نُوحٍ، عَنْ صَفْوَانَ بْنِ يَحْيَى، عَنْ عَاصِمِ بْنِ حُمَيْدٍ الْحَنَّاطِ، عَنْ أَبِي بَصِيرٍ، عَنْ عَمْرِو بْنِ سَعِيدٍ، قَالَ حَدَّثَنَا عَبْدُ الْمَلِكِ بْنُ أَبِي ذَرٍّ الْغِفَارِيِّ، قَالَ‏</w:t>
      </w:r>
      <w:r w:rsidRPr="0027727F">
        <w:rPr>
          <w:rFonts w:cs="B Badr" w:hint="cs"/>
          <w:color w:val="242887"/>
          <w:sz w:val="26"/>
          <w:szCs w:val="26"/>
          <w:rtl/>
        </w:rPr>
        <w:t xml:space="preserve"> بَعَثَنِي أَمِيرُ الْمُؤْمِنِينَ (ع) يَوْمَ مَزَّقَ عُثْمَانُ الْمَصَاحِفَ، فَقَالَ ادْعُ أَبَاكَ! فَجَاءَ أَبِي إِلَيْهِ مُسْرِعاً،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القتب بالتحريك الرحل. و الوطاء بالفتح: الفراش.</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القطان- خ. بالكسر و هو عود الهودج.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شقران-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عن شرار-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فَقَالَ: يَا أَبَا ذَرٍّ أَتَى الْيَوْمَ فِي الْإِسْلَامِ أَمْرٌ عَظِيمٌ، مُزِّقَ كِتَابَ اللَّهِ وَ وُضِعَ فِيهِ الْحَدِيدُ، وَ حَقُّ اللَّهِ‏</w:t>
      </w:r>
      <w:r w:rsidRPr="0027727F">
        <w:rPr>
          <w:rFonts w:cs="B Badr" w:hint="cs"/>
          <w:color w:val="965AA0"/>
          <w:sz w:val="26"/>
          <w:szCs w:val="26"/>
          <w:rtl/>
        </w:rPr>
        <w:t xml:space="preserve"> «1»</w:t>
      </w:r>
      <w:r w:rsidRPr="0027727F">
        <w:rPr>
          <w:rFonts w:cs="B Badr" w:hint="cs"/>
          <w:color w:val="242887"/>
          <w:sz w:val="26"/>
          <w:szCs w:val="26"/>
          <w:rtl/>
        </w:rPr>
        <w:t xml:space="preserve"> أَنْ يُسَلِّطَ الْحَدِيدَ عَلَى مَنْ مَزَّقَ كِتَابَهُ بِالْحَدِيدِ. قَالَ، فَقَالَ لَهُ أَبُو ذَرٍّ: سَمِعْتُ رَسُولَ اللَّهِ (ص) يَقُولُ إِنَّ أَهْلَ الْجَبْرِيَّةِ</w:t>
      </w:r>
      <w:r w:rsidRPr="0027727F">
        <w:rPr>
          <w:rFonts w:cs="B Badr" w:hint="cs"/>
          <w:color w:val="965AA0"/>
          <w:sz w:val="26"/>
          <w:szCs w:val="26"/>
          <w:rtl/>
        </w:rPr>
        <w:t xml:space="preserve"> «2»</w:t>
      </w:r>
      <w:r w:rsidRPr="0027727F">
        <w:rPr>
          <w:rFonts w:cs="B Badr" w:hint="cs"/>
          <w:color w:val="242887"/>
          <w:sz w:val="26"/>
          <w:szCs w:val="26"/>
          <w:rtl/>
        </w:rPr>
        <w:t xml:space="preserve"> مِنْ بَعْدِ مُوسَى قَاتَلُوا أَهْلَ النُّبُوَّةِ فَظَهَرُوا عَلَيْهِمْ فَقَتَلُوهُمْ زَمَاناً طَوِيلًا، ثُمَّ إِنَّ اللَّهَ بَعَثَ فِتْيَةً فَهَاجَرُوا إِلَى غَيْرِ</w:t>
      </w:r>
      <w:r w:rsidRPr="0027727F">
        <w:rPr>
          <w:rFonts w:cs="B Badr" w:hint="cs"/>
          <w:color w:val="965AA0"/>
          <w:sz w:val="26"/>
          <w:szCs w:val="26"/>
          <w:rtl/>
        </w:rPr>
        <w:t xml:space="preserve"> «3»</w:t>
      </w:r>
      <w:r w:rsidRPr="0027727F">
        <w:rPr>
          <w:rFonts w:cs="B Badr" w:hint="cs"/>
          <w:color w:val="242887"/>
          <w:sz w:val="26"/>
          <w:szCs w:val="26"/>
          <w:rtl/>
        </w:rPr>
        <w:t xml:space="preserve"> آبَائِهِمْ فَقَاتَلَهُمْ فَقَتَلُوهُمْ، وَ أَنْتَ بِمَنْزِلَتِهِمْ يَا عَلِيُّ. فَقَالَ عَلِيٌّ: قَتَلْتَنِي يَا أَبَا ذَرٍّ. فَقَالَ أَبُو ذَرٍّ أَمَا وَ اللَّهِ لَقَدْ عَلِمْتُ أَنَّهُ سَيُبْدَأُ بِكَ.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w:t>
      </w:r>
      <w:r w:rsidRPr="0027727F">
        <w:rPr>
          <w:rFonts w:cs="B Badr" w:hint="cs"/>
          <w:color w:val="780000"/>
          <w:sz w:val="26"/>
          <w:szCs w:val="26"/>
          <w:rtl/>
        </w:rPr>
        <w:t xml:space="preserve"> حَمْدَوَيْهِ وَ إِبْرَاهِيمُ ابْنَا نُصَيْرٍ، قَالا حَدَّثَنَا أَيُّوبُ بْنُ نُوحٍ، عَنْ صَفْوَانَ بْنِ يَحْيَى، عَنْ عَاصِمِ بْنِ حُمَيْدٍ الْحَنَفِيِّ، عَنْ فُضَيْلٍ الرَّسَّانِ، قَالَ حَدَّثَنِي أَبُو عَبْدِ اللَّهِ، عَنْ أَبِي سُخَيْلَةَ، قَالَ‏</w:t>
      </w:r>
      <w:r w:rsidRPr="0027727F">
        <w:rPr>
          <w:rFonts w:cs="B Badr" w:hint="cs"/>
          <w:color w:val="242887"/>
          <w:sz w:val="26"/>
          <w:szCs w:val="26"/>
          <w:rtl/>
        </w:rPr>
        <w:t xml:space="preserve"> حَجَجْتُ أَنَا وَ سَلْمَانُ بْنُ رَبِيعَةَ، قَالَ فَمَرَرْنَا بِالرَّبَذَةِ، قَالَ فَأَتَيْنَا أَبَا ذَرٍّ فَسَلَّمْنَا عَلَيْهِ، فَقَالَ لَنَا إِنْ كَانَتْ بَعْدِي فِتْنَةٌ وَ هِيَ كَائِنَةً فَعَلَيْكُمْ بِكِتَابِ اللَّهِ وَ الشَّيْخُ عَلِيُّ بْنُ أَبِي طَالِبٍ (ع)، فَإِنِّي سَمِعْتُ رَسُولَ اللَّهِ (ص) وَ هُوَ يَقُولُ: عَلِيٌّ أَوَّلُ مَنْ آمَنَ بِي وَ صَدَّقَنِي وَ هُوَ أَوَّلُ مَنْ يُصَافِحُنِي يَوْمَ الْقِيَامَةِ وَ هُوَ الصِّدِّيقُ الْأَكْبَرُ وَ هُوَ الْفَارُوقُ‏</w:t>
      </w:r>
      <w:r w:rsidRPr="0027727F">
        <w:rPr>
          <w:rFonts w:cs="B Badr" w:hint="cs"/>
          <w:color w:val="965AA0"/>
          <w:sz w:val="26"/>
          <w:szCs w:val="26"/>
          <w:rtl/>
        </w:rPr>
        <w:t xml:space="preserve"> «4»</w:t>
      </w:r>
      <w:r w:rsidRPr="0027727F">
        <w:rPr>
          <w:rFonts w:cs="B Badr" w:hint="cs"/>
          <w:color w:val="242887"/>
          <w:sz w:val="26"/>
          <w:szCs w:val="26"/>
          <w:rtl/>
        </w:rPr>
        <w:t xml:space="preserve"> بَعْدِي يُفَرِّقُ بَيْنَ الْحَقِّ وَ الْبَاطِلِ وَ هُوَ يَعْسُوبُ الْمُؤْمِنِينَ وَ الْمَالُ يَعْسُوبُ الظَّلَمَةِ.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52</w:t>
      </w:r>
      <w:r w:rsidRPr="0027727F">
        <w:rPr>
          <w:rFonts w:cs="B Badr" w:hint="cs"/>
          <w:color w:val="780000"/>
          <w:sz w:val="26"/>
          <w:szCs w:val="26"/>
          <w:rtl/>
        </w:rPr>
        <w:t xml:space="preserve"> وَ بِهَذَا الْإِسْنَادِ عَنِ الْفُضَيْلِ الرَّسَّانِ، قَالَ حَدَّثَنِي أَبُو عَمْرَةَ</w:t>
      </w:r>
      <w:r w:rsidRPr="0027727F">
        <w:rPr>
          <w:rFonts w:cs="B Badr" w:hint="cs"/>
          <w:color w:val="965AA0"/>
          <w:sz w:val="26"/>
          <w:szCs w:val="26"/>
          <w:rtl/>
        </w:rPr>
        <w:t xml:space="preserve"> «5»</w:t>
      </w:r>
      <w:r w:rsidRPr="0027727F">
        <w:rPr>
          <w:rFonts w:cs="B Badr" w:hint="cs"/>
          <w:color w:val="780000"/>
          <w:sz w:val="26"/>
          <w:szCs w:val="26"/>
          <w:rtl/>
        </w:rPr>
        <w:t>،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حقّ على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الحبر بالكسر: اسم واد كما في المراصد، و يمكن أن يكون إشارة الى حبرون و هو من بلاد اليهود.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فئة فهاجروا الى غبر- خ. و الغبر بالضم فالتشديد: الباقون و هو جمع الغابر.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الفاروق-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أبو عمرو-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حُذَيْفَةَ بْنِ أُسَيْدٍ، قَالَ‏</w:t>
      </w:r>
      <w:r w:rsidRPr="0027727F">
        <w:rPr>
          <w:rFonts w:cs="B Badr" w:hint="cs"/>
          <w:color w:val="242887"/>
          <w:sz w:val="26"/>
          <w:szCs w:val="26"/>
          <w:rtl/>
        </w:rPr>
        <w:t xml:space="preserve"> سَمِعْتُ أَبَا ذَرٍّ، يَقُولُ وَ هُوَ مُتَعَلِّقٌ بِحَلْقَةِ بَابِ الْكَعْبَةِ: أَنَا جُنْدَبُ بْنُ جُنَادَةَ لِمَنْ عَرَفَنِي وَ أَنَا أَبُو ذَرٍّ لِمَنْ لَمْ يَعْرِفْنِي‏</w:t>
      </w:r>
      <w:r w:rsidRPr="0027727F">
        <w:rPr>
          <w:rFonts w:cs="B Badr" w:hint="cs"/>
          <w:color w:val="965AA0"/>
          <w:sz w:val="26"/>
          <w:szCs w:val="26"/>
          <w:rtl/>
        </w:rPr>
        <w:t xml:space="preserve"> «1»</w:t>
      </w:r>
      <w:r w:rsidRPr="0027727F">
        <w:rPr>
          <w:rFonts w:cs="B Badr" w:hint="cs"/>
          <w:color w:val="242887"/>
          <w:sz w:val="26"/>
          <w:szCs w:val="26"/>
          <w:rtl/>
        </w:rPr>
        <w:t>، إِنِّي سَمِعْتُ رَسُولَ اللَّهِ (ص) يَقُولُ مَنْ قَاتَلَنِي فِي الْأُولَى وَ فِي الثَّانِيَةِ فَهُوَ فِي الثَّالِثَةِ مِنْ شِيعَةِ الدَّجَّالِ إِنَّمَا مَثَلُ أَهْلِ بَيْتِي فِي هَذِهِ الْأُمَّةِ مِثْلُ سَفِينَةِ نُوحٍ فِي لُجَّةِ الْبَحْرِ مَنْ رَكِبَهَا نَجَا وَ مَنْ تَخَلَّفَ عَنْهَا غَرِقَ. أَلَا هَلْ بَلَّغْتُ!.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w:t>
      </w:r>
      <w:r w:rsidRPr="0027727F">
        <w:rPr>
          <w:rFonts w:cs="B Badr" w:hint="cs"/>
          <w:color w:val="780000"/>
          <w:sz w:val="26"/>
          <w:szCs w:val="26"/>
          <w:rtl/>
        </w:rPr>
        <w:t xml:space="preserve"> جَعْفَرُ بْنُ مَعْرُوفٍ، قَالَ حَدَّثَنِي الْحَسَنُ بْنُ عَلِيِّ بْنِ النُّعْمَانِ، قَالَ حَدَّثَنِي أَبِي، عَنْ عَلِيِّ بْنِ أَبِي حَمْزَةَ، عَنْ أَبِي بَصِيرٍ، قَالَ سَمِعْتُ أَبَا عَبْدِ اللَّهِ (ع) يَقُولُ‏</w:t>
      </w:r>
      <w:r w:rsidRPr="0027727F">
        <w:rPr>
          <w:rFonts w:cs="B Badr" w:hint="cs"/>
          <w:color w:val="242887"/>
          <w:sz w:val="26"/>
          <w:szCs w:val="26"/>
          <w:rtl/>
        </w:rPr>
        <w:t>: أَرْسَلَ عُثْمَانُ إِلَى أَبِي ذَرٍّ مَوْلَيَيْنِ لَهُ وَ مَعَهُمَا مِائَتَا دِينَارٍ، فَقَالَ لَهُمَا انْطَلِقَا بِهَا إِلَى أَبِي ذَرٍّ فَقُولَا لَهُ: عُثْمَانُ‏</w:t>
      </w:r>
      <w:r w:rsidRPr="0027727F">
        <w:rPr>
          <w:rFonts w:cs="B Badr" w:hint="cs"/>
          <w:color w:val="965AA0"/>
          <w:sz w:val="26"/>
          <w:szCs w:val="26"/>
          <w:rtl/>
        </w:rPr>
        <w:t xml:space="preserve"> «2»</w:t>
      </w:r>
      <w:r w:rsidRPr="0027727F">
        <w:rPr>
          <w:rFonts w:cs="B Badr" w:hint="cs"/>
          <w:color w:val="242887"/>
          <w:sz w:val="26"/>
          <w:szCs w:val="26"/>
          <w:rtl/>
        </w:rPr>
        <w:t xml:space="preserve"> يُقْرِئُكَ السَّلَامَ وَ هُوَ يَقُولُ لَكَ هَذِهِ مِائَتَا دِينَارٍ فَاسْتَعِنْ بِهَا عَلَى مَا نَابَكَ‏</w:t>
      </w:r>
      <w:r w:rsidRPr="0027727F">
        <w:rPr>
          <w:rFonts w:cs="B Badr" w:hint="cs"/>
          <w:color w:val="965AA0"/>
          <w:sz w:val="26"/>
          <w:szCs w:val="26"/>
          <w:rtl/>
        </w:rPr>
        <w:t xml:space="preserve"> «3»</w:t>
      </w:r>
      <w:r w:rsidRPr="0027727F">
        <w:rPr>
          <w:rFonts w:cs="B Badr" w:hint="cs"/>
          <w:color w:val="242887"/>
          <w:sz w:val="26"/>
          <w:szCs w:val="26"/>
          <w:rtl/>
        </w:rPr>
        <w:t>، فَقَالَ أَبُو ذَرٍّ هَلْ أَعْطَى أَحَداً مِنَ الْمُسْلِمِينَ مِثْلَ مَا أَعْطَانِي قَالا لَا. قَالَ فَإِنَّمَا أَنَا رَجُلٌ مِنَ الْمُسْلِمِينَ‏</w:t>
      </w:r>
      <w:r w:rsidRPr="0027727F">
        <w:rPr>
          <w:rFonts w:cs="B Badr" w:hint="cs"/>
          <w:color w:val="965AA0"/>
          <w:sz w:val="26"/>
          <w:szCs w:val="26"/>
          <w:rtl/>
        </w:rPr>
        <w:t xml:space="preserve"> «4»</w:t>
      </w:r>
      <w:r w:rsidRPr="0027727F">
        <w:rPr>
          <w:rFonts w:cs="B Badr" w:hint="cs"/>
          <w:color w:val="242887"/>
          <w:sz w:val="26"/>
          <w:szCs w:val="26"/>
          <w:rtl/>
        </w:rPr>
        <w:t xml:space="preserve"> قَالا لَهُ إِنَّهُ يَقُولُ هَذَا مِنْ صُلْبِ مَالِي وَ بِاللَّهِ الَّذِي لَا إِلَهَ إِلَّا هُوَ مَا خَالَطَهَا حَرَامٌ وَ لَا بَعَثْتُ بِهَا إِلَيْكَ إِلَّا مِنْ حَلَالٍ. فَقَالَ لَا حَاجَةَ لِي فِيهَا وَ قَدْ أَصْبَحْتُ يَوْمِي هَذَا وَ أَنَا مِنْ أَغْنَى النَّاسِ. فَقَالا لَهُ عَافَاكَ اللَّهُ وَ أَصْلَحَكَ! مَا نَرَى فِي بَيْتِكَ‏</w:t>
      </w:r>
      <w:r w:rsidRPr="0027727F">
        <w:rPr>
          <w:rFonts w:cs="B Badr" w:hint="cs"/>
          <w:color w:val="965AA0"/>
          <w:sz w:val="26"/>
          <w:szCs w:val="26"/>
          <w:rtl/>
        </w:rPr>
        <w:t xml:space="preserve"> «5»</w:t>
      </w:r>
      <w:r w:rsidRPr="0027727F">
        <w:rPr>
          <w:rFonts w:cs="B Badr" w:hint="cs"/>
          <w:color w:val="242887"/>
          <w:sz w:val="26"/>
          <w:szCs w:val="26"/>
          <w:rtl/>
        </w:rPr>
        <w:t xml:space="preserve"> قَلِيلًا وَ لَا كَثِيراً مِمَّا يُسْتَمْتَعُ بِهِ فَقَالَ بَلَى تَحْتَ هَذِهِ الْإِكَافِ‏</w:t>
      </w:r>
      <w:r w:rsidRPr="0027727F">
        <w:rPr>
          <w:rFonts w:cs="B Badr" w:hint="cs"/>
          <w:color w:val="965AA0"/>
          <w:sz w:val="26"/>
          <w:szCs w:val="26"/>
          <w:rtl/>
        </w:rPr>
        <w:t xml:space="preserve"> «6»</w:t>
      </w:r>
      <w:r w:rsidRPr="0027727F">
        <w:rPr>
          <w:rFonts w:cs="B Badr" w:hint="cs"/>
          <w:color w:val="242887"/>
          <w:sz w:val="26"/>
          <w:szCs w:val="26"/>
          <w:rtl/>
        </w:rPr>
        <w:t xml:space="preserve"> الَّتِي تَرَوْنَ رَغِيفَا شَعِيرٍ قَدْ أُتِيَ عَلَيْهِمَا أَيَّامٌ فَمَا أَصْنَعُ بِهَذِهِ الدَّنَانِيرِ، لَا وَ اللَّهِ حَتَّى يَعْلَمَ‏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انا جندب فمن عرفنى و انا أبو ذرّ فمن لم يعرفنى.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ان عثمان-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نابه امر: اصابه.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من المسلمين فيسعنى ما يسع المسلمين-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الترتيب: فى يديك.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(6)- الاكاف بالضم: كساء يلقى على ظهر الدابّة.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اللَّهُ أَنِّي لَا أَقْدِرُ عَلَى قَلِيلٍ وَ لَا كَثِيرٍ، وَ قَدْ أَصْبَحْتُ غَنِيّاً بِوَلَايَةِ عَلِيِّ بْنِ أَبِي طَالِبٍ (ع) وَ عِتْرَتِهِ الْهَادِينَ الْمَهْدِيِّينَ الرَّاضِينَ الْمَرْضِيِّينَ الَّذِينَ‏</w:t>
      </w:r>
      <w:r w:rsidRPr="0027727F">
        <w:rPr>
          <w:rFonts w:cs="B Badr" w:hint="cs"/>
          <w:color w:val="006A0F"/>
          <w:sz w:val="26"/>
          <w:szCs w:val="26"/>
          <w:rtl/>
        </w:rPr>
        <w:t xml:space="preserve"> يَهْدُونَ بِالْحَقِّ وَ بِهِ يَعْدِلُونَ‏</w:t>
      </w:r>
      <w:r w:rsidRPr="0027727F">
        <w:rPr>
          <w:rFonts w:cs="B Badr" w:hint="cs"/>
          <w:color w:val="242887"/>
          <w:sz w:val="26"/>
          <w:szCs w:val="26"/>
          <w:rtl/>
        </w:rPr>
        <w:t>، وَ كَذَلِكَ سَمِعْتُ رَسُولَ اللَّهِ (ص) يَقُولُ، فَإِنَّهُ‏</w:t>
      </w:r>
      <w:r w:rsidRPr="0027727F">
        <w:rPr>
          <w:rFonts w:cs="B Badr" w:hint="cs"/>
          <w:color w:val="965AA0"/>
          <w:sz w:val="26"/>
          <w:szCs w:val="26"/>
          <w:rtl/>
        </w:rPr>
        <w:t xml:space="preserve"> «1»</w:t>
      </w:r>
      <w:r w:rsidRPr="0027727F">
        <w:rPr>
          <w:rFonts w:cs="B Badr" w:hint="cs"/>
          <w:color w:val="242887"/>
          <w:sz w:val="26"/>
          <w:szCs w:val="26"/>
          <w:rtl/>
        </w:rPr>
        <w:t xml:space="preserve"> لَقَبِيحٌ بِالشَّيْخِ أَنْ يَكُونَ كَذَّاباً، فَرَدَّاهَا عَلَيْهِ وَ أَعْلَمَاهُ أَنَّهُ لَا حَاجَةَ لِي فِيهَا وَ لَا فِيمَا عِنْدَهُ، حَتَّى أَلْقَى اللَّهَ رَبِّي فَيَكُونَ هُوَ الْحَاكِمُ فِيمَا بَيْنِي وَ بَيْنَهُ.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54</w:t>
      </w:r>
      <w:r w:rsidRPr="0027727F">
        <w:rPr>
          <w:rFonts w:cs="B Badr" w:hint="cs"/>
          <w:color w:val="780000"/>
          <w:sz w:val="26"/>
          <w:szCs w:val="26"/>
          <w:rtl/>
        </w:rPr>
        <w:t xml:space="preserve"> حَدَّثَنِي عَلِيُّ بْنُ مُحَمَّدٍ الْقُتَيْبِيُّ، قَالَ حَدَّثَنَا الْفَضْلُ بْنُ شَاذَانَ، قَالَ حَدَّثَنِي أَبِي، عَنْ عَلِيِّ بْنِ الْحَكَمِ، عَنْ مُوسَى بْنِ بَكْرٍ، قَالَ قَالَ أَبُو الْحَسَنِ (ع)</w:t>
      </w:r>
      <w:r w:rsidRPr="0027727F">
        <w:rPr>
          <w:rFonts w:cs="B Badr" w:hint="cs"/>
          <w:color w:val="242887"/>
          <w:sz w:val="26"/>
          <w:szCs w:val="26"/>
          <w:rtl/>
        </w:rPr>
        <w:t xml:space="preserve"> قَالَ أَبُو ذَرٍّ: مَنْ جَزَى اللَّهُ عَنْهُ الدُّنْيَا خَيْراً فَجَزَاهَا اللَّهُ عَنِّي مَذَمَّةً بَعْدَ رَغِيفَيْ شَعِيرٍ أَتَغَدَّى بِأَحَدِهِمَا وَ أَتَعَشَّى بِالْآخَرِ، وَ بَعْدَ شَمْلَتَيْ صُوفٍ أَتَّزِرُ بِإِحْدَاهُمَا وَ أَرْتَدِي بِالْأُخْرَى. قَالَ، وَ قَالَ: إِنَّ أَبَا ذَرٍّ بَكَى مِنْ خَشْيَةِ اللَّهِ حَتَّى اشْتَكَى‏</w:t>
      </w:r>
      <w:r w:rsidRPr="0027727F">
        <w:rPr>
          <w:rFonts w:cs="B Badr" w:hint="cs"/>
          <w:color w:val="965AA0"/>
          <w:sz w:val="26"/>
          <w:szCs w:val="26"/>
          <w:rtl/>
        </w:rPr>
        <w:t xml:space="preserve"> «2»</w:t>
      </w:r>
      <w:r w:rsidRPr="0027727F">
        <w:rPr>
          <w:rFonts w:cs="B Badr" w:hint="cs"/>
          <w:color w:val="242887"/>
          <w:sz w:val="26"/>
          <w:szCs w:val="26"/>
          <w:rtl/>
        </w:rPr>
        <w:t xml:space="preserve"> عَيْنَاهُ فَخَافُوا عَلَيْهِمَا، فَقِيلَ لَهُ يَا أَبَا ذَرٍّ لَوْ دَعَوْتَ اللَّهَ فِي عَيْنَيْكَ فَقَالَ: إِنِّي عَنْهُمَا لَمَشْغُولٌ وَ مَا عَنَانِي أَكْثَرُ</w:t>
      </w:r>
      <w:r w:rsidRPr="0027727F">
        <w:rPr>
          <w:rFonts w:cs="B Badr" w:hint="cs"/>
          <w:color w:val="965AA0"/>
          <w:sz w:val="26"/>
          <w:szCs w:val="26"/>
          <w:rtl/>
        </w:rPr>
        <w:t xml:space="preserve"> «3»</w:t>
      </w:r>
      <w:r w:rsidRPr="0027727F">
        <w:rPr>
          <w:rFonts w:cs="B Badr" w:hint="cs"/>
          <w:color w:val="242887"/>
          <w:sz w:val="26"/>
          <w:szCs w:val="26"/>
          <w:rtl/>
        </w:rPr>
        <w:t>. فَقِيلَ لَهُ وَ مَا شُغُلُكَ عَنْهُمَا قَالَ الْعَظِيمَتَانِ الْجَنَّةُ وَ النَّارُ. قَالَ: وَ قِيلَ لَهُ عِنْدَ الْمَوْتِ يَا أَبَا ذَرٍّ مَا مَالُكَ قَالَ عَمَلِي. قَالُوا إِنَّا نَسْأَلُكَ عَنِ الذَّهَبِ وَ الْفِضَّةِ قَالَ مَا أُصْبِحُ فَلَا أُمْسِي وَ مَا أُمْسِي فَلَا أُصْبِحُ لَنَا كُنْدُوجٌ نَدَعُ فِيهِ حُرُّ</w:t>
      </w:r>
      <w:r w:rsidRPr="0027727F">
        <w:rPr>
          <w:rFonts w:cs="B Badr" w:hint="cs"/>
          <w:color w:val="965AA0"/>
          <w:sz w:val="26"/>
          <w:szCs w:val="26"/>
          <w:rtl/>
        </w:rPr>
        <w:t xml:space="preserve"> «4»</w:t>
      </w:r>
      <w:r w:rsidRPr="0027727F">
        <w:rPr>
          <w:rFonts w:cs="B Badr" w:hint="cs"/>
          <w:color w:val="242887"/>
          <w:sz w:val="26"/>
          <w:szCs w:val="26"/>
          <w:rtl/>
        </w:rPr>
        <w:t xml:space="preserve"> مَتَاعِنَا، سَمِعْتُ حَبِيبِي رَسُولَ اللَّهِ صَلَّى اللَّهُ عَلَيْهِ وَ آلِهِ يَقُولُ كُنْدُوجُ الْمَرْءِ قَبْرُهُ.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ان هذا من كلام ابى ذر.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أكثر النسخ: اشتكى عينيه. يقال اشتكى: مرض. و اشتكى اليه زيدا: شكى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اكبر- خ و عناه الأمر: اهمّه و شغله. و عنّاه: آذاه و كلّفه.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خير- خ. و الحرّ من كل شي‏ء: خياره.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55</w:t>
      </w:r>
      <w:r w:rsidRPr="0027727F">
        <w:rPr>
          <w:rFonts w:cs="B Badr" w:hint="cs"/>
          <w:color w:val="780000"/>
          <w:sz w:val="26"/>
          <w:szCs w:val="26"/>
          <w:rtl/>
        </w:rPr>
        <w:t xml:space="preserve"> مُحَمَّدُ بْنُ مَسْعُودٍ وَ مُحَمَّدُ بْنُ الْحَسَنِ الْبَرَاثِيُّ، قَالا حَدَّثَنَا إِبْرَاهِيمُ بْنُ مُحَمَّدِ بْنِ فَارِسَ، قَالَ حَدَّثَنَا مُحَمَّدُ بْنُ الْحُسَيْنِ بْنِ أَبِي الْخَطَّابِ، عَنْ مُحَمَّدِ بْنِ سِنَانٍ، عَنِ الْحُسَيْنِ بْنِ الْمُخْتَارِ، عَنْ زَيْدٍ الشَّحَّامِ، قَالَ سَمِعْتُ أَبَا عَبْدِ اللَّهِ (ع) يَقُولُ‏</w:t>
      </w:r>
      <w:r w:rsidRPr="0027727F">
        <w:rPr>
          <w:rFonts w:cs="B Badr" w:hint="cs"/>
          <w:color w:val="242887"/>
          <w:sz w:val="26"/>
          <w:szCs w:val="26"/>
          <w:rtl/>
        </w:rPr>
        <w:t xml:space="preserve"> طَلَبَ أَبُو ذَرٍّ رَسُولَ اللَّهِ (ص) فَقِيلَ لَهُ إِنَّهُ فِي حَائِطِ كَذَا وَ كَذَا، فَتَوَجَّهَ فِي طَلَبِهِ فَوَجَدَهُ نَائِماً فَأَعْظَمَهُ أَنْ يُنَبِّهَهُ، فَأَرَادَ أَنْ يَسْتَبْرِئَ‏</w:t>
      </w:r>
      <w:r w:rsidRPr="0027727F">
        <w:rPr>
          <w:rFonts w:cs="B Badr" w:hint="cs"/>
          <w:color w:val="965AA0"/>
          <w:sz w:val="26"/>
          <w:szCs w:val="26"/>
          <w:rtl/>
        </w:rPr>
        <w:t xml:space="preserve"> «1»</w:t>
      </w:r>
      <w:r w:rsidRPr="0027727F">
        <w:rPr>
          <w:rFonts w:cs="B Badr" w:hint="cs"/>
          <w:color w:val="242887"/>
          <w:sz w:val="26"/>
          <w:szCs w:val="26"/>
          <w:rtl/>
        </w:rPr>
        <w:t xml:space="preserve"> نَوْمَهُ مِنْ يَقْظَتِهِ فَتَنَاوَلَ عَسِيباً يَابِساً فَكَسَرَهُ لِيَسْمَعَهُ صَوْتَهُ يَسْتَبْرِئُ بِهِ نَوْمَهُ، فَسَمِعَهُ رَسُولُ اللَّهِ (ص) فَرَفَعَ رَأْسَهُ، فَقَالَ: يَا أَبَا ذَرٍّ تَخْدَعُنِي أَ مَا عَلِمْتَ أَنِّي أَرَى أَعْمَالَكُمْ فِي مَنَامِي كَمَا أَرَاهَا فِي يَقَظَتِي إِنَّ عَيْنَيَّ تَنَامَانِ وَ لَا يَنَامُ قَلْبِي.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عمار</w:t>
      </w:r>
    </w:p>
    <w:p w:rsidR="007E6FF1" w:rsidRPr="0027727F" w:rsidRDefault="007E6FF1" w:rsidP="008D125C">
      <w:pPr>
        <w:pStyle w:val="NormalWeb"/>
        <w:bidi/>
        <w:spacing w:line="400" w:lineRule="exact"/>
        <w:jc w:val="both"/>
        <w:rPr>
          <w:rFonts w:cs="B Badr"/>
          <w:color w:val="242887"/>
          <w:sz w:val="26"/>
          <w:szCs w:val="26"/>
          <w:rtl/>
        </w:rPr>
      </w:pPr>
      <w:r w:rsidRPr="0027727F">
        <w:rPr>
          <w:rFonts w:cs="B Badr" w:hint="cs"/>
          <w:color w:val="242887"/>
          <w:sz w:val="26"/>
          <w:szCs w:val="26"/>
          <w:rtl/>
        </w:rPr>
        <w:lastRenderedPageBreak/>
        <w:t>56</w:t>
      </w:r>
      <w:r w:rsidRPr="0027727F">
        <w:rPr>
          <w:rFonts w:cs="B Badr" w:hint="cs"/>
          <w:color w:val="780000"/>
          <w:sz w:val="26"/>
          <w:szCs w:val="26"/>
          <w:rtl/>
        </w:rPr>
        <w:t xml:space="preserve"> حَدَّثَنِي عَلِيُّ بْنُ مُحَمَّدِ بْنِ قُتَيْبَةَ النَّيْسَابُورِيُّ، قَالَ حَدَّثَنَا الْفَضْلُ بْنُ شَاذَانَ، عَنْ مُحَمَّدِ بْنِ سِنَانٍ، عَنْ أَبِي خَالِدٍ، عَنْ حُمْرَانَ بْنِ أَعْيَنَ، عَنْ أَبِي جَعْفَرٍ (ع)، قَالَ،</w:t>
      </w:r>
      <w:r w:rsidRPr="0027727F">
        <w:rPr>
          <w:rFonts w:cs="B Badr" w:hint="cs"/>
          <w:color w:val="242887"/>
          <w:sz w:val="26"/>
          <w:szCs w:val="26"/>
          <w:rtl/>
        </w:rPr>
        <w:t xml:space="preserve"> قُلْتُ مَا تَقُولُ فِي عَمَّارٍ قَالَ: رَحِمَ اللَّهُ عَمَّاراً، ثَلَاثاً، قَاتَلَ مَعَ أَمِيرِ الْمُؤْمِنِينَ (صَلَوَاتُ اللَّهِ عَلَيْهِ وَ آلِهِ) وَ قُتِلَ شَهِيداً. قَالَ. قُلْتُ فِي نَفْسِي مَا تَكُونُ مَنْزِلَةٌ أَعْظَمَ مِنْ هَذِهِ الْمَنْزِلَةِ فَالْتَفَتَ إِلَيَّ، فَقَالَ: لَعَلَّكَ تَقُولُ مِثْلَ الثَّلَاثَةِ! هَيْهَاتَ! قَالَ، قُلْتُ: وَ مَا عِلْمُهُ أَنَّهُ يُقْتَلُ فِي ذَلِكَ الْيَوْمِ قَالَ: إِنَّهُ لَمَّا رَأَى الْحَرْبَ لَا تَزْدَادُ إِلَّا شِدَّةً وَ الْقَتْلَ لَا يَزْدَادُ إِلَّا كَثْرَةً تَرَكَ الصَّفَّ وَ جَاءَ إِلَى أَمِيرِ الْمُؤْمِنِينَ (ع) فَقَالَ يَا أَمِيرَ الْمُؤْمِنِينَ هُوَ هُوَ قَالَ ارْجِعْ إِلَى صَفِّكَ، فَقَالَ لَهُ ذَلِكَ ثَلَاثَ مَرَّاتٍ كُلَّ ذَلِكَ يَقُولُ لَهُ ارْجِعْ إِلَى صَفِّكَ فَلَمَّا أَنْ كَانَ فِي الثَّالِثَةِ قَالَ لَهُ نَعَمْ. فَرَجَعَ إِلَى صَفِّهِ وَ هُوَ يَقُولُ:</w:t>
      </w:r>
    </w:p>
    <w:tbl>
      <w:tblPr>
        <w:bidiVisual/>
        <w:tblW w:w="4500" w:type="pct"/>
        <w:jc w:val="center"/>
        <w:tblCellSpacing w:w="0" w:type="dxa"/>
        <w:tblCellMar>
          <w:top w:w="15" w:type="dxa"/>
          <w:left w:w="15" w:type="dxa"/>
          <w:bottom w:w="15" w:type="dxa"/>
          <w:right w:w="15" w:type="dxa"/>
        </w:tblCellMar>
        <w:tblLook w:val="04A0"/>
      </w:tblPr>
      <w:tblGrid>
        <w:gridCol w:w="8150"/>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الْيَوْمَ أَلْقَى‏</w:t>
            </w: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color w:val="242887"/>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يميز نومه و يفرقه من يقظته.</w:t>
      </w:r>
    </w:p>
    <w:tbl>
      <w:tblPr>
        <w:bidiVisual/>
        <w:tblW w:w="4500" w:type="pct"/>
        <w:jc w:val="center"/>
        <w:tblCellSpacing w:w="0" w:type="dxa"/>
        <w:tblCellMar>
          <w:top w:w="15" w:type="dxa"/>
          <w:left w:w="15" w:type="dxa"/>
          <w:bottom w:w="15" w:type="dxa"/>
          <w:right w:w="15" w:type="dxa"/>
        </w:tblCellMar>
        <w:tblLook w:val="04A0"/>
      </w:tblPr>
      <w:tblGrid>
        <w:gridCol w:w="8150"/>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w:t>
      </w:r>
    </w:p>
    <w:p w:rsidR="007E6FF1" w:rsidRPr="0027727F" w:rsidRDefault="007E6FF1" w:rsidP="008D125C">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الْأَحِبَّةَ</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مُحَمَّداً وَ حِزْبَهُ</w:t>
            </w:r>
            <w:r w:rsidRPr="0027727F">
              <w:rPr>
                <w:rFonts w:cs="B Badr"/>
                <w:color w:val="7800FA"/>
                <w:sz w:val="26"/>
                <w:szCs w:val="26"/>
              </w:rPr>
              <w:t>.</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w:t>
      </w:r>
      <w:r w:rsidRPr="0027727F">
        <w:rPr>
          <w:rFonts w:cs="B Badr" w:hint="cs"/>
          <w:color w:val="780000"/>
          <w:sz w:val="26"/>
          <w:szCs w:val="26"/>
          <w:rtl/>
        </w:rPr>
        <w:t xml:space="preserve"> مُحَمَّدُ بْنُ أَحْمَدَ بْنِ أَبِي عَوْفٍ الْبُخَارِيُّ وَ مُحَمَّدُ بْنُ سَعْدِ بْنِ مَزْيَدٍ الْكَشِّيُّ، قَالا حَدَّثَنَا أَبُو عَلِيٍّ الْمَحْمُودِيُّ مُحَمَّدُ بْنُ أَحْمَدَ بْنِ حَمَّادٍ الْمَرْوَزِيُّ، قَالَ‏</w:t>
      </w:r>
      <w:r w:rsidRPr="0027727F">
        <w:rPr>
          <w:rFonts w:cs="B Badr" w:hint="cs"/>
          <w:color w:val="242887"/>
          <w:sz w:val="26"/>
          <w:szCs w:val="26"/>
          <w:rtl/>
        </w:rPr>
        <w:t xml:space="preserve"> عَمَّارُ بْنُ يَاسِرٍ الَّذِي قَالَ فِيهِ رَسُولُ اللَّهِ (ص) وَ قَدْ أَلْقَتْهُ قُرَيْشٌ فِي النَّارِ:</w:t>
      </w:r>
    </w:p>
    <w:p w:rsidR="007E6FF1" w:rsidRPr="0027727F" w:rsidRDefault="007E6FF1" w:rsidP="008D125C">
      <w:pPr>
        <w:pStyle w:val="NormalWeb"/>
        <w:bidi/>
        <w:spacing w:line="400" w:lineRule="exact"/>
        <w:jc w:val="both"/>
        <w:rPr>
          <w:rFonts w:cs="B Badr"/>
          <w:color w:val="242887"/>
          <w:sz w:val="26"/>
          <w:szCs w:val="26"/>
          <w:rtl/>
        </w:rPr>
      </w:pPr>
      <w:r w:rsidRPr="0027727F">
        <w:rPr>
          <w:rFonts w:cs="B Badr" w:hint="cs"/>
          <w:color w:val="006A0F"/>
          <w:sz w:val="26"/>
          <w:szCs w:val="26"/>
          <w:rtl/>
        </w:rPr>
        <w:t>يا نارُ كُونِي بَرْداً وَ سَلاماً</w:t>
      </w:r>
      <w:r w:rsidRPr="0027727F">
        <w:rPr>
          <w:rFonts w:cs="B Badr" w:hint="cs"/>
          <w:color w:val="242887"/>
          <w:sz w:val="26"/>
          <w:szCs w:val="26"/>
          <w:rtl/>
        </w:rPr>
        <w:t xml:space="preserve"> عَلَى عَمَّارٍ كَمَا كُنْتِ بَرْداً وَ سَلَاماً عَلَى إِبْرَاهِيمَ، فَلَمْ يُصِبْهُ‏</w:t>
      </w:r>
      <w:r w:rsidRPr="0027727F">
        <w:rPr>
          <w:rFonts w:cs="B Badr" w:hint="cs"/>
          <w:color w:val="965AA0"/>
          <w:sz w:val="26"/>
          <w:szCs w:val="26"/>
          <w:rtl/>
        </w:rPr>
        <w:t xml:space="preserve"> «1»</w:t>
      </w:r>
      <w:r w:rsidRPr="0027727F">
        <w:rPr>
          <w:rFonts w:cs="B Badr" w:hint="cs"/>
          <w:color w:val="242887"/>
          <w:sz w:val="26"/>
          <w:szCs w:val="26"/>
          <w:rtl/>
        </w:rPr>
        <w:t xml:space="preserve"> مِنْهَا مَكْرُوهٌ. وَ قَتَلَتْ قُرَيْشٌ أَبَوَيْهِ وَ رَسُولُ اللَّهِ (ص) يَقُولُ صَبْراً آلَ يَاسِرٍ مَوْعِدُكُمُ الْجَنَّةَ، مَا تُرِيدُونَ مِنْ عَمَّارٍ عَمَّارٌ مَعَ الْحَقِّ وَ الْحَقُّ مَعَ عَمَّارٍ حَيْثُ كَانَ، عَمَّارٌ جِلْدَةُ بَيْنَ عَيْنِي وَ أَنْفِي تَقْتُلُهُ الْفِئَةُ الْبَاغِيَةُ، وَ قَالَ وَقْتَ قَتْلِهِمْ إِيَّاهُ:</w:t>
      </w:r>
    </w:p>
    <w:tbl>
      <w:tblPr>
        <w:bidiVisual/>
        <w:tblW w:w="4500" w:type="pct"/>
        <w:jc w:val="center"/>
        <w:tblCellSpacing w:w="0" w:type="dxa"/>
        <w:tblCellMar>
          <w:top w:w="15" w:type="dxa"/>
          <w:left w:w="15" w:type="dxa"/>
          <w:bottom w:w="15" w:type="dxa"/>
          <w:right w:w="15" w:type="dxa"/>
        </w:tblCellMar>
        <w:tblLook w:val="04A0"/>
      </w:tblPr>
      <w:tblGrid>
        <w:gridCol w:w="8150"/>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الْيَوْمَ أَلْقَى الْأَحِبَّةَ مُحَمَّداً وَ حِزْبَهُ‏</w:t>
            </w: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 يَدْعُوهُمْ إِلَى الْجَنَّةِ وَ يَدْعُونَهُ إِلَى النَّارِ.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w:t>
      </w:r>
      <w:r w:rsidRPr="0027727F">
        <w:rPr>
          <w:rFonts w:cs="B Badr" w:hint="cs"/>
          <w:color w:val="780000"/>
          <w:sz w:val="26"/>
          <w:szCs w:val="26"/>
          <w:rtl/>
        </w:rPr>
        <w:t xml:space="preserve"> حَمْدَوَيْهِ وَ إِبْرَاهِيمَ، قَالا حَدَّثَنِي أَيُّوبُ بْنُ نُوحٍ، عَنْ صَفْوَانَ، عَنْ عَاصِمِ بْنِ حُمَيْدٍ، عَنْ فُضَيْلٍ الرَّسَّانِ، قَالَ سَمِعْتُ‏</w:t>
      </w:r>
      <w:r w:rsidRPr="0027727F">
        <w:rPr>
          <w:rFonts w:cs="B Badr" w:hint="cs"/>
          <w:color w:val="965AA0"/>
          <w:sz w:val="26"/>
          <w:szCs w:val="26"/>
          <w:rtl/>
        </w:rPr>
        <w:t xml:space="preserve"> «2»</w:t>
      </w:r>
      <w:r w:rsidRPr="0027727F">
        <w:rPr>
          <w:rFonts w:cs="B Badr" w:hint="cs"/>
          <w:color w:val="780000"/>
          <w:sz w:val="26"/>
          <w:szCs w:val="26"/>
          <w:rtl/>
        </w:rPr>
        <w:t xml:space="preserve"> أَبَا دَاوُدَ، وَ هُوَ يَقُولُ حَدَّثَنِي بُرَيْدَةُ الْأَسْلَمِيُّ، قَالَ‏</w:t>
      </w:r>
      <w:r w:rsidRPr="0027727F">
        <w:rPr>
          <w:rFonts w:cs="B Badr" w:hint="cs"/>
          <w:color w:val="242887"/>
          <w:sz w:val="26"/>
          <w:szCs w:val="26"/>
          <w:rtl/>
        </w:rPr>
        <w:t xml:space="preserve"> سَمِعْتُ رَسُولَ اللَّهِ (ص) يَقُولُ إِنَّ الْجَنَّةَ تَشْتَاقُ إِلَى ثَلَاثَةٍ، قَالَ فَجَاءَ أَبُو </w:t>
      </w:r>
      <w:r w:rsidRPr="0027727F">
        <w:rPr>
          <w:rFonts w:cs="B Badr" w:hint="cs"/>
          <w:color w:val="242887"/>
          <w:sz w:val="26"/>
          <w:szCs w:val="26"/>
          <w:rtl/>
        </w:rPr>
        <w:lastRenderedPageBreak/>
        <w:t>بَكْرٍ، فَقِيلَ لَهُ يَا أَبَا بَكْرٍ أَنْتَ الصِّدِّيقُ وَ أَنْتَ‏</w:t>
      </w:r>
      <w:r w:rsidRPr="0027727F">
        <w:rPr>
          <w:rFonts w:cs="B Badr" w:hint="cs"/>
          <w:color w:val="006A0F"/>
          <w:sz w:val="26"/>
          <w:szCs w:val="26"/>
          <w:rtl/>
        </w:rPr>
        <w:t xml:space="preserve"> ثانِيَ اثْنَيْنِ إِذْ هُما فِي الْغارِ</w:t>
      </w:r>
      <w:r w:rsidRPr="0027727F">
        <w:rPr>
          <w:rFonts w:cs="B Badr" w:hint="cs"/>
          <w:color w:val="242887"/>
          <w:sz w:val="26"/>
          <w:szCs w:val="26"/>
          <w:rtl/>
        </w:rPr>
        <w:t>، فَلَوْ سَأَلْتَ رَسُولَ اللَّهِ (ص) مِنْ هَؤُلَاءِ الثَّلَاثَةِ قَالَ إِنِّي أَخَافُ أَنْ أَسْأَلَهُ فَلَا أَكُونَ مِنْهُمْ فَتَعَيَّرَنِي‏</w:t>
      </w:r>
      <w:r w:rsidRPr="0027727F">
        <w:rPr>
          <w:rFonts w:cs="B Badr" w:hint="cs"/>
          <w:color w:val="965AA0"/>
          <w:sz w:val="26"/>
          <w:szCs w:val="26"/>
          <w:rtl/>
        </w:rPr>
        <w:t xml:space="preserve"> «3»</w:t>
      </w:r>
      <w:r w:rsidRPr="0027727F">
        <w:rPr>
          <w:rFonts w:cs="B Badr" w:hint="cs"/>
          <w:color w:val="242887"/>
          <w:sz w:val="26"/>
          <w:szCs w:val="26"/>
          <w:rtl/>
        </w:rPr>
        <w:t xml:space="preserve"> بِذَلِكَ بَنُو تَيْمٍ، قَالَ، ثُمَّ جَاءَ عُمَرُ، فَقِيلَ لَهُ يَا أَبَا حَفْصٍ إِنَّ رَسُولَ اللَّهِ (ص) قَالَ إِنَّ الْجَنَّةَ تَشْتَاقُ إِلَى ثَلَاثَةٍ وَ أَنْتَ الْفَارُوقُ الَّذِي يَنْطِقُ الْمَلِكُ عَلَى لِسَانِكَ فَلَوْ سَأَلْتَ رَسُولَ اللَّهِ مِنْ هَؤُلَاءِ الثَّلَاثَةِ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فلم يصله،. فلم تصله النار و لم يصبه-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سند الحديث من هذه الطبقة عامى و الرواية عاميّة.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فيعيرنى-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فَقَالَ إِنِّي أَخَافُ أَنْ أَسْأَلَهُ فَلَا أَكُونَ مِنْهُمْ فَتَعَيَّرَنِي بِذَلِكَ بَنُو عَدِيٍّ. ثُمَّ جَاءَ عَلِيٌّ (ع) فَقِيلَ لَهُ يَا أَبَا الْحَسَنِ إِنَّ رَسُولَ اللَّهِ (ص) قَالَ إِنَّ الْجَنَّةَ لَتَشْتَاقُ إِلَى ثَلَاثَةٍ فَلَوْ سَأَلْتَهُ مِنْ هَؤُلَاءِ الثَّلَاثَةِ فَقَالَ أَسْأَلُهُ إِنْ كُنْتَ مِنْهُمْ حَمِدْتَ اللَّهَ وَ إِنْ لَمْ أَكُنْ مِنْهُمْ حَمِدْتَ بِاللَّهِ‏</w:t>
      </w:r>
      <w:r w:rsidRPr="0027727F">
        <w:rPr>
          <w:rFonts w:cs="B Badr" w:hint="cs"/>
          <w:color w:val="965AA0"/>
          <w:sz w:val="26"/>
          <w:szCs w:val="26"/>
          <w:rtl/>
        </w:rPr>
        <w:t xml:space="preserve"> «1»</w:t>
      </w:r>
      <w:r w:rsidRPr="0027727F">
        <w:rPr>
          <w:rFonts w:cs="B Badr" w:hint="cs"/>
          <w:color w:val="242887"/>
          <w:sz w:val="26"/>
          <w:szCs w:val="26"/>
          <w:rtl/>
        </w:rPr>
        <w:t>، قَالَ، فَقَالَ عَلِيٌّ (ع) يَا رَسُولَ اللَّهِ إِنَّكَ قُلْتَ إِنَّ الْجَنَّةَ لَتَشْتَاقُ إِلَى ثَلَاثَةٍ فَمَنْ هَؤُلَاءِ الثَّلَاثَةُ قَالَ أَنْتَ مِنْهُمْ وَ أَنْتَ أَوَّلُهُمْ، وَ سَلْمَانُ الْفَارِسِيُّ فَإِنَّهُ قَلِيلُ الْكِبْرِ وَ هُوَ لَكَ نَاصِحٌ فَاتَّخِذْهُ لِنَفْسِكَ، وَ عَمَّارُ بْنُ يَاسِرٍ شَهِدَ</w:t>
      </w:r>
      <w:r w:rsidRPr="0027727F">
        <w:rPr>
          <w:rFonts w:cs="B Badr" w:hint="cs"/>
          <w:color w:val="965AA0"/>
          <w:sz w:val="26"/>
          <w:szCs w:val="26"/>
          <w:rtl/>
        </w:rPr>
        <w:t xml:space="preserve"> «2»</w:t>
      </w:r>
      <w:r w:rsidRPr="0027727F">
        <w:rPr>
          <w:rFonts w:cs="B Badr" w:hint="cs"/>
          <w:color w:val="242887"/>
          <w:sz w:val="26"/>
          <w:szCs w:val="26"/>
          <w:rtl/>
        </w:rPr>
        <w:t xml:space="preserve"> مَعَكَ مَشَاهِدَ غَيْرِ وَاحِدَةٍ لَيْسَ مِنْهَا إِلَّا وَ هُوَ فِيهَا، كَثِيرٌ خَيْرُهُ، ضَوِيٌ‏</w:t>
      </w:r>
      <w:r w:rsidRPr="0027727F">
        <w:rPr>
          <w:rFonts w:cs="B Badr" w:hint="cs"/>
          <w:color w:val="965AA0"/>
          <w:sz w:val="26"/>
          <w:szCs w:val="26"/>
          <w:rtl/>
        </w:rPr>
        <w:t xml:space="preserve"> «3»</w:t>
      </w:r>
      <w:r w:rsidRPr="0027727F">
        <w:rPr>
          <w:rFonts w:cs="B Badr" w:hint="cs"/>
          <w:color w:val="242887"/>
          <w:sz w:val="26"/>
          <w:szCs w:val="26"/>
          <w:rtl/>
        </w:rPr>
        <w:t xml:space="preserve"> نُورُهُ، عَظِيمٌ أَجْرُهُ.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w:t>
      </w:r>
      <w:r w:rsidRPr="0027727F">
        <w:rPr>
          <w:rFonts w:cs="B Badr" w:hint="cs"/>
          <w:color w:val="780000"/>
          <w:sz w:val="26"/>
          <w:szCs w:val="26"/>
          <w:rtl/>
        </w:rPr>
        <w:t xml:space="preserve"> مُحَمَّدُ بْنُ مَسْعُودٍ، قَالَ حَدَّثَنِي جَعْفَرُ بْنُ أَحْمَدَ، قَالَ حَدَّثَنَا حَمْدَانُ بْنُ سُلَيْمَانَ النَّيْسَابُورِيُّ، وَ الْعَمْرَكِيُّ بْنُ عَلِيٍّ الْبُوفَكِيُّ النَّيْسَابُورِيُّ عَنْ مُحَمَّدِ بْنِ عِيسَى، عَنْ يُونُسَ بْنِ عَبْدِ الرَّحْمَنِ، عَنْ عَبْدِ اللَّهِ الْحَجَّالِ، عَنْ عَلِيِّ بْنِ عُقْبَةَ، عَنْ رَجُلٍ، عَنْ أَبِي عَبْدِ اللَّهِ (ع) قَالَ‏</w:t>
      </w:r>
      <w:r w:rsidRPr="0027727F">
        <w:rPr>
          <w:rFonts w:cs="B Badr" w:hint="cs"/>
          <w:color w:val="242887"/>
          <w:sz w:val="26"/>
          <w:szCs w:val="26"/>
          <w:rtl/>
        </w:rPr>
        <w:t xml:space="preserve"> كَانَ رَسُولُ اللَّهِ (ص) وَ عَلِيٌّ وَ عَمَّارٌ يَعْمَلُونَ مَسْجِداً فَمَرَّ عُثْمَانُ فِي بِزَّةٍ لَهُ يَخْطِرُ</w:t>
      </w:r>
      <w:r w:rsidRPr="0027727F">
        <w:rPr>
          <w:rFonts w:cs="B Badr" w:hint="cs"/>
          <w:color w:val="965AA0"/>
          <w:sz w:val="26"/>
          <w:szCs w:val="26"/>
          <w:rtl/>
        </w:rPr>
        <w:t xml:space="preserve"> «4»</w:t>
      </w:r>
      <w:r w:rsidRPr="0027727F">
        <w:rPr>
          <w:rFonts w:cs="B Badr" w:hint="cs"/>
          <w:color w:val="242887"/>
          <w:sz w:val="26"/>
          <w:szCs w:val="26"/>
          <w:rtl/>
        </w:rPr>
        <w:t xml:space="preserve"> فَقَالَ لَهُ أَمِيرُ الْمُؤْمِنِينَ (ع) ارْجُزْ بِهِ! فَقَالَ عَمَّارٌ: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لَا يَسْتَوِي مَنْ يَعْمُرُ الْمَسَاجِدَا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يَظَلُّ فِيهَا رَاكِعاً وَ سَاجِداً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مَنْ تَرَاهُ عَانِداً مُعَانِداً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عَنِ الْغُبَارِ لَا يَزَالُ حَائِداً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فَأَتَى النَّبِيَّ (ص) فَقَالَ مَا أَسْلَمْنَا لِتُشْتَمَ أَعْرَاضُنَا وَ أَنْفُسُنَا!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يشهد-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ضيّى-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(4)- البزة بالكسر و التشديد: الثوب من الكتان و منه البزاز. و الخطر كخشن: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المتبختر.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رَسُولُ اللَّهِ (ص) أَ فَتُحِبُّ أَنْ تُقَالَ فَنَزَلَتْ آيَتَانِ:</w:t>
      </w:r>
      <w:r w:rsidRPr="0027727F">
        <w:rPr>
          <w:rFonts w:cs="B Badr" w:hint="cs"/>
          <w:color w:val="006A0F"/>
          <w:sz w:val="26"/>
          <w:szCs w:val="26"/>
          <w:rtl/>
        </w:rPr>
        <w:t xml:space="preserve"> يَمُنُّونَ عَلَيْكَ أَنْ أَسْلَمُوا</w:t>
      </w:r>
      <w:r w:rsidRPr="0027727F">
        <w:rPr>
          <w:rFonts w:cs="B Badr" w:hint="cs"/>
          <w:color w:val="242887"/>
          <w:sz w:val="26"/>
          <w:szCs w:val="26"/>
          <w:rtl/>
        </w:rPr>
        <w:t>- الْآيَةَ</w:t>
      </w:r>
      <w:r w:rsidRPr="0027727F">
        <w:rPr>
          <w:rFonts w:cs="B Badr" w:hint="cs"/>
          <w:color w:val="965AA0"/>
          <w:sz w:val="26"/>
          <w:szCs w:val="26"/>
          <w:rtl/>
        </w:rPr>
        <w:t xml:space="preserve"> «1»</w:t>
      </w:r>
      <w:r w:rsidRPr="0027727F">
        <w:rPr>
          <w:rFonts w:cs="B Badr" w:hint="cs"/>
          <w:color w:val="242887"/>
          <w:sz w:val="26"/>
          <w:szCs w:val="26"/>
          <w:rtl/>
        </w:rPr>
        <w:t>، ثُمَّ قَالَ النَّبِيُّ (ص) لِعَلِيٍّ (ع) اكْتُبْ هَذَا فِي صَاحِبِكَ، ثُمَّ قَالَ النَّبِيُّ (ص) اكْتُبْ هَذِهِ الْآيَةَ:</w:t>
      </w:r>
      <w:r w:rsidRPr="0027727F">
        <w:rPr>
          <w:rFonts w:cs="B Badr" w:hint="cs"/>
          <w:color w:val="006A0F"/>
          <w:sz w:val="26"/>
          <w:szCs w:val="26"/>
          <w:rtl/>
        </w:rPr>
        <w:t xml:space="preserve"> إِنَّمَا الْمُؤْمِنُونَ الَّذِينَ آمَنُوا بِاللَّهِ وَ رَسُولِهِ‏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color w:val="242887"/>
          <w:sz w:val="26"/>
          <w:szCs w:val="26"/>
          <w:rtl/>
        </w:rPr>
      </w:pPr>
      <w:r w:rsidRPr="0027727F">
        <w:rPr>
          <w:rFonts w:cs="B Badr" w:hint="cs"/>
          <w:color w:val="242887"/>
          <w:sz w:val="26"/>
          <w:szCs w:val="26"/>
          <w:rtl/>
        </w:rPr>
        <w:t>60</w:t>
      </w:r>
      <w:r w:rsidRPr="0027727F">
        <w:rPr>
          <w:rFonts w:cs="B Badr" w:hint="cs"/>
          <w:color w:val="780000"/>
          <w:sz w:val="26"/>
          <w:szCs w:val="26"/>
          <w:rtl/>
        </w:rPr>
        <w:t xml:space="preserve"> جَعْفَرُ بْنُ مَعْرُوفٍ، قَالَ حَدَّثَنَا الْحَسَنُ بْنُ عَلِيِّ بْنِ نُعْمَانَ، عَنْ أَبِيهِ، عَنْ صَالِحٍ الْحَذَّاءِ، قَالَ‏</w:t>
      </w:r>
      <w:r w:rsidRPr="0027727F">
        <w:rPr>
          <w:rFonts w:cs="B Badr" w:hint="cs"/>
          <w:color w:val="242887"/>
          <w:sz w:val="26"/>
          <w:szCs w:val="26"/>
          <w:rtl/>
        </w:rPr>
        <w:t xml:space="preserve"> لَمَّا أَمَرَ النَّبِيُّ (ص) بِبِنَاءِ الْمَسْجِدِ قَسَمَ عَلَيْهِمُ الْمَوَاضِعَ وَ ضَمَّ إِلَى كُلِّ رَجُلٍ رَجُلًا، فَضَمَّ عَمَّاراً إِلَى عَلِيٍّ (ع) قَالَ فَبَيْنَا</w:t>
      </w:r>
      <w:r w:rsidRPr="0027727F">
        <w:rPr>
          <w:rFonts w:cs="B Badr" w:hint="cs"/>
          <w:color w:val="965AA0"/>
          <w:sz w:val="26"/>
          <w:szCs w:val="26"/>
          <w:rtl/>
        </w:rPr>
        <w:t xml:space="preserve"> «2»</w:t>
      </w:r>
      <w:r w:rsidRPr="0027727F">
        <w:rPr>
          <w:rFonts w:cs="B Badr" w:hint="cs"/>
          <w:color w:val="242887"/>
          <w:sz w:val="26"/>
          <w:szCs w:val="26"/>
          <w:rtl/>
        </w:rPr>
        <w:t xml:space="preserve"> فِي عِلَاجِ الْبِنَاءِ إِذْ خَرَجَ عُثْمَانُ مِنْ دَارِهِ وَ ارْتَفَعَ الْغُبَارُ فَتَمَنَّعَ بِثَوْبِهِ وَ أَعْرَضَ بِوَجْهِهِ، قَالَ، فَقَالَ عَلِيٌّ (ع) لِعَمَّارٍ إِذَا قُلْتَ شَيْئاً فَرُدَّ عَلَيَّ! قَالَ، فَقَالَ عَلِيٌّ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لَا يَسْتَوِيَ مَنْ يَعْمُرُ الْمَسَاجِدَا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يَظَلُّ فِيهَا رَاكِعاً وَ سَاجِداً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كَمَنْ يَرَى‏</w:t>
            </w:r>
            <w:r w:rsidRPr="0027727F">
              <w:rPr>
                <w:rFonts w:cs="B Badr"/>
                <w:color w:val="965AA0"/>
                <w:sz w:val="26"/>
                <w:szCs w:val="26"/>
              </w:rPr>
              <w:t xml:space="preserve"> «3»</w:t>
            </w:r>
            <w:r w:rsidRPr="0027727F">
              <w:rPr>
                <w:rFonts w:cs="B Badr"/>
                <w:color w:val="7800FA"/>
                <w:sz w:val="26"/>
                <w:szCs w:val="26"/>
              </w:rPr>
              <w:t xml:space="preserve"> </w:t>
            </w:r>
            <w:r w:rsidRPr="0027727F">
              <w:rPr>
                <w:rFonts w:cs="B Badr"/>
                <w:color w:val="7800FA"/>
                <w:sz w:val="26"/>
                <w:szCs w:val="26"/>
                <w:rtl/>
              </w:rPr>
              <w:t>عَنِ الطَّرِيقِ عَائِداً</w:t>
            </w:r>
            <w:r w:rsidRPr="0027727F">
              <w:rPr>
                <w:rFonts w:cs="B Badr"/>
                <w:color w:val="7800FA"/>
                <w:sz w:val="26"/>
                <w:szCs w:val="26"/>
              </w:rPr>
              <w:t>.</w:t>
            </w: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فَأَجَابَهُ عَمَّارٌ كَمَا قَالَ: فَغَضِبَ عُثْمَانُ مِنْ ذَلِكَ فَلَمْ يَسْتَطِعْ أَنْ يَقُولَ لِعَلِيٍّ شَيْئاً، فَقَالَ لِعَمَّارٍ يَا عَبْدُ يَا لُكَعُ! وَ مَضَى، فَقَالَ عَلِيٌّ (ع) لِعَمَّارٍ رَضِيتَ‏</w:t>
      </w:r>
      <w:r w:rsidRPr="0027727F">
        <w:rPr>
          <w:rFonts w:cs="B Badr" w:hint="cs"/>
          <w:color w:val="965AA0"/>
          <w:sz w:val="26"/>
          <w:szCs w:val="26"/>
          <w:rtl/>
        </w:rPr>
        <w:t xml:space="preserve"> «4»</w:t>
      </w:r>
      <w:r w:rsidRPr="0027727F">
        <w:rPr>
          <w:rFonts w:cs="B Badr" w:hint="cs"/>
          <w:color w:val="242887"/>
          <w:sz w:val="26"/>
          <w:szCs w:val="26"/>
          <w:rtl/>
        </w:rPr>
        <w:t xml:space="preserve"> بِمَا قَالَ لَكَ، أَلَا تَأْتِي النَّبِيَّ (ص) فَتُخْبِرَهُ! قَالَ، فَأَتَاهُ فَأَخْبَرَهُ،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يَا نَبِيَّ اللَّهِ إِنَّ عُثْمَانَ قَالَ لِي يَا عَبْدُ يَا لُكَعُ، فَقَالَ رَسُولُ اللَّهِ (ص) مَنْ يَعْلَمُ ذَلِكَ فَقَالَ عَلِيٌّ. فَدَعَاهُ وَ سَأَلَهُ، قَالَ، فَقَالَ لَهُ كَمَا قَالَ عَمَّارٌ، فَقَالَ لِعَلِيٍّ (ع) اذْهَبْ فَقُلْ لَهُ حَيْثُ مَا كَانَ يَا عَبْدُ يَا لُكَعُ أَنْتَ الْقَائِلُ لِعَمَّارٍ يَا عَبْدُ يَا لُكَعُ! فَذَهَبَ عَلِيٌّ (ع) فَقَالَ لَهُ ذَلِكَ ثُمَّ انْصَرَفَ‏</w:t>
      </w:r>
      <w:r w:rsidRPr="0027727F">
        <w:rPr>
          <w:rFonts w:cs="B Badr" w:hint="cs"/>
          <w:color w:val="965AA0"/>
          <w:sz w:val="26"/>
          <w:szCs w:val="26"/>
          <w:rtl/>
        </w:rPr>
        <w:t xml:space="preserve"> «5»</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آية 17 من الحجرات. و الآية الآتية رقم 15 منها.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فبيناهم-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كمن هو-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ارضيت-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فانصرف-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النص، ص: 33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61</w:t>
      </w:r>
      <w:r w:rsidRPr="0027727F">
        <w:rPr>
          <w:rFonts w:cs="B Badr" w:hint="cs"/>
          <w:color w:val="780000"/>
          <w:sz w:val="26"/>
          <w:szCs w:val="26"/>
          <w:rtl/>
        </w:rPr>
        <w:t xml:space="preserve"> جَعْفَرُ بْنُ مَعْرُوفٍ، قَالَ حَدَّثَنِي مُحَمَّدُ بْنُ الْحَسَنِ، عَنْ جَعْفَرِ بْنِ بَشِيرٍ، عَنْ حُسَيْنِ بْنِ أَبِي حَمْزَةَ، عَنْ أَبِيهِ أَبِي حَمْزَةَ، قَالَ‏</w:t>
      </w:r>
      <w:r w:rsidRPr="0027727F">
        <w:rPr>
          <w:rFonts w:cs="B Badr" w:hint="cs"/>
          <w:color w:val="242887"/>
          <w:sz w:val="26"/>
          <w:szCs w:val="26"/>
          <w:rtl/>
        </w:rPr>
        <w:t xml:space="preserve"> وَ اللَّهِ إِنِّي لَعَلَى ظَهْرِ بَعِيرِي بِالْبَقِيعِ إِذْ جَاءَنِي رَسُولٌ فَقَالَ أَجِبْ يَا أَبَا حَمْزَةَ! فَجِئْتُ وَ أَبُو عَبْدِ اللَّهِ (ع) جَالِسٌ، فَقَالَ إِنِّي لَأَسْتَرِيحُ إِذَا رَأَيْتُكَ، ثُمَّ قَالَ: إِنَّ أَقْوَاماً يَزْعُمُونَ أَنَّ عَلِيّاً (ع) لَمْ يَكُنْ إِمَاماً حَتَّى شَهَرَ سَيْفَهُ، خَابَ إِذًا عَمَّارٌ وَ خُزَيْمَةُ بْنُ ثَابِتٍ وَ صَاحِبُكَ أَبُو عَمْرَةَ، وَ قَدْ خَرَجَ يَوْمَئِذٍ صَائِماً بَيْنَ الْفِئَتَيْنِ بَأْسَهُمٍ فَرَمَاهَا قُرْبَى يَتَقَرَّبُ بِهَا إِلَى اللَّهِ تَعَالَى حَتَّى قُتِلَ، يَعْنِي عَمَّاراً.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w:t>
      </w:r>
      <w:r w:rsidRPr="0027727F">
        <w:rPr>
          <w:rFonts w:cs="B Badr" w:hint="cs"/>
          <w:color w:val="780000"/>
          <w:sz w:val="26"/>
          <w:szCs w:val="26"/>
          <w:rtl/>
        </w:rPr>
        <w:t xml:space="preserve"> وَ مِنْ طَرِيقِ الْعَامَّةِ: خَلَفُ بْنُ مُحَمَّدٍ الْمُلَقَّبُ بِالْمَنَّانِ‏</w:t>
      </w:r>
      <w:r w:rsidRPr="0027727F">
        <w:rPr>
          <w:rFonts w:cs="B Badr" w:hint="cs"/>
          <w:color w:val="965AA0"/>
          <w:sz w:val="26"/>
          <w:szCs w:val="26"/>
          <w:rtl/>
        </w:rPr>
        <w:t xml:space="preserve"> «1»</w:t>
      </w:r>
      <w:r w:rsidRPr="0027727F">
        <w:rPr>
          <w:rFonts w:cs="B Badr" w:hint="cs"/>
          <w:color w:val="780000"/>
          <w:sz w:val="26"/>
          <w:szCs w:val="26"/>
          <w:rtl/>
        </w:rPr>
        <w:t xml:space="preserve"> الْكَشِّيِّ، قَالَ حَدَّثَنَا مُحَمَّدُ بْنُ حُمَيْدٍ، قَالَ حَدَّثَنَا أَبُو نُعَيْمٍ، قَالَ حَدَّثَنَا سُفْيَانُ، عَنْ سَلَمَةَ، عَنْ مُجَاهِدٍ، قَالَ‏</w:t>
      </w:r>
      <w:r w:rsidRPr="0027727F">
        <w:rPr>
          <w:rFonts w:cs="B Badr" w:hint="cs"/>
          <w:color w:val="242887"/>
          <w:sz w:val="26"/>
          <w:szCs w:val="26"/>
          <w:rtl/>
        </w:rPr>
        <w:t xml:space="preserve"> رَءَاهُمْ وَ هُمْ يَحْمِلُونَ حِجَارَةَ الْمَسْجِدِ فَقَالَ رَسُولُ اللَّهِ (ص) مَا لَهُمْ وَ لِعَمَّارٍ يَدْعُوهُمْ إِلَى الْجَنَّةِ وَ يَدْعُونَهُ إِلَى النَّارِ، وَ ذَلِكَ دَارُ الْأَشْقِيَاءِ الْفُجَّارِ.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w:t>
      </w:r>
      <w:r w:rsidRPr="0027727F">
        <w:rPr>
          <w:rFonts w:cs="B Badr" w:hint="cs"/>
          <w:color w:val="780000"/>
          <w:sz w:val="26"/>
          <w:szCs w:val="26"/>
          <w:rtl/>
        </w:rPr>
        <w:t xml:space="preserve"> خَلَفُ بْنُ مُحَمَّدٍ، قَالَ حَدَّثَنَا عَبْدُ</w:t>
      </w:r>
      <w:r w:rsidRPr="0027727F">
        <w:rPr>
          <w:rFonts w:cs="B Badr" w:hint="cs"/>
          <w:color w:val="965AA0"/>
          <w:sz w:val="26"/>
          <w:szCs w:val="26"/>
          <w:rtl/>
        </w:rPr>
        <w:t xml:space="preserve"> «2»</w:t>
      </w:r>
      <w:r w:rsidRPr="0027727F">
        <w:rPr>
          <w:rFonts w:cs="B Badr" w:hint="cs"/>
          <w:color w:val="780000"/>
          <w:sz w:val="26"/>
          <w:szCs w:val="26"/>
          <w:rtl/>
        </w:rPr>
        <w:t xml:space="preserve"> بْنُ حُمَيْدٍ، قَالَ حَدَّثَنَا هَاشِمُ بْنُ الْقَاسِمِ، قَالَ حَدَّثَنَا شُعْبَةُ، عَنْ إِسْمَاعِيلَ بْنِ أَبِي خَالِدٍ، قَالَ سَمِعْتُ قَيْسَ بْنَ أَبِي حَازِمٍ، قَالَ، قَالَ عَمَّارُ بْنُ يَاسِرٍ</w:t>
      </w:r>
      <w:r w:rsidRPr="0027727F">
        <w:rPr>
          <w:rFonts w:cs="B Badr" w:hint="cs"/>
          <w:color w:val="242887"/>
          <w:sz w:val="26"/>
          <w:szCs w:val="26"/>
          <w:rtl/>
        </w:rPr>
        <w:t>: ادْفِنُونِي فِي ثِيَابِي فَإِنِّي مُخَاصِمٌ.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w:t>
      </w:r>
      <w:r w:rsidRPr="0027727F">
        <w:rPr>
          <w:rFonts w:cs="B Badr" w:hint="cs"/>
          <w:color w:val="780000"/>
          <w:sz w:val="26"/>
          <w:szCs w:val="26"/>
          <w:rtl/>
        </w:rPr>
        <w:t xml:space="preserve"> خَلَفُ بْنُ مُحَمَّدٍ، قَالَ حَدَّثَنَا عَبْدُ بْنُ حُمَيْدٍ، قَالَ أَخْبَرَنَا أَبُو نُعَيْمٍ، قَالَ حَدَّثَنَا سُفْيَانُ، عَنْ حَبِيبٍ، عَنْ أَبِي الْبَخْتَرِيِّ، قَالَ‏</w:t>
      </w:r>
      <w:r w:rsidRPr="0027727F">
        <w:rPr>
          <w:rFonts w:cs="B Badr" w:hint="cs"/>
          <w:color w:val="242887"/>
          <w:sz w:val="26"/>
          <w:szCs w:val="26"/>
          <w:rtl/>
        </w:rPr>
        <w:t>: أُتِيَ عَمَّارٌ يَوْمَئِذٍ بِلَبَنٍ، فَضَحِكَ، ثُمَّ قَالَ قَالَ لِي رَسُولُ اللَّهِ (ص) آخِرُ شَرَابٍ تَشْرَبُهُ مِنَ الدُّنْيَا مُذْقَةٌ مِنْ لَبَنٍ حَتَّى تَمُوتَ.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بالمنار-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عبيد-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فِي خَبَرٍ آخَرَ: أَنَّهُ قَالَ لَهُ: آخِرُ زَادِكَ مِنَ الدُّنْيَا ضَيَاحٌ‏</w:t>
      </w:r>
      <w:r w:rsidRPr="0027727F">
        <w:rPr>
          <w:rFonts w:cs="B Badr" w:hint="cs"/>
          <w:color w:val="965AA0"/>
          <w:sz w:val="26"/>
          <w:szCs w:val="26"/>
          <w:rtl/>
        </w:rPr>
        <w:t xml:space="preserve"> «1»</w:t>
      </w:r>
      <w:r w:rsidRPr="0027727F">
        <w:rPr>
          <w:rFonts w:cs="B Badr" w:hint="cs"/>
          <w:color w:val="242887"/>
          <w:sz w:val="26"/>
          <w:szCs w:val="26"/>
          <w:rtl/>
        </w:rPr>
        <w:t xml:space="preserve"> مِنْ لَبَنٍ.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w:t>
      </w:r>
      <w:r w:rsidRPr="0027727F">
        <w:rPr>
          <w:rFonts w:cs="B Badr" w:hint="cs"/>
          <w:color w:val="780000"/>
          <w:sz w:val="26"/>
          <w:szCs w:val="26"/>
          <w:rtl/>
        </w:rPr>
        <w:t xml:space="preserve"> خَلَفُ بْنُ مُحَمَّدٍ، قَالَ حَدَّثَنَا عَبْدٌ</w:t>
      </w:r>
      <w:r w:rsidRPr="0027727F">
        <w:rPr>
          <w:rFonts w:cs="B Badr" w:hint="cs"/>
          <w:color w:val="965AA0"/>
          <w:sz w:val="26"/>
          <w:szCs w:val="26"/>
          <w:rtl/>
        </w:rPr>
        <w:t xml:space="preserve"> «2»</w:t>
      </w:r>
      <w:r w:rsidRPr="0027727F">
        <w:rPr>
          <w:rFonts w:cs="B Badr" w:hint="cs"/>
          <w:color w:val="780000"/>
          <w:sz w:val="26"/>
          <w:szCs w:val="26"/>
          <w:rtl/>
        </w:rPr>
        <w:t>، قَالَ حَدَّثَنَا أَبُو نُعَيْمٍ، قَالَ حَدَّثَنَا سُفْيَانُ، عَنْ أَبِي قَيْسٍ الْأَوْدِيِّ، عَنِ الْهُذَيْلِ، قَالَ‏</w:t>
      </w:r>
      <w:r w:rsidRPr="0027727F">
        <w:rPr>
          <w:rFonts w:cs="B Badr" w:hint="cs"/>
          <w:color w:val="242887"/>
          <w:sz w:val="26"/>
          <w:szCs w:val="26"/>
          <w:rtl/>
        </w:rPr>
        <w:t xml:space="preserve"> قِيلَ لِلنَّبِيِّ (ص) إِنَّ عَمَّاراً سَقَطَ عَلَيْهِ جِدَارٌ فَمَاتَ، فَقَالَ إِنَّ عَمَّاراً لَنْ يَمُوتَ.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w:t>
      </w:r>
      <w:r w:rsidRPr="0027727F">
        <w:rPr>
          <w:rFonts w:cs="B Badr" w:hint="cs"/>
          <w:color w:val="780000"/>
          <w:sz w:val="26"/>
          <w:szCs w:val="26"/>
          <w:rtl/>
        </w:rPr>
        <w:t xml:space="preserve"> خَلَفٌ، قَالَ حَدَّثَنَا فَتْحُ بْنُ عَمْرٍو الْوَرَّاقُ، قَالَ حَدَّثَنَا يَحْيَى بْنُ آدَمَ، قَالَ حَدَّثَنَا إِسْرَائِيلُ وَ سُفْيَانُ، عَنْ أَبِي إِسْحَاقَ، عَنْ هَانِي بْنِ هَانِي، قَالَ قَالَ عَلِيٌّ (ع)</w:t>
      </w:r>
      <w:r w:rsidRPr="0027727F">
        <w:rPr>
          <w:rFonts w:cs="B Badr" w:hint="cs"/>
          <w:color w:val="242887"/>
          <w:sz w:val="26"/>
          <w:szCs w:val="26"/>
          <w:rtl/>
        </w:rPr>
        <w:t xml:space="preserve"> اسْتَأْذَنَ عَمَّارٌ عَلَى النَّبِيِّ (ص) فَعَرَفَ صَوْتَهُ فَقَالَ: مَرْحَباً ائْذَنُوا لِلطَّيِّبِ ابْنِ الطَّيِّبِ‏</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w:t>
      </w:r>
      <w:r w:rsidRPr="0027727F">
        <w:rPr>
          <w:rFonts w:cs="B Badr" w:hint="cs"/>
          <w:color w:val="780000"/>
          <w:sz w:val="26"/>
          <w:szCs w:val="26"/>
          <w:rtl/>
        </w:rPr>
        <w:t xml:space="preserve"> خَلَفٌ، قَالَ حَدَّثَنَا حَاتِمُ بْنُ نُصَيْرٍ، قَالَ حَدَّثَنَا حَاتِمُ بْنُ يُونُسَ، عَنْ أَبِي بَكْرٍ، قَالَ حَدَّثَنَا أَبُو إِسْحَاقَ، عَنْ هَانِي بْنِ هَانِي، عَنْ عَلِيٍّ (ع) قَالَ‏</w:t>
      </w:r>
      <w:r w:rsidRPr="0027727F">
        <w:rPr>
          <w:rFonts w:cs="B Badr" w:hint="cs"/>
          <w:color w:val="242887"/>
          <w:sz w:val="26"/>
          <w:szCs w:val="26"/>
          <w:rtl/>
        </w:rPr>
        <w:t xml:space="preserve"> اسْتَأْذَنَ عَمَّارٌ عَلَى النَّبِيِّ (ص) فَقَالَ مَنْ هَذَا قَالَ عَمَّارٌ قَالَ: مَرْحَباً بِالطَّيِّبِ الْمُطَيَّبِ.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68</w:t>
      </w:r>
      <w:r w:rsidRPr="0027727F">
        <w:rPr>
          <w:rFonts w:cs="B Badr" w:hint="cs"/>
          <w:color w:val="780000"/>
          <w:sz w:val="26"/>
          <w:szCs w:val="26"/>
          <w:rtl/>
        </w:rPr>
        <w:t xml:space="preserve"> خَلَفٌ قَالَ حَدَّثَنَا حَاتِمٌ، قَالَ سَمِعْتُ أَحْمَدَ بْنَ يُونُسَ، قَالَ سَمِعْتُ أَبَا بَكْرِ بْنَ عَيَّاشٍ‏</w:t>
      </w:r>
      <w:r w:rsidRPr="0027727F">
        <w:rPr>
          <w:rFonts w:cs="B Badr" w:hint="cs"/>
          <w:color w:val="242887"/>
          <w:sz w:val="26"/>
          <w:szCs w:val="26"/>
          <w:rtl/>
        </w:rPr>
        <w:t>، فِي قَوْلِهِ عَزَّ وَ جَلَّ:</w:t>
      </w:r>
      <w:r w:rsidRPr="0027727F">
        <w:rPr>
          <w:rFonts w:cs="B Badr" w:hint="cs"/>
          <w:color w:val="006A0F"/>
          <w:sz w:val="26"/>
          <w:szCs w:val="26"/>
          <w:rtl/>
        </w:rPr>
        <w:t xml:space="preserve"> أَمَّنْ هُوَ قانِتٌ آناءَ اللَّيْلِ‏</w:t>
      </w:r>
      <w:r w:rsidRPr="0027727F">
        <w:rPr>
          <w:rFonts w:cs="B Badr" w:hint="cs"/>
          <w:color w:val="242887"/>
          <w:sz w:val="26"/>
          <w:szCs w:val="26"/>
          <w:rtl/>
        </w:rPr>
        <w:t xml:space="preserve"> (قَالَ سَاعَاتُ اللَّيْلِ)</w:t>
      </w:r>
      <w:r w:rsidRPr="0027727F">
        <w:rPr>
          <w:rFonts w:cs="B Badr" w:hint="cs"/>
          <w:color w:val="006A0F"/>
          <w:sz w:val="26"/>
          <w:szCs w:val="26"/>
          <w:rtl/>
        </w:rPr>
        <w:t xml:space="preserve"> ساجِداً وَ قائِماً يَحْذَرُ الْآخِرَةَ وَ يَرْجُوا رَحْمَةَ رَبِّهِ‏</w:t>
      </w:r>
      <w:r w:rsidRPr="0027727F">
        <w:rPr>
          <w:rFonts w:cs="B Badr" w:hint="cs"/>
          <w:color w:val="242887"/>
          <w:sz w:val="26"/>
          <w:szCs w:val="26"/>
          <w:rtl/>
        </w:rPr>
        <w:t xml:space="preserve"> (قَالَ: عَمَّارٌ)</w:t>
      </w:r>
      <w:r w:rsidRPr="0027727F">
        <w:rPr>
          <w:rFonts w:cs="B Badr" w:hint="cs"/>
          <w:color w:val="006A0F"/>
          <w:sz w:val="26"/>
          <w:szCs w:val="26"/>
          <w:rtl/>
        </w:rPr>
        <w:t xml:space="preserve"> هَلْ يَسْتَوِي الَّذِينَ يَعْلَمُونَ‏</w:t>
      </w:r>
      <w:r w:rsidRPr="0027727F">
        <w:rPr>
          <w:rFonts w:cs="B Badr" w:hint="cs"/>
          <w:color w:val="242887"/>
          <w:sz w:val="26"/>
          <w:szCs w:val="26"/>
          <w:rtl/>
        </w:rPr>
        <w:t xml:space="preserve"> (قَالَ: عَمَّارٌ)</w:t>
      </w:r>
      <w:r w:rsidRPr="0027727F">
        <w:rPr>
          <w:rFonts w:cs="B Badr" w:hint="cs"/>
          <w:color w:val="006A0F"/>
          <w:sz w:val="26"/>
          <w:szCs w:val="26"/>
          <w:rtl/>
        </w:rPr>
        <w:t xml:space="preserve"> وَ الَّذِينَ لا يَعْلَمُونَ‏</w:t>
      </w:r>
      <w:r w:rsidRPr="0027727F">
        <w:rPr>
          <w:rFonts w:cs="B Badr" w:hint="cs"/>
          <w:color w:val="242887"/>
          <w:sz w:val="26"/>
          <w:szCs w:val="26"/>
          <w:rtl/>
        </w:rPr>
        <w:t>، مَوَالِيهِ بَنُو الْمُغِيرَةِ.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w:t>
      </w:r>
      <w:r w:rsidRPr="0027727F">
        <w:rPr>
          <w:rFonts w:cs="B Badr" w:hint="cs"/>
          <w:color w:val="780000"/>
          <w:sz w:val="26"/>
          <w:szCs w:val="26"/>
          <w:rtl/>
        </w:rPr>
        <w:t xml:space="preserve"> خَلَفٌ، قَالَ حَدَّثَنَا حَاتِمٌ، قَالَ حَدَّثَنَا عَمْرُو بْنُ مَرْزُوقٍ، قَالَ حَدَّثَنَا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الضيح بالفتح و الضياح أيضا اللبن الرقيق الممزوج.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عبيد-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من الطيّب-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شُعْبَةُ، قَالَ حَدَّثَنَا سَلَمَةُ بْنُ كُهَيْلٍ، قَالَ سَمِعْتُ مُحَمَّدَ بْنَ عَبْدِ الرَّحْمَنِ بْنِ عَوْفٍ عَنْ عَبْدِ الرَّحْمَنِ بْنِ زَيْدٍ، عَنِ الْأَشْتَرِ، قَالَ‏</w:t>
      </w:r>
      <w:r w:rsidRPr="0027727F">
        <w:rPr>
          <w:rFonts w:cs="B Badr" w:hint="cs"/>
          <w:color w:val="242887"/>
          <w:sz w:val="26"/>
          <w:szCs w:val="26"/>
          <w:rtl/>
        </w:rPr>
        <w:t xml:space="preserve"> كَانَ بَيْنَ عَمَّارٍ وَ خَالِدِ بْنِ الْوَلِيدِ كَلَامٌ فَشَكَا خَالِدٌ إِلَى رَسُولِ اللَّهِ (ص) فَقَالَ رَسُولُ اللَّهِ (ص) إِنَّهُ مَنْ يُعَادِي عَمَّاراً يُعَادِيهِ اللَّهُ وَ مَنْ يُبْغِضُ عَمَّاراً يُبْغِضُهُ اللَّهُ وَ مَنْ سَبَّهُ سَبَّهُ اللَّهُ. قَالَ سَلَمَةُ: هَذَا أَوْ نَحْوَهُ.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70</w:t>
      </w:r>
      <w:r w:rsidRPr="0027727F">
        <w:rPr>
          <w:rFonts w:cs="B Badr" w:hint="cs"/>
          <w:color w:val="780000"/>
          <w:sz w:val="26"/>
          <w:szCs w:val="26"/>
          <w:rtl/>
        </w:rPr>
        <w:t xml:space="preserve"> خَلَفٌ، قَالَ حَدَّثَنَا أَبُو حَاتِمٍ، قَالَ حَدَّثَنَا أَحْمَدُ بْنُ يُونُسَ، قَالَ حَدَّثَنَا اللَّيْثُ بْنُ سَعْدٍ، عَنْ عُمَرَ مَوْلَى غَفْرَةَ، قَالَ‏</w:t>
      </w:r>
      <w:r w:rsidRPr="0027727F">
        <w:rPr>
          <w:rFonts w:cs="B Badr" w:hint="cs"/>
          <w:color w:val="242887"/>
          <w:sz w:val="26"/>
          <w:szCs w:val="26"/>
          <w:rtl/>
        </w:rPr>
        <w:t>: حُبِسَ عَمَّارٌ فِيمَنْ حُبِسَ وَ عُذِّبَ، قَالَ فَانْفَلَتَ‏</w:t>
      </w:r>
      <w:r w:rsidRPr="0027727F">
        <w:rPr>
          <w:rFonts w:cs="B Badr" w:hint="cs"/>
          <w:color w:val="965AA0"/>
          <w:sz w:val="26"/>
          <w:szCs w:val="26"/>
          <w:rtl/>
        </w:rPr>
        <w:t xml:space="preserve"> «1»</w:t>
      </w:r>
      <w:r w:rsidRPr="0027727F">
        <w:rPr>
          <w:rFonts w:cs="B Badr" w:hint="cs"/>
          <w:color w:val="242887"/>
          <w:sz w:val="26"/>
          <w:szCs w:val="26"/>
          <w:rtl/>
        </w:rPr>
        <w:t xml:space="preserve"> فِيمَنِ انْفَلَتَ مِنَ النَّاسِ فَقَدِمَ عَلَى رَسُولِ اللَّهِ (ص)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أَفْلَحَ أَبُو الْيَقْظَانِ! قَالَ مَا أَفْلَحَ وَ لَا أَنْجَحَ لِنَفْسِهِ لِأَنَّهُمْ لَا يَزَالُونَ يُعَذِّبُونَهُ حَتَّى نَالَ مِنْكَ، قَالَ إِنْ سَأَلُوا مِنْ ذَاكَ فَزِدْ</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w:t>
      </w:r>
      <w:r w:rsidRPr="0027727F">
        <w:rPr>
          <w:rFonts w:cs="B Badr" w:hint="cs"/>
          <w:color w:val="780000"/>
          <w:sz w:val="26"/>
          <w:szCs w:val="26"/>
          <w:rtl/>
        </w:rPr>
        <w:t xml:space="preserve"> خَلَفٌ، قَالَ حَدَّثَنَا الْفَتْحُ بْنُ عَمْرٍو الْوَرَّاقُ، قَالَ حَدَّثَنَا يَزِيدُ بْنُ هَارُونَ، قَالَ أَخْبَرَنَا الْعَوَّامُ بْنُ حَوْشَبٍ، قَالَ أَخْبَرَنِي أَسْوَدُ بْنُ مَسْعَدَةَ</w:t>
      </w:r>
      <w:r w:rsidRPr="0027727F">
        <w:rPr>
          <w:rFonts w:cs="B Badr" w:hint="cs"/>
          <w:color w:val="965AA0"/>
          <w:sz w:val="26"/>
          <w:szCs w:val="26"/>
          <w:rtl/>
        </w:rPr>
        <w:t xml:space="preserve"> «3»</w:t>
      </w:r>
      <w:r w:rsidRPr="0027727F">
        <w:rPr>
          <w:rFonts w:cs="B Badr" w:hint="cs"/>
          <w:color w:val="780000"/>
          <w:sz w:val="26"/>
          <w:szCs w:val="26"/>
          <w:rtl/>
        </w:rPr>
        <w:t>، عَنْ حَنْظَلَةَ بْنِ خُوَيْلِدٍ الْعَنْبَرِيِّ، قَالَ‏</w:t>
      </w:r>
      <w:r w:rsidRPr="0027727F">
        <w:rPr>
          <w:rFonts w:cs="B Badr" w:hint="cs"/>
          <w:color w:val="242887"/>
          <w:sz w:val="26"/>
          <w:szCs w:val="26"/>
          <w:rtl/>
        </w:rPr>
        <w:t>: إِنِّي لَجَالِسٌ عِنْدَ مُعَاوِيَةَ إِذْ أَتَاهُ رَجُلَانِ يَخْتَصِمَانِ فِي رَأْسِ عَمَّارٍ يَقُولُ كُلُّ وَاحِدٍ مِنْهُمَا أَنَا قَتَلْتُهُ، فَقَالَ عَبْدُ اللَّهِ بْنُ عَمْرٍو لِيَطِيبَ بِهِ أَحَدُكُمْ نَفْساً لِصَاحِبِهِ فَإِنِّي سَمِعْتُ رَسُولَ اللَّهِ (ص) يَقُولُ تَقْتُلُهُ الْفِئَةُ الْبَاغِيَةُ، فَقَالَ مُعَاوِيَةُ أَ لَا تُغْنِي عَنَّا مَخْبَرَتُكَ‏</w:t>
      </w:r>
      <w:r w:rsidRPr="0027727F">
        <w:rPr>
          <w:rFonts w:cs="B Badr" w:hint="cs"/>
          <w:color w:val="965AA0"/>
          <w:sz w:val="26"/>
          <w:szCs w:val="26"/>
          <w:rtl/>
        </w:rPr>
        <w:t xml:space="preserve"> «4»</w:t>
      </w:r>
      <w:r w:rsidRPr="0027727F">
        <w:rPr>
          <w:rFonts w:cs="B Badr" w:hint="cs"/>
          <w:color w:val="242887"/>
          <w:sz w:val="26"/>
          <w:szCs w:val="26"/>
          <w:rtl/>
        </w:rPr>
        <w:t xml:space="preserve"> يَا عَمْرُو</w:t>
      </w:r>
      <w:r w:rsidRPr="0027727F">
        <w:rPr>
          <w:rFonts w:cs="B Badr" w:hint="cs"/>
          <w:color w:val="965AA0"/>
          <w:sz w:val="26"/>
          <w:szCs w:val="26"/>
          <w:rtl/>
        </w:rPr>
        <w:t xml:space="preserve"> «5»</w:t>
      </w:r>
      <w:r w:rsidRPr="0027727F">
        <w:rPr>
          <w:rFonts w:cs="B Badr" w:hint="cs"/>
          <w:color w:val="242887"/>
          <w:sz w:val="26"/>
          <w:szCs w:val="26"/>
          <w:rtl/>
        </w:rPr>
        <w:t xml:space="preserve"> فَمَا بَالُكَ‏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فلت و انفلت: تخلص.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فزدهم-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بن مسعدة، كذلك في النسخ كلها، و الظاهر ان الصحيح هو ما ضبطناه.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الخبر و المخبرة بمعنى واحد.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(5)- في نسخة ه و في الترتيب: يا ابن عمرو. و الصحيح هو هذا.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مَعَنَا قَالَ إِنِّي مَعَكُمْ وَ لَسْتُ أُقَاتِلُ، إِنَّ أَبِي شَكَانِي إِلَى النَّبِيِّ (ص) فَقَالَ لِي رَسُولُ اللَّهِ (ص) أَطِعْ أَبَاكَ مَا دَامَ حَيّاً وَ لَا تَعْصِهِ، فَإِنِّي مَعَكُمْ وَ لَسْتُ أُقَاتِلُ.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حُذَيْفَةُ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w:t>
      </w:r>
      <w:r w:rsidRPr="0027727F">
        <w:rPr>
          <w:rFonts w:cs="B Badr" w:hint="cs"/>
          <w:color w:val="780000"/>
          <w:sz w:val="26"/>
          <w:szCs w:val="26"/>
          <w:rtl/>
        </w:rPr>
        <w:t xml:space="preserve"> حَدَّثَنَا ابْنُ مَسْعُودٍ، قَالَ أَخْبَرَنِي أَبُو الْحَسَنِ عَلِيُّ بْنُ الْحَسَنِ بْنِ عَلِيِّ بْنِ فَضَّالٍ، قَالَ حَدَّثَنِي مُحَمَّدُ بْنُ الْوَلِيدِ الْبَجَلِيُّ، قَالَ حَدَّثَنِي الْعَبَّاسُ بْنُ هِلَالٍ، عَنْ أَبِي الْحَسَنِ الرِّضَا (ع)</w:t>
      </w:r>
      <w:r w:rsidRPr="0027727F">
        <w:rPr>
          <w:rFonts w:cs="B Badr" w:hint="cs"/>
          <w:color w:val="242887"/>
          <w:sz w:val="26"/>
          <w:szCs w:val="26"/>
          <w:rtl/>
        </w:rPr>
        <w:t xml:space="preserve"> ذَكَرَ أَنَّ حُذَيْفَةَ لَمَّا حَضَرَتْهُ الْوَفَاةُ وَ كَانَ آخِرُ اللَّيْلِ، قَالَ لِابْنَتِهِ أَيَّةُ سَاعَةٍ هَذِهِ قَالَتْ آخِرُ اللَّيْلِ. قَالَ الْحَمْدُ لِلَّهِ الَّذِي بَلَّغَنِي هَذَا الْمَبْلَغَ وَ لَمْ أُوَالِ ظَالِماً عَلَى صَاحِبِ حَقٍّ وَ لَمْ أُعَادِ صَاحِبَ حَقٍّ، فَبَلَغَ زَيْدَ بْنَ عَبْدِ الرَّحْمَنِ بْنِ عَبْدِ يَغُوثَ فَقَالَ كَذَبَ وَ اللَّهِ لَقَدْ وَالَى عَلَى عُثْمَانَ، فَأَجَابَهُ بَعْضُ مَنْ حَضَرَهُ أَنَّ عُثْمَانَ وَالاهُ‏</w:t>
      </w:r>
      <w:r w:rsidRPr="0027727F">
        <w:rPr>
          <w:rFonts w:cs="B Badr" w:hint="cs"/>
          <w:color w:val="965AA0"/>
          <w:sz w:val="26"/>
          <w:szCs w:val="26"/>
          <w:rtl/>
        </w:rPr>
        <w:t xml:space="preserve"> «1»</w:t>
      </w:r>
      <w:r w:rsidRPr="0027727F">
        <w:rPr>
          <w:rFonts w:cs="B Badr" w:hint="cs"/>
          <w:color w:val="242887"/>
          <w:sz w:val="26"/>
          <w:szCs w:val="26"/>
          <w:rtl/>
        </w:rPr>
        <w:t xml:space="preserve"> يَا أَخَا زُهْرَةَ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الْحَدِيثُ مُنْقَطِعٌ.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سَهْلُ بْنُ حُنَيْفٍ‏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73</w:t>
      </w:r>
      <w:r w:rsidRPr="0027727F">
        <w:rPr>
          <w:rFonts w:cs="B Badr" w:hint="cs"/>
          <w:color w:val="780000"/>
          <w:sz w:val="26"/>
          <w:szCs w:val="26"/>
          <w:rtl/>
        </w:rPr>
        <w:t xml:space="preserve"> مُحَمَّدُ بْنُ مَسْعُودٍ، قَالَ حَدَّثَنِي أَحْمَدُ بْنُ عَبْدِ اللَّهِ الْعَلَوِيُّ، قَالَ حَدَّثَنِي عَلِيُّ بْنُ مُحَمَّدٍ، عَنْ أَحْمَدَ بْنِ مُحَمَّدٍ اللَّيْثِيِّ، عَنْ عَبْدِ الْغَفَّارِ، عَنْ جَعْفَرِ بْنِ مُحَمَّدٍ (ع)</w:t>
      </w:r>
      <w:r w:rsidRPr="0027727F">
        <w:rPr>
          <w:rFonts w:cs="B Badr" w:hint="cs"/>
          <w:color w:val="242887"/>
          <w:sz w:val="26"/>
          <w:szCs w:val="26"/>
          <w:rtl/>
        </w:rPr>
        <w:t xml:space="preserve"> أَنَّ عَلِيّاً (ع) كَفَّنَ سَهْلَ بْنَ حُنَيْفٍ فِي بُرْدٍ أَحْمَرَ حِبَرَةٍ</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w:t>
      </w:r>
      <w:r w:rsidRPr="0027727F">
        <w:rPr>
          <w:rFonts w:cs="B Badr" w:hint="cs"/>
          <w:color w:val="780000"/>
          <w:sz w:val="26"/>
          <w:szCs w:val="26"/>
          <w:rtl/>
        </w:rPr>
        <w:t xml:space="preserve"> مُحَمَّدُ بْنُ مَسْعُودٍ، قَالَ حَدَّثَنِي أَحْمَدُ بْنُ عَبْدِ اللَّهِ‏</w:t>
      </w:r>
      <w:r w:rsidRPr="0027727F">
        <w:rPr>
          <w:rFonts w:cs="B Badr" w:hint="cs"/>
          <w:color w:val="965AA0"/>
          <w:sz w:val="26"/>
          <w:szCs w:val="26"/>
          <w:rtl/>
        </w:rPr>
        <w:t xml:space="preserve"> «3»</w:t>
      </w:r>
      <w:r w:rsidRPr="0027727F">
        <w:rPr>
          <w:rFonts w:cs="B Badr" w:hint="cs"/>
          <w:color w:val="780000"/>
          <w:sz w:val="26"/>
          <w:szCs w:val="26"/>
          <w:rtl/>
        </w:rPr>
        <w:t xml:space="preserve"> الْعَلَوِيُّ،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بالكسر فالفتح او التحريك: ضرب من ضروب برود اليمن.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عبيد اللّه.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حَدَّثَنِي عَلِيُّ بْنُ الْحَسَنِ الْحُسَيْنِيُّ، عَنِ الْحَسَنِ بْنِ زَيْدٍ، أَنَّهُ قَالَ‏</w:t>
      </w:r>
      <w:r w:rsidRPr="0027727F">
        <w:rPr>
          <w:rFonts w:cs="B Badr" w:hint="cs"/>
          <w:color w:val="242887"/>
          <w:sz w:val="26"/>
          <w:szCs w:val="26"/>
          <w:rtl/>
        </w:rPr>
        <w:t>: كَبَّرَ عَلِيُّ بْنُ أَبِي طَالِبٍ عَلَى سَهْلِ بْنِ حُنَيْفٍ سَبْعَ تَكْبِيرَاتٍ، وَ كَانَ بَدْرِيّاً، وَ قَالَ لَوْ كَبَّرْتُ عَلَيْهِ سَبْعِينَ لَكَانَ أَهْلًا.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75</w:t>
      </w:r>
      <w:r w:rsidRPr="0027727F">
        <w:rPr>
          <w:rFonts w:cs="B Badr" w:hint="cs"/>
          <w:color w:val="780000"/>
          <w:sz w:val="26"/>
          <w:szCs w:val="26"/>
          <w:rtl/>
        </w:rPr>
        <w:t xml:space="preserve"> مُحَمَّدُ بْنُ مَسْعُودٍ، قَالَ حَدَّثَنِي مُحَمَّدُ بْنُ نُصَيْرٍ، قَالَ حَدَّثَنَا مُحَمَّدُ بْنُ عِيسَى، عَنِ ابْنِ أَبِي عُمَيْرٍ، عَنْ حَمَّادٍ، عَنِ الْحَلَبِيِّ، عَنْ أَبِي عَبْدِ اللَّهِ (ع) قَالَ‏</w:t>
      </w:r>
      <w:r w:rsidRPr="0027727F">
        <w:rPr>
          <w:rFonts w:cs="B Badr" w:hint="cs"/>
          <w:color w:val="242887"/>
          <w:sz w:val="26"/>
          <w:szCs w:val="26"/>
          <w:rtl/>
        </w:rPr>
        <w:t xml:space="preserve"> كَبَّرَ عَلِيٌّ (ع) عَلَى سَهْلِ بْنِ حُنَيْفٍ وَ كَانَ بَدْرِيّاً خَمْسَ تَكْبِيرَاتٍ، ثُمَّ مَشَى بِهِ سَاعَةً ثُمَّ وَضَعَهُ ثُمَّ كَبَّرَ عَلَيْهِ خَمْسَ تَكْبِيرَاتٍ أُخَرَ، فَصَنَعَ بِهِ ذَلِكَ حَتَّى بَلَغَ خَمْساً وَ عِشْرِينَ تَكْبِيرَةً.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أبو أيوب الأنصاري‏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w:t>
      </w:r>
      <w:r w:rsidRPr="0027727F">
        <w:rPr>
          <w:rFonts w:cs="B Badr" w:hint="cs"/>
          <w:color w:val="780000"/>
          <w:sz w:val="26"/>
          <w:szCs w:val="26"/>
          <w:rtl/>
        </w:rPr>
        <w:t xml:space="preserve"> رَوَى الْحَارِثُ بْنُ نُصَيْرٍ</w:t>
      </w:r>
      <w:r w:rsidRPr="0027727F">
        <w:rPr>
          <w:rFonts w:cs="B Badr" w:hint="cs"/>
          <w:color w:val="965AA0"/>
          <w:sz w:val="26"/>
          <w:szCs w:val="26"/>
          <w:rtl/>
        </w:rPr>
        <w:t xml:space="preserve"> «1»</w:t>
      </w:r>
      <w:r w:rsidRPr="0027727F">
        <w:rPr>
          <w:rFonts w:cs="B Badr" w:hint="cs"/>
          <w:color w:val="780000"/>
          <w:sz w:val="26"/>
          <w:szCs w:val="26"/>
          <w:rtl/>
        </w:rPr>
        <w:t xml:space="preserve"> الْأَزْدِيُّ، عَنْ أَبِي صَادِقٍ، عَنْ مُحَمَّدِ بْنِ سُلَيْمَانَ، قَالَ‏</w:t>
      </w:r>
      <w:r w:rsidRPr="0027727F">
        <w:rPr>
          <w:rFonts w:cs="B Badr" w:hint="cs"/>
          <w:color w:val="242887"/>
          <w:sz w:val="26"/>
          <w:szCs w:val="26"/>
          <w:rtl/>
        </w:rPr>
        <w:t>: قَدِمَ عَلَيْنَا أَبُو أَيُّوبَ الْأَنْصَارِيِّ فَنَزَلَ ضَيْعَتَنَا يَعْلِفُ خَيْلًا لَهُ، فَأَتَيْنَاهُ فَأَهْدَيْنَا لَهُ، قَالَ، قَعَدْنَا عِنْدَهُ فَقُلْنَا يَا أَبَا أَيُّوبَ قَاتَلْتُ الْمُشْرِكِينَ بِسَيْفِكَ هَذَا مَعَ رَسُولِ اللَّهِ (ص) ثُمَّ جِئْتُ تُقَاتِلُ الْمُسْلِمِينَ فَقَالَ إِنَّ النَّبِيَّ (ص) أَمَرَنِي بِقِتَالِ الْقَاسِطِينَ وَ الْمَارِقِينَ وَ النَّاكِثِينَ، فَقَدْ قَاتَلْتُ النَّاكِثِينَ وَ قَاتَلْتُ الْقَاسِطِينَ، وَ إِنَّا نُقَاتِلُ إِنْ شَاءَ اللَّهُ بِالْمُسْفِعَاتِ بِالطُّرُقَاتِ‏</w:t>
      </w:r>
      <w:r w:rsidRPr="0027727F">
        <w:rPr>
          <w:rFonts w:cs="B Badr" w:hint="cs"/>
          <w:color w:val="965AA0"/>
          <w:sz w:val="26"/>
          <w:szCs w:val="26"/>
          <w:rtl/>
        </w:rPr>
        <w:t xml:space="preserve"> «2»</w:t>
      </w:r>
      <w:r w:rsidRPr="0027727F">
        <w:rPr>
          <w:rFonts w:cs="B Badr" w:hint="cs"/>
          <w:color w:val="242887"/>
          <w:sz w:val="26"/>
          <w:szCs w:val="26"/>
          <w:rtl/>
        </w:rPr>
        <w:t xml:space="preserve"> بِالنَّهْرَوَانَاتِ، وَ مَا أَدْرِي أَنَّى هِيَ!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ج: الحارث بن أبي نصير. و في حاشية ه: الحارث بن حصيرة-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ه: بالسعفات. و نقل الأعيان نظير هذه الرواية و فيها: و اما المارقون فهم أهل الطرفاوات و أهل السعيفات و أهل النخيلات و اهل النهروانات.</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77 وَ سُئِلَ الْفَضْلُ بْنُ شَاذَانَ عَنْ أَبِي أَيُّوبَ خَالِدِ بْنِ زَيْدٍ الْأَنْصَارِيِّ وَ قِتَالِهِ مَعَ مُعَاوِيَةَ الْمُشْرِكِينَ فَقَالَ كَانَ ذَلِكَ مِنْهُ قِلَّةَ فِقْهٍ وَ غَفْلَةً، ظَنَّ أَنَّهُ إِنَّمَا يَعْمَلُ عَمَلًا لِنَفْسِهِ يُقَوِّي بِهِ الْإِسْلَامَ وَ يُوهِي بِهِ الشِّرْكَ وَ لَيْسَ عَلَيْهِ مِنْ مُعَاوِيَةَ شَيْ‏ءٌ كَانَ مَعَهُ أَوْ لَمْ يَكُنْ.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حُذَيْفَةُ وَ عَبْدُ اللَّهِ بْنُ مَسْعُودٍ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 وَ سُئِلَ عَنِ ابْنِ مَسْعُودٍ وَ حُذَيْفَةَ فَقَالَ لَمْ يَكُنْ حُذَيْفَةُ مِثْلَ ابْنِ مَسْعُودٍ: لِأَنَّ حُذَيْفَةَ كَانَ رُكْناً</w:t>
      </w:r>
      <w:r w:rsidRPr="0027727F">
        <w:rPr>
          <w:rFonts w:cs="B Badr" w:hint="cs"/>
          <w:color w:val="965AA0"/>
          <w:sz w:val="26"/>
          <w:szCs w:val="26"/>
          <w:rtl/>
        </w:rPr>
        <w:t xml:space="preserve"> «1»</w:t>
      </w:r>
      <w:r w:rsidRPr="0027727F">
        <w:rPr>
          <w:rFonts w:cs="B Badr" w:hint="cs"/>
          <w:color w:val="242887"/>
          <w:sz w:val="26"/>
          <w:szCs w:val="26"/>
          <w:rtl/>
        </w:rPr>
        <w:t xml:space="preserve"> وَ ابْنُ مَسْعُودٍ خَلَطَ وَ وَالَى الْقَوْمَ وَ مَالَ مَعَهُمْ وَ قَالَ بِهِمْ‏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أَيْضاً</w:t>
      </w:r>
      <w:r w:rsidRPr="0027727F">
        <w:rPr>
          <w:rFonts w:cs="B Badr" w:hint="cs"/>
          <w:color w:val="242887"/>
          <w:sz w:val="26"/>
          <w:szCs w:val="26"/>
          <w:rtl/>
        </w:rPr>
        <w:t xml:space="preserve"> إِنَّ مِنَ السَّابِقِينَ الَّذِينَ رَجَعُوا إِلَى أَمِيرِ الْمُؤْمِنِينَ (ع) أَبُو الْهَيْثَمِ بْنُ التَّيِّهَانِ وَ أَبُو أَيُّوبَ وَ خُزَيْمَةُ بْنُ ثَابِتٍ وَ جَابِرُ بْنُ عَبْدِ اللَّهِ وَ زَيْدُ بْنُ أَرْقَمَ وَ أَبُو سَعِيدٍ الْخُدْرِيُّ وَ سَهْلُ بْنُ حُنَيْفٍ وَ الْبَرَاءُ بْنُ مَالِكٍ وَ عُثْمَانُ بْنُ حُنَيْفٍ وَ عُبَادَةُ بْنُ الصَّامِتِ ثُمَّ مِمَّنْ دُونَهُمْ قَيْسُ بْنُ سَعْدِ بْنِ عُبَادَةَ وَ عَدِيُّ بْنُ حَاتِمٍ وَ عَمْرُو بْنُ الْحَمِقِ وَ عِمْرَانُ بْنُ الْحُصَيْنِ وَ بُرَيْدَةُ الْأَسْلَمِيُّ وَ بِشْرُ كَثِيرٍ</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بلال و صهيب موليان‏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w:t>
      </w:r>
      <w:r w:rsidRPr="0027727F">
        <w:rPr>
          <w:rFonts w:cs="B Badr" w:hint="cs"/>
          <w:color w:val="780000"/>
          <w:sz w:val="26"/>
          <w:szCs w:val="26"/>
          <w:rtl/>
        </w:rPr>
        <w:t xml:space="preserve"> أَبُو عَبْدِ اللَّهِ مُحَمَّدُ بْنُ إِبْرَاهِيمَ، قَالَ حَدَّثَنِي عَلِيُّ بْنُ مُحَمَّدِ بْنِ يَزِيدَ</w:t>
      </w:r>
      <w:r w:rsidRPr="0027727F">
        <w:rPr>
          <w:rFonts w:cs="B Badr" w:hint="cs"/>
          <w:color w:val="965AA0"/>
          <w:sz w:val="26"/>
          <w:szCs w:val="26"/>
          <w:rtl/>
        </w:rPr>
        <w:t xml:space="preserve"> «3»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زكيا-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النسخة المطبوعة: بشر بن كثير، و زعم العلامة الممقانى من هذه العبارة المغلوطة انه اسم رجل من أصحاب الأمير (ع) و ذكره في كتابه في عداد المسمّين ببشر. و الصحيح الموافق بالنسخة المصحّحة ان البشر بمعنى الجمع و كثير صفته. و اللّه اعلم.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المطبوعة: بن زيد القمّيّ.</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الْقُمِّيِّ، قَالَ حَدَّثَنِي عَبْدُ اللَّهِ بْنُ مُحَمَّدِ بْنِ عِيسَى، عَنِ ابْنِ عُمَيْرٍ، عَنْ هِشَامِ بْنِ سَالِمٍ، عَنْ أَبِي عَبْدِ اللَّهِ (ع) قَالَ‏</w:t>
      </w:r>
      <w:r w:rsidRPr="0027727F">
        <w:rPr>
          <w:rFonts w:cs="B Badr" w:hint="cs"/>
          <w:color w:val="242887"/>
          <w:sz w:val="26"/>
          <w:szCs w:val="26"/>
          <w:rtl/>
        </w:rPr>
        <w:t xml:space="preserve"> كَانَ بِلَالٌ عَبْداً صَالِحاً وَ كَانَ صُهَيْبٌ عَبْدَ سَوْءٍ يَبْكِي عَلَى عُمَرَ.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أُسَامَةُ بْنُ زَيْدٍ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w:t>
      </w:r>
      <w:r w:rsidRPr="0027727F">
        <w:rPr>
          <w:rFonts w:cs="B Badr" w:hint="cs"/>
          <w:color w:val="780000"/>
          <w:sz w:val="26"/>
          <w:szCs w:val="26"/>
          <w:rtl/>
        </w:rPr>
        <w:t xml:space="preserve"> حَدَّثَنَا مُحَمَّدُ بْنُ مَسْعُودٍ، قَالَ حَدَّثَنِي عَلِيُّ بْنُ مُحَمَّدٍ قَالَ حَدَّثَنِي مُحَمَّدُ بْنُ أَحْمَدَ، عَنْ سَهْلِ بْنِ زَاذَوَيْهِ، عَنْ أَيُّوبَ بْنِ نُوحٍ، عَمَّنْ رَوَاهُ، عَنْ أَبِي مَرْيَمَ الْأَنْصَارِيِّ، عَنْ أَبِي جَعْفَرٍ (ع) قَالَ‏</w:t>
      </w:r>
      <w:r w:rsidRPr="0027727F">
        <w:rPr>
          <w:rFonts w:cs="B Badr" w:hint="cs"/>
          <w:color w:val="242887"/>
          <w:sz w:val="26"/>
          <w:szCs w:val="26"/>
          <w:rtl/>
        </w:rPr>
        <w:t>: إِنَّ الْحَسَنَ‏</w:t>
      </w:r>
      <w:r w:rsidRPr="0027727F">
        <w:rPr>
          <w:rFonts w:cs="B Badr" w:hint="cs"/>
          <w:color w:val="965AA0"/>
          <w:sz w:val="26"/>
          <w:szCs w:val="26"/>
          <w:rtl/>
        </w:rPr>
        <w:t xml:space="preserve"> «1»</w:t>
      </w:r>
      <w:r w:rsidRPr="0027727F">
        <w:rPr>
          <w:rFonts w:cs="B Badr" w:hint="cs"/>
          <w:color w:val="242887"/>
          <w:sz w:val="26"/>
          <w:szCs w:val="26"/>
          <w:rtl/>
        </w:rPr>
        <w:t xml:space="preserve"> بْنَ عَلِيٍّ (ع) كَفَّنَ أُسَامَةَ بْنَ زَيْدٍ فِي بُرْدٍ أَحْمَرَ حِبَرَةٍ.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w:t>
      </w:r>
      <w:r w:rsidRPr="0027727F">
        <w:rPr>
          <w:rFonts w:cs="B Badr" w:hint="cs"/>
          <w:color w:val="780000"/>
          <w:sz w:val="26"/>
          <w:szCs w:val="26"/>
          <w:rtl/>
        </w:rPr>
        <w:t xml:space="preserve"> مُحَمَّدُ بْنُ مَسْعُودٍ، قَالَ حَدَّثَنِي أَحْمَدُ بْنُ مَنْصُورٍ، عَنْ أَحْمَدَ بْنِ الْفَضْلِ، عَنْ مُحَمَّدِ بْنِ زِيَادٍ، عَنْ سَلَمَةَ بْنِ مُحْرِزٍ، عَنْ أَبِي جَعْفَرٍ (ع)</w:t>
      </w:r>
      <w:r w:rsidRPr="0027727F">
        <w:rPr>
          <w:rFonts w:cs="B Badr" w:hint="cs"/>
          <w:color w:val="242887"/>
          <w:sz w:val="26"/>
          <w:szCs w:val="26"/>
          <w:rtl/>
        </w:rPr>
        <w:t xml:space="preserve"> قَالَ أَ لَا أُخْبِرُكُمْ بِهِ أَهْلَ الْوُقُوفِ! قُلْنَا بَلَى. قَالَ أُسَامَةُ بْنُ زَيْدٍ وَ قَدْ رَجَعَ فَلَا تَقُولُوا إِلَّا خَيْراً، وَ مُحَمَّدُ بْنُ مَسْلَمَةَ، وَ ابْنُ عُمَرَ مَاتَ مَنْكُوباً.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w:t>
      </w:r>
      <w:r w:rsidRPr="0027727F">
        <w:rPr>
          <w:rFonts w:cs="B Badr" w:hint="cs"/>
          <w:color w:val="780000"/>
          <w:sz w:val="26"/>
          <w:szCs w:val="26"/>
          <w:rtl/>
        </w:rPr>
        <w:t xml:space="preserve"> قَالَ أَبُو عَمْرٍو الْكَشِّيُّ: وَجَدْتُ فِي كِتَابِ أَبِي عَبْدِ اللَّهِ الشَّاذَانِيِّ، قَالَ حَدَّثَنِي جَعْفَرُ بْنُ مُحَمَّدٍ الْمَدَايِنِيُّ، عَنْ مُوسَى بْنِ الْقَاسِمِ الْبَجَلِيِ‏</w:t>
      </w:r>
      <w:r w:rsidRPr="0027727F">
        <w:rPr>
          <w:rFonts w:cs="B Badr" w:hint="cs"/>
          <w:color w:val="965AA0"/>
          <w:sz w:val="26"/>
          <w:szCs w:val="26"/>
          <w:rtl/>
        </w:rPr>
        <w:t xml:space="preserve"> «2»</w:t>
      </w:r>
      <w:r w:rsidRPr="0027727F">
        <w:rPr>
          <w:rFonts w:cs="B Badr" w:hint="cs"/>
          <w:color w:val="780000"/>
          <w:sz w:val="26"/>
          <w:szCs w:val="26"/>
          <w:rtl/>
        </w:rPr>
        <w:t xml:space="preserve"> عَنْ صَفْوَانَ عَنْ عَبْدِ الرَّحْمَنِ بْنِ الْحَجَّاجِ، عَنْ أَبِي عَبْدِ اللَّهِ، عَنْ آبَائِهِ (ع)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كَتَبَ عَلِيٌّ (ع) إِلَى وَالِي الْمَدِينَةِ لَا تُعْطِيَنَّ سَعْداً وَ لَا ابْنَ عُمَرَ مِنَ الْفَيْ‏ءِ شَيْئاً، فَأَمَّا أُسَامَةُ بْنُ زَيْدٍ فَإِنِّي قَدْ عَذَرْتُهُ فِي الْيَمِينِ الَّتِي كَانَتْ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الظاهر الصحيح هو: الحسين بن عليّ عليه السلام فان أسامة مات بعد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 كلها: العجليّ-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lastRenderedPageBreak/>
        <w:t>أَبُو سَعِيدٍ الْخُدْرِيُ‏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w:t>
      </w:r>
      <w:r w:rsidRPr="0027727F">
        <w:rPr>
          <w:rFonts w:cs="B Badr" w:hint="cs"/>
          <w:color w:val="780000"/>
          <w:sz w:val="26"/>
          <w:szCs w:val="26"/>
          <w:rtl/>
        </w:rPr>
        <w:t xml:space="preserve"> حَمْدَوَيْهِ، قَالَ حَدَّثَنَا أَيُّوبُ، عَنْ عَبْدِ اللَّهِ بْنِ الْمُغِيرَةِ، قَالَ حَدَّثَنِي ذَرِيحٌ، عَنْ أَبِي عَبْدِ اللَّهِ (ع) قَالَ‏</w:t>
      </w:r>
      <w:r w:rsidRPr="0027727F">
        <w:rPr>
          <w:rFonts w:cs="B Badr" w:hint="cs"/>
          <w:color w:val="242887"/>
          <w:sz w:val="26"/>
          <w:szCs w:val="26"/>
          <w:rtl/>
        </w:rPr>
        <w:t>، ذَكَرَ أَبُو سَعِيدٍ الْخُدْرِيُّ، فَقَالَ: كَانَ مِنْ أَصْحَابِ رَسُولِ اللَّهِ وَ كَانَ مُسْتَقِيماً قَالَ فَنَزَعَ ثَلَاثَةَ أَيَّامٍ فَغَسَّلَهُ أَهْلُهُ ثُمَّ حَمَلُوهُ إِلَى مُصَلَّاهُ فَمَاتَ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w:t>
      </w:r>
      <w:r w:rsidRPr="0027727F">
        <w:rPr>
          <w:rFonts w:cs="B Badr" w:hint="cs"/>
          <w:color w:val="780000"/>
          <w:sz w:val="26"/>
          <w:szCs w:val="26"/>
          <w:rtl/>
        </w:rPr>
        <w:t xml:space="preserve"> مُحَمَّدُ بْنُ مَسْعُودٍ، قَالَ حَدَّثَنِي الْحُسَيْنُ بْنُ إِشْكِيبَ، قَالَ أَخْبَرَنَا مُحَسِّنُ بْنُ أَحْمَدَ، عَنْ أَبَانِ بْنِ عُثْمَانَ، عَنْ لَيْثٍ الْمُرَادِيِّ، عَنْ أَبِي عَبْدِ اللَّهِ (ع) قَالَ‏</w:t>
      </w:r>
      <w:r w:rsidRPr="0027727F">
        <w:rPr>
          <w:rFonts w:cs="B Badr" w:hint="cs"/>
          <w:color w:val="242887"/>
          <w:sz w:val="26"/>
          <w:szCs w:val="26"/>
          <w:rtl/>
        </w:rPr>
        <w:t>: إِنَّ أَبَا سَعِيدٍ الْخُدْرِيَّ كَانَ قَدْ رُزِقَ هَذَا الْأَمْرَ، وَ أَنَّهُ اشْتَدَّ نَزْعُهُ فَأَمَرَ أَهْلَهُ أَنْ يَحْمِلُوهُ إِلَى مُصَلَّاهُ الَّذِي كَانَ يُصَلِّي فِيهِ فَفَعَلُوا فَمَا لَبِثَ أَنْ هَلَكَ.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w:t>
      </w:r>
      <w:r w:rsidRPr="0027727F">
        <w:rPr>
          <w:rFonts w:cs="B Badr" w:hint="cs"/>
          <w:color w:val="780000"/>
          <w:sz w:val="26"/>
          <w:szCs w:val="26"/>
          <w:rtl/>
        </w:rPr>
        <w:t xml:space="preserve"> حَمْدَوَيْهِ، قَالَ حَدَّثَنَا يَعْقُوبُ بْنُ يَزِيدَ، عَنِ ابْنِ أَبِي عُمَيْرٍ، عَنِ الْحُسَيْنِ بْنِ عُثْمَانَ، عَنْ ذَرِيحٍ، قَالَ سَمِعْتُ أَبَا عَبْدِ اللَّهِ (ع) يَقُولُ: كَانَ عَلِيُّ بْنُ الْحُسَيْنِ (ع) يَقُولُ‏</w:t>
      </w:r>
      <w:r w:rsidRPr="0027727F">
        <w:rPr>
          <w:rFonts w:cs="B Badr" w:hint="cs"/>
          <w:color w:val="242887"/>
          <w:sz w:val="26"/>
          <w:szCs w:val="26"/>
          <w:rtl/>
        </w:rPr>
        <w:t xml:space="preserve"> إِنِّي أَكْرَهُ لِلرَّجُلِ أَنْ يُعَافَى فِي الدُّنْيَا وَ لَا يُصِيبَهُ شَيْ‏ءٌ مِنَ الْمَصَائِبِ، ثُمَّ ذَكَرَ أَنَّ أَبَا سَعِيدٍ الْخُدْرِيَّ كَانَ مُسْتَقِيماً نُزِعَ ثَلَاثَةَ أَيَّامٍ فَغَسَّلَهُ أَهْلُهُ ثُمَّ حُمِلَ إِلَى مُصَلَّاهُ فَمَاتَ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جابر بن عبد الله الأنصاري‏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w:t>
      </w:r>
      <w:r w:rsidRPr="0027727F">
        <w:rPr>
          <w:rFonts w:cs="B Badr" w:hint="cs"/>
          <w:color w:val="780000"/>
          <w:sz w:val="26"/>
          <w:szCs w:val="26"/>
          <w:rtl/>
        </w:rPr>
        <w:t xml:space="preserve"> حَمْدَوَيْهِ وَ إِبْرَاهِيمُ ابْنَا نُصَيْرٍ، قَالا حَدَّثَنَا أَيُّوبُ بْنُ نُوحٍ، عَنْ صَفْوَانَ بْنِ يَحْيَى، عَنْ عَاصِمِ بْنِ حُمَيْدٍ، عَنْ مُعَاوِيَةَ بْنِ عَمَّارٍ، عَنْ أَبِي الزُّبَيْرِ الْمَكِّيِّ، قَالَ‏</w:t>
      </w:r>
      <w:r w:rsidRPr="0027727F">
        <w:rPr>
          <w:rFonts w:cs="B Badr" w:hint="cs"/>
          <w:color w:val="242887"/>
          <w:sz w:val="26"/>
          <w:szCs w:val="26"/>
          <w:rtl/>
        </w:rPr>
        <w:t xml:space="preserve"> سَأَلْتُ جَابِرَ بْنَ عَبْدِ اللَّهِ فَقُلْتُ أَخْبِرْنِي أَيَّ رَجُلٍ كَانَ عَلِيُّ بْنُ‏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أَبِي طَالِبٍ قَالَ فَرَفَعَ حَاجِبَيْهِ عَنْ عَيْنَيْهِ وَ قَدْ كَانَ سَقَطَ عَلَى عَيْنَيْهِ، قَالَ،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ذَاكَ خَيْرُ الْبَشَرِ أَمَا وَ اللَّهِ إِنْ كُنَّا</w:t>
      </w:r>
      <w:r w:rsidRPr="0027727F">
        <w:rPr>
          <w:rFonts w:cs="B Badr" w:hint="cs"/>
          <w:color w:val="965AA0"/>
          <w:sz w:val="26"/>
          <w:szCs w:val="26"/>
          <w:rtl/>
        </w:rPr>
        <w:t xml:space="preserve"> «1»</w:t>
      </w:r>
      <w:r w:rsidRPr="0027727F">
        <w:rPr>
          <w:rFonts w:cs="B Badr" w:hint="cs"/>
          <w:color w:val="242887"/>
          <w:sz w:val="26"/>
          <w:szCs w:val="26"/>
          <w:rtl/>
        </w:rPr>
        <w:t xml:space="preserve"> لَنَعْرِفُ الْمُنَافِقِينَ عَلَى عَهْدِ رَسُولِ اللَّهِ (ص) بِبُغْضِهِمْ إِيَّاهُ.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w:t>
      </w:r>
      <w:r w:rsidRPr="0027727F">
        <w:rPr>
          <w:rFonts w:cs="B Badr" w:hint="cs"/>
          <w:color w:val="780000"/>
          <w:sz w:val="26"/>
          <w:szCs w:val="26"/>
          <w:rtl/>
        </w:rPr>
        <w:t xml:space="preserve"> مُحَمَّدُ بْنُ مَسْعُودٍ، قَالَ حَدَّثَنِي عَلِيُّ بْنُ مُحَمَّدِ بْنِ يَزِيدَ الْقُمِّيُّ، قَالَ حَدَّثَنِي أَحْمَدُ بْنُ مُحَمَّدِ بْنِ عِيسَى الْقُمِّيُّ، عَنِ ابْنِ فَضَّالٍ، عَنْ عَبْدِ اللَّهِ بْنِ بُكَيْرٍ، عَنْ زُرَارَةَ، عَنْ أَبِي جَعْفَرٍ (ع) قَالَ‏</w:t>
      </w:r>
      <w:r w:rsidRPr="0027727F">
        <w:rPr>
          <w:rFonts w:cs="B Badr" w:hint="cs"/>
          <w:color w:val="242887"/>
          <w:sz w:val="26"/>
          <w:szCs w:val="26"/>
          <w:rtl/>
        </w:rPr>
        <w:t>: كَانَ عَبْدُ اللَّهِ أَبُو جَابِرِ بْنِ عَبْدِ اللَّهِ مِنَ السَّبْعِينَ وَ مِنَ الِاثْنَيْ عَشَرَ وَ جَابِرٌ مِنَ السَّبْعِينَ وَ لَيْسَ مِنَ الِاثْنَيْ عَشَرَ.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w:t>
      </w:r>
      <w:r w:rsidRPr="0027727F">
        <w:rPr>
          <w:rFonts w:cs="B Badr" w:hint="cs"/>
          <w:color w:val="780000"/>
          <w:sz w:val="26"/>
          <w:szCs w:val="26"/>
          <w:rtl/>
        </w:rPr>
        <w:t xml:space="preserve"> حَمْدَوَيْهِ وَ إِبْرَاهِيمُ ابْنَا نُصَيْرٍ، قَالا حَدَّثَنَا مُحَمَّدُ بْنُ عِيسَى، عَنْ مُحَمَّدِ بْنِ سِنَانٍ، عَنْ حَرِيزٍ، عَنْ أَبَانِ بْنِ تَغْلِبَ، قَالَ حَدَّثَنِي أَبُو عَبْدِ اللَّهِ (ع) قَالَ‏</w:t>
      </w:r>
      <w:r w:rsidRPr="0027727F">
        <w:rPr>
          <w:rFonts w:cs="B Badr" w:hint="cs"/>
          <w:color w:val="242887"/>
          <w:sz w:val="26"/>
          <w:szCs w:val="26"/>
          <w:rtl/>
        </w:rPr>
        <w:t xml:space="preserve"> إِنَّ جَابِرَ بْنَ عَبْدِ اللَّهِ كَانَ آخِرَ مَنْ بَقِيَ مِنْ أَصْحَابِ رَسُولِ اللَّهِ (ص) وَ كَانَ رَجُلًا مُنْقَطِعاً إِلَيْنَا أَهْلَ الْبَيْتِ وَ كَانَ يَقْعُدُ فِي مَسْجِدِ رَسُولِ اللَّهِ (ص) وَ هُوَ مُعْتَمٌّ بِعِمَامَةٍ سَوْدَاءَ وَ كَانَ يُنَادِي يَا بَاقِرَ الْعِلْمِ يَا بَاقِرَ الْعِلْمِ فَكَانَ أَهْلُ الْمَدِينَةِ يَقُولُونَ جَابِرٌ يَهْجُرُ فَكَانَ يَقُولُ لَا وَ اللَّهِ مَا أَهْجُرُ وَ لَكِنِّي سَمِعْتُ رَسُولَ اللَّهِ (ص) يَقُولُ إِنَّكَ سَتُدْرِكُ رَجُلًا مِنْ أَهْلِ بَيْتِيَ اسْمُهُ اسْمِي وَ شَمَائِلُهُ شَمَائِلِي يَبْقُرُ الْعِلْمَ بَقْراً فَذَاكَ الَّذِي دَعَانِي إِلَى مَا أَقُولُ، قَالَ، فَبَيْنَا جَابِرٌ يَتَرَدَّدُ ذَاتَ يَوْمٍ فِي بَعْضِ طُرُقِ الْمَدِينَةِ: إِذْ هُوَ بِطَرِيقٍ فِي ذَلِكَ الطَّرِيقِ كُتَّابٌ‏</w:t>
      </w:r>
      <w:r w:rsidRPr="0027727F">
        <w:rPr>
          <w:rFonts w:cs="B Badr" w:hint="cs"/>
          <w:color w:val="965AA0"/>
          <w:sz w:val="26"/>
          <w:szCs w:val="26"/>
          <w:rtl/>
        </w:rPr>
        <w:t xml:space="preserve"> «2»</w:t>
      </w:r>
      <w:r w:rsidRPr="0027727F">
        <w:rPr>
          <w:rFonts w:cs="B Badr" w:hint="cs"/>
          <w:color w:val="242887"/>
          <w:sz w:val="26"/>
          <w:szCs w:val="26"/>
          <w:rtl/>
        </w:rPr>
        <w:t xml:space="preserve"> فِيهِ مُحَمَّدُ بْنُ عَلِيِّ بْنِ الْحُسَيْنِ (ع)، فَلَمَّا نَظَرَ إِلَيْهِ قَالَ يَا غُلَامُ أَقْبِلْ! فَأَقْبَلَ ثُمَّ قَالَ أَدْبِرْ! فَأَدْبَرَ، فَقَالَ شَمَائِلُ رَسُولِ اللَّهِ (ص) وَ الَّذِي نَفْسُ جَابِرٍ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انا كنا-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بالضم و تشديد التاء: موضع التعليم.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بِيَدِهِ يَا غُلَامُ مَا اسْمُكَ فَقَالَ اسْمِي مُحَمَّدُ بْنُ عَلِيِّ بْنِ الْحُسَيْنِ بْنِ عَلِيِّ بْنِ أَبِي طَالِبٍ، فَأَقْبَلَ عَلَيْهِ يُقَبِّلُ رَأْسَهُ، وَ قَالَ: بِأَبِي أَنْتَ وَ أُمِّي رَسُولُ اللَّهِ (ص) يُقْرِئُكَ السَّلَامَ وَ يَقُولُ لَكَ، وَ يَقُولُ لَكَ، قَالَ فَرَجَعَ مُحَمَّدُ بْنُ عَلِيٍّ (ع) إِلَى أَبِيهِ عَلِيِّ بْنِ الْحُسَيْنِ وَ هُوَ ذَعِرٌ، فَأَخْبَرَهُ الْخَبَرَ، فَقَالَ لَهُ يَا بُنَيَّ قَدْ فَعَلَهَا جَابِرٌ قَالَ نَعَمْ. قَالَ يَا بُنَيَّ الْزَمْ بَيْتَكَ. قَالَ، فَكَانَ جَابِرٌ يَأْتِيهِ طَرَفَيِ النَّهَارِ فَكَانَ أَهْلُ الْمَدِينَةِ يَقُولُونَ وَا عَجَبَاهُ لِجَابِرٍ يَأْتِي هَذَا الْغُلَامَ طَرَفَيِ النَّهَارِ وَ هُوَ آخِرُ مَنْ بَقِيَ مِنْ أَصْحَابِ رَسُولِ اللَّهِ، فَلَمْ يَلْبَثْ أَنْ مَضَى عَلِيُّ بْنُ الْحُسَيْنِ (ع) فَكَانَ مُحَمَّدُ بْنُ عَلِيٍّ يَأْتِيهِ عَلَى وَجْهِ الْكَرَامَةِ لِصُحْبَتِهِ بِرَسُولِ اللَّهِ (ص) قَالَ، فَجَلَسَ فَحَدَّثَهُمْ عَنْ أَبِيهِ‏</w:t>
      </w:r>
      <w:r w:rsidRPr="0027727F">
        <w:rPr>
          <w:rFonts w:cs="B Badr" w:hint="cs"/>
          <w:color w:val="965AA0"/>
          <w:sz w:val="26"/>
          <w:szCs w:val="26"/>
          <w:rtl/>
        </w:rPr>
        <w:t xml:space="preserve"> «1»</w:t>
      </w:r>
      <w:r w:rsidRPr="0027727F">
        <w:rPr>
          <w:rFonts w:cs="B Badr" w:hint="cs"/>
          <w:color w:val="242887"/>
          <w:sz w:val="26"/>
          <w:szCs w:val="26"/>
          <w:rtl/>
        </w:rPr>
        <w:t xml:space="preserve"> فَقَالَ أَهْلُ الْمَدِينَةِ مَا رَأَيْنَا أَحَداً قَطُّ أَجْرَأُ مِنْ ذَا قَالَ: فَلَمَّا رَأَى مَا يَقُولُونَ حَدَّثَهُمْ عَنْ رَسُولِ اللَّهِ، قَالَ أَهْلُ الْمَدِينَةِ مَا رَأَيْنَا أَحَداً قَطُّ أَكْذَبَ مِنْ هَذَا يُحَدِّثُ عَمَّنْ لَمْ يَرَهُ، قَالَ فَلَمَّا رَأَى مَا يَقُولُونَ حَدَّثَهُمْ عَنْ جَابِرِ بْنِ عَبْدِ اللَّهِ فَصَدَّقُوهُ، وَ كَانَ جَابِرٌ وَ اللَّهِ يَأْتِيهِ يَتَعَلَّمُ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w:t>
      </w:r>
      <w:r w:rsidRPr="0027727F">
        <w:rPr>
          <w:rFonts w:cs="B Badr" w:hint="cs"/>
          <w:color w:val="780000"/>
          <w:sz w:val="26"/>
          <w:szCs w:val="26"/>
          <w:rtl/>
        </w:rPr>
        <w:t xml:space="preserve"> حَدَّثَنِي أَبُو مُحَمَّدٍ جَعْفَرُ بْنُ مَعْرُوفٍ، قَالَ حَدَّثَنَا الْحَسَنُ بْنُ عَلِيِّ بْنِ النُّعْمَانِ، عَنْ أَبِيهِ، عَنْ عَاصِمٍ الْحَنَّاطِ، عَنْ مُحَمَّدِ بْنِ مُسْلِمٍ، قَالَ قَالَ لِي أَبُو عَبْدِ اللَّهِ (ع)</w:t>
      </w:r>
      <w:r w:rsidRPr="0027727F">
        <w:rPr>
          <w:rFonts w:cs="B Badr" w:hint="cs"/>
          <w:color w:val="242887"/>
          <w:sz w:val="26"/>
          <w:szCs w:val="26"/>
          <w:rtl/>
        </w:rPr>
        <w:t xml:space="preserve"> إِنَّ لِأَبِي مَنَاقِبَ مَا هُنَّ لِآبَائِي إِنَّ رَسُولَ اللَّهِ (ص) قَالَ لِجَابِرِ بْنِ عَبْدِ اللَّهِ الْأَنْصَارِيِّ إِنَّكَ تُدْرِكُ مُحَمَّدَ بْنَ عَلِيٍّ فَاقْرَأْهُ مِنِّي السَّلَامَ قَالَ فَأَتَى جَابِرٌ مَنْزِلَ عَلِيِّ بْنِ الْحُسَيْنِ (ع) فَطَلَبَ مُحَمَّدَ بْنَ عَلِيٍّ، فَقَالَ لَهُ عَلِيٌّ (ع) هُوَ فِي الْكُتَّابِ أُرْسِلُ لَكَ إِلَيْهِ، قَالَ لَا وَ لَكِنِّي أَذْهَبُ إِلَيْهِ، فَذَهَبَ فِي طَلَبِهِ فَقَالَ لِلْمُعَلِّمِ أَيْنَ مُحَمَّدُ بْنُ عَلِيٍّ قَالَ هُوَ فِي تِلْكَ الرِّفْقَةِ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عن اللّه-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أُرْسِلُ لَكَ إِلَيْهِ، قَالَ لَا وَ لَكِنِّي أَذْهَبُ إِلَيْهِ، قَالَ فَجَاءَهُ فَالْتَزَمَهُ وَ قَبَّلَ رَأْسَهُ، وَ قَالَ إِنَّ رَسُولَ اللَّهِ (ص) أَرْسَلَنِي إِلَيْكَ بِرِسَالَةٍ أَنْ أُقْرِئَكَ السَّلَامَ! قَالَ عَلَيْهِ وَ عَلَيْكَ السَّلَامُ، ثُمَّ قَالَ لَهُ جَابِرٌ بِأَبِي أَنْتَ وَ أُمِّي اضْمَنْ لِي أَنْتَ الشَّفَاعَةَ يَوْمَ الْقِيَامَةِ! قَالَ فَقَدْ فَعَلْتُ ذَلِكَ يَا جَابِرُ.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90</w:t>
      </w:r>
      <w:r w:rsidRPr="0027727F">
        <w:rPr>
          <w:rFonts w:cs="B Badr" w:hint="cs"/>
          <w:color w:val="780000"/>
          <w:sz w:val="26"/>
          <w:szCs w:val="26"/>
          <w:rtl/>
        </w:rPr>
        <w:t xml:space="preserve"> أَحْمَدُ بْنُ عَلِيٍّ الْقُمِّيُّ السَّلُولِيُّ، قَالَ حَدَّثَنِي إِدْرِيسُ بْنُ أَيُّوبَ الْقُمِّيُّ، عَنِ الْحُسَيْنِ بْنِ سَعِيدٍ، عَنِ ابْنِ مَحْبُوبٍ، عَنْ عَبْدِ الْعَزِيزِ الْعَبْدِيِّ، عَنْ زُرَارَةَ، عَنْ أَبِي جَعْفَرٍ (ع)</w:t>
      </w:r>
      <w:r w:rsidRPr="0027727F">
        <w:rPr>
          <w:rFonts w:cs="B Badr" w:hint="cs"/>
          <w:color w:val="242887"/>
          <w:sz w:val="26"/>
          <w:szCs w:val="26"/>
          <w:rtl/>
        </w:rPr>
        <w:t xml:space="preserve"> قَالَ: جَابِرٌ يَعْلَمُ‏</w:t>
      </w:r>
      <w:r w:rsidRPr="0027727F">
        <w:rPr>
          <w:rFonts w:cs="B Badr" w:hint="cs"/>
          <w:color w:val="965AA0"/>
          <w:sz w:val="26"/>
          <w:szCs w:val="26"/>
          <w:rtl/>
        </w:rPr>
        <w:t xml:space="preserve"> «1»</w:t>
      </w:r>
      <w:r w:rsidRPr="0027727F">
        <w:rPr>
          <w:rFonts w:cs="B Badr" w:hint="cs"/>
          <w:color w:val="242887"/>
          <w:sz w:val="26"/>
          <w:szCs w:val="26"/>
          <w:rtl/>
        </w:rPr>
        <w:t>، وَ أَثْنَى عَلَيْهِ خَيْراً، قَالَ، فَقُلْتُ لَهُ: وَ كَانَ مِنْ أَصْحَابِ عَلِيٍّ (ع) قَالَ: كَانَ جَابِرٌ يَعْلَمُ قَوْلَ اللَّهِ عَزَّ وَ جَلَ‏</w:t>
      </w:r>
      <w:r w:rsidRPr="0027727F">
        <w:rPr>
          <w:rFonts w:cs="B Badr" w:hint="cs"/>
          <w:color w:val="006A0F"/>
          <w:sz w:val="26"/>
          <w:szCs w:val="26"/>
          <w:rtl/>
        </w:rPr>
        <w:t xml:space="preserve"> إِنَّ الَّذِي فَرَضَ عَلَيْكَ الْقُرْآنَ لَرادُّكَ إِلى‏ مَعادٍ</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w:t>
      </w:r>
      <w:r w:rsidRPr="0027727F">
        <w:rPr>
          <w:rFonts w:cs="B Badr" w:hint="cs"/>
          <w:color w:val="780000"/>
          <w:sz w:val="26"/>
          <w:szCs w:val="26"/>
          <w:rtl/>
        </w:rPr>
        <w:t xml:space="preserve"> أَحْمَدُ بْنُ عَلِيٍّ، قَالَ حَدَّثَنِي إِدْرِيسُ، عَنِ الْحُسَيْنِ بْنِ بِشْرٍ، قَالَ حَدَّثَنِي هِشَامُ بْنُ سَالِمٍ، عَنْ مُحَمَّدِ بْنِ مُسْلِمٍ وَ زُرَارَةَ، قَالا</w:t>
      </w:r>
      <w:r w:rsidRPr="0027727F">
        <w:rPr>
          <w:rFonts w:cs="B Badr" w:hint="cs"/>
          <w:color w:val="242887"/>
          <w:sz w:val="26"/>
          <w:szCs w:val="26"/>
          <w:rtl/>
        </w:rPr>
        <w:t xml:space="preserve"> سَأَلْنَا أَبَا جَعْفَرٍ (ع) عَنْ أَحَادِيثَ فَرَوَاهَا عَنْ جَابِرٍ، فَقُلْنَا مَا لَنَا وَ لِجَابِرٍ! فَقَالَ: بَلَغَ مِنْ إِيمَانِ جَابِرٍ أَنَّهُ كَانَ يَقْرَءُ هَذِهِ الْآيَةَ-</w:t>
      </w:r>
      <w:r w:rsidRPr="0027727F">
        <w:rPr>
          <w:rFonts w:cs="B Badr" w:hint="cs"/>
          <w:color w:val="006A0F"/>
          <w:sz w:val="26"/>
          <w:szCs w:val="26"/>
          <w:rtl/>
        </w:rPr>
        <w:t xml:space="preserve"> إِنَّ الَّذِي فَرَضَ عَلَيْكَ الْقُرْآنَ لَرادُّكَ إِلى‏ مَعادٍ</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w:t>
      </w:r>
      <w:r w:rsidRPr="0027727F">
        <w:rPr>
          <w:rFonts w:cs="B Badr" w:hint="cs"/>
          <w:color w:val="780000"/>
          <w:sz w:val="26"/>
          <w:szCs w:val="26"/>
          <w:rtl/>
        </w:rPr>
        <w:t xml:space="preserve"> أَحْمَدُ بْنُ عَلِيٍّ الْقُمِّيُّ شُقْرَانُ السَّلُولِيُّ، قَالَ حَدَّثَنِي إِدْرِيسُ، عَنِ الْحُسَيْنِ بْنِ سَعِيدٍ، عَنْ مُحَمَّدِ بْنِ إِسْمَاعِيلَ، عَنْ مَنْصُورِ بْنِ أُذَيْنَةَ، عَنْ زُرَارَةَ، عَنْ أَبِي جَعْفَرٍ (ع) قَالَ‏</w:t>
      </w:r>
      <w:r w:rsidRPr="0027727F">
        <w:rPr>
          <w:rFonts w:cs="B Badr" w:hint="cs"/>
          <w:color w:val="242887"/>
          <w:sz w:val="26"/>
          <w:szCs w:val="26"/>
          <w:rtl/>
        </w:rPr>
        <w:t xml:space="preserve"> قُلْتُ مَا لَنَا وَ لِجَابِرٍ تَرْوِي عَنْهُ فَقَالَ يَا زُرَارَةُ إِنَّ جَابِراً قَدْ كَانَ يَعْلَمُ تَأْوِيلَ هَذِهِ الْآيَةِ-</w:t>
      </w:r>
      <w:r w:rsidRPr="0027727F">
        <w:rPr>
          <w:rFonts w:cs="B Badr" w:hint="cs"/>
          <w:color w:val="006A0F"/>
          <w:sz w:val="26"/>
          <w:szCs w:val="26"/>
          <w:rtl/>
        </w:rPr>
        <w:t xml:space="preserve"> إِنَّ الَّذِي فَرَضَ عَلَيْكَ الْقُرْآنَ لَرادُّكَ إِلى‏ مَعادٍ</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أى قال أبو جعفر (ع) يعلم جابر قول اللّه ان ... ثم أثنى عليه في وسط كلامه.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93</w:t>
      </w:r>
      <w:r w:rsidRPr="0027727F">
        <w:rPr>
          <w:rFonts w:cs="B Badr" w:hint="cs"/>
          <w:color w:val="780000"/>
          <w:sz w:val="26"/>
          <w:szCs w:val="26"/>
          <w:rtl/>
        </w:rPr>
        <w:t xml:space="preserve"> مُحَمَّدُ بْنُ مَسْعُودٍ، قَالَ حَدَّثَنِي عَلِيُّ بْنُ مُحَمَّدٍ، قَالَ حَدَّثَنِي مُحَمَّدُ بْنُ أَحْمَدَ بْنِ يَحْيَى، عَنْ مُحَمَّدِ بْنِ السَّفَرِيِ‏</w:t>
      </w:r>
      <w:r w:rsidRPr="0027727F">
        <w:rPr>
          <w:rFonts w:cs="B Badr" w:hint="cs"/>
          <w:color w:val="965AA0"/>
          <w:sz w:val="26"/>
          <w:szCs w:val="26"/>
          <w:rtl/>
        </w:rPr>
        <w:t xml:space="preserve"> «1»</w:t>
      </w:r>
      <w:r w:rsidRPr="0027727F">
        <w:rPr>
          <w:rFonts w:cs="B Badr" w:hint="cs"/>
          <w:color w:val="780000"/>
          <w:sz w:val="26"/>
          <w:szCs w:val="26"/>
          <w:rtl/>
        </w:rPr>
        <w:t>، عَنْ عَلِيِّ بْنِ الْحَكَمِ، عَنْ فَضْلِ‏</w:t>
      </w:r>
      <w:r w:rsidRPr="0027727F">
        <w:rPr>
          <w:rFonts w:cs="B Badr" w:hint="cs"/>
          <w:color w:val="965AA0"/>
          <w:sz w:val="26"/>
          <w:szCs w:val="26"/>
          <w:rtl/>
        </w:rPr>
        <w:t xml:space="preserve"> «2»</w:t>
      </w:r>
      <w:r w:rsidRPr="0027727F">
        <w:rPr>
          <w:rFonts w:cs="B Badr" w:hint="cs"/>
          <w:color w:val="780000"/>
          <w:sz w:val="26"/>
          <w:szCs w:val="26"/>
          <w:rtl/>
        </w:rPr>
        <w:t xml:space="preserve"> بْنِ عُثْمَانَ، عَنْ أَبِي الزُّبَيْرِ، قَالَ‏</w:t>
      </w:r>
      <w:r w:rsidRPr="0027727F">
        <w:rPr>
          <w:rFonts w:cs="B Badr" w:hint="cs"/>
          <w:color w:val="242887"/>
          <w:sz w:val="26"/>
          <w:szCs w:val="26"/>
          <w:rtl/>
        </w:rPr>
        <w:t>: رَأَيْتُ جَابِراً يَتَوَكَّأُ عَلَى عَصَاهُ وَ هُوَ يَدُورُ فِي سِكَكِ الْمَدِينَةِ وَ مَجَالِسِهِمْ وَ هُوَ يَقُولُ عَلِيٌّ خَيْرُ الْبَشَرِ فَمَنْ أَبَى فَقَدْ كَفَرَ، يَا مَعَاشِرَ الْأَنْصَارِ أَدِّبُوا أَوْلَادَكُمْ عَلَى حُبِّ عَلِيٍّ فَمَنْ أَبَى فَلْيُنْظَرْ فِي شَأْنِ أُمِّهِ.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البراء بن عازب‏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94</w:t>
      </w:r>
      <w:r w:rsidRPr="0027727F">
        <w:rPr>
          <w:rFonts w:cs="B Badr" w:hint="cs"/>
          <w:color w:val="780000"/>
          <w:sz w:val="26"/>
          <w:szCs w:val="26"/>
          <w:rtl/>
        </w:rPr>
        <w:t xml:space="preserve"> قَالَ الْكَشِّيُّ: رَوَى جَمَاعَةٌ مِنْ أَصْحَابِنَا مِنْهُمْ أَبُو بَكْرٍ الْحَضْرَمِيُّ، وَ أَبَانُ بْنُ تَغْلِبَ، وَ الْحُسَيْنُ‏</w:t>
      </w:r>
      <w:r w:rsidRPr="0027727F">
        <w:rPr>
          <w:rFonts w:cs="B Badr" w:hint="cs"/>
          <w:color w:val="965AA0"/>
          <w:sz w:val="26"/>
          <w:szCs w:val="26"/>
          <w:rtl/>
        </w:rPr>
        <w:t xml:space="preserve"> «3»</w:t>
      </w:r>
      <w:r w:rsidRPr="0027727F">
        <w:rPr>
          <w:rFonts w:cs="B Badr" w:hint="cs"/>
          <w:color w:val="780000"/>
          <w:sz w:val="26"/>
          <w:szCs w:val="26"/>
          <w:rtl/>
        </w:rPr>
        <w:t xml:space="preserve"> بْنُ أَبِي الْعَلَاءِ، وَ صَبَّاحٌ‏</w:t>
      </w:r>
      <w:r w:rsidRPr="0027727F">
        <w:rPr>
          <w:rFonts w:cs="B Badr" w:hint="cs"/>
          <w:color w:val="965AA0"/>
          <w:sz w:val="26"/>
          <w:szCs w:val="26"/>
          <w:rtl/>
        </w:rPr>
        <w:t xml:space="preserve"> «4»</w:t>
      </w:r>
      <w:r w:rsidRPr="0027727F">
        <w:rPr>
          <w:rFonts w:cs="B Badr" w:hint="cs"/>
          <w:color w:val="780000"/>
          <w:sz w:val="26"/>
          <w:szCs w:val="26"/>
          <w:rtl/>
        </w:rPr>
        <w:t xml:space="preserve"> الْمُزَنِيُّ، عَنْ أَبِي جَعْفَرٍ وَ أَبِي عَبْدِ اللَّهِ (عَلَيْهِمَا السَّلَامُ)</w:t>
      </w:r>
      <w:r w:rsidRPr="0027727F">
        <w:rPr>
          <w:rFonts w:cs="B Badr" w:hint="cs"/>
          <w:color w:val="242887"/>
          <w:sz w:val="26"/>
          <w:szCs w:val="26"/>
          <w:rtl/>
        </w:rPr>
        <w:t xml:space="preserve"> أَنَّ أَمِيرَ الْمُؤْمِنِينَ (ع) قَالَ لِلْبَرَاءِ بْنِ عَازِبٍ كَيْفَ وَجَدْتَ هَذَا الدِّينَ قَالَ كُنَّا بِمَنْزِلَةِ الْيَهُودِ قَبْلَ أَنْ نَتَّبِعَكَ تَخِفُّ عَلَيْنَا الْعِبَادَةُ، فَلَمَّا اتَّبَعْنَاكَ وَ وَقَعَ حَقَائِقُ الْإِيمَانِ فِي قُلُوبِنَا وَجَدْنَا الْعِبَادَةَ قَدْ تَثَاقَلَتْ فِي أَجْسَادِنَا. قَالَ أَمِيرُ الْمُؤْمِنِينَ (ع) فَمِنْ ثَمَّ يُحْشَرُ النَّاسُ يَوْمَ الْقِيَامَةِ فِي صُوَرِ الْحَمِيرِ وَ تُحْشَرُونَ فُرَادَى فُرَادَى يُؤْخَذُ بِكُمْ إِلَى الْجَنَّةِ، ثُمَّ قَالَ أَبُو عَبْدِ اللَّهِ (ع) مَا بَدَا لَكُمْ! مَا مِنْ أَحَدٍ يَوْمَ الْقِيَامَةِ إِلَّا وَ هُوَ يَعْوِي عُوَاءَ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ج: المنقريّ، و في د، و ه: الشغرى، و في الترتيب: الشقرى و في المطبوع: التغلبى.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فضيل-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النسخة: الحسن. و في نسخ اخرى: الحسين.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كذلك في النسخ. و في النسخة: صالح.</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الْبَهَائِمِ أَنْ اشْهَدُوا لَنَا وَ اسْتَغْفِرُوا لَنَا! فَنُعْرِضُ عَنْهُمْ فَمَا هُمْ بَعْدَهَا بِمُفْلِحِينَ.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الكشي: هذا بعد أن أصابته دعوة أمير المؤمنين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95</w:t>
      </w:r>
      <w:r w:rsidRPr="0027727F">
        <w:rPr>
          <w:rFonts w:cs="B Badr" w:hint="cs"/>
          <w:color w:val="780000"/>
          <w:sz w:val="26"/>
          <w:szCs w:val="26"/>
          <w:rtl/>
        </w:rPr>
        <w:t xml:space="preserve"> فِيمَا رُوِيَ مِنْ جِهَةِ الْعَامَّةِ: رَوَى عَبْدُ اللَّهِ بْنُ إِبْرَاهِيمَ، قَالَ أَخْبَرَنَا أَبُو مَرْيَمَ الْأَنْصَارِيُ‏</w:t>
      </w:r>
      <w:r w:rsidRPr="0027727F">
        <w:rPr>
          <w:rFonts w:cs="B Badr" w:hint="cs"/>
          <w:color w:val="965AA0"/>
          <w:sz w:val="26"/>
          <w:szCs w:val="26"/>
          <w:rtl/>
        </w:rPr>
        <w:t xml:space="preserve"> «1»</w:t>
      </w:r>
      <w:r w:rsidRPr="0027727F">
        <w:rPr>
          <w:rFonts w:cs="B Badr" w:hint="cs"/>
          <w:color w:val="780000"/>
          <w:sz w:val="26"/>
          <w:szCs w:val="26"/>
          <w:rtl/>
        </w:rPr>
        <w:t>، عَنِ الْمِنْهَالِ بْنِ عَمْرٍو، عَنْ زِرِّ بْنِ حُبَيْشٍ، قَالَ‏</w:t>
      </w:r>
      <w:r w:rsidRPr="0027727F">
        <w:rPr>
          <w:rFonts w:cs="B Badr" w:hint="cs"/>
          <w:color w:val="242887"/>
          <w:sz w:val="26"/>
          <w:szCs w:val="26"/>
          <w:rtl/>
        </w:rPr>
        <w:t xml:space="preserve"> خَرَجَ عَلِيُّ بْنُ أَبِي طَالِبٍ (ع) مِنَ الْقَصْرِ فَاسْتَقْبَلَهُ رُكْبَانٌ مُتَقَلِّدُونَ بِالسُّيُوفِ عَلَيْهِمُ الْعَمَائِمُ، فَقَالُوا السَّلَامُ عَلَيْكَ يَا أَمِيرَ الْمُؤْمِنِينَ وَ رَحْمَةُ اللَّهِ وَ بَرَكَاتُهُ السَّلَامُ عَلَيْكَ يَا مَوْلَانَا! فَقَالَ عَلِيٌّ (ع) مَنْ هَاهُنَا مِنْ أَصْحَابِ رَسُولِ اللَّهِ (ص) فَقَامَ خَالِدُ بْنُ زَيْدٍ أَبُو أَيُّوبَ، وَ خُزَيْمَةُ بْنُ ثَابِتٍ ذُو الشَّهَادَتَيْنِ، وَ قَيْسُ بْنُ سَعْدِ بْنِ عُبَادَةَ، وَ عَبْدُ اللَّهِ بْنُ بُدَيْلِ بْنِ وَرْقَاءَ، فَشَهِدُوا جَمِيعاً أَنَّهُمْ سَمِعُوا رَسُولَ اللَّهِ (ص) يَقُولُ يَوْمَ غَدِيرِ خُمٍّ مَنْ كُنْتُ مَوْلَاهُ فَعَلِيٌّ مَوْلَاهُ. فَقَالَ عَلِيٌّ (ع) لِأَنَسِ بْنِ مَالِكٍ، وَ الْبَرَاءِ بْنِ عَازِبٍ، مَا مَنَعَكُمَا أَنْ تَقُومَا فَتَشْهَدَا فَقَدْ سَمِعْتُمَا كَمَا سَمِعَ الْقَوْمُ ثُمَّ قَالَ اللَّهُمَّ إِنْ كَانَا كَتَمَاهَا مُعَانَدَةً فَابْتَلِهِمَا! فَعَمِيَ الْبَرَاءُ بْنُ عَازِبٍ، وَ بَرِصَ قَدَمَا أَنَسِ بْنِ مَالِكٍ، فَحَلَفَ أَنَسُ بْنُ مَالِكٍ أَنْ لَا يَكْتُمَ مَنْقَبَةً لِعَلِيِّ بْنِ أَبِي طَالِبٍ وَ لَا فَضْلًا أَبَداً، وَ أَمَّا الْبَرَاءُ بْنُ عَازِبٍ فَكَانَ يُسْأَلُ عَنْ مَنْزِلِهِ فَيُقَالُ هُوَ فِي مَوْضِعِ كَذَا وَ كَذَا، فَيَقُولُ كَيْفَ يَرْشُدُ مَنْ أَصَابَتْهُ الدَّعْوَةُ.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ان المراد منه عبد الغفار بن القاسم من وجوه أصحابنا فان ابا مريم من العامّة ليس في هذه الطبقة و هو مذكور في اسناد هم أيضا فيكون السند عاميا من جهة الآخرين.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عمرو بن الحمق‏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w:t>
      </w:r>
      <w:r w:rsidRPr="0027727F">
        <w:rPr>
          <w:rFonts w:cs="B Badr" w:hint="cs"/>
          <w:color w:val="780000"/>
          <w:sz w:val="26"/>
          <w:szCs w:val="26"/>
          <w:rtl/>
        </w:rPr>
        <w:t xml:space="preserve"> جِبْرِيلُ بْنُ أَحْمَدَ الْفَارَيَابِيُّ، حَدَّثَنِي مُحَمَّدُ بْنُ عَبْدِ اللَّهِ بْنِ مِهْرَانَ، عَنِ الْحَسَنِ بْنِ مَحْبُوبٍ، عَنْ أَبِي الْقَاسِمِ وَ هُوَ مُعَاوِيَةُ بْنُ عَمَّارٍ (إِنْ شَاءَ اللَّهُ)</w:t>
      </w:r>
      <w:r w:rsidRPr="0027727F">
        <w:rPr>
          <w:rFonts w:cs="B Badr" w:hint="cs"/>
          <w:color w:val="965AA0"/>
          <w:sz w:val="26"/>
          <w:szCs w:val="26"/>
          <w:rtl/>
        </w:rPr>
        <w:t xml:space="preserve"> «1»</w:t>
      </w:r>
      <w:r w:rsidRPr="0027727F">
        <w:rPr>
          <w:rFonts w:cs="B Badr" w:hint="cs"/>
          <w:color w:val="780000"/>
          <w:sz w:val="26"/>
          <w:szCs w:val="26"/>
          <w:rtl/>
        </w:rPr>
        <w:t xml:space="preserve"> رَفَعَهُ، قَالَ‏</w:t>
      </w:r>
      <w:r w:rsidRPr="0027727F">
        <w:rPr>
          <w:rFonts w:cs="B Badr" w:hint="cs"/>
          <w:color w:val="242887"/>
          <w:sz w:val="26"/>
          <w:szCs w:val="26"/>
          <w:rtl/>
        </w:rPr>
        <w:t xml:space="preserve"> أَرْسَلَ رَسُولُ اللَّهِ (ص) سَرِيَّةً، فَقَالَ لَهُمْ إِنَّكُمْ تَضِلُّونَ سَاعَةَ كَذَا مِنَ اللَّيْلِ فَخُذُوا ذَاتَ الْيَسَارِ، فَإِنَّكُمْ تَمُرُّونَ بِرَجُلٍ فِي شَأْنِهِ‏</w:t>
      </w:r>
      <w:r w:rsidRPr="0027727F">
        <w:rPr>
          <w:rFonts w:cs="B Badr" w:hint="cs"/>
          <w:color w:val="965AA0"/>
          <w:sz w:val="26"/>
          <w:szCs w:val="26"/>
          <w:rtl/>
        </w:rPr>
        <w:t xml:space="preserve"> «2»</w:t>
      </w:r>
      <w:r w:rsidRPr="0027727F">
        <w:rPr>
          <w:rFonts w:cs="B Badr" w:hint="cs"/>
          <w:color w:val="242887"/>
          <w:sz w:val="26"/>
          <w:szCs w:val="26"/>
          <w:rtl/>
        </w:rPr>
        <w:t xml:space="preserve"> فَتَسْتَرْشِدُونَهُ، فَيَأْبَى أَنْ يُرْشِدَكُمُ حَتَّى تُصِيبُوا مِنْ طَعَامِهِ فَيَذْبَحُ لَكُمْ كَبْشاً فَيُطْعِمُكُمْ ثُمَّ يَقُومُ فَيُرْشِدُكُمْ، فَاقْرَأُوهُ مِنِّي السَّلَامَ وَ أَعْلِمُوهُ أَنِّي قَدْ ظَهَرْتُ بِالْمَدِينَةِ.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فَمَضَوْا فَضَلُّوا الطَّرِيقَ، فَقَالَ قَائِلٌ مِنْهُمْ أَ لَمْ يَقُلْ لَكُمْ رَسُولُ اللَّهِ (ص) تَيَاسَرُوا! فَفَعَلُوا فَمَرُّوا بِالرَّجُلِ الَّذِي قَالَ لَهُمْ رَسُولُ اللَّهِ (ص) فَاسْتَرْشِدُوهُ فَقَالَ لَهُمُ الرَّجُلُ لَا أَفْعَلُ حَتَّى تُصِيبُوا مِنْ طَعَامِي! فَفَعَلُوا، فَأَرْشَدَهُمُ الطَّرِيقَ. وَ نَسَوْا أَنْ يُقْرِءُوهُ السَّلَامَ مِنْ رَسُولِ اللَّهِ (ص) قَالَ فَقَالَ لَهُمُ الرَّجُلُ وَ هُوَ عَمْرُو بْنُ الْحَمِقِ (رَضِيَ اللَّهُ عَنْهُ) أَ ظَهَرَ النَّبِيُّ (ع) بِالْمَدِينَةِ فَقَالُوا نَعَمْ. فَلَحِقَ بِهِ وَ لَبِثَ مَعَهُ مَا شَاءَ اللَّهُ، ثُمَّ قَالَ لَهُ رَسُولُ اللَّهِ (ص) ارْجِعْ إِلَى الْمَوْضِعِ الَّذِي مِنْهُ هَاجَرْتَ فَإِذَا تَوَلَّى أَمِيرُ الْمُؤْمِنِينَ ع فَأْتِهِ! فَانْصَرَفَ الرَّجُلُ حَتَّى إِذَا تَوَلَّى أَمِيرُ الْمُؤْمِنِينَ (ع) الْكُوفَةَ، أَتَاهُ فَأَقَامَ مَعَهُ بِالْكُوفَةِ، ثُمَّ إِنَّ أَمِيرَ الْمُؤْمِنِينَ (ع) قَالَ لَهُ لَكَ دَارٌ قَالَ نَعَمْ. قَالَ بِعْهَا وَ اجْعَلْهَا فِي الْأَزْدِ، فَإِنِّي غَداً لَوْ غِبْتُ‏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و لا يخفى ان ابا القاسم ليس كنية معروفة لمعاويّة بن عمّار بل هو كنية لأبيه عمّار و لعله لذا قال إنشاء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شائه- خ و الشاء جمع الشاة.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لَطُلِبْتَ‏</w:t>
      </w:r>
      <w:r w:rsidRPr="0027727F">
        <w:rPr>
          <w:rFonts w:cs="B Badr" w:hint="cs"/>
          <w:color w:val="965AA0"/>
          <w:sz w:val="26"/>
          <w:szCs w:val="26"/>
          <w:rtl/>
        </w:rPr>
        <w:t xml:space="preserve"> «1»</w:t>
      </w:r>
      <w:r w:rsidRPr="0027727F">
        <w:rPr>
          <w:rFonts w:cs="B Badr" w:hint="cs"/>
          <w:color w:val="242887"/>
          <w:sz w:val="26"/>
          <w:szCs w:val="26"/>
          <w:rtl/>
        </w:rPr>
        <w:t>، فَمَنَعَكَ الْأَزْدُ حَتَّى تَخْرُجَ مِنَ الْكُوفَةِ مُتَوَجِّهاً إِلَى حِصْنِ الْمَوْصِلِ، فَتَمُرَّ رَجُلٌ مُقْعَدٌ فَتَقْعُدَ عِنْدَهُ ثُمَّ تَسْتَسْقِيَهُ فَيُسْقِيَكَ، وَ يَسْأَلَكَ عَنْ شَأْنِكَ فَأَخْبِرْهُ وَ ادْعُهُ إِلَى الْإِسْلَامِ فَإِنَّهُ يُسْلِمُ، وَ امْسَحْ بِيَدِكَ عَلَى وَرِكَيْهِ فَإِنَّ اللَّهَ يَمْسَحُ‏</w:t>
      </w:r>
      <w:r w:rsidRPr="0027727F">
        <w:rPr>
          <w:rFonts w:cs="B Badr" w:hint="cs"/>
          <w:color w:val="965AA0"/>
          <w:sz w:val="26"/>
          <w:szCs w:val="26"/>
          <w:rtl/>
        </w:rPr>
        <w:t xml:space="preserve"> «2»</w:t>
      </w:r>
      <w:r w:rsidRPr="0027727F">
        <w:rPr>
          <w:rFonts w:cs="B Badr" w:hint="cs"/>
          <w:color w:val="242887"/>
          <w:sz w:val="26"/>
          <w:szCs w:val="26"/>
          <w:rtl/>
        </w:rPr>
        <w:t xml:space="preserve"> مَا بِهِ وَ يَنْهَضُ قَائِماً فَيَتَّبِعُكَ، وَ تَمُرَّ بِرَجُلٍ أَعْمَى عَلَى ظَهْرِ الطَّرِيقِ فَتَسْتَسْقِيَهُ فَيُسْقِيَكَ، وَ يَسْأَلَكَ عَنْ شَأْنِكَ فَأَخْبِرْهُ وَ ادْعُهُ إِلَى الْإِسْلَامِ فَإِنَّهُ يُسْلِمُ، وَ امْسَحْ يَدَكَ عَلَى عَيْنَيْهِ فَإِنَّ اللَّهَ عَزَّ وَ جَلَّ يُعِيدُهُ بَصِيراً فَيَتَّبِعُكَ، وَ هُمَا يُوَارِيَانِ بَدَنَكَ فِي التُّرَابِ، ثُمَّ تَتَّبِعُكَ الْخَيْلُ فَإِذَا صِرْتَ قَرِيباً مِنَ الْحِصْنِ فِي مَوْضِعِ كَذَا وَ كَذَا رَهَقَتْكَ‏</w:t>
      </w:r>
      <w:r w:rsidRPr="0027727F">
        <w:rPr>
          <w:rFonts w:cs="B Badr" w:hint="cs"/>
          <w:color w:val="965AA0"/>
          <w:sz w:val="26"/>
          <w:szCs w:val="26"/>
          <w:rtl/>
        </w:rPr>
        <w:t xml:space="preserve"> «3»</w:t>
      </w:r>
      <w:r w:rsidRPr="0027727F">
        <w:rPr>
          <w:rFonts w:cs="B Badr" w:hint="cs"/>
          <w:color w:val="242887"/>
          <w:sz w:val="26"/>
          <w:szCs w:val="26"/>
          <w:rtl/>
        </w:rPr>
        <w:t xml:space="preserve"> الْخَيْلُ، فَانْزِلْ عَنْ فَرَسِكَ وَ مُرَّ إِلَى الْغَارِ فَإِنَّهُ يَشْتَرِكُ فِي دَمِكَ فَسَقَةٌ مِنَ الْجِنِّ وَ الْإِنْسِ. فَفَعَلَ مَا قَالَ أَمِيرُ الْمُؤْمِنِينَ (ع) قَالَ، فَلَمَّا انْتَهَى إِلَى الْحِصْنِ قَالَ لِلرَّجُلَيْنِ: اصْعَدَا فَانْظُرَا هَلْ تَرَيَانِ شَيْئاً قَالا نَرَى خَيْلًا مُقْبِلَةً، فَنَزَلَ عَنْ فَرَسِهِ وَ دَخَلَ الْغَارَ وَ عَارَ فَرَسُهُ‏</w:t>
      </w:r>
      <w:r w:rsidRPr="0027727F">
        <w:rPr>
          <w:rFonts w:cs="B Badr" w:hint="cs"/>
          <w:color w:val="965AA0"/>
          <w:sz w:val="26"/>
          <w:szCs w:val="26"/>
          <w:rtl/>
        </w:rPr>
        <w:t xml:space="preserve"> «4»</w:t>
      </w:r>
      <w:r w:rsidRPr="0027727F">
        <w:rPr>
          <w:rFonts w:cs="B Badr" w:hint="cs"/>
          <w:color w:val="242887"/>
          <w:sz w:val="26"/>
          <w:szCs w:val="26"/>
          <w:rtl/>
        </w:rPr>
        <w:t xml:space="preserve"> فَلَمَّا دَخَلَ الْغَارَ ضَرَبَهُ أَسْوَدُ</w:t>
      </w:r>
      <w:r w:rsidRPr="0027727F">
        <w:rPr>
          <w:rFonts w:cs="B Badr" w:hint="cs"/>
          <w:color w:val="965AA0"/>
          <w:sz w:val="26"/>
          <w:szCs w:val="26"/>
          <w:rtl/>
        </w:rPr>
        <w:t xml:space="preserve"> «5»</w:t>
      </w:r>
      <w:r w:rsidRPr="0027727F">
        <w:rPr>
          <w:rFonts w:cs="B Badr" w:hint="cs"/>
          <w:color w:val="242887"/>
          <w:sz w:val="26"/>
          <w:szCs w:val="26"/>
          <w:rtl/>
        </w:rPr>
        <w:t xml:space="preserve"> سَالِخٌ فِيهِ، وَ جَاءَتِ الْخَيْلُ فَلَمَّا رَأَوْا فَرَسَهُ عَائِراً قَالُوا هَذَا فَرَسُهُ وَ هُوَ قَرِيبٌ، فَطَلَبَهُ الرِّجَالُ فَأَصَابُوهُ فِي الْغَارِ فَكُلَّمَا ضَرَبُوا أَيْدِيَهُمْ إِلَى شَيْ‏ءٍ مِنْ جِسْمِهِ تَبِعَهُمُ اللَّحْمُ فَأَخَذُوا رَأْسَهُ فَأَتَوْا بِهِ مُعَاوِيَةَ فَنَصَبَهُ عَلَى رُمْحٍ وَ هُوَ أَوَّلُ رَأْسٍ نُصِبَ فِي الْإِسْلَامِ.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97- قَالَ الْكَشِّيُّ: وَ رُوِيَ‏</w:t>
      </w:r>
      <w:r w:rsidRPr="0027727F">
        <w:rPr>
          <w:rFonts w:cs="B Badr" w:hint="cs"/>
          <w:color w:val="242887"/>
          <w:sz w:val="26"/>
          <w:szCs w:val="26"/>
          <w:rtl/>
        </w:rPr>
        <w:t xml:space="preserve"> أَنَّ مَرْوَانَ بْنَ الْحَكَمِ كَتَبَ إِلَى مُعَاوِيَةَ وَ هُوَ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لطلبك.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مسح اللّه مابه: اي ازاله و عافاه.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دنت و لحقت.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عار فرسه: انفلت و ذهب‏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الحيّة السوداء العظيمة و السالخ صفة لها لانسلاخ جلدها في كل عام.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lastRenderedPageBreak/>
        <w:t>عَامِلُهُ عَلَى الْمَدِينَةِ: أَمَّا بَعْدُ. فَإِنَّ عَمْرَو بْنَ عُثْمَانَ ذَكَرَ أَنَّ رِجَالًا مِنْ أَهْلِ الْعِرَاقِ وَ وُجُوهِ أَهْلِ الْحِجَازِ يَخْتَلِفُونَ إِلَى الْحُسَيْنِ بْنِ عَلِيٍّ، وَ ذَكَرَ أَنَّهُ لَا يَأْمَنُ وُثُوبَهُ، وَ قَدْ بَحَثْتُ عَنْ ذَلِكَ فَبَلَغَنِي أَنَّهُ لَا يُرِيدُ</w:t>
      </w:r>
      <w:r w:rsidRPr="0027727F">
        <w:rPr>
          <w:rFonts w:cs="B Badr" w:hint="cs"/>
          <w:color w:val="965AA0"/>
          <w:sz w:val="26"/>
          <w:szCs w:val="26"/>
          <w:rtl/>
        </w:rPr>
        <w:t xml:space="preserve"> «1»</w:t>
      </w:r>
      <w:r w:rsidRPr="0027727F">
        <w:rPr>
          <w:rFonts w:cs="B Badr" w:hint="cs"/>
          <w:color w:val="242887"/>
          <w:sz w:val="26"/>
          <w:szCs w:val="26"/>
          <w:rtl/>
        </w:rPr>
        <w:t xml:space="preserve"> الْخِلَافَ يَوْمَهُ هَذَا، وَ لَسْتُ آمَنُ أَنْ يَكُونَ هَذَا أَيْضاً لِمَا بَعْدَهُ، فَاكْتُبْ إِلَيَّ بِرَأْيِكَ فِي هَذَا! وَ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فَكَتَبَ إِلَيْهِ مُعَاوِيَةُ: أَمَّا بَعْدُ- فَقَدْ بَلَغَنِي كِتَابُكَ وَ فَهِمْتُ مَا ذَكَرْتَ فِيهِ مِنْ أَمْرِ الْحُسَيْنِ، فَإِيَّاكَ أَنْ تَعَرَّضَ لِلْحُسَيْنِ فِي شَيْ‏ءٍ وَ اتْرُكْ حُسَيْناً مَا تَرَكَكَ، فَإِنَّا لَا نُرِيدُ أَنْ تَعَرَّضَ لَهُ فِي شَيْ‏ءٍ مَا وَفَى بِبَيْعَتِنَا وَ لَمْ يَنِزَّ عَلَى‏</w:t>
      </w:r>
      <w:r w:rsidRPr="0027727F">
        <w:rPr>
          <w:rFonts w:cs="B Badr" w:hint="cs"/>
          <w:color w:val="965AA0"/>
          <w:sz w:val="26"/>
          <w:szCs w:val="26"/>
          <w:rtl/>
        </w:rPr>
        <w:t xml:space="preserve"> «2»</w:t>
      </w:r>
      <w:r w:rsidRPr="0027727F">
        <w:rPr>
          <w:rFonts w:cs="B Badr" w:hint="cs"/>
          <w:color w:val="242887"/>
          <w:sz w:val="26"/>
          <w:szCs w:val="26"/>
          <w:rtl/>
        </w:rPr>
        <w:t xml:space="preserve"> سُلْطَانِنَا، فَاكْمُنْ عَنْهُ‏</w:t>
      </w:r>
      <w:r w:rsidRPr="0027727F">
        <w:rPr>
          <w:rFonts w:cs="B Badr" w:hint="cs"/>
          <w:color w:val="965AA0"/>
          <w:sz w:val="26"/>
          <w:szCs w:val="26"/>
          <w:rtl/>
        </w:rPr>
        <w:t xml:space="preserve"> «3»</w:t>
      </w:r>
      <w:r w:rsidRPr="0027727F">
        <w:rPr>
          <w:rFonts w:cs="B Badr" w:hint="cs"/>
          <w:color w:val="242887"/>
          <w:sz w:val="26"/>
          <w:szCs w:val="26"/>
          <w:rtl/>
        </w:rPr>
        <w:t xml:space="preserve"> مَا لَمْ يُبْدِ لَكَ صَفْحَتَهُ! وَ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 وَ كَتَبَ مُعَاوِيَةُ إِلَى الْحُسَيْنِ بْنِ عَلِيٍّ (ع) أَمَّا بَعْدُ- فَقَدِ انْتَهَتْ إِلَيَّ أُمُورٌ عَنْكَ: إِنْ كَانَتْ حَقّاً فَقَدْ أَظُنُّكَ تَرَكْتَهَا رَغْبَةً فَدَعْهَا وَ لَعَمْرُ اللَّهِ إِنَّ مَنْ أَعْطَى اللَّهُ عَهْدَهُ وَ مِيثَاقَهُ لَجَدِيرٌ بِالْوَفَاءِ، وَ إِنْ كَانَ الَّذِي بَلَغَنِي بَاطِلًا فَإِنَّكَ أَنْتَ أَعْزَلُ‏</w:t>
      </w:r>
      <w:r w:rsidRPr="0027727F">
        <w:rPr>
          <w:rFonts w:cs="B Badr" w:hint="cs"/>
          <w:color w:val="965AA0"/>
          <w:sz w:val="26"/>
          <w:szCs w:val="26"/>
          <w:rtl/>
        </w:rPr>
        <w:t xml:space="preserve"> «4»</w:t>
      </w:r>
      <w:r w:rsidRPr="0027727F">
        <w:rPr>
          <w:rFonts w:cs="B Badr" w:hint="cs"/>
          <w:color w:val="242887"/>
          <w:sz w:val="26"/>
          <w:szCs w:val="26"/>
          <w:rtl/>
        </w:rPr>
        <w:t xml:space="preserve"> النَّاسِ لِذَلِكَ وَ عِظْ نَفْسَكَ فَاذْكُرْ وَ لِعَهْدِ اللَّهِ‏</w:t>
      </w:r>
      <w:r w:rsidRPr="0027727F">
        <w:rPr>
          <w:rFonts w:cs="B Badr" w:hint="cs"/>
          <w:color w:val="965AA0"/>
          <w:sz w:val="26"/>
          <w:szCs w:val="26"/>
          <w:rtl/>
        </w:rPr>
        <w:t xml:space="preserve"> «5»</w:t>
      </w:r>
      <w:r w:rsidRPr="0027727F">
        <w:rPr>
          <w:rFonts w:cs="B Badr" w:hint="cs"/>
          <w:color w:val="242887"/>
          <w:sz w:val="26"/>
          <w:szCs w:val="26"/>
          <w:rtl/>
        </w:rPr>
        <w:t xml:space="preserve"> أَوْفِ! فَإِنَّكَ مَتَى تُنْكِرْنِي أُنْكِرْكَ‏</w:t>
      </w:r>
      <w:r w:rsidRPr="0027727F">
        <w:rPr>
          <w:rFonts w:cs="B Badr" w:hint="cs"/>
          <w:color w:val="965AA0"/>
          <w:sz w:val="26"/>
          <w:szCs w:val="26"/>
          <w:rtl/>
        </w:rPr>
        <w:t xml:space="preserve"> «6»</w:t>
      </w:r>
      <w:r w:rsidRPr="0027727F">
        <w:rPr>
          <w:rFonts w:cs="B Badr" w:hint="cs"/>
          <w:color w:val="242887"/>
          <w:sz w:val="26"/>
          <w:szCs w:val="26"/>
          <w:rtl/>
        </w:rPr>
        <w:t xml:space="preserve"> وَ مَتَى تَكِدْنِي أَكِدْكَ، فَاتَّقِ شَقَّكَ‏</w:t>
      </w:r>
      <w:r w:rsidRPr="0027727F">
        <w:rPr>
          <w:rFonts w:cs="B Badr" w:hint="cs"/>
          <w:color w:val="965AA0"/>
          <w:sz w:val="26"/>
          <w:szCs w:val="26"/>
          <w:rtl/>
        </w:rPr>
        <w:t xml:space="preserve"> «7»</w:t>
      </w:r>
      <w:r w:rsidRPr="0027727F">
        <w:rPr>
          <w:rFonts w:cs="B Badr" w:hint="cs"/>
          <w:color w:val="242887"/>
          <w:sz w:val="26"/>
          <w:szCs w:val="26"/>
          <w:rtl/>
        </w:rPr>
        <w:t xml:space="preserve"> عَصَا هَذِهِ الْأُمَّةِ وَ أَنْ يَرُدَّهُمُ اللَّهُ عَلَى يَدَيْكَ فِي فِتْنَةٍ، فَقَدْ عَرَفْتَ النَّاسَ وَ بَلَوْتَهُمْ‏</w:t>
      </w:r>
      <w:r w:rsidRPr="0027727F">
        <w:rPr>
          <w:rFonts w:cs="B Badr" w:hint="cs"/>
          <w:color w:val="965AA0"/>
          <w:sz w:val="26"/>
          <w:szCs w:val="26"/>
          <w:rtl/>
        </w:rPr>
        <w:t xml:space="preserve"> «8»</w:t>
      </w:r>
      <w:r w:rsidRPr="0027727F">
        <w:rPr>
          <w:rFonts w:cs="B Badr" w:hint="cs"/>
          <w:color w:val="242887"/>
          <w:sz w:val="26"/>
          <w:szCs w:val="26"/>
          <w:rtl/>
        </w:rPr>
        <w:t>، فَانْظُرْ لِنَفْسِكَ وَ دِينِكَ‏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ج و الترتيب: يريد.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لم ينازعنا سلطاننا- خ. نزى ينزو: وثب.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فاكمن عليه- خ. و الكمون: الاختفاء.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اعدل،. اعذل-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بعهد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في النسخ الخطيّة: فانك متى انكرك تنكرنى و متى اكدك تكدنى‏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شق-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(8)- و قلوبهم-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لِأُمَّةِ مُحَمَّدٍ (ص) وَ لَا يَسْتَخِفَّنَّكَ السُّفَهَاءُ وَ الَّذِينَ لَا يَعْلَمُونَ.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 فَلَمَّا وَصَلَ الْكِتَابُ إِلَى الْحُسَيْنِ (ع) كَتَبَ إِلَيْهِ: أَمَّا بَعْدُ- فَقَدْ بَلَغَنِي كِتَابُكَ، تَذْكُرُ أَنَّهُ قَدْ بَلَغَكَ عَنِّي أُمُورٌ أَنْتَ لِي عَنْهَا رَاغِبٌ‏</w:t>
      </w:r>
      <w:r w:rsidRPr="0027727F">
        <w:rPr>
          <w:rFonts w:cs="B Badr" w:hint="cs"/>
          <w:color w:val="965AA0"/>
          <w:sz w:val="26"/>
          <w:szCs w:val="26"/>
          <w:rtl/>
        </w:rPr>
        <w:t xml:space="preserve"> «1»</w:t>
      </w:r>
      <w:r w:rsidRPr="0027727F">
        <w:rPr>
          <w:rFonts w:cs="B Badr" w:hint="cs"/>
          <w:color w:val="242887"/>
          <w:sz w:val="26"/>
          <w:szCs w:val="26"/>
          <w:rtl/>
        </w:rPr>
        <w:t xml:space="preserve"> وَ أَنَا بِغَيْرِهَا عِنْدَكَ جَدِيرٌ: فَإِنَّ الْحَسَنَاتِ لَا يَهْدِي لَهَا وَ لَا يُسَدِّدُ</w:t>
      </w:r>
      <w:r w:rsidRPr="0027727F">
        <w:rPr>
          <w:rFonts w:cs="B Badr" w:hint="cs"/>
          <w:color w:val="965AA0"/>
          <w:sz w:val="26"/>
          <w:szCs w:val="26"/>
          <w:rtl/>
        </w:rPr>
        <w:t xml:space="preserve"> «2»</w:t>
      </w:r>
      <w:r w:rsidRPr="0027727F">
        <w:rPr>
          <w:rFonts w:cs="B Badr" w:hint="cs"/>
          <w:color w:val="242887"/>
          <w:sz w:val="26"/>
          <w:szCs w:val="26"/>
          <w:rtl/>
        </w:rPr>
        <w:t xml:space="preserve"> إِلَيْهَا إِلَّا اللَّهُ، وَ أَمَّا مَا ذَكَرْتَ أَنَّهُ انْتَهَى إِلَيْكَ عَنِّي: فَإِنَّهُ إِنَّمَا رَقَاهُ إِلَيْكَ الْمُلَاقُونَ الْمَشَّاءُونَ بِالنَّمِيمِ، وَ مَا أُرِيدُ لَكَ حَرْباً وَ لَا عَلَيْكَ خِلَافاً، وَ ايْمُ اللَّهِ إِنِّي لَخَائِفٌ </w:t>
      </w:r>
      <w:r w:rsidRPr="0027727F">
        <w:rPr>
          <w:rFonts w:cs="B Badr" w:hint="cs"/>
          <w:color w:val="242887"/>
          <w:sz w:val="26"/>
          <w:szCs w:val="26"/>
          <w:rtl/>
        </w:rPr>
        <w:lastRenderedPageBreak/>
        <w:t>لِلَّهِ فِي تَرْكِ ذَلِكَ وَ مَا أَظُنُّ اللَّهَ رَاضِياً بِتَرْكِ ذَلِكَ وَ لَا عَاذِراً بِدُونِ الْإِعْذَارِ فِيهِ إِلَيْكَ وَ فِي أَوْلِيَائِكَ الْقَاسِطِينَ الْمُلْحِدِينَ حِزْبِ الظَّلَمَةِ وَ أَوْلِيَاءِ الشَّيَاطِينِ، أَ لَسْتَ الْقَاتِلَ حُجْرِ بْنِ عَدِيٍّ أَخَا كِنْدَةَ وَ الْمُصَلِّينَ الْعَابِدِينَ الَّذِينَ كَانُوا يُنْكِرُونَ الظُّلْمَ وَ يَسْتَعْظِمُونَ الْبِدَعَ وَ لَا يَخَافُونَ فِي اللَّهِ لَوْمَةَ لَائِمٍ ثُمَّ قَتَلْتَهُمْ ظُلْماً وَ عُدْوَاناً مِنْ بَعْدِ مَا كُنْتَ أَعْطَيْتَهُمُ الْأَيْمَانَ الْمُغَلَّظَةَ وَ الْمَوَاثِيقَ الْمُؤَكَّدَةَ لَا تَأْخُذُهُمْ‏</w:t>
      </w:r>
      <w:r w:rsidRPr="0027727F">
        <w:rPr>
          <w:rFonts w:cs="B Badr" w:hint="cs"/>
          <w:color w:val="965AA0"/>
          <w:sz w:val="26"/>
          <w:szCs w:val="26"/>
          <w:rtl/>
        </w:rPr>
        <w:t xml:space="preserve"> «3»</w:t>
      </w:r>
      <w:r w:rsidRPr="0027727F">
        <w:rPr>
          <w:rFonts w:cs="B Badr" w:hint="cs"/>
          <w:color w:val="242887"/>
          <w:sz w:val="26"/>
          <w:szCs w:val="26"/>
          <w:rtl/>
        </w:rPr>
        <w:t xml:space="preserve"> بِحَدَثٍ كَانَ بَيْنَكَ وَ بَيْنَهُمْ وَ لَا بِإِحْنَةٍ</w:t>
      </w:r>
      <w:r w:rsidRPr="0027727F">
        <w:rPr>
          <w:rFonts w:cs="B Badr" w:hint="cs"/>
          <w:color w:val="965AA0"/>
          <w:sz w:val="26"/>
          <w:szCs w:val="26"/>
          <w:rtl/>
        </w:rPr>
        <w:t xml:space="preserve"> «4»</w:t>
      </w:r>
      <w:r w:rsidRPr="0027727F">
        <w:rPr>
          <w:rFonts w:cs="B Badr" w:hint="cs"/>
          <w:color w:val="242887"/>
          <w:sz w:val="26"/>
          <w:szCs w:val="26"/>
          <w:rtl/>
        </w:rPr>
        <w:t xml:space="preserve"> تَجِدُهَا فِي نَفْسِكَ، أَ وَ لَسْتَ قَاتِلَ عَمْرِو بْنِ الْحَمِقِ صَاحِبِ رَسُولِ اللَّهِ (ص) الْعَبْدِ الصَّالِحِ الَّذِي أَبْلَتْهُ الْعِبَادَةُ فَنَحِلَ جِسْمُهُ وَ اصْفَرَّتْ لَوْنُهُ بَعْدَ مَا آمَنْتَهُ وَ أَعْطَيْتَهُ مِنْ عُهُودِ اللَّهِ وَ مَوَاثِيقِهِ مَا لَوْ أَعْطَيْتَهُ طَائِراً لَنَزَلَ إِلَيْكَ مِنْ رَأْسِ الْجَبَلِ، ثُمَّ قَتَلْتَهُ جُرْأَةً عَلَى رَبِّكَ وَ اسْتِخْفَافاً بِذَلِكَ الْعَهْدِ، أَ 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و مضمون كتابك انك معرض عنها و انا راغب إليها و بغيرها جدير. و في الإحتجاج: و زعمت انى راغب فيها و انا بغيرها عنك جدير.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سدّ ده: ارشده الى الصواب.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لا تأخذهم-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بالكسر فالسكون الحقد.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لَسْتَ الْمُدَّعِيَ زِيَادِ ابْنِ سُمَيَّةَ الْمَوْلُودِ عَلَى فِرَاشِ عُبَيْدِ ثَقِيفٍ فَزَعَمْتَ أَنَّهُ ابْنُ أَبِيكَ وَ قَدْ قَالَ رَسُولُ اللَّهِ (ص) الْوَلَدُ لِلْفِرَاشِ وَ لِلْعَاهِرِ</w:t>
      </w:r>
      <w:r w:rsidRPr="0027727F">
        <w:rPr>
          <w:rFonts w:cs="B Badr" w:hint="cs"/>
          <w:color w:val="965AA0"/>
          <w:sz w:val="26"/>
          <w:szCs w:val="26"/>
          <w:rtl/>
        </w:rPr>
        <w:t xml:space="preserve"> «1»</w:t>
      </w:r>
      <w:r w:rsidRPr="0027727F">
        <w:rPr>
          <w:rFonts w:cs="B Badr" w:hint="cs"/>
          <w:color w:val="242887"/>
          <w:sz w:val="26"/>
          <w:szCs w:val="26"/>
          <w:rtl/>
        </w:rPr>
        <w:t xml:space="preserve"> الْحَجَرُ، فَتَرَكْتَ سُنَّةَ رَسُولِ اللَّهِ (ص) تَعَمُّداً وَ تَبِعْتَ هَوَاكَ‏</w:t>
      </w:r>
      <w:r w:rsidRPr="0027727F">
        <w:rPr>
          <w:rFonts w:cs="B Badr" w:hint="cs"/>
          <w:color w:val="006A0F"/>
          <w:sz w:val="26"/>
          <w:szCs w:val="26"/>
          <w:rtl/>
        </w:rPr>
        <w:t xml:space="preserve"> بِغَيْرِ هُدىً مِنَ اللَّهِ‏</w:t>
      </w:r>
      <w:r w:rsidRPr="0027727F">
        <w:rPr>
          <w:rFonts w:cs="B Badr" w:hint="cs"/>
          <w:color w:val="242887"/>
          <w:sz w:val="26"/>
          <w:szCs w:val="26"/>
          <w:rtl/>
        </w:rPr>
        <w:t>، ثُمَّ سَلَّطْتَهُ عَلَى الْعِرَاقَيْنِ يَقْطَعُ أَيْدِيَ الْمُسْلِمِينَ وَ أَرْجُلَهُمْ وَ يَسْمُلُ‏</w:t>
      </w:r>
      <w:r w:rsidRPr="0027727F">
        <w:rPr>
          <w:rFonts w:cs="B Badr" w:hint="cs"/>
          <w:color w:val="965AA0"/>
          <w:sz w:val="26"/>
          <w:szCs w:val="26"/>
          <w:rtl/>
        </w:rPr>
        <w:t xml:space="preserve"> «2»</w:t>
      </w:r>
      <w:r w:rsidRPr="0027727F">
        <w:rPr>
          <w:rFonts w:cs="B Badr" w:hint="cs"/>
          <w:color w:val="242887"/>
          <w:sz w:val="26"/>
          <w:szCs w:val="26"/>
          <w:rtl/>
        </w:rPr>
        <w:t xml:space="preserve"> أَعْيُنَهُمْ وَ يُصَلِّبُهُمْ عَلَى جُذُوعِ النَّخْلِ كَأَنَّكَ لَسْتَ مِنْ هَذِهِ الْأُمَّةِ وَ لَيْسُوا مِنْكَ، أَ وَ لَسْتَ صَاحِبَ الْحَضْرَمِيِّينَ الَّذِينَ كَتَبَ فِيهِمْ ابْنُ سُمَيَّةَ أَنَّهُمْ كَانُوا عَلَى دِينِ عَلِيٍّ (ع) فَكَتَبْتَ إِلَيْهِ أَنِ اقْتُلْ كُلَّ مَنْ كَانَ عَلَى دِينِ عَلِيٍّ! فَقَتَلَهُمْ وَ مَثَّلَ بِهِمْ بِأَمْرِكَ، وَ دِينُ عَلِيٍّ (ع) وَ اللَّهِ الَّذِي كَانَ يَضْرِبُ عَلَيْهِ أَبَاكَ وَ يَضْرِبُكَ، وَ بِهِ جَلَسْتَ مَجْلِسَكَ الَّذِي جَلَسْتَ، وَ لَوْ لَا ذَلِكَ لَكَانَ شَرَفُكَ وَ شَرَفُ أَبِيكَ الرَّحْلَتَيْنِ‏</w:t>
      </w:r>
      <w:r w:rsidRPr="0027727F">
        <w:rPr>
          <w:rFonts w:cs="B Badr" w:hint="cs"/>
          <w:color w:val="965AA0"/>
          <w:sz w:val="26"/>
          <w:szCs w:val="26"/>
          <w:rtl/>
        </w:rPr>
        <w:t xml:space="preserve"> «3»</w:t>
      </w:r>
      <w:r w:rsidRPr="0027727F">
        <w:rPr>
          <w:rFonts w:cs="B Badr" w:hint="cs"/>
          <w:color w:val="242887"/>
          <w:sz w:val="26"/>
          <w:szCs w:val="26"/>
          <w:rtl/>
        </w:rPr>
        <w:t>، وَ قُلْتَ فِيمَا قُلْتَ انْظُرْ لِنَفْسِكَ وَ لِدِينِكَ وَ لِأُمَّةِ مُحَمَّدٍ وَ اتَّقِ شَقَّ عَصَا هَذِهِ الْأُمَّةِ وَ أَنْ تَرُدَّهُمْ إِلَى فِتْنَةٍ: وَ إِنِّي لَا أَعْلَمُ فِتْنَةً أَعْظَمَ عَلَى هَذِهِ الْأُمَّةِ مِنْ وَلَايَتِكَ عَلَيْهَا وَ لَا أَعْظَمَ نَظَراً لِنَفْسِي وَ لِدِينِي وَ لِأُمَّةِ مُحَمَّدٍ (ص) وَ عَلَيْنَا</w:t>
      </w:r>
      <w:r w:rsidRPr="0027727F">
        <w:rPr>
          <w:rFonts w:cs="B Badr" w:hint="cs"/>
          <w:color w:val="965AA0"/>
          <w:sz w:val="26"/>
          <w:szCs w:val="26"/>
          <w:rtl/>
        </w:rPr>
        <w:t xml:space="preserve"> «4»</w:t>
      </w:r>
      <w:r w:rsidRPr="0027727F">
        <w:rPr>
          <w:rFonts w:cs="B Badr" w:hint="cs"/>
          <w:color w:val="242887"/>
          <w:sz w:val="26"/>
          <w:szCs w:val="26"/>
          <w:rtl/>
        </w:rPr>
        <w:t xml:space="preserve"> أَفْضَلَ مِنْ أَنْ أُجَاهِدَكَ، فَإِنْ فَعَلْتُ فَإِنَّهُ قُرْبَةٌ إِلَى اللَّهِ وَ إِنْ تَرَكْتُهُ فَإِنِّي أَسْتَغْفِرُ اللَّهَ لِدِينِي وَ أَسْأَلُهُ تَوْفِيقَهُ لِإِرْشَادِ أَمْرِي، وَ قُلْتَ فِيمَا قُلْتَ إِنِّي إِنْ أَنْكَرْتُكَ تُنْكِرُنِي وَ إِنْ أَكِدْكَ تَكِدْنِي: فَكِدْنِي مَا بَدَا لَكَ فَإِنِّي أَرْجُو أَنْ لَا يَضُرَّنِي كَيْدَكَ فِيَّ وَ أَنْ لَا يَكُونَ عَلَى أَحَدٍ أَضَرَّ مِنْهُ عَلَى نَفْسِكَ، عَلَى أَنَّكَ قَدْ رَكِبْتَ‏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عهر إليها: أتاها للفجور و عمل المنكرة.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سمل عينه: قلعها.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(3)- اشارة الى قوله تعالى رحلة الشتاء و الصيّف.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لنا-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بِجَهْلِكَ وَ تَحَرَّضْتَ‏</w:t>
      </w:r>
      <w:r w:rsidRPr="0027727F">
        <w:rPr>
          <w:rFonts w:cs="B Badr" w:hint="cs"/>
          <w:color w:val="965AA0"/>
          <w:sz w:val="26"/>
          <w:szCs w:val="26"/>
          <w:rtl/>
        </w:rPr>
        <w:t xml:space="preserve"> «1»</w:t>
      </w:r>
      <w:r w:rsidRPr="0027727F">
        <w:rPr>
          <w:rFonts w:cs="B Badr" w:hint="cs"/>
          <w:color w:val="242887"/>
          <w:sz w:val="26"/>
          <w:szCs w:val="26"/>
          <w:rtl/>
        </w:rPr>
        <w:t xml:space="preserve"> عَلَى نَقْضِ عَهْدِكَ، وَ لَعَمْرِي مَا وَفَيْتَ بِشَرْطٍ وَ لَقَدْ نَقَضْتَ عَهْدَكَ بِقَتْلِكَ هَؤُلَاءِ النَّفَرَ الَّذِينَ قَتَلْتَهُمْ بَعْدَ الصُّلْحِ وَ الْأَيْمَانِ وَ الْعُهُودِ وَ الْمَوَاثِيقِ، فَقَتَلْتَهُمْ مِنْ غَيْرِ أَنْ يَكُونُوا قَاتَلُوا وَ قَتَلُوا، وَ لَمْ تَفْعَلْ ذَلِكَ بِهِمْ إِلَّا لِذِكْرِهِمْ فَضْلَنَا وَ تَعْظِيمِهِمْ حَقَّنَا، فَقَتَلْتَهُمْ مَخَافَةَ أَمْرٍ لَعَلَّكَ لَوْ لَمْ تَقْتُلْهُمْ مِتَّ قَبْلَ أَنْ يَفْعَلُوا أَوْ مَاتُوا قَبْلَ أَنْ يُدْرِكُوا، فَأَبْشِرْ يَا مُعَاوِيَةُ بِالْقِصَاصِ وَ اسْتَيْقِنْ بِالْحِسَابِ وَ اعْلَمْ أَنَّ لِلَّهِ تَعَالَى كِتَاباً</w:t>
      </w:r>
      <w:r w:rsidRPr="0027727F">
        <w:rPr>
          <w:rFonts w:cs="B Badr" w:hint="cs"/>
          <w:color w:val="006A0F"/>
          <w:sz w:val="26"/>
          <w:szCs w:val="26"/>
          <w:rtl/>
        </w:rPr>
        <w:t xml:space="preserve"> لا يُغادِرُ صَغِيرَةً وَ لا كَبِيرَةً إِلَّا أَحْصاها</w:t>
      </w:r>
      <w:r w:rsidRPr="0027727F">
        <w:rPr>
          <w:rFonts w:cs="B Badr" w:hint="cs"/>
          <w:color w:val="242887"/>
          <w:sz w:val="26"/>
          <w:szCs w:val="26"/>
          <w:rtl/>
        </w:rPr>
        <w:t>، وَ لَيْسَ اللَّهُ بِنَاسٍ لِأَخْذِكَ بِالظِّنَّةِ</w:t>
      </w:r>
      <w:r w:rsidRPr="0027727F">
        <w:rPr>
          <w:rFonts w:cs="B Badr" w:hint="cs"/>
          <w:color w:val="965AA0"/>
          <w:sz w:val="26"/>
          <w:szCs w:val="26"/>
          <w:rtl/>
        </w:rPr>
        <w:t xml:space="preserve"> «2»</w:t>
      </w:r>
      <w:r w:rsidRPr="0027727F">
        <w:rPr>
          <w:rFonts w:cs="B Badr" w:hint="cs"/>
          <w:color w:val="242887"/>
          <w:sz w:val="26"/>
          <w:szCs w:val="26"/>
          <w:rtl/>
        </w:rPr>
        <w:t xml:space="preserve"> وَ قَتْلِكَ أَوْلِيَائَهُ عَلَى التُّهَمِ وَ نَفْيِكَ أَوْلِيَائَهُ مِنْ دُورِهِمْ إِلَى دَارِ الْغُرْبَةِ، وَ أَخْذِكَ لِلنَّاسِ بِبَيْعَةِ ابْنِكَ غُلَامٍ حَدَثٍ يَشْرَبُ الْخَمْرَ وَ يَلْعَبُ بِالْكِلَابِ‏</w:t>
      </w:r>
      <w:r w:rsidRPr="0027727F">
        <w:rPr>
          <w:rFonts w:cs="B Badr" w:hint="cs"/>
          <w:color w:val="965AA0"/>
          <w:sz w:val="26"/>
          <w:szCs w:val="26"/>
          <w:rtl/>
        </w:rPr>
        <w:t xml:space="preserve"> «3»</w:t>
      </w:r>
      <w:r w:rsidRPr="0027727F">
        <w:rPr>
          <w:rFonts w:cs="B Badr" w:hint="cs"/>
          <w:color w:val="242887"/>
          <w:sz w:val="26"/>
          <w:szCs w:val="26"/>
          <w:rtl/>
        </w:rPr>
        <w:t>، لَا أَعْلَمُكَ إِلَّا وَ قَدْ خَسِرْتَ نَفْسَكَ وَ تَبَّرْتَ دِينَكَ وَ غَشَشْتَ رَعِيَّتَكَ وَ أَخْرَبْتَ أَمَانَتَكَ وَ سَمِعْتَ مَقَالَةَ السَّفِيهِ الْجَاهِلِ وَ أَخَفْتَ الْوَرِعَ التَّقِيَّ لِأَجْلِهِمْ‏</w:t>
      </w:r>
      <w:r w:rsidRPr="0027727F">
        <w:rPr>
          <w:rFonts w:cs="B Badr" w:hint="cs"/>
          <w:color w:val="965AA0"/>
          <w:sz w:val="26"/>
          <w:szCs w:val="26"/>
          <w:rtl/>
        </w:rPr>
        <w:t xml:space="preserve"> «4»</w:t>
      </w:r>
      <w:r w:rsidRPr="0027727F">
        <w:rPr>
          <w:rFonts w:cs="B Badr" w:hint="cs"/>
          <w:color w:val="242887"/>
          <w:sz w:val="26"/>
          <w:szCs w:val="26"/>
          <w:rtl/>
        </w:rPr>
        <w:t>- وَ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فَلَمَّا قَرَأَ مُعَاوِيَةُ الْكِتَابَ، قَالَ: لَقَدْ كَانَ فِي نَفْسِهِ ضَبٌّ مَا أَشْعُرُ</w:t>
      </w:r>
      <w:r w:rsidRPr="0027727F">
        <w:rPr>
          <w:rFonts w:cs="B Badr" w:hint="cs"/>
          <w:color w:val="965AA0"/>
          <w:sz w:val="26"/>
          <w:szCs w:val="26"/>
          <w:rtl/>
        </w:rPr>
        <w:t xml:space="preserve"> «5»</w:t>
      </w:r>
      <w:r w:rsidRPr="0027727F">
        <w:rPr>
          <w:rFonts w:cs="B Badr" w:hint="cs"/>
          <w:color w:val="242887"/>
          <w:sz w:val="26"/>
          <w:szCs w:val="26"/>
          <w:rtl/>
        </w:rPr>
        <w:t xml:space="preserve">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فَقَالَ يَزِيدُ يَا أَمِيرَ الْمُؤْمِنِينَ أَجِبْهُ جَوَاباً تُصْغِرُ إِلَيْهِ نَفْسَهُ وَ تَذْكُرُ فِيهِ أَبَاهُ بِشَرِّ فِعْلِهِ! قَالَ، وَ دَخَلَ عَبْدُ اللَّهِ بْنُ عَمْرِو بْنِ الْعَاصِ، فَقَالَ لَهُ مُعَاوِيَةُ: أَ 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تحرصت-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بالكسر فالتشديد: بمعنى التهمة و هي بالضمّ جمعها التهم بالضم فالفتح.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الإحتجاج: بالكعاب و هو فصوص النرد.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الإحتجاج: الحليم.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شعر يشعر به من باب نصر: علم او احسّ به. و الضب: الحقد الخفى.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رَأَيْتَ مَا كَتَبَ بِهِ الْحُسَيْنُ قَالَ وَ مَا هُوَ قَالَ، فَاقْرَأْهُ الْكِتَابَ، فَقَالَ وَ مَا يَمْنَعُكَ أَنْ تُجِيبَهُ بِمَا يُصَغِّرُ إِلَيْهِ نَفْسَهُ وَ إِنَّمَا قَالَ ذَلِكَ فِي هَوَى مُعَاوِيَةَ، فَقَالَ يَزِيدُ كَيْفَ رَأَيْتَ يَا أَمِيرَ الْمُؤْمِنِينَ رَأْيِي فَضَحِكَ مُعَاوِيَةُ فَقَالَ أَمَّا يَزِيدُ فَقَدْ أَشَارَ عَلَيَّ بِمِثْلِ رَأْيِكَ، قَالَ عَبْدُ اللَّهِ فَقَدْ أَصَابَ يَزِيدُ.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فَقَالَ مُعَاوِيَةُ أَخْطَأْتُمَا أَ رَأَيْتُمَا لَوْ أَنِّي ذَهَبْتُ لِعَيْبِ عَلِيٍّ مُحِقّاً مَا عَسَيْتُ أَنْ أَقُولَ فِيهِ، وَ مِثْلِي لَا يُحْسِنُ أَنْ يَعِيبَ بِالْبَاطِلِ وَ مَا لَا يَعْرِفُ، وَ مَتَى مَا عِبْتُ رَجُلًا بِمَا لَا يَعْرِفُهُ النَّاسُ لَمْ يَحْفِلْ‏</w:t>
      </w:r>
      <w:r w:rsidRPr="0027727F">
        <w:rPr>
          <w:rFonts w:cs="B Badr" w:hint="cs"/>
          <w:color w:val="965AA0"/>
          <w:sz w:val="26"/>
          <w:szCs w:val="26"/>
          <w:rtl/>
        </w:rPr>
        <w:t xml:space="preserve"> «1»</w:t>
      </w:r>
      <w:r w:rsidRPr="0027727F">
        <w:rPr>
          <w:rFonts w:cs="B Badr" w:hint="cs"/>
          <w:color w:val="242887"/>
          <w:sz w:val="26"/>
          <w:szCs w:val="26"/>
          <w:rtl/>
        </w:rPr>
        <w:t xml:space="preserve"> بِصَاحِبِهِ وَ لَا يَرَاهُ النَّاسُ شَيْئاً كَذَّبُوهُ، وَ مَا عَسَيْتُ أَنْ أَعِيبَ حُسَيْناً، وَ وَ اللَّهِ مَا أَرَى لِلْعَيْبِ فِيهِ مَوْضِعاً وَ قَدْ رَأَيْتُ أَنْ أَكْتُبَ إِلَيْهِ أَتَوَعَّدُهُ وَ أَتَهَدَّدُهُ ثُمَّ رَأَيْتُ أَلَّا أَفْعَلَ وَ لَا أُمَحِّلَهُ‏</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خزيمة بن ثابت‏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100</w:t>
      </w:r>
      <w:r w:rsidRPr="0027727F">
        <w:rPr>
          <w:rFonts w:cs="B Badr" w:hint="cs"/>
          <w:color w:val="780000"/>
          <w:sz w:val="26"/>
          <w:szCs w:val="26"/>
          <w:rtl/>
        </w:rPr>
        <w:t xml:space="preserve"> رُوِيَ عَنِ الْفُضَيْلِ بْنِ دُكَيْنٍ، قَالَ حَدَّثَنَا عَبْدُ الْجَبَّارِ بْنُ الْعَبَّاسِ الشَّامِيُّ، عَنْ أَبِي إِسْحَاقَ قَالَ‏</w:t>
      </w:r>
      <w:r w:rsidRPr="0027727F">
        <w:rPr>
          <w:rFonts w:cs="B Badr" w:hint="cs"/>
          <w:color w:val="242887"/>
          <w:sz w:val="26"/>
          <w:szCs w:val="26"/>
          <w:rtl/>
        </w:rPr>
        <w:t xml:space="preserve"> لَمَّا قُتِلَ عَمَّارٌ دَخَلَ خُزَيْمَةُ بْنُ ثَابِتٍ فُسْطَاطَهُ وَ طَرَحَ عَنْهُ سِلَاحَهُ ثُمَّ شَنَ‏</w:t>
      </w:r>
      <w:r w:rsidRPr="0027727F">
        <w:rPr>
          <w:rFonts w:cs="B Badr" w:hint="cs"/>
          <w:color w:val="965AA0"/>
          <w:sz w:val="26"/>
          <w:szCs w:val="26"/>
          <w:rtl/>
        </w:rPr>
        <w:t xml:space="preserve"> «3»</w:t>
      </w:r>
      <w:r w:rsidRPr="0027727F">
        <w:rPr>
          <w:rFonts w:cs="B Badr" w:hint="cs"/>
          <w:color w:val="242887"/>
          <w:sz w:val="26"/>
          <w:szCs w:val="26"/>
          <w:rtl/>
        </w:rPr>
        <w:t xml:space="preserve"> عَلَيْهِ الْمَاءَ فَاغْتَسَلَ ثُمَّ قَاتَلَ حَتَّى قُتِلَ.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w:t>
      </w:r>
      <w:r w:rsidRPr="0027727F">
        <w:rPr>
          <w:rFonts w:cs="B Badr" w:hint="cs"/>
          <w:color w:val="780000"/>
          <w:sz w:val="26"/>
          <w:szCs w:val="26"/>
          <w:rtl/>
        </w:rPr>
        <w:t xml:space="preserve"> وَ رَوَى أَبُو مَعْشَرٍ، عَنْ مُحَمَّدِ بْنِ عُمَارَةَ بْنِ خُزَيْمَةَ بْنِ ثَابِتٍ،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مَا زَالَ جَدِّي بِسِلَاحِهِ يَوْمَ الْجَمَلِ وَ يَوْمَ الصِّفِّينِ حَتَّى قُتِلَ عَمَّارٌ، فَلَمَّا قُتِلَ عَمَّارٌ سَلَّ سَيْفَهُ وَ قَالَ سَمِعْتُ رَسُولَ اللَّهِ (ص) يَقُولُ عَمَّارٌ تَقْتُلُهُ الْفِئَةُ الْبَاغِيَةُ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ما حفل به: ما بالى به و لا اهتمّ.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لا اخجله- خ. محله بالتشديد: قوّاه.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شنّ الماء عليه: صبّه متفرقا.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فَقَاتَلَ حَتَّى قُتِلَ رَحْمَةُ اللَّهِ عَلَيْهِمَا.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عبد الله بن عباس‏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w:t>
      </w:r>
      <w:r w:rsidRPr="0027727F">
        <w:rPr>
          <w:rFonts w:cs="B Badr" w:hint="cs"/>
          <w:color w:val="780000"/>
          <w:sz w:val="26"/>
          <w:szCs w:val="26"/>
          <w:rtl/>
        </w:rPr>
        <w:t xml:space="preserve"> وَ رَوَى مُحَمَّدُ بْنُ عِيسَى بْنِ عُبَيْدٍ، عَنْ مُحَمَّدِ بْنِ سِنَانٍ، عَنْ مُوسَى بْنِ بَكْرٍ الْوَاسِطِيِّ، عَنِ الْفُضَيْلِ بْنِ يَسَارٍ، عَنْ أَبِي جَعْفَرٍ (ع) قَالَ، سَمِعْتُهُ يَقُولُ: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أَمِيرُ الْمُؤْمِنِينَ (ع)</w:t>
      </w:r>
      <w:r w:rsidRPr="0027727F">
        <w:rPr>
          <w:rFonts w:cs="B Badr" w:hint="cs"/>
          <w:color w:val="242887"/>
          <w:sz w:val="26"/>
          <w:szCs w:val="26"/>
          <w:rtl/>
        </w:rPr>
        <w:t xml:space="preserve"> اللَّهُمَّ الْعَنْ ابْنَيْ فُلَانٍ‏</w:t>
      </w:r>
      <w:r w:rsidRPr="0027727F">
        <w:rPr>
          <w:rFonts w:cs="B Badr" w:hint="cs"/>
          <w:color w:val="965AA0"/>
          <w:sz w:val="26"/>
          <w:szCs w:val="26"/>
          <w:rtl/>
        </w:rPr>
        <w:t xml:space="preserve"> «1»</w:t>
      </w:r>
      <w:r w:rsidRPr="0027727F">
        <w:rPr>
          <w:rFonts w:cs="B Badr" w:hint="cs"/>
          <w:color w:val="242887"/>
          <w:sz w:val="26"/>
          <w:szCs w:val="26"/>
          <w:rtl/>
        </w:rPr>
        <w:t xml:space="preserve"> وَ أَعْمِ أَبْصَارَهُمَا كَمَا عَمِيَتْ قُلُوبُهُمَا الإجلين فِي رَقَبَتِي‏</w:t>
      </w:r>
      <w:r w:rsidRPr="0027727F">
        <w:rPr>
          <w:rFonts w:cs="B Badr" w:hint="cs"/>
          <w:color w:val="965AA0"/>
          <w:sz w:val="26"/>
          <w:szCs w:val="26"/>
          <w:rtl/>
        </w:rPr>
        <w:t xml:space="preserve"> «2»</w:t>
      </w:r>
      <w:r w:rsidRPr="0027727F">
        <w:rPr>
          <w:rFonts w:cs="B Badr" w:hint="cs"/>
          <w:color w:val="242887"/>
          <w:sz w:val="26"/>
          <w:szCs w:val="26"/>
          <w:rtl/>
        </w:rPr>
        <w:t xml:space="preserve"> وَ اجْعَلْ عَمَى أَبْصَارِهِمَا دَلِيلًا عَلَى عَمَى قُلُوبِهِمَا.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w:t>
      </w:r>
      <w:r w:rsidRPr="0027727F">
        <w:rPr>
          <w:rFonts w:cs="B Badr" w:hint="cs"/>
          <w:color w:val="780000"/>
          <w:sz w:val="26"/>
          <w:szCs w:val="26"/>
          <w:rtl/>
        </w:rPr>
        <w:t xml:space="preserve"> جَعْفَرُ بْنُ مَعْرُوفٍ، قَالَ حَدَّثَنَا يَعْقُوبُ بْنُ يَزِيدَ الْأَنْبَارِيُّ، عَنْ حَمَّادِ بْنِ عِيسَى، عَنْ إِبْرَاهِيمَ بْنِ عُمَرَ الْيَمَانِيِّ، عَنِ الْفُضَيْلِ بْنِ يَسَارٍ، عَنْ أَبِي جَعْفَرٍ (ع) قَالَ‏</w:t>
      </w:r>
      <w:r w:rsidRPr="0027727F">
        <w:rPr>
          <w:rFonts w:cs="B Badr" w:hint="cs"/>
          <w:color w:val="242887"/>
          <w:sz w:val="26"/>
          <w:szCs w:val="26"/>
          <w:rtl/>
        </w:rPr>
        <w:t xml:space="preserve"> أَتَى رَجُلٌ أَبِي (ع) فَقَالَ إِنَّ فُلَاناً يَعْنِي عَبْدَ اللَّهِ بْنَ الْعَبَّاسِ يَزْعُمُ أَنَّهُ يَعْلَمُ كُلَّ آيَةٍ نَزَلَتْ فِي الْقُرْآنِ فِي أَيِّ يَوْمٍ نَزَلَتْ وَ فِيمَ نَزَلَتْ، قَالَ فَسَلْهُ فِيمَنْ نَزَلَتْ:</w:t>
      </w:r>
      <w:r w:rsidRPr="0027727F">
        <w:rPr>
          <w:rFonts w:cs="B Badr" w:hint="cs"/>
          <w:color w:val="006A0F"/>
          <w:sz w:val="26"/>
          <w:szCs w:val="26"/>
          <w:rtl/>
        </w:rPr>
        <w:t xml:space="preserve"> وَ مَنْ كانَ فِي هذِهِ أَعْمى‏ فَهُوَ فِي الْآخِرَةِ أَعْمى‏ وَ أَضَلُّ سَبِيلًا</w:t>
      </w:r>
      <w:r w:rsidRPr="0027727F">
        <w:rPr>
          <w:rFonts w:cs="B Badr" w:hint="cs"/>
          <w:color w:val="242887"/>
          <w:sz w:val="26"/>
          <w:szCs w:val="26"/>
          <w:rtl/>
        </w:rPr>
        <w:t xml:space="preserve">. وَ </w:t>
      </w:r>
      <w:r w:rsidRPr="0027727F">
        <w:rPr>
          <w:rFonts w:cs="B Badr" w:hint="cs"/>
          <w:color w:val="242887"/>
          <w:sz w:val="26"/>
          <w:szCs w:val="26"/>
          <w:rtl/>
        </w:rPr>
        <w:lastRenderedPageBreak/>
        <w:t>فِيمَ نَزَلَتْ:</w:t>
      </w:r>
      <w:r w:rsidRPr="0027727F">
        <w:rPr>
          <w:rFonts w:cs="B Badr" w:hint="cs"/>
          <w:color w:val="006A0F"/>
          <w:sz w:val="26"/>
          <w:szCs w:val="26"/>
          <w:rtl/>
        </w:rPr>
        <w:t xml:space="preserve"> وَ لا يَنْفَعُكُمْ نُصْحِي إِنْ أَرَدْتُ أَنْ أَنْصَحَ لَكُمْ‏</w:t>
      </w:r>
      <w:r w:rsidRPr="0027727F">
        <w:rPr>
          <w:rFonts w:cs="B Badr" w:hint="cs"/>
          <w:color w:val="242887"/>
          <w:sz w:val="26"/>
          <w:szCs w:val="26"/>
          <w:rtl/>
        </w:rPr>
        <w:t>. وَ فِيمَ نَزَلَتْ:</w:t>
      </w:r>
      <w:r w:rsidRPr="0027727F">
        <w:rPr>
          <w:rFonts w:cs="B Badr" w:hint="cs"/>
          <w:color w:val="006A0F"/>
          <w:sz w:val="26"/>
          <w:szCs w:val="26"/>
          <w:rtl/>
        </w:rPr>
        <w:t xml:space="preserve"> يا أَيُّهَا الَّذِينَ آمَنُوا اصْبِرُوا وَ صابِرُوا وَ رابِطُوا</w:t>
      </w:r>
      <w:r w:rsidRPr="0027727F">
        <w:rPr>
          <w:rFonts w:cs="B Badr" w:hint="cs"/>
          <w:color w:val="242887"/>
          <w:sz w:val="26"/>
          <w:szCs w:val="26"/>
          <w:rtl/>
        </w:rPr>
        <w:t>. فَأَتَاهُ الرَّجُلُ.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وَدِدْتُ الَّذِي أَمَرَكَ بِهَذَا وَاجَهَنِي بِهِ فَأَسْأَلُهُ وَ لَكِنْ سَلْهُ مَا الْعَرْشُ وَ مَتَى خُلِقَ وَ كَيْفَ هُوَ فَانْصَرَفَ الرَّجُلُ إِلَى أَبِي فَقَالَ لَهُ مَا قَالَ، فَقَالَ: وَ هَلْ أَجَابَكَ فِي الْآيَاتِ قَالَ لَا، قَالَ: وَ لَكِنِّي أُجِيبُكَ فِيهَا بِنُورٍ وَ عِلْمٍ غَيْرَ الْمُدَّعِي وَ الْمُنْتَحِلِ، أَمَّا الْأُولَيَانِ فَنَزَلَتَا فِي أَبِيهِ وَ أَمَّا الْأَخِيرَةُ فَنَزَلَتْ فِي أَبِي وَ فِينَا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هما عبد اللّه بن عبّاس و عبيد اللّه بن عبّاس.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الأجل بالكسر: الوجع. و في الترتيب: الاكليم؟؟؟.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ذِكْرُ الرِّبَاطِ الَّذِي أُمِرْنَا بِهِ بَعْدُ وَ سَيَكُونُ ذَلِكَ مِنْ نَسْلِنَا الْمُرَابِطِ وَ مِنْ نَسْلِهِ الْمُرَابَطِ، فَأَمَّا مَا سَأَلْتَ عَنْهُ، فَمَا الْعَرْشُ‏</w:t>
      </w:r>
      <w:r w:rsidRPr="0027727F">
        <w:rPr>
          <w:rFonts w:cs="B Badr" w:hint="cs"/>
          <w:color w:val="965AA0"/>
          <w:sz w:val="26"/>
          <w:szCs w:val="26"/>
          <w:rtl/>
        </w:rPr>
        <w:t xml:space="preserve"> «1»</w:t>
      </w:r>
      <w:r w:rsidRPr="0027727F">
        <w:rPr>
          <w:rFonts w:cs="B Badr" w:hint="cs"/>
          <w:color w:val="242887"/>
          <w:sz w:val="26"/>
          <w:szCs w:val="26"/>
          <w:rtl/>
        </w:rPr>
        <w:t>: فَإِنَّ اللَّهَ عَزَّ وَ جَلَّ جَعَلَهُ أَرْبَاعاً لَمْ يَخْلُقْ قَبْلَهُ شَيْئاً إِلَّا ثَلَاثَةَ أَشْيَاءَ الْهَوَاءَ وَ الْقَلَمَ وَ النُّورَ ثُمَّ خَلَقَهُ مِنْ أَلْوَانٍ مُخْتَلِفَةٍ مِنْ ذَلِكَ، النُّورِ الْأَخْضَرُ الَّذِي مِنْهُ اخْضَرَّتِ‏</w:t>
      </w:r>
      <w:r w:rsidRPr="0027727F">
        <w:rPr>
          <w:rFonts w:cs="B Badr" w:hint="cs"/>
          <w:color w:val="965AA0"/>
          <w:sz w:val="26"/>
          <w:szCs w:val="26"/>
          <w:rtl/>
        </w:rPr>
        <w:t xml:space="preserve"> «2»</w:t>
      </w:r>
      <w:r w:rsidRPr="0027727F">
        <w:rPr>
          <w:rFonts w:cs="B Badr" w:hint="cs"/>
          <w:color w:val="242887"/>
          <w:sz w:val="26"/>
          <w:szCs w:val="26"/>
          <w:rtl/>
        </w:rPr>
        <w:t xml:space="preserve"> الْخُضْرَةُ وَ مِنْ نُورٍ أَصْفَرَ اصْفَرَّتْ‏</w:t>
      </w:r>
      <w:r w:rsidRPr="0027727F">
        <w:rPr>
          <w:rFonts w:cs="B Badr" w:hint="cs"/>
          <w:color w:val="965AA0"/>
          <w:sz w:val="26"/>
          <w:szCs w:val="26"/>
          <w:rtl/>
        </w:rPr>
        <w:t xml:space="preserve"> «2»</w:t>
      </w:r>
      <w:r w:rsidRPr="0027727F">
        <w:rPr>
          <w:rFonts w:cs="B Badr" w:hint="cs"/>
          <w:color w:val="242887"/>
          <w:sz w:val="26"/>
          <w:szCs w:val="26"/>
          <w:rtl/>
        </w:rPr>
        <w:t xml:space="preserve"> مِنْهُ الصُّفْرَةُ وَ نُورٍ أَحْمَرَ احْمَرَّتْ‏</w:t>
      </w:r>
      <w:r w:rsidRPr="0027727F">
        <w:rPr>
          <w:rFonts w:cs="B Badr" w:hint="cs"/>
          <w:color w:val="965AA0"/>
          <w:sz w:val="26"/>
          <w:szCs w:val="26"/>
          <w:rtl/>
        </w:rPr>
        <w:t xml:space="preserve"> «2»</w:t>
      </w:r>
      <w:r w:rsidRPr="0027727F">
        <w:rPr>
          <w:rFonts w:cs="B Badr" w:hint="cs"/>
          <w:color w:val="242887"/>
          <w:sz w:val="26"/>
          <w:szCs w:val="26"/>
          <w:rtl/>
        </w:rPr>
        <w:t xml:space="preserve"> مِنْهُ الْحُمْرَةُ وَ نُورٍ أَبْيَضَ وَ هُوَ نُورُ الْأَنْوَارِ وَ مِنْهُ ضَوْءُ النَّهَارِ، ثُمَّ جَعَلَهُ سَبْعِينَ أَلْفَ طَبَقٍ غِلَظُ كُلِّ طَبَقٍ كَأَوَّلِ الْعَرْشِ إِلَى أَسْفَلِ السَّافِلِينَ، وَ لَيْسَ مِنْ ذَلِكَ طَبَقٌ‏</w:t>
      </w:r>
      <w:r w:rsidRPr="0027727F">
        <w:rPr>
          <w:rFonts w:cs="B Badr" w:hint="cs"/>
          <w:color w:val="006A0F"/>
          <w:sz w:val="26"/>
          <w:szCs w:val="26"/>
          <w:rtl/>
        </w:rPr>
        <w:t xml:space="preserve"> إِلَّا يُسَبِّحُ بِحَمْدِهِ‏</w:t>
      </w:r>
      <w:r w:rsidRPr="0027727F">
        <w:rPr>
          <w:rFonts w:cs="B Badr" w:hint="cs"/>
          <w:color w:val="242887"/>
          <w:sz w:val="26"/>
          <w:szCs w:val="26"/>
          <w:rtl/>
        </w:rPr>
        <w:t xml:space="preserve"> وَ يُقَدِّسُهُ بِأَصْوَاتٍ مُخْتَلِفَةٍ وَ أَلْسِنَةٍ غَيْرِ مُشْتَبِهَةٍ وَ لَوْ سَمِعَ وَاحِداً مِنْهَا شَيْ‏ءٌ مِمَّا تَحْتَهُ لَانْهَدَمَ الْجِبَالُ وَ الْمَدَائِنُ وَ الْحُصُونُ وَ لَخُسِفَ الْبِحَارُ وَ لَهَلَكَ مَا دُونَهُ، لَهُ ثَمَانِيَةُ أَرْكَانٍ يَحْمِلُ كُلَّ رُكْنٍ مِنْهَا مِنَ الْمَلَائِكَةِ مَا لَا يُحْصِي عَدَدَهُمْ إِلَّا اللَّهُ‏</w:t>
      </w:r>
      <w:r w:rsidRPr="0027727F">
        <w:rPr>
          <w:rFonts w:cs="B Badr" w:hint="cs"/>
          <w:color w:val="006A0F"/>
          <w:sz w:val="26"/>
          <w:szCs w:val="26"/>
          <w:rtl/>
        </w:rPr>
        <w:t xml:space="preserve"> يُسَبِّحُونَ اللَّيْلَ وَ النَّهارَ لا يَفْتُرُونَ‏</w:t>
      </w:r>
      <w:r w:rsidRPr="0027727F">
        <w:rPr>
          <w:rFonts w:cs="B Badr" w:hint="cs"/>
          <w:color w:val="242887"/>
          <w:sz w:val="26"/>
          <w:szCs w:val="26"/>
          <w:rtl/>
        </w:rPr>
        <w:t>، وَ لَوْ حَسَّ حَسَّ شَيْ‏ءٍ مِمَّا فَوْقَهُ مَا أَقَامَ لِذَلِكَ طَرْفَةَ عَيْنٍ، بَيْنَهُ وَ بَيْنَ الْإِحْسَاسِ الْجَبَرُوتُ وَ الْكِبْرِيَاءُ وَ الْعَظَمَةُ وَ الْقُدْسُ وَ الرَّحْمَةُ ثُمَّ الْعِلْمُ‏</w:t>
      </w:r>
      <w:r w:rsidRPr="0027727F">
        <w:rPr>
          <w:rFonts w:cs="B Badr" w:hint="cs"/>
          <w:color w:val="965AA0"/>
          <w:sz w:val="26"/>
          <w:szCs w:val="26"/>
          <w:rtl/>
        </w:rPr>
        <w:t xml:space="preserve"> «3»</w:t>
      </w:r>
      <w:r w:rsidRPr="0027727F">
        <w:rPr>
          <w:rFonts w:cs="B Badr" w:hint="cs"/>
          <w:color w:val="242887"/>
          <w:sz w:val="26"/>
          <w:szCs w:val="26"/>
          <w:rtl/>
        </w:rPr>
        <w:t>، وَ لَيْسَ وَرَاءَ هَذَا</w:t>
      </w:r>
      <w:r w:rsidRPr="0027727F">
        <w:rPr>
          <w:rFonts w:cs="B Badr" w:hint="cs"/>
          <w:color w:val="965AA0"/>
          <w:sz w:val="26"/>
          <w:szCs w:val="26"/>
          <w:rtl/>
        </w:rPr>
        <w:t xml:space="preserve"> «4»</w:t>
      </w:r>
      <w:r w:rsidRPr="0027727F">
        <w:rPr>
          <w:rFonts w:cs="B Badr" w:hint="cs"/>
          <w:color w:val="242887"/>
          <w:sz w:val="26"/>
          <w:szCs w:val="26"/>
          <w:rtl/>
        </w:rPr>
        <w:t>، لَقَدْ طَمَعَ الْخَائِنُ فِي غَيْرِ مَطْمَعٍ، أَمَا إِنَّ فِي صُلْبِهِ وَدِيعَةً قَدْ ذُرِئَتْ لِنَارِ جَهَنَّمَ سَيَخْرُجُونَ أَقْوَامٌ مِنْ دِينِ اللَّهِ أَفْوَاجاً كَمَا دَخَلُوا فِيهِ، وَ سَتُصْبَغُ الْأَرْضُ بِدِمَاءِ الْفِرَاخِ مِنْ فِرَاخِ آلِ مُحَمَّدٍ، تَنْهَضُ تِلْكَ الْفِرَاخُ‏</w:t>
      </w:r>
      <w:r w:rsidRPr="0027727F">
        <w:rPr>
          <w:rFonts w:cs="B Badr" w:hint="cs"/>
          <w:color w:val="965AA0"/>
          <w:sz w:val="26"/>
          <w:szCs w:val="26"/>
          <w:rtl/>
        </w:rPr>
        <w:t xml:space="preserve"> «5»</w:t>
      </w:r>
      <w:r w:rsidRPr="0027727F">
        <w:rPr>
          <w:rFonts w:cs="B Badr" w:hint="cs"/>
          <w:color w:val="242887"/>
          <w:sz w:val="26"/>
          <w:szCs w:val="26"/>
          <w:rtl/>
        </w:rPr>
        <w:t xml:space="preserve"> فِي غَيْرِ وَقْتٍ وَ تَطْلُبُ غَيْرَ مَا تُدْرِكُ، وَ يُرَابِطُ الَّذِينَ آمَنُوا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فما العرش-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خلقت-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ثم القلم-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هذا مقال-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الفرخ بالفتح: ولد الطائر و كل صغير من النبات و الحيوان و الجمع فراخ بالكسر.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ص55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يَصْبِرُونَ لِمَا يَرَوْنَ‏</w:t>
      </w:r>
      <w:r w:rsidRPr="0027727F">
        <w:rPr>
          <w:rFonts w:cs="B Badr" w:hint="cs"/>
          <w:color w:val="006A0F"/>
          <w:sz w:val="26"/>
          <w:szCs w:val="26"/>
          <w:rtl/>
        </w:rPr>
        <w:t xml:space="preserve"> حَتَّى يَحْكُمَ اللَّهُ وَ هُوَ خَيْرُ الْحاكِمِينَ‏</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4- 104</w:t>
      </w:r>
      <w:r w:rsidRPr="0027727F">
        <w:rPr>
          <w:rFonts w:cs="B Badr" w:hint="cs"/>
          <w:color w:val="780000"/>
          <w:sz w:val="26"/>
          <w:szCs w:val="26"/>
          <w:rtl/>
        </w:rPr>
        <w:t xml:space="preserve"> حَدَّثَنِي أَبُو الْحَسَنِ عَلِيُّ بْنُ مُحَمَّدِ بْنِ قُتَيْبَةَ، قَالَ حَدَّثَنَا الْفَضْلُ بْنُ شَاذَانَ، عَنْ مُحَمَّدِ بْنِ أَبِي عُمَيْرٍ، عَنْ أَحْمَدَ بْنِ مُحَمَّدِ بْنِ زِيَادٍ قَالَ‏</w:t>
      </w:r>
      <w:r w:rsidRPr="0027727F">
        <w:rPr>
          <w:rFonts w:cs="B Badr" w:hint="cs"/>
          <w:color w:val="242887"/>
          <w:sz w:val="26"/>
          <w:szCs w:val="26"/>
          <w:rtl/>
        </w:rPr>
        <w:t xml:space="preserve"> جَاءَ رَجُلٌ إِلَى عَلِيِّ بْنِ الْحُسَيْنِ (ع) وَ ذَكَرَ نَحْوَهُ.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w:t>
      </w:r>
      <w:r w:rsidRPr="0027727F">
        <w:rPr>
          <w:rFonts w:cs="B Badr" w:hint="cs"/>
          <w:color w:val="780000"/>
          <w:sz w:val="26"/>
          <w:szCs w:val="26"/>
          <w:rtl/>
        </w:rPr>
        <w:t xml:space="preserve"> مُحَمَّدُ بْنُ مَسْعُودٍ، قَالَ حَدَّثَنِي جَعْفَرُ بْنُ أَحْمَدَ بْنِ أَيُّوبَ، قَالَ حَدَّثَنِي حَمْدَانُ بْنُ سُلَيْمَانَ أَبُو الْخَيْرِ، قَالَ حَدَّثَنِي أَبُو مُحَمَّدٍ عَبْدُ اللَّهِ بْنُ مُحَمَّدٍ الْيَمَانِيُّ، قَالَ حَدَّثَنِي مُحَمَّدُ بْنُ الْحُسَيْنِ بْنِ أَبِي الْخَطَّابِ الْكُوفِيُّ، عَنْ أَبِيهِ الْحُسَيْنِ، عَنْ طَاوُسٍ، قَالَ‏</w:t>
      </w:r>
      <w:r w:rsidRPr="0027727F">
        <w:rPr>
          <w:rFonts w:cs="B Badr" w:hint="cs"/>
          <w:color w:val="242887"/>
          <w:sz w:val="26"/>
          <w:szCs w:val="26"/>
          <w:rtl/>
        </w:rPr>
        <w:t>: كُنَّا عَلَى مَائِدَةِ ابْنِ عَبَّاسٍ، وَ مُحَمَّدُ بْنُ الْحَنَفِيَّةِ حَاضِرٌ، فَوَقَعَتْ جَرَادَةٌ فَأَخَذَهَا مُحَمَّدٌ، ثُمَّ قَالَ هَلْ تَعْرِفُونَ مَا هَذِهِ النُّقَطُ السُّودُ فِي جَنَاحِهَا قَالُوا اللَّهُ أَعْلَمُ. فَقَالَ أَخْبَرَنِي أَبِي عَلِيُّ بْنُ أَبِي طَالِبٍ (ع) أَنَّهُ كَانَ مَعَ النَّبِيِّ (ص) ثُمَّ قَالَ: هَلْ تَعْرِفُ يَا عَلِيُّ هَذِهِ النُّقَطَ السُّودَ فِي جَنَاحِ هَذِهِ الْجَرَادَةِ قَالَ قُلْتُ اللَّهُ وَ رَسُولُهُ أَعْلَمُ. فَقَالَ (ع) مَكْتُوبٌ فِي جَنَاحِهَا</w:t>
      </w:r>
      <w:r w:rsidRPr="0027727F">
        <w:rPr>
          <w:rFonts w:cs="B Badr" w:hint="cs"/>
          <w:color w:val="006A0F"/>
          <w:sz w:val="26"/>
          <w:szCs w:val="26"/>
          <w:rtl/>
        </w:rPr>
        <w:t xml:space="preserve"> أَنَا اللَّهُ رَبُّ الْعالَمِينَ‏</w:t>
      </w:r>
      <w:r w:rsidRPr="0027727F">
        <w:rPr>
          <w:rFonts w:cs="B Badr" w:hint="cs"/>
          <w:color w:val="242887"/>
          <w:sz w:val="26"/>
          <w:szCs w:val="26"/>
          <w:rtl/>
        </w:rPr>
        <w:t>، خَلَقْتُ الْجَرَادَ جُنْداً مِنْ جُنُودِي أُصِيبُ بِهِ مَنْ أَشَاءُ مِنْ عِبَادِي، فَقَالَ ابْنُ عَبَّاسٍ: فَمَا بَالُ هَؤُلَاءِ الْقَوْمِ يَفْتَخِرُونَ عَلَيْنَا يَقُولُونَ إِنَّهُمْ أَعْلَمُ مِنَّا، فَقَالَ مُحَمَّدٌ مَا وَلَّدَهُمْ إِلَّا مَنْ وَلَّدَنِي، قَالَ، فَسَمِعَ ذَلِكَ الْحَسَنُ بْنُ عَلِيٍّ (ع) فَبَعَثَ إِلَيْهِمَا وَ هُمَا بِالْمَسْجِدِ الْحَرَامِ، فَقَالَ لَهُمَا أَمَا إِنَّهُ قَدْ بَلَغَنِي مَا قُلْتُمَا إِذْ وَجَدْتُمَا جَرَادَةً، فَأَمَّا أَنْتَ يَا ابْنَ عَبَّاسٍ فَفِيمَنْ نَزَلَتْ‏</w:t>
      </w:r>
      <w:r w:rsidRPr="0027727F">
        <w:rPr>
          <w:rFonts w:cs="B Badr" w:hint="cs"/>
          <w:color w:val="965AA0"/>
          <w:sz w:val="26"/>
          <w:szCs w:val="26"/>
          <w:rtl/>
        </w:rPr>
        <w:t xml:space="preserve"> «1»</w:t>
      </w:r>
      <w:r w:rsidRPr="0027727F">
        <w:rPr>
          <w:rFonts w:cs="B Badr" w:hint="cs"/>
          <w:color w:val="242887"/>
          <w:sz w:val="26"/>
          <w:szCs w:val="26"/>
          <w:rtl/>
        </w:rPr>
        <w:t xml:space="preserve"> فَ</w:t>
      </w:r>
      <w:r w:rsidRPr="0027727F">
        <w:rPr>
          <w:rFonts w:cs="B Badr" w:hint="cs"/>
          <w:color w:val="006A0F"/>
          <w:sz w:val="26"/>
          <w:szCs w:val="26"/>
          <w:rtl/>
        </w:rPr>
        <w:t xml:space="preserve"> لَبِئْسَ الْمَوْلى‏ وَ لَبِئْسَ الْعَشِيرُ</w:t>
      </w:r>
      <w:r w:rsidRPr="0027727F">
        <w:rPr>
          <w:rFonts w:cs="B Badr" w:hint="cs"/>
          <w:color w:val="242887"/>
          <w:sz w:val="26"/>
          <w:szCs w:val="26"/>
          <w:rtl/>
        </w:rPr>
        <w:t>. فِي أَبِي أَوْ فِي أَبِيكَ وَ تَلَا عَلَيْهِ آيَاتٌ مِنْ كِتَابِ اللَّهِ كَثِيراً، ثُمَّ قَالَ: أَمَا وَ اللَّهِ لَوْ لَا مَا نَعْلَمُ لَأَعْلَمْتُكَ عَاقِبَةَ أَمْرِكَ مَا هُوَ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نزلت هذه الآية-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lastRenderedPageBreak/>
        <w:t>وَ سَتَعْلَمُهُ، ثُمَّ إِنَّكَ بِقَوْلِكَ هَذَا مُسْتَنْقِصٌ فِي بَدَنِكَ وَ يَكُونُ الْجُرْمُوزُ مِنْ وُلْدِكَ، وَ لَوْ أُذِنَ لِي فِي الْقَوْلِ لَقُلْتُ مَا لَوْ سَمِعَ عَامَّةُ هَذَا الْخَلْقِ لَجَحَدُوهُ وَ أَنْكَرُوهُ.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w:t>
      </w:r>
      <w:r w:rsidRPr="0027727F">
        <w:rPr>
          <w:rFonts w:cs="B Badr" w:hint="cs"/>
          <w:color w:val="780000"/>
          <w:sz w:val="26"/>
          <w:szCs w:val="26"/>
          <w:rtl/>
        </w:rPr>
        <w:t xml:space="preserve"> حَمْدَوَيْهِ وَ إِبْرَاهِيمُ، قَالا حَدَّثَنَا أَيُّوبُ بْنُ نُوحٍ، عَنْ صَفْوَانَ بْنِ يَحْيَى، عَنْ عَاصِمِ بْنِ حُمَيْدٍ، عَنْ سَلَّامِ بْنِ سَعِيدٍ، عَنْ عَبْدِ اللَّهِ بْنِ عَبْدِ يَالِيلَ‏</w:t>
      </w:r>
      <w:r w:rsidRPr="0027727F">
        <w:rPr>
          <w:rFonts w:cs="B Badr" w:hint="cs"/>
          <w:color w:val="965AA0"/>
          <w:sz w:val="26"/>
          <w:szCs w:val="26"/>
          <w:rtl/>
        </w:rPr>
        <w:t xml:space="preserve"> «1»</w:t>
      </w:r>
      <w:r w:rsidRPr="0027727F">
        <w:rPr>
          <w:rFonts w:cs="B Badr" w:hint="cs"/>
          <w:color w:val="780000"/>
          <w:sz w:val="26"/>
          <w:szCs w:val="26"/>
          <w:rtl/>
        </w:rPr>
        <w:t xml:space="preserve"> رَجُلٍ مِنْ أَهْلِ الطَّائِفِ، قَالَ‏</w:t>
      </w:r>
      <w:r w:rsidRPr="0027727F">
        <w:rPr>
          <w:rFonts w:cs="B Badr" w:hint="cs"/>
          <w:color w:val="242887"/>
          <w:sz w:val="26"/>
          <w:szCs w:val="26"/>
          <w:rtl/>
        </w:rPr>
        <w:t>: أَتَيْنَا ابْنَ عَبَّاسٍ (رَحْمَةُ اللَّهِ عَلَيْهِمَا) نَعُودُهُ فِي مَرَضِهِ الَّذِي مَاتَ فِيهِ، قَالَ، فَأُغْمِيَ عَلَيْهِ فِي الْبَيْتِ فَأُخْرِجَ إِلَى صَحْنِ الدَّارِ، قَالَ، فَأَفَاقَ، فَقَالَ: إِنَّ خَلِيلِي رَسُولَ اللَّهِ (ص) قَالَ إِنِّي سَأَهْجُرُ هِجْرَتَيْنِ وَ إِنِّي سَأَخْرُجُ مِنْ هِجْرَتِي: فَهَاجَرْتُ هِجْرَةً مَعَ رَسُولِ اللَّهِ (ص) وَ هِجْرَةً مَعَ عَلِيٍّ (ع) وَ إِنِّي سَأَعْمَى: فَعَمِيَتْ، وَ إِنِّي سَأُغْرَقُ: فَأَصَابَنِي حِكَّةٌ فَطَرَحَنِي أَهْلِي فِي الْبَحْرِ فَغَفَلُوا عَنِّي فَغَرِقْتُ ثُمَّ اسْتَخْرَجُونِي بَعْدُ، وَ أَمَرَنِي أَنْ أَبْرَأَ مِنْ خَمْسَةٍ: مِنَ النَّاكِثِينَ وَ هُمْ أَصْحَابُ الْجَمَلِ وَ مِنَ الْقَاسِطِينَ وَ هُمْ أَصْحَابُ الشَّامِ وَ مِنَ الْخَوَارِجِ وَ هُمْ أَهْلُ النَّهْرَوَانِ وَ مِنَ الْقَدَرِيَّةِ الَّذِينَ‏</w:t>
      </w:r>
      <w:r w:rsidRPr="0027727F">
        <w:rPr>
          <w:rFonts w:cs="B Badr" w:hint="cs"/>
          <w:color w:val="965AA0"/>
          <w:sz w:val="26"/>
          <w:szCs w:val="26"/>
          <w:rtl/>
        </w:rPr>
        <w:t xml:space="preserve"> «2»</w:t>
      </w:r>
      <w:r w:rsidRPr="0027727F">
        <w:rPr>
          <w:rFonts w:cs="B Badr" w:hint="cs"/>
          <w:color w:val="242887"/>
          <w:sz w:val="26"/>
          <w:szCs w:val="26"/>
          <w:rtl/>
        </w:rPr>
        <w:t xml:space="preserve"> ضَاهُوا النَّصَارَى فِي دِينِهِمْ فَقَالُوا لَا قَدَرَ وَ مِنَ الْمُرْجِئَةِ الَّذِينَ ضَاهُوا الْيَهُودَ فِي دِينِهِمْ فَقَالُوا اللَّهُ أَعْلَمُ، قَالَ، ثُمَّ قَالَ: اللَّهُمَّ إِنِّي أَحْيَا عَلَى مَا حَيِيَ عَلَيْهِ عَلِيُّ بْنُ أَبِي طَالِبٍ وَ أَمُوتُ عَلَى مَا مَاتَ عَلَيْهِ عَلِيُّ بْنُ أَبِي طَالِبٍ، قَالَ، ثُمَّ مَاتَ فَغُسِّلَ وَ كُفِّنَ ثُمَّ صُلِّيَ عَلَى سَرِيرِهِ، قَالَ، فَجَاءَ طَائِرَانِ أَبْيَضَانِ فَدَخَلَا فِي كَفَنِهِ فَرَأَى‏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نسخة د، و ه، و الترتيب: عبد ثاليل.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هم الذين-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النَّاسُ‏</w:t>
      </w:r>
      <w:r w:rsidRPr="0027727F">
        <w:rPr>
          <w:rFonts w:cs="B Badr" w:hint="cs"/>
          <w:color w:val="965AA0"/>
          <w:sz w:val="26"/>
          <w:szCs w:val="26"/>
          <w:rtl/>
        </w:rPr>
        <w:t xml:space="preserve"> «1»</w:t>
      </w:r>
      <w:r w:rsidRPr="0027727F">
        <w:rPr>
          <w:rFonts w:cs="B Badr" w:hint="cs"/>
          <w:color w:val="242887"/>
          <w:sz w:val="26"/>
          <w:szCs w:val="26"/>
          <w:rtl/>
        </w:rPr>
        <w:t xml:space="preserve"> [فَقَالُوا] إِنَّمَا هُوَ فِقْهُهُ فَدُفِنَ.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107</w:t>
      </w:r>
      <w:r w:rsidRPr="0027727F">
        <w:rPr>
          <w:rFonts w:cs="B Badr" w:hint="cs"/>
          <w:color w:val="780000"/>
          <w:sz w:val="26"/>
          <w:szCs w:val="26"/>
          <w:rtl/>
        </w:rPr>
        <w:t xml:space="preserve"> جَعْفَرُ بْنُ مَعْرُوفٍ، قَالَ حَدَّثَنِي مُحَمَّدُ بْنُ الْحُسَيْنِ، عَنْ جَعْفَرِ بْنِ بَشِيرٍ، عَنِ ابْنِ جَرِيحٍ‏</w:t>
      </w:r>
      <w:r w:rsidRPr="0027727F">
        <w:rPr>
          <w:rFonts w:cs="B Badr" w:hint="cs"/>
          <w:color w:val="965AA0"/>
          <w:sz w:val="26"/>
          <w:szCs w:val="26"/>
          <w:rtl/>
        </w:rPr>
        <w:t xml:space="preserve"> «2»</w:t>
      </w:r>
      <w:r w:rsidRPr="0027727F">
        <w:rPr>
          <w:rFonts w:cs="B Badr" w:hint="cs"/>
          <w:color w:val="780000"/>
          <w:sz w:val="26"/>
          <w:szCs w:val="26"/>
          <w:rtl/>
        </w:rPr>
        <w:t>، عَنْ أَبِي عَبْدِ اللَّهِ (ع)</w:t>
      </w:r>
      <w:r w:rsidRPr="0027727F">
        <w:rPr>
          <w:rFonts w:cs="B Badr" w:hint="cs"/>
          <w:color w:val="242887"/>
          <w:sz w:val="26"/>
          <w:szCs w:val="26"/>
          <w:rtl/>
        </w:rPr>
        <w:t xml:space="preserve"> أَنَّ ابْنَ عَبَّاسٍ لَمَّا مَاتَ وَ أُخْرِجَ: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خَرَجَ مِنْ كَفَنِهِ طَيْرٌ أَبْيَضُ يَطِيرُ يَنْظُرُونَ إِلَيْهِ يَطِيرُ نَحْوَ السَّمَاءِ حَتَّى غَابَ عَنْهُمْ، فَقَالَ: وَ كَانَ أَبِي يُحِبُّهُ‏</w:t>
      </w:r>
      <w:r w:rsidRPr="0027727F">
        <w:rPr>
          <w:rFonts w:cs="B Badr" w:hint="cs"/>
          <w:color w:val="965AA0"/>
          <w:sz w:val="26"/>
          <w:szCs w:val="26"/>
          <w:rtl/>
        </w:rPr>
        <w:t xml:space="preserve"> «3»</w:t>
      </w:r>
      <w:r w:rsidRPr="0027727F">
        <w:rPr>
          <w:rFonts w:cs="B Badr" w:hint="cs"/>
          <w:color w:val="242887"/>
          <w:sz w:val="26"/>
          <w:szCs w:val="26"/>
          <w:rtl/>
        </w:rPr>
        <w:t xml:space="preserve"> حُبّاً شَدِيداً، وَ كَانَتْ أُمُّهُ تُلْبِسُهُ ثِيَابَهُ وَ هُوَ غُلَامٌ فَيَنْطَلِقُ إِلَيْهِ فِي غِلْمَانِ بَنِي عَبْدِ الْمُطَّلِبِ، قَالَ فَأَتَاهُ بَعْدَ مَا أَصَابَ بَصَرَهُ‏</w:t>
      </w:r>
      <w:r w:rsidRPr="0027727F">
        <w:rPr>
          <w:rFonts w:cs="B Badr" w:hint="cs"/>
          <w:color w:val="965AA0"/>
          <w:sz w:val="26"/>
          <w:szCs w:val="26"/>
          <w:rtl/>
        </w:rPr>
        <w:t xml:space="preserve"> «4»</w:t>
      </w:r>
      <w:r w:rsidRPr="0027727F">
        <w:rPr>
          <w:rFonts w:cs="B Badr" w:hint="cs"/>
          <w:color w:val="242887"/>
          <w:sz w:val="26"/>
          <w:szCs w:val="26"/>
          <w:rtl/>
        </w:rPr>
        <w:t xml:space="preserve"> فَقَالَ مَنْ أَنْتَ قَالَ أَنَا مُحَمَّدُ بْنُ عَلِيِّ بْنِ الْحُسَيْنِ، فَقَالَ حَسْبُكَ مَنْ لَمْ يَعْرِفْكَ فَلَا عَرَفَكَ.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w:t>
      </w:r>
      <w:r w:rsidRPr="0027727F">
        <w:rPr>
          <w:rFonts w:cs="B Badr" w:hint="cs"/>
          <w:color w:val="780000"/>
          <w:sz w:val="26"/>
          <w:szCs w:val="26"/>
          <w:rtl/>
        </w:rPr>
        <w:t xml:space="preserve"> جَعْفَرُ بْنُ مَعْرُوفٍ، قَالَ حَدَّثَنِي الْحَسَنُ بْنُ عَلِيِ‏</w:t>
      </w:r>
      <w:r w:rsidRPr="0027727F">
        <w:rPr>
          <w:rFonts w:cs="B Badr" w:hint="cs"/>
          <w:color w:val="965AA0"/>
          <w:sz w:val="26"/>
          <w:szCs w:val="26"/>
          <w:rtl/>
        </w:rPr>
        <w:t xml:space="preserve"> «5»</w:t>
      </w:r>
      <w:r w:rsidRPr="0027727F">
        <w:rPr>
          <w:rFonts w:cs="B Badr" w:hint="cs"/>
          <w:color w:val="780000"/>
          <w:sz w:val="26"/>
          <w:szCs w:val="26"/>
          <w:rtl/>
        </w:rPr>
        <w:t xml:space="preserve"> بْنِ نُعْمَانَ، عَنْ أَبِيهِ، عَنْ مُعَاذِ بْنِ مَطَرٍ، قَالَ سَمِعْتُ إِسْمَاعِيلَ بْنَ الْفَضْلِ الْهَاشِمِيَّ، قَالَ حَدَّثَنِي بَعْضُ أَشْيَاخِي، قَالَ‏</w:t>
      </w:r>
      <w:r w:rsidRPr="0027727F">
        <w:rPr>
          <w:rFonts w:cs="B Badr" w:hint="cs"/>
          <w:color w:val="242887"/>
          <w:sz w:val="26"/>
          <w:szCs w:val="26"/>
          <w:rtl/>
        </w:rPr>
        <w:t>: لَمَّا هَزَمَ عَلِيُّ بْنُ أَبِي طَالِبٍ (ع) أَصْحَابَ الْجَمَلِ، بَعَثَ أَمِيرُ الْمُؤْمِنِينَ (ع) عَبْدَ اللَّهِ بْنَ عَبَّاسٍ (رَحْمَةُ اللَّهِ عَلَيْهِمَا) إِلَى عَائِشَةَ يَأْمُرُهَا بِتَعْجِيلِ الرَّحِيلِ وَ قِلَّةِ الْعُرْجَةِ</w:t>
      </w:r>
      <w:r w:rsidRPr="0027727F">
        <w:rPr>
          <w:rFonts w:cs="B Badr" w:hint="cs"/>
          <w:color w:val="965AA0"/>
          <w:sz w:val="26"/>
          <w:szCs w:val="26"/>
          <w:rtl/>
        </w:rPr>
        <w:t xml:space="preserve"> «6»</w:t>
      </w:r>
      <w:r w:rsidRPr="0027727F">
        <w:rPr>
          <w:rFonts w:cs="B Badr" w:hint="cs"/>
          <w:color w:val="242887"/>
          <w:sz w:val="26"/>
          <w:szCs w:val="26"/>
          <w:rtl/>
        </w:rPr>
        <w:t xml:space="preserve"> قَالَ ابْنُ عَبَّاسٍ فَأَتَيْتُهَا وَ هِيَ فِي قَصْرِ بَنِي خَلَفٍ فِي جَانِبِ الْبَصْرَةِ قَالَ فَطَلَبْتُ الْإِذْنَ عَلَيْهَا فَلَمْ تَأْذَنْ فَدَخَلْتُ عَلَيْهَا مِنْ غَيْرِ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الناس فقالوا-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نسخة ج: ابن شريح. و في الترتيب: شريح.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يحب ابن عبّاس ابى.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اصيبت بصره-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النسخة، و في ه: الحسين بن على.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عرج: لبث و وقف، و العرجة بالفتح و الضم: ما يقام عليه.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إِذْنِهَا، فَإِذَا بَيْتٌ قِفَارٌ</w:t>
      </w:r>
      <w:r w:rsidRPr="0027727F">
        <w:rPr>
          <w:rFonts w:cs="B Badr" w:hint="cs"/>
          <w:color w:val="965AA0"/>
          <w:sz w:val="26"/>
          <w:szCs w:val="26"/>
          <w:rtl/>
        </w:rPr>
        <w:t xml:space="preserve"> «1»</w:t>
      </w:r>
      <w:r w:rsidRPr="0027727F">
        <w:rPr>
          <w:rFonts w:cs="B Badr" w:hint="cs"/>
          <w:color w:val="242887"/>
          <w:sz w:val="26"/>
          <w:szCs w:val="26"/>
          <w:rtl/>
        </w:rPr>
        <w:t xml:space="preserve"> لَمْ يُعَدَّ- لِي فِيهِ مَجْلِسٍ فَإِذَا هِيَ مِنْ وَرَاءِ سِتْرَيْنِ، قَالَ فَضَرَبْتُ بِبَصَرِي فَإِذَا فِي جَانِبِ الْبَيْتِ رَحْلٌ عَلَيْهِ طِنْفِسَةٌ، قَالَ فَمَدَدْتُ الطِّنْفِسَةَ فَجَلَسْتُ عَلَيْهَا، فَقَالَتْ مِنْ وَرَاءِ السِّتْرِ: يَا ابْنَ عَبَّاسٍ أَخْطَأْتَ السُّنَّةَ دَخَلْتَ بَيْتَنَا بِغَيْرِ إِذْنِنَا وَ جَلَسْتَ عَلَى مَتَاعِنَا بِغَيْرِ إِذْنِنَا، فَقَالَ لَهَا ابْنُ عَبَّاسٍ (رَحْمَةُ اللَّهِ عَلَيْهِمَا) نَحْنُ أَوْلَى بِالسُّنَّةِ مِنْكِ وَ نَحْنُ عَلَّمْنَا</w:t>
      </w:r>
      <w:r w:rsidRPr="0027727F">
        <w:rPr>
          <w:rFonts w:cs="B Badr" w:hint="cs"/>
          <w:color w:val="965AA0"/>
          <w:sz w:val="26"/>
          <w:szCs w:val="26"/>
          <w:rtl/>
        </w:rPr>
        <w:t xml:space="preserve"> «2»</w:t>
      </w:r>
      <w:r w:rsidRPr="0027727F">
        <w:rPr>
          <w:rFonts w:cs="B Badr" w:hint="cs"/>
          <w:color w:val="242887"/>
          <w:sz w:val="26"/>
          <w:szCs w:val="26"/>
          <w:rtl/>
        </w:rPr>
        <w:t xml:space="preserve"> السُّنَّةَ، وَ إِنَّمَا بَيْتُكِ الَّذِي خَلَّفَكِ فِيهِ رَسُولُ اللَّهِ (ص) فَخَرَجْتِ مِنْهُ ظَالِمَةً لِنَفْسِكَ غَاشِيَةً</w:t>
      </w:r>
      <w:r w:rsidRPr="0027727F">
        <w:rPr>
          <w:rFonts w:cs="B Badr" w:hint="cs"/>
          <w:color w:val="965AA0"/>
          <w:sz w:val="26"/>
          <w:szCs w:val="26"/>
          <w:rtl/>
        </w:rPr>
        <w:t xml:space="preserve"> «3»</w:t>
      </w:r>
      <w:r w:rsidRPr="0027727F">
        <w:rPr>
          <w:rFonts w:cs="B Badr" w:hint="cs"/>
          <w:color w:val="242887"/>
          <w:sz w:val="26"/>
          <w:szCs w:val="26"/>
          <w:rtl/>
        </w:rPr>
        <w:t xml:space="preserve"> لِدِينِكَ عَاتِيَةً عَلَى رَبِّكَ عَاصِيَةً لِرَسُولِ اللَّهِ (ص) فَإِذَا رَجَعْتِ إِلَى بَيْتِكِ لَمْ نَدْخُلْهُ إِلَّا بِإِذْنِكِ وَ لَمْ نَجْلِسْ عَلَى مَتَاعِكِ إِلَّا بِأَمْرِكِ، إِنَّ أَمِيرَ الْمُؤْمِنِينَ عَلِيَّ بْنَ أَبِي طَالِبٍ (ع) بَعَثَ إِلَيْكِ يَأْمُرُكِ بِالرَّحِيلِ إِلَى الْمَدِينَةِ وَ قِلَّةِ الْعُرْجَةِ! فَقَالَتْ رَحِمَ اللَّهُ أَمِيرَ الْمُؤْمِنِينَ ذَلِكَ عُمَرُ بْنُ الْخَطَّابِ، فَقَالَ ابْنُ عَبَّاسٍ هَذَا وَ اللَّهِ أَمِيرُ الْمُؤْمِنِينَ وَ إِنْ تَزَبَّدَتْ‏</w:t>
      </w:r>
      <w:r w:rsidRPr="0027727F">
        <w:rPr>
          <w:rFonts w:cs="B Badr" w:hint="cs"/>
          <w:color w:val="965AA0"/>
          <w:sz w:val="26"/>
          <w:szCs w:val="26"/>
          <w:rtl/>
        </w:rPr>
        <w:t xml:space="preserve"> «4»</w:t>
      </w:r>
      <w:r w:rsidRPr="0027727F">
        <w:rPr>
          <w:rFonts w:cs="B Badr" w:hint="cs"/>
          <w:color w:val="242887"/>
          <w:sz w:val="26"/>
          <w:szCs w:val="26"/>
          <w:rtl/>
        </w:rPr>
        <w:t xml:space="preserve"> فِيهِ وُجُوهٌ وَ رُغِمَتْ فِيهِ مَعَاطِسُ، أَمَا وَ اللَّهِ لَهُوَ أَمِيرُ الْمُؤْمِنِينَ وَ أَمَسُّ بِرَسُولِ اللَّهِ رَحِماً وَ أَقْرَبُ قَرَابَةً وَ أَقْدَمُ سَبْقاً وَ أَكْثَرُ عِلْماً وَ أَعْلَى مَنَاراً وَ أَكْثَرُ آثَاراً مِنْ أَبِيكِ وَ مِنْ عُمَرَ، فَقَالَتْ أَبَيْتُ ذَلِكَ، فَقَالَ أَمَا وَ اللَّهِ إِنْ كَانَ إِبَاؤُكِ فِيهِ لَقَصِيرَ الْمُدَّةِ عَظِيمَ التَّبِعَةِ ظَاهِرَ الشُّؤْمِ بَيِّنَ النَّكَدِ</w:t>
      </w:r>
      <w:r w:rsidRPr="0027727F">
        <w:rPr>
          <w:rFonts w:cs="B Badr" w:hint="cs"/>
          <w:color w:val="965AA0"/>
          <w:sz w:val="26"/>
          <w:szCs w:val="26"/>
          <w:rtl/>
        </w:rPr>
        <w:t xml:space="preserve"> «5»</w:t>
      </w:r>
      <w:r w:rsidRPr="0027727F">
        <w:rPr>
          <w:rFonts w:cs="B Badr" w:hint="cs"/>
          <w:color w:val="242887"/>
          <w:sz w:val="26"/>
          <w:szCs w:val="26"/>
          <w:rtl/>
        </w:rPr>
        <w:t>، وَ مَا كَانَ‏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القفر و القفار بالفتح: الخالى. و الطنفسة: البساط و في شرح ابن أبي الحديد (ج 2 ص 82) فلم يوضع لي شي‏ء اجلس عليه فتناولت و سادة.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سائر النسخ: علمناك.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غاشّة-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تزبد الرجل: غضب و تهدد. و تربد بالمهملة: تعبّس و تغيّر.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المعطس: الأنف و الجمع معاطس.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(5)- قليل الخير.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إِبَاؤُكِ فِيهِ إِلَّا حَلْبَ شَاةٍ حَتَّى صِرْتِ لَا تَأْمُرِينَ وَ لَا تَنْهَيْنَ وَ لَا تَرْفَعِينَ وَ لَا تَضَعِينَ، وَ مَا كَانَ مَثَلُكِ إِلَّا كَمَثَلِ ابْنِ الْحَضْرَمِيِّ بْنِ نَجْمَانَ أَخِي بَنِي أَسَدٍ، حَيْثُ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مَا زَالَ إِهْدَاءُ الْقَصَائِدِ</w:t>
            </w:r>
            <w:r w:rsidRPr="0027727F">
              <w:rPr>
                <w:rFonts w:cs="B Badr"/>
                <w:color w:val="965AA0"/>
                <w:sz w:val="26"/>
                <w:szCs w:val="26"/>
              </w:rPr>
              <w:t xml:space="preserve"> «1»</w:t>
            </w:r>
            <w:r w:rsidRPr="0027727F">
              <w:rPr>
                <w:rFonts w:cs="B Badr"/>
                <w:color w:val="7800FA"/>
                <w:sz w:val="26"/>
                <w:szCs w:val="26"/>
              </w:rPr>
              <w:t xml:space="preserve"> </w:t>
            </w:r>
            <w:r w:rsidRPr="0027727F">
              <w:rPr>
                <w:rFonts w:cs="B Badr"/>
                <w:color w:val="7800FA"/>
                <w:sz w:val="26"/>
                <w:szCs w:val="26"/>
                <w:rtl/>
              </w:rPr>
              <w:t>بَيْنَنَا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شَتْمَ الصَّدِيقِ وَ كَثْرَةَ الْأَلْقَابِ‏</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حَتَّى تَرَكْتُهُمْ كَأَنَّ قُلُوبَهُمْ‏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فِي كُلِّ مَجْمَعَةٍ طَنِينُ ذُبَابٍ‏</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فَأَرَاقَتْ دَمْعَتَهَا وَ أَبْدَتْ عَوِيلَهَا وَ تَبَدَّى‏</w:t>
      </w:r>
      <w:r w:rsidRPr="0027727F">
        <w:rPr>
          <w:rFonts w:cs="B Badr" w:hint="cs"/>
          <w:color w:val="965AA0"/>
          <w:sz w:val="26"/>
          <w:szCs w:val="26"/>
          <w:rtl/>
        </w:rPr>
        <w:t xml:space="preserve"> «2»</w:t>
      </w:r>
      <w:r w:rsidRPr="0027727F">
        <w:rPr>
          <w:rFonts w:cs="B Badr" w:hint="cs"/>
          <w:color w:val="242887"/>
          <w:sz w:val="26"/>
          <w:szCs w:val="26"/>
          <w:rtl/>
        </w:rPr>
        <w:t xml:space="preserve"> نَشِيجَهَا، ثُمَّ قَالَتْ: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أَخْرُجُ وَ اللَّهِ عَنْكُمْ فَمَا فِي الْأَرْضِ بَلَدٌ أَبْغَضَ إِلَيَّ مِنْ بَلَدٍ تَكُونُونَ فِيهِ! فَقَالَ ابْنُ 0 عَبَّاسٍ رَحِمَهُ اللَّهُ: فَوَ اللَّهِ‏</w:t>
      </w:r>
      <w:r w:rsidRPr="0027727F">
        <w:rPr>
          <w:rFonts w:cs="B Badr" w:hint="cs"/>
          <w:color w:val="965AA0"/>
          <w:sz w:val="26"/>
          <w:szCs w:val="26"/>
          <w:rtl/>
        </w:rPr>
        <w:t xml:space="preserve"> «3»</w:t>
      </w:r>
      <w:r w:rsidRPr="0027727F">
        <w:rPr>
          <w:rFonts w:cs="B Badr" w:hint="cs"/>
          <w:color w:val="242887"/>
          <w:sz w:val="26"/>
          <w:szCs w:val="26"/>
          <w:rtl/>
        </w:rPr>
        <w:t xml:space="preserve"> مَا ذَا بَلَاءَنَا عِنْدَكِ‏</w:t>
      </w:r>
      <w:r w:rsidRPr="0027727F">
        <w:rPr>
          <w:rFonts w:cs="B Badr" w:hint="cs"/>
          <w:color w:val="965AA0"/>
          <w:sz w:val="26"/>
          <w:szCs w:val="26"/>
          <w:rtl/>
        </w:rPr>
        <w:t xml:space="preserve"> «4»</w:t>
      </w:r>
      <w:r w:rsidRPr="0027727F">
        <w:rPr>
          <w:rFonts w:cs="B Badr" w:hint="cs"/>
          <w:color w:val="242887"/>
          <w:sz w:val="26"/>
          <w:szCs w:val="26"/>
          <w:rtl/>
        </w:rPr>
        <w:t xml:space="preserve"> وَ لَا بضيعتنا [بِصَنِيعِنَا] إِلَيْكِ، إِنَّا جَعَلْنَاكِ لِلْمُؤْمِنِينَ أُمّاً وَ أَنْتِ بِنْتُ أُمِّ رُومَانَ وَ جَعَلْنَا أَبَاكِ صِدِّيقاً وَ هُوَ ابْنُ أَبِي قُحَافَةَ، فَقَالَتْ يَا ابْنَ عَبَّاسٍ تَمُنُّونَ عَلَيَّ بِرَسُولِ اللَّهِ! فَقَالَ وَ لِمَ لَا نَمُنُّ عَلَيْكِ بِمَنْ لَوْ كَانَ مِنْكِ قُلَامَةٌ مِنْهُ مَنَنْتِنَا بِهِ وَ نَحْنُ لَحْمُهُ وَ دَمُهُ وَ مِنْهُ وَ إِلَيْهِ، وَ مَا أَنْتِ إِلَّا حَشِيَّةٌ</w:t>
      </w:r>
      <w:r w:rsidRPr="0027727F">
        <w:rPr>
          <w:rFonts w:cs="B Badr" w:hint="cs"/>
          <w:color w:val="965AA0"/>
          <w:sz w:val="26"/>
          <w:szCs w:val="26"/>
          <w:rtl/>
        </w:rPr>
        <w:t xml:space="preserve"> «5»</w:t>
      </w:r>
      <w:r w:rsidRPr="0027727F">
        <w:rPr>
          <w:rFonts w:cs="B Badr" w:hint="cs"/>
          <w:color w:val="242887"/>
          <w:sz w:val="26"/>
          <w:szCs w:val="26"/>
          <w:rtl/>
        </w:rPr>
        <w:t xml:space="preserve"> مِنْ تِسْعِ حَشَايَا خَلَّفَهُنَّ بَعْدَهُ لَسْتَ بِأَبْيَضِهِنَّ لَوْناً وَ لَا بِأَحْسَنِهِنَّ وَجْهاً وَ لَا بِأَرْشَحِهِنَّ عِرْقاً وَ لَا بِأَنْضَرِهِنَّ وَرَقاً</w:t>
      </w:r>
      <w:r w:rsidRPr="0027727F">
        <w:rPr>
          <w:rFonts w:cs="B Badr" w:hint="cs"/>
          <w:color w:val="965AA0"/>
          <w:sz w:val="26"/>
          <w:szCs w:val="26"/>
          <w:rtl/>
        </w:rPr>
        <w:t xml:space="preserve"> «6»</w:t>
      </w:r>
      <w:r w:rsidRPr="0027727F">
        <w:rPr>
          <w:rFonts w:cs="B Badr" w:hint="cs"/>
          <w:color w:val="242887"/>
          <w:sz w:val="26"/>
          <w:szCs w:val="26"/>
          <w:rtl/>
        </w:rPr>
        <w:t xml:space="preserve"> وَ لَا بِأَطْرَإِهِنَّ أَصْلًا، فَصِرْتِ تَاْمُرِينَ فَتُطَاعِينَ وَ تَدْعِينَ فَتُجَابِينَ، وَ مَا مَثَلُكِ إِلَّا كَمَا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شرح ابن أبي الحديد: الصغائر.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ابدى: اظهر، و تبدّى: ظهر.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فلم فو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البحار (ج 8 ص 451 كمپانى) ما نافية اي ليس هذا جزاء نعمتنا.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الإحتشاء الإمتلاء و الحشية: الفراش المحشو.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روقا-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w:t>
      </w:r>
    </w:p>
    <w:p w:rsidR="007E6FF1" w:rsidRPr="0027727F" w:rsidRDefault="007E6FF1" w:rsidP="008D125C">
      <w:pPr>
        <w:spacing w:line="400" w:lineRule="exact"/>
        <w:jc w:val="both"/>
        <w:rPr>
          <w:rFonts w:cs="B Badr"/>
          <w:color w:val="242887"/>
          <w:sz w:val="26"/>
          <w:szCs w:val="26"/>
          <w:rtl/>
        </w:rPr>
      </w:pPr>
      <w:r w:rsidRPr="0027727F">
        <w:rPr>
          <w:rFonts w:cs="B Badr" w:hint="cs"/>
          <w:color w:val="242887"/>
          <w:sz w:val="26"/>
          <w:szCs w:val="26"/>
          <w:rtl/>
        </w:rPr>
        <w:lastRenderedPageBreak/>
        <w:t>أَخُو بَنِي فِهْرٍ: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مَنَنْتُ عَلَى قَوْمِي فَأَبْدَوْا عَدَاوَةً</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فَقُلْتُ لَهُمْ كُفُّوا الْعَدَاوَةَ وَ الشُّكْرَا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فَفِيهِ رِضًا مِنْ مِثْلِكُمْ لِصَدِيقِهِ‏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أَحَجُّ بِكُمْ أَنْ تَجْمَعُوا الْبَغْيَ وَ الْكُفْرَا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ثُمَّ نَهَضْتُ وَ أَتَيْتُ أَمِيرَ الْمُؤْمِنِينَ (ع) فَأَخْبَرْتُهُ بِمَقَالَتِهَا وَ مَا رَدَدْتُ عَلَيْهَا، فَقَالَ أَنَا كُنْتُ أَعْلَمُ بِكَ حَيْثُ بَعَثْتُكَ.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w:t>
      </w:r>
      <w:r w:rsidRPr="0027727F">
        <w:rPr>
          <w:rFonts w:cs="B Badr" w:hint="cs"/>
          <w:color w:val="780000"/>
          <w:sz w:val="26"/>
          <w:szCs w:val="26"/>
          <w:rtl/>
        </w:rPr>
        <w:t xml:space="preserve"> قَالَ الْكَشِّيُّ: رَوَى عَلِيُّ بْنُ يَزْدَادَ الصَّائِغُ الْجُرْجَانِيِّ، عَنْ عَبْدِ الْعَزِيزِ بْنِ مُحَمَّدِ بْنِ عَبْدِ الْأَعْلَى الْجَزَرِيِّ، عَنْ خَلَفٍ الْمَخْرَمِيِّ الْبَغْدَادِيِّ، عَنْ سُفْيَانَ بْنِ سَعِيدٍ، عَنِ الزُّهْرِيِّ، قَالَ سَمِعْتُ الْحَارِثَ يَقُولُ:</w:t>
      </w:r>
      <w:r w:rsidRPr="0027727F">
        <w:rPr>
          <w:rFonts w:cs="B Badr" w:hint="cs"/>
          <w:color w:val="242887"/>
          <w:sz w:val="26"/>
          <w:szCs w:val="26"/>
          <w:rtl/>
        </w:rPr>
        <w:t xml:space="preserve"> اسْتَعْمَلَ عَلِيٌّ (ع) عَلَى الْبَصْرَةِ عَبْدَ اللَّهِ بْنَ عَبَّاسٍ، فَحَمَلَ كُلَّ مَالٍ فِي بَيْتِ الْمَالِ بِالْبَصْرَةِ وَ لَحِقَ بِمَكَّةَ وَ تَرَكَ عَلِيّاً (ع) وَ كَانَ مَبْلَغَهُ أَلْفَيْ أَلْفِ‏</w:t>
      </w:r>
      <w:r w:rsidRPr="0027727F">
        <w:rPr>
          <w:rFonts w:cs="B Badr" w:hint="cs"/>
          <w:color w:val="965AA0"/>
          <w:sz w:val="26"/>
          <w:szCs w:val="26"/>
          <w:rtl/>
        </w:rPr>
        <w:t xml:space="preserve"> «1»</w:t>
      </w:r>
      <w:r w:rsidRPr="0027727F">
        <w:rPr>
          <w:rFonts w:cs="B Badr" w:hint="cs"/>
          <w:color w:val="242887"/>
          <w:sz w:val="26"/>
          <w:szCs w:val="26"/>
          <w:rtl/>
        </w:rPr>
        <w:t xml:space="preserve"> دِرْهَمٍ، فَصَعِدَ عَلِيِّ (ع) الْمِنْبَرَ حِينَ بَلَغَهُ ذَلِكَ فَبَكَى، فَقَالَ هَذَا ابْنُ عَمِّ رَسُولِ اللَّهِ (ص) فِي عِلْمِهِ وَ قَدْرِهِ يَفْعَلُ مِثْلَ هَذَا فَكَيْفَ يُؤْمَنُ مَنْ كَانَ دُونَهُ، اللَّهُمَّ إِنِّي قَدْ مَلِلْتُهُمْ فَأَرِحْنِي مِنْهُمْ وَ اقْبِضْنِي إِلَيْكَ غَيْرَ عَاجِزٍ وَ لَا مَلُولٍ.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w:t>
      </w:r>
      <w:r w:rsidRPr="0027727F">
        <w:rPr>
          <w:rFonts w:cs="B Badr" w:hint="cs"/>
          <w:color w:val="780000"/>
          <w:sz w:val="26"/>
          <w:szCs w:val="26"/>
          <w:rtl/>
        </w:rPr>
        <w:t xml:space="preserve"> قَالَ الْكَشِّيُّ: قَالَ شَيْخٌ مِنْ أَهْلِ الْيَمَامَةِ، يَذْكُرُ عَنْ مُعَلَّى بْنِ هِلَالٍ، عَنِ الشَّعْبِيِّ، قَالَ‏</w:t>
      </w:r>
      <w:r w:rsidRPr="0027727F">
        <w:rPr>
          <w:rFonts w:cs="B Badr" w:hint="cs"/>
          <w:color w:val="242887"/>
          <w:sz w:val="26"/>
          <w:szCs w:val="26"/>
          <w:rtl/>
        </w:rPr>
        <w:t>: لَمَّا احْتَمَلَ عَبْدُ اللَّهِ بْنُ عَبَّاسٍ بَيْتَ مَالِ الْبَصْرَةِ وَ ذَهَبَ بِهِ إِلَى الْحِجَازِ:</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كَتَبَ إِلَيْهِ عَلِيُّ بْنُ أَبِي طَالِبٍ: مِنْ عَبْدِ اللَّهِ عَلِيِّ بْنِ أَبِي طَالِبٍ إِلَى عَبْدِ اللَّهِ بْنِ عَبَّاسٍ، أَمَّا بَعْدُ: فَإِنِّي قَدْ كُنْتُ أَشْرَكْتُكَ فِي أَمَانَتِي وَ لَمْ يَكُنْ أَحَدٌ مِنْ أَهْلِ بَيْتِي فِي نَفْسِي أَوْثَقَ لِمُوَاسَاتِي وَ مُؤَازَرَتِي وَ أَدَاءِ الْأَمَانَةِ إِلَيَّ، فَلَمَّا رَأَيْتَ الزَّمَانَ‏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الترتيب: الف الف درهم.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عَلَى ابْنِ عَمِّكَ قَدْ كَلِبَ وَ الْعَدُوَّ عَلَيْهِ قَدْ حَرِبَ وَ أَمَانَةَ النَّاسِ قَدْ عَرَتْ‏</w:t>
      </w:r>
      <w:r w:rsidRPr="0027727F">
        <w:rPr>
          <w:rFonts w:cs="B Badr" w:hint="cs"/>
          <w:color w:val="965AA0"/>
          <w:sz w:val="26"/>
          <w:szCs w:val="26"/>
          <w:rtl/>
        </w:rPr>
        <w:t xml:space="preserve"> «1»</w:t>
      </w:r>
      <w:r w:rsidRPr="0027727F">
        <w:rPr>
          <w:rFonts w:cs="B Badr" w:hint="cs"/>
          <w:color w:val="242887"/>
          <w:sz w:val="26"/>
          <w:szCs w:val="26"/>
          <w:rtl/>
        </w:rPr>
        <w:t xml:space="preserve"> وَ هَذِهِ الْأُمُورَ قَدْ فَشَتْ‏</w:t>
      </w:r>
      <w:r w:rsidRPr="0027727F">
        <w:rPr>
          <w:rFonts w:cs="B Badr" w:hint="cs"/>
          <w:color w:val="965AA0"/>
          <w:sz w:val="26"/>
          <w:szCs w:val="26"/>
          <w:rtl/>
        </w:rPr>
        <w:t xml:space="preserve"> «2»</w:t>
      </w:r>
      <w:r w:rsidRPr="0027727F">
        <w:rPr>
          <w:rFonts w:cs="B Badr" w:hint="cs"/>
          <w:color w:val="242887"/>
          <w:sz w:val="26"/>
          <w:szCs w:val="26"/>
          <w:rtl/>
        </w:rPr>
        <w:t>: قَلَّبْتَ لِابْنِ عَمِّكَ ظَهْرَ الْمِجَنِ‏</w:t>
      </w:r>
      <w:r w:rsidRPr="0027727F">
        <w:rPr>
          <w:rFonts w:cs="B Badr" w:hint="cs"/>
          <w:color w:val="965AA0"/>
          <w:sz w:val="26"/>
          <w:szCs w:val="26"/>
          <w:rtl/>
        </w:rPr>
        <w:t xml:space="preserve"> «3»</w:t>
      </w:r>
      <w:r w:rsidRPr="0027727F">
        <w:rPr>
          <w:rFonts w:cs="B Badr" w:hint="cs"/>
          <w:color w:val="242887"/>
          <w:sz w:val="26"/>
          <w:szCs w:val="26"/>
          <w:rtl/>
        </w:rPr>
        <w:t xml:space="preserve"> وَ فَارَقْتَهُ مَعَ الْمُفَارِقِينَ وَ خَذَلْتَهُ أَسْوَأَ خِذْلَانِ الْخَاذِلِينَ، فَكَأَنَّكَ لَمْ تَكُنْ تُرِيدُ اللَّهَ بِجِهَادِكَ وَ كَأَنَّكَ لَمْ تَكُنْ عَلَى بَيِّنَةٍ مِنْ رَبِّكَ وَ كَأَنَّكَ إِنَّمَا كُنْتَ تَكِيدُ أُمَّةَ مُحَمَّدٍ (ص) عَلَى دُنْيَاهُمْ وَ تَنْوِي غِرَّتَهُمْ، فَلَمَّا أَمْكَنَتْكَ الشِّدَّةُ فِي خِيَانَةِ أُمَّةِ مُحَمَّدٍ ص أَسْرَعْتَ الْوَثْبَةَ وَ عَجَّلْتَ الْعَدْوَةَ، فَاخْتَطَفْتَ مَا قَدَرْتَ عَلَيْهِ اخْتِطَافَ الذِّئْبِ الْأَزَلِ‏</w:t>
      </w:r>
      <w:r w:rsidRPr="0027727F">
        <w:rPr>
          <w:rFonts w:cs="B Badr" w:hint="cs"/>
          <w:color w:val="965AA0"/>
          <w:sz w:val="26"/>
          <w:szCs w:val="26"/>
          <w:rtl/>
        </w:rPr>
        <w:t xml:space="preserve"> «4»</w:t>
      </w:r>
      <w:r w:rsidRPr="0027727F">
        <w:rPr>
          <w:rFonts w:cs="B Badr" w:hint="cs"/>
          <w:color w:val="242887"/>
          <w:sz w:val="26"/>
          <w:szCs w:val="26"/>
          <w:rtl/>
        </w:rPr>
        <w:t xml:space="preserve"> رَمِيَّةَ الْمِعْزَى الْكَثِيرِ كَأَنَّكَ لَا أَبَا لَكَ إِنَّمَا جَرَرْتَ إِلَى أَهْلِكَ تُرَاثَكَ مِنْ أَبِيكَ وَ أُمِّكَ، سُبْحَانَ اللَّهِ! أَ مَا تُؤْمِنُ بِالْمَعَادِ أَ وَ مَا تَخَافُ مِنْ سُوءِ الْحِسَابِ أَ وَ مَا يَكْبُرُ عَلَيْكَ أَنْ تَشْتَرِيَ الْإِمَاءَ وَ تَنْكِحَ النِّسَاءَ بِأَمْوَالِ الْأَرَامِلِ وَ الْمُهَاجِرِينَ الَّذِينَ أَفَاءَ اللَّهُ عَلَيْهِمْ هَذِهِ الْبِلَادَ، ارْدُدْ إِلَى قَوْمٍ أَمْوَالَهُمْ! فَوَ اللَّهِ لَئِنْ لَمْ تَفْعَلْ ثُمَّ أَمْكَنَنِي اللَّهُ مِنْكَ لَأُعْذِرَنَّ اللَّهَ فِيكَ، فَوَ اللَّهِ لَوْ أَنَّ حَسَناً وَ حُسَيْناً فَعَلَا مِثْلَ الَّذِي فَعَلْتَ لَمَا كَانَ لَهُمَا عِنْدِي فِي ذَلِكَ هَوَادَةٌ</w:t>
      </w:r>
      <w:r w:rsidRPr="0027727F">
        <w:rPr>
          <w:rFonts w:cs="B Badr" w:hint="cs"/>
          <w:color w:val="965AA0"/>
          <w:sz w:val="26"/>
          <w:szCs w:val="26"/>
          <w:rtl/>
        </w:rPr>
        <w:t xml:space="preserve"> «5»</w:t>
      </w:r>
      <w:r w:rsidRPr="0027727F">
        <w:rPr>
          <w:rFonts w:cs="B Badr" w:hint="cs"/>
          <w:color w:val="242887"/>
          <w:sz w:val="26"/>
          <w:szCs w:val="26"/>
          <w:rtl/>
        </w:rPr>
        <w:t xml:space="preserve"> وَ لَا لِوَاحِدٍ مِنْهُمَا عِنْدِي‏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اما من العزة بمعنى القلة و الضعف او من العرى بالمهملة بمعنى النزع و الإهمال.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(2)- و هذه الأمّة قد فتنت- خ. و في النهج: و امانة الناس قد خزيت و هذه الأمّة قد فنكت.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بكسر الأول و المجنة: الترس، يقال: قلب مجنه اي اسقط الحياء، و قلب ظهر المجن إذا تحول الى العداوة.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المعز الكبير- خ و الأزل: السريع الخفيف الوركين. و الرمية: الصيد.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المعزى جمع معز بالكسر. و في النهج: دامية المعزى الكسيرة.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بالفتح: اللين و الرفق و الرخصة.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فِيهِ رُخْصَهٌ حَتَّى آخُذَ الْحَقَّ وَ أُزِيحَ الْجَوْرَ عَنْ مَظْلُومِهَا، وَ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فَكَتَبَ إِلَيْهِ عَبْدُ اللَّهِ بْنُ عَبَّاسٍ، أَمَّا بَعْدُ- فَقَدْ أَتَانِي كِتَابُكَ، تَعْظُمُ عَلَيَّ إِصَابَةَ الْمَالِ الَّذِي أَخَذْتَهُ مِنْ بَيْتِ مَالِ الْبَصْرَةِ: وَ لَعَمْرِي إِنَّ لِي فِي بَيْتِ مَالِ اللَّهِ أَكْثَرَ مِمَّا أَخَذْتُ، وَ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فَكَتَبَ إِلَيْهِ عَلِيُّ بْنُ أَبِي طَالِبٍ (ع) أَمَّا بَعْدُ- فَالْعَجَبُ كُلُّ الْعَجَبِ مِنْ تَزْيِينِ نَفْسِكَ، إِنَّ لَكَ فِي بَيْتِ مَالِ اللَّهِ أَكْثَرَ مِمَّا أَخَذْتَ وَ أَكْثَرَ مِمَّا لِرَجُلٍ مِنَ الْمُسْلِمِينَ: فَقَدْ أَفْلَحْتَ إِنْ كَانَ تَمَنِّيكَ الْبَاطِلَ وَ ادِّعَاؤُكَ مَا لَا يَكُونُ يُنْجِيكَ مِنَ الْإِثْمِ وَ يُحِلُّ لَكَ مَا حَرَّمَ اللَّهُ عَلَيْكَ، عَمَّرَكَ اللَّهُ إِنَّكَ لَأَنْتَ الْعَبْدُ الْمُهْتَدِي إِذَا! فَقَدْ بَلَغَنِي أَنَّكَ اتَّخَذْتَ مَكَّةَ وَطَناً وَ ضَرَبْتَ بِهَا عَطَناً</w:t>
      </w:r>
      <w:r w:rsidRPr="0027727F">
        <w:rPr>
          <w:rFonts w:cs="B Badr" w:hint="cs"/>
          <w:color w:val="965AA0"/>
          <w:sz w:val="26"/>
          <w:szCs w:val="26"/>
          <w:rtl/>
        </w:rPr>
        <w:t xml:space="preserve"> «1»</w:t>
      </w:r>
      <w:r w:rsidRPr="0027727F">
        <w:rPr>
          <w:rFonts w:cs="B Badr" w:hint="cs"/>
          <w:color w:val="242887"/>
          <w:sz w:val="26"/>
          <w:szCs w:val="26"/>
          <w:rtl/>
        </w:rPr>
        <w:t xml:space="preserve"> تَشْتَرِيَ مُوَلِّدَاتِ مَكَّةَ وَ الطَّائِفِ تَخْتَارُهُنَّ عَلَى عَيْنِكَ وَ تُعْطِى فِيهِنَّ مَالَ غَيْرِكَ، وَ إِنِّي لَأُقْسِمُ بِاللَّهِ رَبِّي وَ رَبِّكَ رَبِّ الْعِزَّةِ: مَا يَسُرُّنِي أَنَّ مَا أَخَذْتَ مِنْ أَمْوَالِهِمْ لِي حَلَالٌ أَدَعُهُ لِعَقِبِي مِيرَاثاً، فَلَا غَرْوَ وَ أَشَدُّ بِاغْتِبَاطِكَ‏</w:t>
      </w:r>
      <w:r w:rsidRPr="0027727F">
        <w:rPr>
          <w:rFonts w:cs="B Badr" w:hint="cs"/>
          <w:color w:val="965AA0"/>
          <w:sz w:val="26"/>
          <w:szCs w:val="26"/>
          <w:rtl/>
        </w:rPr>
        <w:t xml:space="preserve"> «2»</w:t>
      </w:r>
      <w:r w:rsidRPr="0027727F">
        <w:rPr>
          <w:rFonts w:cs="B Badr" w:hint="cs"/>
          <w:color w:val="242887"/>
          <w:sz w:val="26"/>
          <w:szCs w:val="26"/>
          <w:rtl/>
        </w:rPr>
        <w:t xml:space="preserve"> تَأْكُلُهُ رُوَيْداً رُوَيْداً، فَكَأَنَّ قَدْ بَلَغْتَ الْمَدَى وَ عُرِضْتَ عَلَى رَبِّكَ وَ الْمَحَلِّ الَّذِي يَتَمَنَّى الرَّجْعَةَ وَ الْمُضَيِّعِ‏</w:t>
      </w:r>
      <w:r w:rsidRPr="0027727F">
        <w:rPr>
          <w:rFonts w:cs="B Badr" w:hint="cs"/>
          <w:color w:val="965AA0"/>
          <w:sz w:val="26"/>
          <w:szCs w:val="26"/>
          <w:rtl/>
        </w:rPr>
        <w:t xml:space="preserve"> «3»</w:t>
      </w:r>
      <w:r w:rsidRPr="0027727F">
        <w:rPr>
          <w:rFonts w:cs="B Badr" w:hint="cs"/>
          <w:color w:val="242887"/>
          <w:sz w:val="26"/>
          <w:szCs w:val="26"/>
          <w:rtl/>
        </w:rPr>
        <w:t xml:space="preserve"> لِلتَّوْبَةِ كَذَلِكَ وَ مَا ذَلِكَ‏</w:t>
      </w:r>
      <w:r w:rsidRPr="0027727F">
        <w:rPr>
          <w:rFonts w:cs="B Badr" w:hint="cs"/>
          <w:color w:val="006A0F"/>
          <w:sz w:val="26"/>
          <w:szCs w:val="26"/>
          <w:rtl/>
        </w:rPr>
        <w:t xml:space="preserve"> وَ لاتَ حِينَ مَناصٍ‏</w:t>
      </w:r>
      <w:r w:rsidRPr="0027727F">
        <w:rPr>
          <w:rFonts w:cs="B Badr" w:hint="cs"/>
          <w:color w:val="242887"/>
          <w:sz w:val="26"/>
          <w:szCs w:val="26"/>
          <w:rtl/>
        </w:rPr>
        <w:t>- وَ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فَكَتَبَ إِلَيْهِ عَبْدُ اللَّهِ بْنُ عَبَّاسٍ، أَمَّا بَعْدُ- فَقَدْ أَكْثَرْتَ عَلَيَّ فَوَ اللَّهِ لَأَنْ أَلْقَى اللَّهَ بِجَمِيعِ مَا فِي الْأَرْضِ مِنْ ذَهَبِهَا وَ عِقْيَانِهَا أَحَبُّ إِلَيَّ أَنْ أَلْقَى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بفتحتين و المعطن مبرك الإبل و مربض الغنم حول الماء.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اغتبط: كان في مسرة و حسن حال و في نسخة: فلا غرور اشد.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المضيع للتوبة لذلك- خ. و في النّهج: و يتمنى المضيّع الرجعة.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النص، ص: 63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بِدَمِ رَجُلٍ مُسْلِمٍ.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محمد بن أبي بكر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w:t>
      </w:r>
      <w:r w:rsidRPr="0027727F">
        <w:rPr>
          <w:rFonts w:cs="B Badr" w:hint="cs"/>
          <w:color w:val="780000"/>
          <w:sz w:val="26"/>
          <w:szCs w:val="26"/>
          <w:rtl/>
        </w:rPr>
        <w:t xml:space="preserve"> حَدَّثَنِي مُحَمَّدُ بْنُ قُولَوَيْهِ وَ الْحُسَيْنُ بْنُ الْحَسَنِ بْنِ بُنْدَارَ الْقُمِّيَّانِ، قَالا حَدَّثَنَا سَعْدُ بْنُ عَبْدِ اللَّهِ بْنِ أَبِي خَلَفٍ الْقُمِّيُّ، قَالَ حَدَّثَنِي الْحَسَنُ بْنُ مُوسَى الْخَشَّابُ وَ مُحَمَّدُ بْنُ عِيسَى بْنِ عُبَيْدٍ، عَنْ عَلِيِّ بْنِ أَسْبَاطٍ، عَنْ عَبْدِ اللَّهِ بْنِ سِنَانٍ، قَالَ سَمِعْتُ أَبَا عَبْدِ اللَّهِ (ع) يَقُولُ‏</w:t>
      </w:r>
      <w:r w:rsidRPr="0027727F">
        <w:rPr>
          <w:rFonts w:cs="B Badr" w:hint="cs"/>
          <w:color w:val="242887"/>
          <w:sz w:val="26"/>
          <w:szCs w:val="26"/>
          <w:rtl/>
        </w:rPr>
        <w:t xml:space="preserve"> كَانَ مَعَ أَمِيرِ الْمُؤْمِنِينَ (ع) مِنْ قُرَيْشٍ خَمْسَةُ نَفَرٍ وَ كَانَتْ ثَلَاثَ عَشْرَةَ قَبِيلَةً مَعَ مُعَاوِيَةَ فَأَمَّا الْخَمْسَةُ مُحَمَّدُ بْنُ أَبِي بَكْرٍ رَحْمَةُ اللَّهِ عَلَيْهِ أَتَتْهُ النَّجَابَةُ مِنْ قِبَلِ أُمِّهِ أَسْمَاءَ بِنْتِ عُمَيْسٍ، وَ كَانَ مَعَهُ هَاشِمُ بْنُ عُتْبَةَ</w:t>
      </w:r>
      <w:r w:rsidRPr="0027727F">
        <w:rPr>
          <w:rFonts w:cs="B Badr" w:hint="cs"/>
          <w:color w:val="965AA0"/>
          <w:sz w:val="26"/>
          <w:szCs w:val="26"/>
          <w:rtl/>
        </w:rPr>
        <w:t xml:space="preserve"> «1»</w:t>
      </w:r>
      <w:r w:rsidRPr="0027727F">
        <w:rPr>
          <w:rFonts w:cs="B Badr" w:hint="cs"/>
          <w:color w:val="242887"/>
          <w:sz w:val="26"/>
          <w:szCs w:val="26"/>
          <w:rtl/>
        </w:rPr>
        <w:t xml:space="preserve"> بْنِ أَبِي وَقَّاصٍ الْمِرْقَالُ، وَ كَانَ مَعَهُ جَعْدَةُ بْنُ هُبَيْرَةَ الْمَخْزُومِيُّ، وَ كَانَ أَمِيرُ الْمُؤْمِنِينَ (ع) خَالَهُ وَ هُوَ الَّذِي قَالَ لَهُ عُتْبَةُ بْنُ أَبِي سُفْيَانَ إِنَّمَا لَكَ هَذِهِ الشِّدَّةُ فِي الْحَرْبِ مِنْ قِبَلِ خَالِكَ فَقَالَ لَهُ جَعْدَةُ لَوْ كَانَ خَالُكَ مِثْلَ خَالِي لَنَسِيتَ أَبَاكَ، وَ مُحَمَّدُ بْنُ أَبِي حُذَيْفَةَ بْنِ عُتْبَةَ بْنِ رَبِيعَةَ، وَ الْخَامِسُ سَلَفُ‏</w:t>
      </w:r>
      <w:r w:rsidRPr="0027727F">
        <w:rPr>
          <w:rFonts w:cs="B Badr" w:hint="cs"/>
          <w:color w:val="965AA0"/>
          <w:sz w:val="26"/>
          <w:szCs w:val="26"/>
          <w:rtl/>
        </w:rPr>
        <w:t xml:space="preserve"> «2»</w:t>
      </w:r>
      <w:r w:rsidRPr="0027727F">
        <w:rPr>
          <w:rFonts w:cs="B Badr" w:hint="cs"/>
          <w:color w:val="242887"/>
          <w:sz w:val="26"/>
          <w:szCs w:val="26"/>
          <w:rtl/>
        </w:rPr>
        <w:t xml:space="preserve"> أَمِيرِ الْمُؤْمِنِينَ ابْنُ أَبِي الْعَاصِ بْنِ رَبِيعَةَ وَ هُوَ صِهْرُ النَّبِيِّ (ص) أَبُو الرَّبِيعِ.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w:t>
      </w:r>
      <w:r w:rsidRPr="0027727F">
        <w:rPr>
          <w:rFonts w:cs="B Badr" w:hint="cs"/>
          <w:color w:val="780000"/>
          <w:sz w:val="26"/>
          <w:szCs w:val="26"/>
          <w:rtl/>
        </w:rPr>
        <w:t xml:space="preserve"> حَمْدَوَيْهِ وَ إِبْرَاهِيمُ ابْنَا نُصَيْرٍ، قَالا حَدَّثَنَا أَيُّوبُ، عَنْ صَفْوَانَ، عَنْ مُعَاوِيَةَ بْنِ عَمَّارٍ وَ غَيْرُ وَاحِدٍ، عَنْ أَبِي عَبْدِ اللَّهِ (ع) قَالَ‏</w:t>
      </w:r>
      <w:r w:rsidRPr="0027727F">
        <w:rPr>
          <w:rFonts w:cs="B Badr" w:hint="cs"/>
          <w:color w:val="242887"/>
          <w:sz w:val="26"/>
          <w:szCs w:val="26"/>
          <w:rtl/>
        </w:rPr>
        <w:t xml:space="preserve"> كَانَ عَمَّارُ بْنُ يَاسِرٍ وَ مُحَمَّدُ بْنُ أَبِي بَكْرٍ لَا يَرْضَيَانِ أَنْ يُعْصَى اللَّهُ عَزَّ وَ 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w:t>
      </w:r>
      <w:r w:rsidRPr="0027727F">
        <w:rPr>
          <w:rFonts w:cs="B Badr" w:hint="cs"/>
          <w:color w:val="780000"/>
          <w:sz w:val="26"/>
          <w:szCs w:val="26"/>
          <w:rtl/>
        </w:rPr>
        <w:t xml:space="preserve"> مُحَمَّدُ بْنُ مَسْعُودٍ، قَالَ حَدَّثَنِي عَلِيُّ بْنُ مُحَمَّدٍ</w:t>
      </w:r>
      <w:r w:rsidRPr="0027727F">
        <w:rPr>
          <w:rFonts w:cs="B Badr" w:hint="cs"/>
          <w:color w:val="965AA0"/>
          <w:sz w:val="26"/>
          <w:szCs w:val="26"/>
          <w:rtl/>
        </w:rPr>
        <w:t xml:space="preserve"> «3»</w:t>
      </w:r>
      <w:r w:rsidRPr="0027727F">
        <w:rPr>
          <w:rFonts w:cs="B Badr" w:hint="cs"/>
          <w:color w:val="780000"/>
          <w:sz w:val="26"/>
          <w:szCs w:val="26"/>
          <w:rtl/>
        </w:rPr>
        <w:t xml:space="preserve"> الْقُمِّيُّ،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النسخة: بن عقبة.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بالكسر: زوج اخت مرأة الرجل.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محمّد بن على.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حَدَّثَنِي أَحْمَدُ بْنُ مُحَمَّدِ بْنِ عِيسَى، عَنْ زُحَلَ عُمَرَ بْنِ عَبْدِ الْعَزِيزِ، عَنْ جَمِيلِ بْنِ دَرَّاجٍ، عَنْ حَمْزَةَ بْنِ مُحَمَّدٍ الطَّيَّارِ، قَالَ‏</w:t>
      </w:r>
      <w:r w:rsidRPr="0027727F">
        <w:rPr>
          <w:rFonts w:cs="B Badr" w:hint="cs"/>
          <w:color w:val="242887"/>
          <w:sz w:val="26"/>
          <w:szCs w:val="26"/>
          <w:rtl/>
        </w:rPr>
        <w:t xml:space="preserve"> ذَكَرْنَا مُحَمَّدَ بْنَ أَبِي بَكْرٍ عِنْدَ أَبِي عَبْدِ اللَّهِ (ع) فَقَالَ أَبُو عَبْدِ اللَّهِ (ع) رَحِمَهُ اللَّهُ وَ صَلَّى عَلَيْهِ، قَالَ لِأَمِيرِ الْمُؤْمِنِينَ (ع) يَوْماً مِنَ الْأَيَّامِ ابْسُطْ يَدَكَ أُبَايِعْكَ! فَقَالَ أَ وَ مَا فَعَلْتَ‏</w:t>
      </w:r>
      <w:r w:rsidRPr="0027727F">
        <w:rPr>
          <w:rFonts w:cs="B Badr" w:hint="cs"/>
          <w:color w:val="965AA0"/>
          <w:sz w:val="26"/>
          <w:szCs w:val="26"/>
          <w:rtl/>
        </w:rPr>
        <w:t xml:space="preserve"> «1»</w:t>
      </w:r>
      <w:r w:rsidRPr="0027727F">
        <w:rPr>
          <w:rFonts w:cs="B Badr" w:hint="cs"/>
          <w:color w:val="242887"/>
          <w:sz w:val="26"/>
          <w:szCs w:val="26"/>
          <w:rtl/>
        </w:rPr>
        <w:t xml:space="preserve"> قَالَ بَلَى، فَبَسَطَ يَدَهُ، فَقَالَ أَشْهَدُ أَنَّكَ إِمَامٌ مُفْتَرَضٌ طَاعَتُكَ وَ أَنَّ أَبِي فِي النَّارِ. فَقَالَ أَبُو عَبْدِ اللَّهِ (ع) كَانَ إِنْجَابُهُ‏</w:t>
      </w:r>
      <w:r w:rsidRPr="0027727F">
        <w:rPr>
          <w:rFonts w:cs="B Badr" w:hint="cs"/>
          <w:color w:val="965AA0"/>
          <w:sz w:val="26"/>
          <w:szCs w:val="26"/>
          <w:rtl/>
        </w:rPr>
        <w:t xml:space="preserve"> «2»</w:t>
      </w:r>
      <w:r w:rsidRPr="0027727F">
        <w:rPr>
          <w:rFonts w:cs="B Badr" w:hint="cs"/>
          <w:color w:val="242887"/>
          <w:sz w:val="26"/>
          <w:szCs w:val="26"/>
          <w:rtl/>
        </w:rPr>
        <w:t xml:space="preserve"> مِنْ قِبَلِ أُمِّهِ أَسْمَاءَ بِنْتِ عُمَيْسٍ رَحْمَةُ اللَّهِ عَلَيْهَا لَا مِنْ قِبَلِ أَبِيهِ.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w:t>
      </w:r>
      <w:r w:rsidRPr="0027727F">
        <w:rPr>
          <w:rFonts w:cs="B Badr" w:hint="cs"/>
          <w:color w:val="780000"/>
          <w:sz w:val="26"/>
          <w:szCs w:val="26"/>
          <w:rtl/>
        </w:rPr>
        <w:t xml:space="preserve"> حَمْدَوَيْهِ بْنُ نُصَيْرٍ، عَنْ مُحَمَّدِ بْنِ عِيسَى، عَنْ مُحَمَّدِ بْنِ أَبِي عُمَيْرٍ، عَنْ عُمَرَ بْنِ أُذَيْنَةَ، عَنْ زُرَارَةَ بْنِ أَعْيَنَ، عَنْ أَبِي جَعْفَرٍ (ع)</w:t>
      </w:r>
      <w:r w:rsidRPr="0027727F">
        <w:rPr>
          <w:rFonts w:cs="B Badr" w:hint="cs"/>
          <w:color w:val="242887"/>
          <w:sz w:val="26"/>
          <w:szCs w:val="26"/>
          <w:rtl/>
        </w:rPr>
        <w:t xml:space="preserve"> أَنَّ مُحَمَّدَ بْنَ أَبِي بَكْرٍ بَايَعَ عَلِيّاً (ع) عَلَى الْبَرَاءَةِ مِنْ أَبِيهِ.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115</w:t>
      </w:r>
      <w:r w:rsidRPr="0027727F">
        <w:rPr>
          <w:rFonts w:cs="B Badr" w:hint="cs"/>
          <w:color w:val="780000"/>
          <w:sz w:val="26"/>
          <w:szCs w:val="26"/>
          <w:rtl/>
        </w:rPr>
        <w:t xml:space="preserve"> حَمْدَوَيْهِ وَ إِبْرَاهِيمُ، قَالا حَدَّثَنَا مُحَمَّدُ بْنُ عَبْدِ الْحَمِيدِ، قَالَ حَدَّثَنِي أَبُو جَمِيلَةَ، عَنْ مُيَسِّرِ بْنِ عَبْدِ الْعَزِيزِ، عَنْ أَبِي جَعْفَرٍ (ع) قَالَ‏</w:t>
      </w:r>
      <w:r w:rsidRPr="0027727F">
        <w:rPr>
          <w:rFonts w:cs="B Badr" w:hint="cs"/>
          <w:color w:val="242887"/>
          <w:sz w:val="26"/>
          <w:szCs w:val="26"/>
          <w:rtl/>
        </w:rPr>
        <w:t xml:space="preserve"> بَايَعَ مُحَمَّدُ بْنُ أَبِي بَكْرٍ عَلَى الْبَرَاءَةِ مِنَ الثَّانِي.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116</w:t>
      </w:r>
      <w:r w:rsidRPr="0027727F">
        <w:rPr>
          <w:rFonts w:cs="B Badr" w:hint="cs"/>
          <w:color w:val="780000"/>
          <w:sz w:val="26"/>
          <w:szCs w:val="26"/>
          <w:rtl/>
        </w:rPr>
        <w:t xml:space="preserve"> حَمْدَوَيْهِ، عَنْ مُحَمَّدِ بْنِ عِيسَى، عَنْ يُونُسَ بْنِ عَبْدِ الرَّحْمَنِ، عَنْ مُوسَى بْنِ مُصْعَبٍ، عَنْ شُعَيْبٍ، عَنْ أَبِي عَبْدِ اللَّهِ (ع) قَالَ سَمِعْتُهُ يَقُولُ‏</w:t>
      </w:r>
      <w:r w:rsidRPr="0027727F">
        <w:rPr>
          <w:rFonts w:cs="B Badr" w:hint="cs"/>
          <w:color w:val="242887"/>
          <w:sz w:val="26"/>
          <w:szCs w:val="26"/>
          <w:rtl/>
        </w:rPr>
        <w:t xml:space="preserve"> مَا مِنْ أَهْلِ بَيْتٍ إِلَّا وَ مِنْهُمْ نَجِيبٌ مِنْ أَنْفُسِهِمْ، وَ أَنْجَبُ النُّجَبَاءِ مِنْ أَهْلِ بَيْتِ سَوْءٍ مِنْهُمْ مُحَمَّدُ بْنُ أَبِي بَكْرٍ.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و ما فعلت.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النجابة- خ. نجب و انجب: بمعنى كرم و نفس.</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65</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مالك الأشتر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117</w:t>
      </w:r>
      <w:r w:rsidRPr="0027727F">
        <w:rPr>
          <w:rFonts w:cs="B Badr" w:hint="cs"/>
          <w:color w:val="780000"/>
          <w:sz w:val="26"/>
          <w:szCs w:val="26"/>
          <w:rtl/>
        </w:rPr>
        <w:t xml:space="preserve"> حَدَّثَنِي عُبَيْدُ بْنُ مُحَمَّدٍ النَّخَعِيُّ الشَّافِعِيُّ السَّمَرْقَنْدِيُّ، عَنْ أَبِي أَحْمَدَ الطَّرْسُوسِيِّ، قَالَ حَدَّثَنِي خَالِدُ بْنُ طُفَيْلٍ الْغِفَارِيُّ، عَنْ أَبِيهِ، عَنْ حُلَامِ بْنِ أَبِي ذَرٍّ الْغِفَارِيِّ، وَ كَانَتْ لَهُ صُحْبَةٌ، قَالَ‏</w:t>
      </w:r>
      <w:r w:rsidRPr="0027727F">
        <w:rPr>
          <w:rFonts w:cs="B Badr" w:hint="cs"/>
          <w:color w:val="242887"/>
          <w:sz w:val="26"/>
          <w:szCs w:val="26"/>
          <w:rtl/>
        </w:rPr>
        <w:t xml:space="preserve"> مَكَثَ أَبُو ذَرٍّ رَحِمَهُ اللَّهُ بِالرَّبَذَةِ حَتَّى مَاتَ فَلَمَّا حَضَرَتْهُ الْوَفَاةُ قَالَ لِامْرَأَتِهِ اذْبَحِي شَاةً مِنْ غَنَمِكِ وَ اصْنَعِيهَا فَإِذَا نَضَجَتْ فَاقْعُدِي عَلَى قَارِعَةِ الطَّرِيقِ، فَأَوَّلُ رَكْبٍ تَرَيْنَهُمْ قُولِي يَا عِبَادَ اللَّهِ الْمُسْلِمِينَ هَذَا أَبُو ذَرٍّ صَاحِبُ رَسُولِ اللَّهِ (ص) قَدْ قَضَى نَحْبَهُ وَ لَقِيَ رَبَّهُ فَأَعِينُونِي عَلَيْهِ وَ أَجِيبُوهُ! فَإِنَّ رَسُولَ اللَّهِ (ص) أَخْبَرَنِي أَنِّي أَمُوتُ فِي أَرْضِ غُرْبَةٍ وَ أَنَّهُ يَلِي غُسْلِي وَ دَفْنِي وَ الصَّلَاةَ عَلَيَّ رِجَالٌ مِنْ أُمَّتِي صَالِحُونَ.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118</w:t>
      </w:r>
      <w:r w:rsidRPr="0027727F">
        <w:rPr>
          <w:rFonts w:cs="B Badr" w:hint="cs"/>
          <w:color w:val="780000"/>
          <w:sz w:val="26"/>
          <w:szCs w:val="26"/>
          <w:rtl/>
        </w:rPr>
        <w:t xml:space="preserve"> مُحَمَّدُ بْنُ عَلْقَمَةَ بْنِ الْأَسْوَدِ النَّخَعِيُّ، قَالَ‏</w:t>
      </w:r>
      <w:r w:rsidRPr="0027727F">
        <w:rPr>
          <w:rFonts w:cs="B Badr" w:hint="cs"/>
          <w:color w:val="242887"/>
          <w:sz w:val="26"/>
          <w:szCs w:val="26"/>
          <w:rtl/>
        </w:rPr>
        <w:t xml:space="preserve"> خَرَجْتُ فِي رَهْطٍ أُرِيدُ الْحَجَّ، مِنْهُمْ مَالِكُ بْنُ الْحَارِثِ الْأَشْتَرُ وَ عَبْدُ اللَّهِ بْنُ الْفَضْلِ التَّيْمِيُّ وَ رِفَاعَةُ بْنُ شَدَّادٍ الْبَجَلِيُّ حَتَّى قَدِمْنَا الرَّبَذَةَ، فَإِذَا امْرَأَةٌ عَلَى قَارِعَةِ الطَّرِيقِ، تَقُولُ: عِبَادَ اللَّهِ‏</w:t>
      </w:r>
      <w:r w:rsidRPr="0027727F">
        <w:rPr>
          <w:rFonts w:cs="B Badr" w:hint="cs"/>
          <w:color w:val="965AA0"/>
          <w:sz w:val="26"/>
          <w:szCs w:val="26"/>
          <w:rtl/>
        </w:rPr>
        <w:t xml:space="preserve"> «1»</w:t>
      </w:r>
      <w:r w:rsidRPr="0027727F">
        <w:rPr>
          <w:rFonts w:cs="B Badr" w:hint="cs"/>
          <w:color w:val="242887"/>
          <w:sz w:val="26"/>
          <w:szCs w:val="26"/>
          <w:rtl/>
        </w:rPr>
        <w:t xml:space="preserve"> الْمُسْلِمِينَ هَذَا أَبُو ذَرٍّ صَاحِبُ رَسُولِ اللَّهِ (ص) قَدْ هَلَكَ غَرِيباً لَيْسَ لِي أَحَدٌ يُعِينُنِي عَلَيْهِ، قَالَ فَنَظَرَ بَعْضُنَا إِلَى بَعْضٍ وَ حَمِدْنَا اللَّهَ عَلَى مَا سَاقَ إِلَيْنَا وَ اسْتَرْجَعْنَا عَلَى عَظِيمِ الْمُصِيبَةِ، ثُمَّ أَقْبَلْنَا مَعَهَا فَجَهَّزْنَاهُ وَ تَنَافَسْنَا فِي كَفَنِهِ حَتَّى خَرَجَ مِنْ بَيْنِنَا بِالسَّوَاءِ ثُمَّ تَعَاوَنَّا عَلَى غُسْلِهِ حَتَّى فَرَغْنَا مِنْهُ ثُمَّ قَدَّمْنَا مَالِكاً الْأَشْتَرَ فَصَلَّى بِنَا عَلَيْهِ ثُمَّ دَفَنَّاهُ، فَقَامَ الْأَشْتَرُ عَلَى قَبْرِهِ ثُمَّ قَالَ: اللَّهُمَّ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يا عباد اللّه-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أَبُو ذَرٍّ صَاحِبُ رَسُولِ اللَّهِ (ص) عَبَدَكَ فِي الْعَابِدِينَ وَ جَاهَدَ فِيكَ الْمُشْرِكِينَ لَمْ يُغَيِّرْ وَ لَمْ يُبَدِّلْ لَكِنَّهُ رَأَى مُنْكَراً فَغَيَّرَهُ بِلِسَانِهِ وَ قَلْبِهِ، حَتَّى جُفِيَ وَ نُفِيَ وَ حُرِمَ وَ احْتُقِرَ ثُمَّ مَاتَ وَحِيداً غَرِيباً اللَّهُمَّ فَاقْصِمْ مَنْ حَرَمَهُ وَ نَفَاهُ مِنْ مُهَاجَرِهِ وَ حَرَمِ رَسُولِكَ (ص) قَالَ، فَرَفَعْنَا أَيْدِيَنَا جَمِيعاً وَ قُلْنَا آمِينَ! ثُمَّ قُدِّمَتْ الشَّاةُ الَّتِي صَنَعْتَ، فَقَالَتْ إِنَّهَا قَدْ أَقْسَمَ عَلَيْكُمْ أَلَّا تَبْرَحُوا حَتَّى تَتَغَدَّوْا فَتَغَدَّيْنَا وَ ارْتَحَلْنَا.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lastRenderedPageBreak/>
        <w:t>قَالَ الْكَشِّيُّ: ذَكَرَ</w:t>
      </w:r>
      <w:r w:rsidRPr="0027727F">
        <w:rPr>
          <w:rFonts w:cs="B Badr" w:hint="cs"/>
          <w:color w:val="242887"/>
          <w:sz w:val="26"/>
          <w:szCs w:val="26"/>
          <w:rtl/>
        </w:rPr>
        <w:t xml:space="preserve"> أَنَّهُ لَمَّا نُعِيَ‏</w:t>
      </w:r>
      <w:r w:rsidRPr="0027727F">
        <w:rPr>
          <w:rFonts w:cs="B Badr" w:hint="cs"/>
          <w:color w:val="965AA0"/>
          <w:sz w:val="26"/>
          <w:szCs w:val="26"/>
          <w:rtl/>
        </w:rPr>
        <w:t xml:space="preserve"> «1»</w:t>
      </w:r>
      <w:r w:rsidRPr="0027727F">
        <w:rPr>
          <w:rFonts w:cs="B Badr" w:hint="cs"/>
          <w:color w:val="242887"/>
          <w:sz w:val="26"/>
          <w:szCs w:val="26"/>
          <w:rtl/>
        </w:rPr>
        <w:t xml:space="preserve"> الْأَشْتَرُ مَالِكُ بْنُ الْحَارِثِ النَّخَعِيُّ إِلَى أَمِيرِ الْمُؤْمِنِينَ (ع) تَأَوَّهَ حُزْناً، وَ قَالَ: رَحِمَ اللَّهُ مَالِكاً وَ مَا مَالِكٌ عَزَّ عَلَيَّ بِهِ هَالِكاً لَوْ كَانَ صَخْراً لَكَانَ صَلْداً وَ لَوْ كَانَ جَبَلًا لَكَانَ فِنْداً وَ كَأَنَّهُ قُدَّ مِنِّي قَدّاً</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زيد بن صوحان‏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119</w:t>
      </w:r>
      <w:r w:rsidRPr="0027727F">
        <w:rPr>
          <w:rFonts w:cs="B Badr" w:hint="cs"/>
          <w:color w:val="780000"/>
          <w:sz w:val="26"/>
          <w:szCs w:val="26"/>
          <w:rtl/>
        </w:rPr>
        <w:t xml:space="preserve"> جِبْرِيلُ بْنُ أَحْمَدَ، قَالَ حَدَّثَنِي مُوسَى بْنُ مُعَاوِيَةَ بْنِ وَهْبٍ، قَالَ وَ حَدَّثَنِي عَلِيُّ بْنُ سَعِيدٍ</w:t>
      </w:r>
      <w:r w:rsidRPr="0027727F">
        <w:rPr>
          <w:rFonts w:cs="B Badr" w:hint="cs"/>
          <w:color w:val="965AA0"/>
          <w:sz w:val="26"/>
          <w:szCs w:val="26"/>
          <w:rtl/>
        </w:rPr>
        <w:t xml:space="preserve"> «3»</w:t>
      </w:r>
      <w:r w:rsidRPr="0027727F">
        <w:rPr>
          <w:rFonts w:cs="B Badr" w:hint="cs"/>
          <w:color w:val="780000"/>
          <w:sz w:val="26"/>
          <w:szCs w:val="26"/>
          <w:rtl/>
        </w:rPr>
        <w:t>، عَنْ عَبْدِ اللَّهِ بْنِ عَبْدِ اللَّهِ الْوَاسِطِيِّ، عَنْ وَاصِلِ بْنِ سُلَيْمَانَ‏</w:t>
      </w:r>
      <w:r w:rsidRPr="0027727F">
        <w:rPr>
          <w:rFonts w:cs="B Badr" w:hint="cs"/>
          <w:color w:val="965AA0"/>
          <w:sz w:val="26"/>
          <w:szCs w:val="26"/>
          <w:rtl/>
        </w:rPr>
        <w:t xml:space="preserve"> «4»</w:t>
      </w:r>
      <w:r w:rsidRPr="0027727F">
        <w:rPr>
          <w:rFonts w:cs="B Badr" w:hint="cs"/>
          <w:color w:val="780000"/>
          <w:sz w:val="26"/>
          <w:szCs w:val="26"/>
          <w:rtl/>
        </w:rPr>
        <w:t xml:space="preserve"> عَنْ عَبْدِ اللَّهِ بْنِ سِنَانٍ، عَنْ أَبِي عَبْدِ اللَّهِ (ع) قَالَ‏</w:t>
      </w:r>
      <w:r w:rsidRPr="0027727F">
        <w:rPr>
          <w:rFonts w:cs="B Badr" w:hint="cs"/>
          <w:color w:val="242887"/>
          <w:sz w:val="26"/>
          <w:szCs w:val="26"/>
          <w:rtl/>
        </w:rPr>
        <w:t>: لَمَّا صُرِعَ زَيْدُ بْنُ صُوحَانَ رَحْمَةُ اللَّهِ عَلَيْهِ يَوْمَ الْجَمَلِ، جَاءَ أَمِيرُ الْمُؤْمِنِينَ (ع) حَتَّى جَلَسَ عِنْدَ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نعى فلانا لنا و الينا: اخبرنا بوفاته.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الفند بكسر الفاء: الجبل العظيم. و القد: القطع.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سائر النسخ و الترتيب: على بن سعد.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النسخ كذلك، و في النسخة: قريب من سليم.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رَأْسِهِ، فَقَالَ رَحِمَكَ اللَّهُ يَا زَيْدُ قَدْ كُنْتَ خَفِيفَ الْمَئُونَةِ عَظِيمَ الْمَعُونَةِ، قَالَ، فَرَفَعَ زَيْدٌ رَأْسَهُ إِلَيْهِ ثُمَّ قَالَ: وَ أَنْتَ فَجَزَاكَ اللَّهُ خَيْراً يَا أَمِيرَ الْمُؤْمِنِينَ، فَوَ اللَّهِ مَا عَلِمْتُكَ إِلَّا بِاللَّهِ عَلِيماً وَ فِي أُمِّ الْكِتَابِ عَلِيّاً حَكِيماً وَ أَنَّ اللَّهَ فِي صَدْرِكَ لَعَظِيمٌ، وَ اللَّهِ مَا قَاتَلْتُ مَعَكَ عَلَى جَهَالَةٍ وَ لَكِنِّي سَمِعْتُ أُمَّ سَلَمَةَ زَوْجَ النَّبِيِّ (ص) تَقُولُ سَمِعْتُ رَسُولَ اللَّهِ (ص) يَقُولُ مَنْ كُنْتُ مَوْلَاهُ فَعَلِيٌّ مَوْلَاهُ اللَّهُمَّ وَالِ مَنْ وَالاهُ وَ عَادِ مَنْ عَادَاهُ وَ انْصُرْ مَنْ نَصَرَهُ وَ اخْذُلْ مَنْ خَذَلَهُ فَكَرِهْتُ وَ اللَّهِ أَنْ أَخْذُلَكَ فَيَخْذُلَنِيَ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120</w:t>
      </w:r>
      <w:r w:rsidRPr="0027727F">
        <w:rPr>
          <w:rFonts w:cs="B Badr" w:hint="cs"/>
          <w:color w:val="780000"/>
          <w:sz w:val="26"/>
          <w:szCs w:val="26"/>
          <w:rtl/>
        </w:rPr>
        <w:t xml:space="preserve"> عَلِيُّ بْنُ مُحَمَّدٍ الْقُتَيْبِيُّ، قَالَ، قَالَ الْفَضْلُ بْنُ شَاذَانَ‏</w:t>
      </w:r>
      <w:r w:rsidRPr="0027727F">
        <w:rPr>
          <w:rFonts w:cs="B Badr" w:hint="cs"/>
          <w:color w:val="242887"/>
          <w:sz w:val="26"/>
          <w:szCs w:val="26"/>
          <w:rtl/>
        </w:rPr>
        <w:t>: ثُمَّ عَرَفَ النَّاسُ بَعْدَهُ فَمِنَ التَّابِعِينَ وَ رُؤَسَائِهِمْ وَ زُهَّادِهِمْ زَيْدُ بْنُ صُوحَانَ.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رُوِيَ‏</w:t>
      </w:r>
      <w:r w:rsidRPr="0027727F">
        <w:rPr>
          <w:rFonts w:cs="B Badr" w:hint="cs"/>
          <w:color w:val="242887"/>
          <w:sz w:val="26"/>
          <w:szCs w:val="26"/>
          <w:rtl/>
        </w:rPr>
        <w:t xml:space="preserve"> أَنَّ عَائِشَةَ كَتَبَتْ مِنَ الْبَصْرَةِ إِلَى زَيْدِ بْنِ صُوحَانَ إِلَى الْكُوفَةِ: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مِنْ عَائِشَةَ</w:t>
      </w:r>
      <w:r w:rsidRPr="0027727F">
        <w:rPr>
          <w:rFonts w:cs="B Badr" w:hint="cs"/>
          <w:color w:val="965AA0"/>
          <w:sz w:val="26"/>
          <w:szCs w:val="26"/>
          <w:rtl/>
        </w:rPr>
        <w:t xml:space="preserve"> «1»</w:t>
      </w:r>
      <w:r w:rsidRPr="0027727F">
        <w:rPr>
          <w:rFonts w:cs="B Badr" w:hint="cs"/>
          <w:color w:val="242887"/>
          <w:sz w:val="26"/>
          <w:szCs w:val="26"/>
          <w:rtl/>
        </w:rPr>
        <w:t xml:space="preserve"> زَوْجِ النَّبِيِّ إِلَى ابْنِهَا زَيْدِ بْنِ صُوحَانَ الْخَالِصِ، أَمَّا بَعْدُ: فَإِذَا أَتَاكَ كِتَابِي هَذَا فَاجْلِسْ فِي بَيْتِكَ وَ خَذِّلِ النَّاسَ عَنْ عَلِيِّ بْنِ أَبِي طَالِبٍ حَتَّى يَأْتِيَكَ أَمْرِي. فَلَمَّا قَرَأَ كِتَابَهَا، قَالَ: أُمِرَتْ بِأَمْرٍ وَ أُمِرْنَا بِغَيْرِهِ، فَرَكِبَتْ مَا أُمِرْنَا بِهِ وَ أَمَرَتْنَا أَنْ نَرْكَبَ مَا أُمِرَتْ هِيَ بِهِ، أُمِرَتْ أَنْ تَقَرَّ فِي بَيْتِهَا وَ أُمِرْنَا أَنْ نُقَاتِلَ‏</w:t>
      </w:r>
      <w:r w:rsidRPr="0027727F">
        <w:rPr>
          <w:rFonts w:cs="B Badr" w:hint="cs"/>
          <w:color w:val="006A0F"/>
          <w:sz w:val="26"/>
          <w:szCs w:val="26"/>
          <w:rtl/>
        </w:rPr>
        <w:t xml:space="preserve"> حَتَّى لا تَكُونَ فِتْنَةٌ</w:t>
      </w:r>
      <w:r w:rsidRPr="0027727F">
        <w:rPr>
          <w:rFonts w:cs="B Badr" w:hint="cs"/>
          <w:color w:val="242887"/>
          <w:sz w:val="26"/>
          <w:szCs w:val="26"/>
          <w:rtl/>
        </w:rPr>
        <w:t>، وَ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صعصعة بن صوحان‏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121</w:t>
      </w:r>
      <w:r w:rsidRPr="0027727F">
        <w:rPr>
          <w:rFonts w:cs="B Badr" w:hint="cs"/>
          <w:color w:val="780000"/>
          <w:sz w:val="26"/>
          <w:szCs w:val="26"/>
          <w:rtl/>
        </w:rPr>
        <w:t xml:space="preserve"> مُحَمَّدُ بْنُ مَسْعُودٍ، قَالَ حَدَّثَنِي أَبُو جَعْفَرٍ حَمْدَانُ بْنُ أَحْمَدَ، قَالَ حَدَّثَنِي مُعَاوِيَةُ بْنُ حُكَيْمٍ، عَنْ أَحْمَدَ بْنِ النَّصْرِ، قَالَ‏</w:t>
      </w:r>
      <w:r w:rsidRPr="0027727F">
        <w:rPr>
          <w:rFonts w:cs="B Badr" w:hint="cs"/>
          <w:color w:val="242887"/>
          <w:sz w:val="26"/>
          <w:szCs w:val="26"/>
          <w:rtl/>
        </w:rPr>
        <w:t xml:space="preserve"> كُنْتُ عِنْدَ أَبِي الْحَسَنِ الثَّانِي‏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زوجة-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 قَالَ، وَ لَا أَعْلَمُ إِلَّا قَامَ وَ نَفَضَ الْفِرَاشَ‏</w:t>
      </w:r>
      <w:r w:rsidRPr="0027727F">
        <w:rPr>
          <w:rFonts w:cs="B Badr" w:hint="cs"/>
          <w:color w:val="965AA0"/>
          <w:sz w:val="26"/>
          <w:szCs w:val="26"/>
          <w:rtl/>
        </w:rPr>
        <w:t xml:space="preserve"> «1»</w:t>
      </w:r>
      <w:r w:rsidRPr="0027727F">
        <w:rPr>
          <w:rFonts w:cs="B Badr" w:hint="cs"/>
          <w:color w:val="242887"/>
          <w:sz w:val="26"/>
          <w:szCs w:val="26"/>
          <w:rtl/>
        </w:rPr>
        <w:t xml:space="preserve"> بِيَدِهِ، ثُمَّ قَالَ لِي يَا أَحْمَدُ إِنَّ أَمِيرَ الْمُؤْمِنِينَ (ع) عَادَ صَعْصَعَةَ بْنَ صُوحَانَ فِي مَرَضِهِ، فَقَالَ يَا صَعْصَعَةُ لَا تَتَّخِذْ عِيَادَتِي لَكَ أُبَّهَةً عَلَى قَوْمِكَ، قَالَ: فَلَمَّا قَالَ أَمِيرُ الْمُؤْمِنِينَ لِصَعْصَعَةَ هَذِهِ الْمَقَالَةَ، قَالَ صَعْصَعَةُ: بَلَى وَ اللَّهِ أَعُدُّهَا مِنَّةً مِنَ اللَّهِ عَلَيَّ وَ فَضْلًا، قَالَ، فَقَالَ لَهُ أَمِيرُ الْمُؤْمِنِينَ (ع) إِنْ كُنْتَ مَا عَلِمْتُكَ لَخَفِيفُ‏</w:t>
      </w:r>
      <w:r w:rsidRPr="0027727F">
        <w:rPr>
          <w:rFonts w:cs="B Badr" w:hint="cs"/>
          <w:color w:val="965AA0"/>
          <w:sz w:val="26"/>
          <w:szCs w:val="26"/>
          <w:rtl/>
        </w:rPr>
        <w:t xml:space="preserve"> «2»</w:t>
      </w:r>
      <w:r w:rsidRPr="0027727F">
        <w:rPr>
          <w:rFonts w:cs="B Badr" w:hint="cs"/>
          <w:color w:val="242887"/>
          <w:sz w:val="26"/>
          <w:szCs w:val="26"/>
          <w:rtl/>
        </w:rPr>
        <w:t xml:space="preserve"> الْمَئُونَةِ حَسَنُ الْمَعُونَةِ، قَالَ، فَقَالَ صَعْصَعَةُ وَ أَنْتَ وَ اللَّهِ يَا أَمِيرَ الْمُؤْمِنِينَ مَا عَلِمْتُكَ إِلَّا بِاللَّهِ عَلِيماً وَ بِالْمُؤْمِنِينَ رَءُوفاً رَحِيماً.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122</w:t>
      </w:r>
      <w:r w:rsidRPr="0027727F">
        <w:rPr>
          <w:rFonts w:cs="B Badr" w:hint="cs"/>
          <w:color w:val="780000"/>
          <w:sz w:val="26"/>
          <w:szCs w:val="26"/>
          <w:rtl/>
        </w:rPr>
        <w:t xml:space="preserve"> مُحَمَّدُ بْنُ مَسْعُودٍ، قَالَ حَدَّثَنِي عَلِيُّ بْنُ مُحَمَّدٍ</w:t>
      </w:r>
      <w:r w:rsidRPr="0027727F">
        <w:rPr>
          <w:rFonts w:cs="B Badr" w:hint="cs"/>
          <w:color w:val="965AA0"/>
          <w:sz w:val="26"/>
          <w:szCs w:val="26"/>
          <w:rtl/>
        </w:rPr>
        <w:t xml:space="preserve"> «3»</w:t>
      </w:r>
      <w:r w:rsidRPr="0027727F">
        <w:rPr>
          <w:rFonts w:cs="B Badr" w:hint="cs"/>
          <w:color w:val="780000"/>
          <w:sz w:val="26"/>
          <w:szCs w:val="26"/>
          <w:rtl/>
        </w:rPr>
        <w:t xml:space="preserve"> قَالَ حَدَّثَنِي مُحَمَّدُ بْنُ أَحْمَدَ بْنِ يَحْيَى، عَنِ الْعَبَّاسِ بْنِ مَعْرُوفٍ، عَنْ أَبِي مُحَمَّدٍ الْحَجَّالِ، عَنْ دَاوُدَ بْنِ أَبِي يَزِيدَ، قَالَ قَالَ أَبُو عَبْدِ اللَّهِ (ع)</w:t>
      </w:r>
      <w:r w:rsidRPr="0027727F">
        <w:rPr>
          <w:rFonts w:cs="B Badr" w:hint="cs"/>
          <w:color w:val="242887"/>
          <w:sz w:val="26"/>
          <w:szCs w:val="26"/>
          <w:rtl/>
        </w:rPr>
        <w:t xml:space="preserve"> مَا كَانَ مَعَ أَمِيرِ الْمُؤْمِنِينَ (ع) مَنْ يَعْرِفُ حَقَّهُ إِلَّا صَعْصَعَةُ وَ أَصْحَابُهُ.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123</w:t>
      </w:r>
      <w:r w:rsidRPr="0027727F">
        <w:rPr>
          <w:rFonts w:cs="B Badr" w:hint="cs"/>
          <w:color w:val="780000"/>
          <w:sz w:val="26"/>
          <w:szCs w:val="26"/>
          <w:rtl/>
        </w:rPr>
        <w:t xml:space="preserve"> مُحَمَّدُ بْنُ مَسْعُودٍ، قَالَ حَدَّثَنِي أَبُو الْحَسَنِ عَلِيُّ بْنُ أَبِي عَلِيٍ‏</w:t>
      </w:r>
      <w:r w:rsidRPr="0027727F">
        <w:rPr>
          <w:rFonts w:cs="B Badr" w:hint="cs"/>
          <w:color w:val="965AA0"/>
          <w:sz w:val="26"/>
          <w:szCs w:val="26"/>
          <w:rtl/>
        </w:rPr>
        <w:t xml:space="preserve"> «4»</w:t>
      </w:r>
      <w:r w:rsidRPr="0027727F">
        <w:rPr>
          <w:rFonts w:cs="B Badr" w:hint="cs"/>
          <w:color w:val="780000"/>
          <w:sz w:val="26"/>
          <w:szCs w:val="26"/>
          <w:rtl/>
        </w:rPr>
        <w:t xml:space="preserve"> الْخُزَاعِيُّ، قَالَ حَدَّثَنَا مُحَمَّدُ بْنُ عَلِيِّ بْنِ خَالِدٍ</w:t>
      </w:r>
      <w:r w:rsidRPr="0027727F">
        <w:rPr>
          <w:rFonts w:cs="B Badr" w:hint="cs"/>
          <w:color w:val="965AA0"/>
          <w:sz w:val="26"/>
          <w:szCs w:val="26"/>
          <w:rtl/>
        </w:rPr>
        <w:t xml:space="preserve"> «5»</w:t>
      </w:r>
      <w:r w:rsidRPr="0027727F">
        <w:rPr>
          <w:rFonts w:cs="B Badr" w:hint="cs"/>
          <w:color w:val="780000"/>
          <w:sz w:val="26"/>
          <w:szCs w:val="26"/>
          <w:rtl/>
        </w:rPr>
        <w:t xml:space="preserve"> الْعَطَّارُ، قَالَ حَدَّثَنِي عَمْرُو بْنُ عَبْدِ الْغَفَّارِ، عَنْ أَبِي بَكْرِ بْنِ عَيَّاشٍ‏</w:t>
      </w:r>
      <w:r w:rsidRPr="0027727F">
        <w:rPr>
          <w:rFonts w:cs="B Badr" w:hint="cs"/>
          <w:color w:val="965AA0"/>
          <w:sz w:val="26"/>
          <w:szCs w:val="26"/>
          <w:rtl/>
        </w:rPr>
        <w:t xml:space="preserve"> «6»</w:t>
      </w:r>
      <w:r w:rsidRPr="0027727F">
        <w:rPr>
          <w:rFonts w:cs="B Badr" w:hint="cs"/>
          <w:color w:val="780000"/>
          <w:sz w:val="26"/>
          <w:szCs w:val="26"/>
          <w:rtl/>
        </w:rPr>
        <w:t>، عَنْ عَاصِمِ بْنِ أَبِي النَّجُودِ، عَمَّنْ شَهِدَ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نفض الثوب او الشجر: حرّكه.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المطبوع و الترتيب: الا لخفيف.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هكذا في جميع النسخ، و في النسخة: محمّد بن على كما في 113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في المطبوعة فقط: على بن على.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الترتيب: خلف.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كذا في الترتيب، و في النسخ: ابى عيّاش.</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69</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lastRenderedPageBreak/>
        <w:t>ذَلِكَ‏</w:t>
      </w:r>
      <w:r w:rsidRPr="0027727F">
        <w:rPr>
          <w:rFonts w:cs="B Badr" w:hint="cs"/>
          <w:color w:val="242887"/>
          <w:sz w:val="26"/>
          <w:szCs w:val="26"/>
          <w:rtl/>
        </w:rPr>
        <w:t>، أَنَّ مُعَاوِيَةَ حِينَ قَدِمَ الْكُوفَةَ دَخَلَ عَلَيْهِ رِجَالٌ مِنْ أَصْحَابِ عَلِيٍّ (ع) وَ كَانَ الْحَسَنُ (ع) قَدْ أَخَذَ الْأَمَانَ لِرِجَالٍ مِنْهُمْ مُسَمَّيْنَ بِأَسْمَائِهِمْ وَ أَسْمَاءِ آبَائِهِمْ وَ كَانَ فِيهِمْ صَعْصَعَةُ، فَلَمَّا دَخَلَ عَلَيْهِ صَعْصَعَةُ، قَالَ مُعَاوِيَةُ لِصَعْصَعَةَ: أَمَا وَ اللَّهِ إِنِّي كُنْتُ لَأُبْغِضُ أَنْ تَدْخُلَ فِي أَمَانِي! قَالَ وَ أَنَا وَ اللَّهِ أُبْغِضُ أَنْ أُسَمِّيَكَ بِهَذَا الِاسْمِ، ثُمَّ سَلَّمَ عَلَيْهِ بِالْخِلَافَةِ، قَالَ فَقَالَ مُعَاوِيَةُ إِنْ كُنْتَ صَادِقاً فَاصْعَدِ الْمِنْبَرَ فَالْعَنْ عَلِيّاً! قَالَ فَصَعِدَ الْمِنْبَرَ وَ حَمِدَ اللَّهَ وَ أَثْنَى عَلَيْهِ، ثُمَّ قَالَ أَيُّهَا النَّاسُ أَتَيْتُكُمْ مِنْ عِنْدِ رَجُلٍ قَدَّمَ شَرَّهُ وَ أَخَّرَ خَيْرَهُ وَ أَنَّهُ أَمَرَنِي أَنْ أَلْعَنَ عَلِيّاً فَالْعَنُوهُ لَعَنَهُ اللَّهُ! فَضَجَّ أَهْلُ الْمَسْجِدِ بِآمِينَ، فَلَمَّا رَجَعَ إِلَيْهِ فَأَخْبَرَهُ بِمَا قَالَ، قَالَ لَا وَ اللَّهِ مَا عَنَيْتَ غَيْرِي ارْجِعْ حَتَّى تُسَمِّيَهُ بِاسْمِهِ، فَرَجَعَ وَ صَعِدَ الْمِنْبَرَ، ثُمَّ قَالَ أَيُّهَا النَّاسُ إِنَّ أَمِيرَ الْمُؤْمِنِينَ أَمَرَنِي أَنْ أَلْعَنَ عَلِيَّ بْنَ أَبِي طَالِبٍ فَالْعَنُوا مَنْ لَعَنَ، عَلِيَّ بْنَ أَبِي طَالِبٍ! قَالَ فَضَجُّوا بِآمِينَ، قَالَ، فَلَمَّا خَبَرَ مُعَاوِيَةُ قَالَ لَا وَ اللَّهِ مَا عَنَى غَيْرِي، أَخْرِجُوهُ لَا يُسَاكِنُنِي فِي بَلَدٍ، فَأَخْرَجُوهُ.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جندب بن زهير و عبد الله بن بديل و غيرهما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124</w:t>
      </w:r>
      <w:r w:rsidRPr="0027727F">
        <w:rPr>
          <w:rFonts w:cs="B Badr" w:hint="cs"/>
          <w:color w:val="780000"/>
          <w:sz w:val="26"/>
          <w:szCs w:val="26"/>
          <w:rtl/>
        </w:rPr>
        <w:t xml:space="preserve"> قَالَ الْفَضْلُ بْنُ شَاذَانَ‏</w:t>
      </w:r>
      <w:r w:rsidRPr="0027727F">
        <w:rPr>
          <w:rFonts w:cs="B Badr" w:hint="cs"/>
          <w:color w:val="242887"/>
          <w:sz w:val="26"/>
          <w:szCs w:val="26"/>
          <w:rtl/>
        </w:rPr>
        <w:t>: فَمِنَ التَّابِعِينَ الْكِبَارِ وَ رُؤَسَائِهِمْ وَ زُهَّادِهِمْ جُنْدَبُ بْنُ زُهَيْرٍ قَاتِلُ السَّاحِرِ، وَ عَبْدُ اللَّهِ بْنُ بُدَيْلٍ، وَ حُجْرُ بْنُ عَدِيٍّ، وَ سُلَيْمَانُ بْنُ صُرَدٍ، وَ الْمُسَيَّبُ بْنُ نَجَبَةَ، وَ عَلْقَمَةُ، وَ الْأَشْتَرُ، وَ سَعِيدُ بْنُ قَيْسٍ، وَ أَشْبَاهُهُمْ كَثِيرٌ، أَفْنَاهُمُ الْحَرْبُ ثُمَّ كَثُرُوا بَعْدُ، حَتَّى قُتِلُوا مَعَ الْحُسَيْنِ (ع) وَ بَعْدَهُ.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70</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محمد بن أبي حذيفة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125</w:t>
      </w:r>
      <w:r w:rsidRPr="0027727F">
        <w:rPr>
          <w:rFonts w:cs="B Badr" w:hint="cs"/>
          <w:color w:val="780000"/>
          <w:sz w:val="26"/>
          <w:szCs w:val="26"/>
          <w:rtl/>
        </w:rPr>
        <w:t xml:space="preserve"> حَدَّثَنِي نَصْرُ بْنُ صَبَّاحٍ، قَالَ حَدَّثَنِي أَبُو يَعْقُوبَ إِسْحَاقُ بْنُ مُحَمَّدٍ الْبَصْرِيُّ، قَالَ حَدَّثَنِي أَمِيرُ بْنُ عَلِيٍّ، عَنْ أَبِي الْحَسَنِ الرِّضَا (ع) قَالَ، كَانَ أَمِيرُ الْمُؤْمِنِينَ (ع) يَقُولُ‏</w:t>
      </w:r>
      <w:r w:rsidRPr="0027727F">
        <w:rPr>
          <w:rFonts w:cs="B Badr" w:hint="cs"/>
          <w:color w:val="242887"/>
          <w:sz w:val="26"/>
          <w:szCs w:val="26"/>
          <w:rtl/>
        </w:rPr>
        <w:t>: إِنَّ الْمَحَامِدَةَ تَأْبَى أَنْ يُعْصَى اللَّهُ عَزَّ وَ جَلَّ، قُلْتُ وَ مَنِ الْمَحَامِدَةُ قَالَ مُحَمَّدُ بْنُ جَعْفَرٍ، وَ مُحَمَّدُ بْنُ أَبِي بَكْرٍ، وَ مُحَمَّدُ بْنُ أَبِي حُذَيْفَةَ، وَ مُحَمَّدُ بْنُ أَمِيرِ الْمُؤْمِنِينَ (ع) أَمَّا مُحَمَّدُ بْنُ أَبِي حُذَيْفَةَ هُوَ ابْنُ عُتْبَةَ بْنِ رَبِيعَةَ وَ هُوَ ابْنُ خَالِ مُعَاوِيَةَ.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126</w:t>
      </w:r>
      <w:r w:rsidRPr="0027727F">
        <w:rPr>
          <w:rFonts w:cs="B Badr" w:hint="cs"/>
          <w:color w:val="780000"/>
          <w:sz w:val="26"/>
          <w:szCs w:val="26"/>
          <w:rtl/>
        </w:rPr>
        <w:t xml:space="preserve"> وَ أَخْبَرَنِي بَعْضُ رُوَاةِ الْعَامَّةِ، عَنْ مُحَمَّدِ بْنِ إِسْحَاقَ، قَالَ حَدَّثَنِي رَجُلٌ مِنْ أَهْلِ الشَّامِ، قَالَ‏</w:t>
      </w:r>
      <w:r w:rsidRPr="0027727F">
        <w:rPr>
          <w:rFonts w:cs="B Badr" w:hint="cs"/>
          <w:color w:val="242887"/>
          <w:sz w:val="26"/>
          <w:szCs w:val="26"/>
          <w:rtl/>
        </w:rPr>
        <w:t xml:space="preserve"> كَانَ مُحَمَّدُ بْنُ أَبِي حُذَيْفَةَ بْنِ عُتْبَةَ</w:t>
      </w:r>
      <w:r w:rsidRPr="0027727F">
        <w:rPr>
          <w:rFonts w:cs="B Badr" w:hint="cs"/>
          <w:color w:val="965AA0"/>
          <w:sz w:val="26"/>
          <w:szCs w:val="26"/>
          <w:rtl/>
        </w:rPr>
        <w:t xml:space="preserve"> «1»</w:t>
      </w:r>
      <w:r w:rsidRPr="0027727F">
        <w:rPr>
          <w:rFonts w:cs="B Badr" w:hint="cs"/>
          <w:color w:val="242887"/>
          <w:sz w:val="26"/>
          <w:szCs w:val="26"/>
          <w:rtl/>
        </w:rPr>
        <w:t xml:space="preserve"> بْنِ رَبِيعَةَ مَعَ عَلِيِّ بْنِ أَبِي طَالِبٍ (ع) وَ مِنْ أَنْصَارِهِ وَ أَشْيَاعِهِ، وَ كَانَ ابْنُ خَالِ مُعَاوِيَةَ، وَ كَانَ رَجُلًا مِنْ خِيَارِ الْمُسْلِمِينَ، فَلَمَّا تُوُفِّيَ عَلِيٌّ (ع) أَخَذَهُ مُعَاوِيَةُ وَ أَرَادَ قَتْلَهُ فَحَبَسَهُ فِي السِّجْنِ دَهْراً، ثُمَّ قَالَ مُعَاوِيَةُ ذَاتَ يَوْمٍ أَ لَا نُرْسِلُ إِلَى هَذَا السَّفِيهِ مُحَمَّدِ بْنِ أَبِي حُذَيْفَةَ فَنُبَكِّتَهُ‏</w:t>
      </w:r>
      <w:r w:rsidRPr="0027727F">
        <w:rPr>
          <w:rFonts w:cs="B Badr" w:hint="cs"/>
          <w:color w:val="965AA0"/>
          <w:sz w:val="26"/>
          <w:szCs w:val="26"/>
          <w:rtl/>
        </w:rPr>
        <w:t xml:space="preserve"> «2»</w:t>
      </w:r>
      <w:r w:rsidRPr="0027727F">
        <w:rPr>
          <w:rFonts w:cs="B Badr" w:hint="cs"/>
          <w:color w:val="242887"/>
          <w:sz w:val="26"/>
          <w:szCs w:val="26"/>
          <w:rtl/>
        </w:rPr>
        <w:t xml:space="preserve"> وَ نُخْبِرَهُ بِضَلَالِهِ وَ نَأْمُرَهُ أَنْ يَقُومَ فَيَسُبَّ عَلِيّاً قَالُوا نَعَمْ. فَبَعَثَ إِلَيْهِ مُعَاوِيَةُ فَأَخْرَجَهُ مِنَ السِّجْنِ، فَقَالَ لَهُ مُعَاوِيَةُ يَا مُحَمَّدَ بْنَ أَبِي حُذَيْفَةَ أَ لَمْ يَأْنِ لَكَ أَنْ تُبْصِرَ مَا كُنْتَ عَلَيْهِ مِنَ الضَّلَالَةِ بِنُصْرَتِكَ عَلِيَّ بْنَ أَبِي طَالِبٍ الْكَذَّابَ، أَ لَمْ تَعْلَمْ أَنَّ عُثْمَانَ قُتِلَ مَظْلُوماً وَ أَنَّ عَائِشَةَ وَ طَلْحَةَ وَ الزُّبَيْرَ خَرَجُوا يَطْلُبُونَ بِدَمِهِ، وَ أَنَّ عَلِيّاً هُوَ الَّذِي دَسَّ 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نسخ آخر: ابى حذيفة بن عتبة.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التبكيت التقريع و التوبيخ.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71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قَتْلِهِ، وَ نَحْنُ الْيَوْمَ نَطْلُبُ بِدَمِهِ قَالَ مُحَمَّدُ بْنُ أَبِي حُذَيْفَةَ إِنَّكَ لَتَعْلَمُ أَنِّي أَمَسُّ الْقَوْمِ بِكَ رَحِماً وَ أَعْرَفُهُمْ بِكَ، قَالَ أَجَلْ، قَالَ فَوَ اللَّهِ الَّذِي لَا إِلَهَ غَيْرُهُ مَا أَعْلَمُ أَحَداً أَشْرَكَ‏</w:t>
      </w:r>
      <w:r w:rsidRPr="0027727F">
        <w:rPr>
          <w:rFonts w:cs="B Badr" w:hint="cs"/>
          <w:color w:val="965AA0"/>
          <w:sz w:val="26"/>
          <w:szCs w:val="26"/>
          <w:rtl/>
        </w:rPr>
        <w:t xml:space="preserve"> «1»</w:t>
      </w:r>
      <w:r w:rsidRPr="0027727F">
        <w:rPr>
          <w:rFonts w:cs="B Badr" w:hint="cs"/>
          <w:color w:val="242887"/>
          <w:sz w:val="26"/>
          <w:szCs w:val="26"/>
          <w:rtl/>
        </w:rPr>
        <w:t xml:space="preserve"> فِي دَمِ عُثْمَانَ وَ أَلَّبَ عَلَيْهِ‏</w:t>
      </w:r>
      <w:r w:rsidRPr="0027727F">
        <w:rPr>
          <w:rFonts w:cs="B Badr" w:hint="cs"/>
          <w:color w:val="965AA0"/>
          <w:sz w:val="26"/>
          <w:szCs w:val="26"/>
          <w:rtl/>
        </w:rPr>
        <w:t xml:space="preserve"> «2»</w:t>
      </w:r>
      <w:r w:rsidRPr="0027727F">
        <w:rPr>
          <w:rFonts w:cs="B Badr" w:hint="cs"/>
          <w:color w:val="242887"/>
          <w:sz w:val="26"/>
          <w:szCs w:val="26"/>
          <w:rtl/>
        </w:rPr>
        <w:t xml:space="preserve"> غَيْرُكَ، لِمَا اسْتَعْمَلَكَ وَ مَنْ كَانَ مِثْلَكَ، فَسَأَلَهُ الْمُهَاجِرُونَ وَ الْأَنْصَارُ أَنْ يَعْزِلَكَ فَأَبَى، فَفَعَلُوا بِهِ مَا بَلَغَكَ، وَ وَ اللَّهِ مَا أَحَدٌ اشْتَرَكَ‏</w:t>
      </w:r>
      <w:r w:rsidRPr="0027727F">
        <w:rPr>
          <w:rFonts w:cs="B Badr" w:hint="cs"/>
          <w:color w:val="965AA0"/>
          <w:sz w:val="26"/>
          <w:szCs w:val="26"/>
          <w:rtl/>
        </w:rPr>
        <w:t xml:space="preserve"> «3»</w:t>
      </w:r>
      <w:r w:rsidRPr="0027727F">
        <w:rPr>
          <w:rFonts w:cs="B Badr" w:hint="cs"/>
          <w:color w:val="242887"/>
          <w:sz w:val="26"/>
          <w:szCs w:val="26"/>
          <w:rtl/>
        </w:rPr>
        <w:t xml:space="preserve"> فِي قَتْلِهِ بَدْئِيّاً وَ أَخِيراً إِلَّا طَلْحَةُ وَ الزُّبَيْرُ وَ عَائِشَةُ، فَهُمُ الَّذِينَ شَهِدُوا عَلَيْهِ بِالْعَظِيمَةِ</w:t>
      </w:r>
      <w:r w:rsidRPr="0027727F">
        <w:rPr>
          <w:rFonts w:cs="B Badr" w:hint="cs"/>
          <w:color w:val="965AA0"/>
          <w:sz w:val="26"/>
          <w:szCs w:val="26"/>
          <w:rtl/>
        </w:rPr>
        <w:t xml:space="preserve"> «4»</w:t>
      </w:r>
      <w:r w:rsidRPr="0027727F">
        <w:rPr>
          <w:rFonts w:cs="B Badr" w:hint="cs"/>
          <w:color w:val="242887"/>
          <w:sz w:val="26"/>
          <w:szCs w:val="26"/>
          <w:rtl/>
        </w:rPr>
        <w:t xml:space="preserve"> وَ أَلَّبُوا عَلَيْهِ النَّاسَ، وَ شَرِكَهُمْ فِي ذَلِكَ عَبْدُ الرَّحْمَنِ بْنُ عَوْفٍ وَ ابْنُ مَسْعُودٍ</w:t>
      </w:r>
      <w:r w:rsidRPr="0027727F">
        <w:rPr>
          <w:rFonts w:cs="B Badr" w:hint="cs"/>
          <w:color w:val="965AA0"/>
          <w:sz w:val="26"/>
          <w:szCs w:val="26"/>
          <w:rtl/>
        </w:rPr>
        <w:t xml:space="preserve"> «5»</w:t>
      </w:r>
      <w:r w:rsidRPr="0027727F">
        <w:rPr>
          <w:rFonts w:cs="B Badr" w:hint="cs"/>
          <w:color w:val="242887"/>
          <w:sz w:val="26"/>
          <w:szCs w:val="26"/>
          <w:rtl/>
        </w:rPr>
        <w:t xml:space="preserve"> وَ عَمَّارٌ وَ الْأَنْصَارُ جَمِيعاً، قَالَ قَدْ كَانَ ذَاكَ‏</w:t>
      </w:r>
      <w:r w:rsidRPr="0027727F">
        <w:rPr>
          <w:rFonts w:cs="B Badr" w:hint="cs"/>
          <w:color w:val="965AA0"/>
          <w:sz w:val="26"/>
          <w:szCs w:val="26"/>
          <w:rtl/>
        </w:rPr>
        <w:t xml:space="preserve"> «6»</w:t>
      </w:r>
      <w:r w:rsidRPr="0027727F">
        <w:rPr>
          <w:rFonts w:cs="B Badr" w:hint="cs"/>
          <w:color w:val="242887"/>
          <w:sz w:val="26"/>
          <w:szCs w:val="26"/>
          <w:rtl/>
        </w:rPr>
        <w:t xml:space="preserve"> قَالَ وَ اللَّهِ إِنِّي لَأَشْهَدُ أَنَّكَ مُنْذُ عَرَفْتُكَ فِي الْجَاهِلِيَّةِ وَ الْإِسْلَامِ لَعَلَى خُلُقٍ وَاحِدٍ مَا زَادَ الْإِسْلَامُ فِيكَ قَلِيلًا وَ لَا كَثِيراً، وَ أَنَّ عَلَامَةَ ذَلِكَ فِيكَ لَبَيِّنَةٌ، تَلُومُنِي عَلَى حُبِّي عَلِيّاً! خَرَجَ مَعَ عَلِيٍّ كُلُّ صَوَّامٍ قَوَّامٍ مُهَاجِرِيٍّ وَ أَنْصَارِيٍّ، وَ خَرَجَ مَعَكَ أَبْنَاءُ الْمُنَافِقِينَ وَ الطُّلَقَاءُ وَ الْعُتَقَاءُ خَدَعْتَهُمْ عَنْ دِينِهِمْ وَ خَدَعُوكَ عَنْ دُنْيَاكَ، وَ اللَّهِ يَا مُعَاوِيَةُ مَا خَفِيَ عَلَيْكَ مَا صَنَعْتَ وَ مَا خَفِيَ عَلَيْهِمْ مَا صَنَعُوا إِذْ أَحَلُّوا أَنْفُسَهُمْ بِسَخَطِ اللَّهِ فِي طَاعَتِكَ، وَ اللَّهِ لَا أَزَالُ أُحِبُّ عَلِيّاً لِلَّهِ وَ أُبْغِضُكَ‏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شرك- خ اشركه جعله شريكا و شركه صار شريكه، من باب علم.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البّ الناس عليه-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شرك-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النازلة الشديدة.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شركة عبد الرحمن و ابن مسعود مع انهماماتا في زمان عثمان لخلافهما له و قولهما عليه كأبى ذر.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جميعا، قال قد كان ذلك-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72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فِي اللَّهِ وَ فِي رَسُولِهِ أَبَداً مَا بَقِيتُ، قَالَ مُعَاوِيَةُ وَ إِنِّي أَرَاكَ عَلَى ضَلَالِكَ بَعْدُ رُدُّوهُ فَرَدُّوهُ وَ هُوَ يَقْرَءُ فِي السِّجْنِ‏</w:t>
      </w:r>
      <w:r w:rsidRPr="0027727F">
        <w:rPr>
          <w:rFonts w:cs="B Badr" w:hint="cs"/>
          <w:color w:val="006A0F"/>
          <w:sz w:val="26"/>
          <w:szCs w:val="26"/>
          <w:rtl/>
        </w:rPr>
        <w:t xml:space="preserve"> رَبِّ السِّجْنُ أَحَبُّ إِلَيَّ مِمَّا يَدْعُونَنِي إِلَيْهِ‏</w:t>
      </w:r>
      <w:r w:rsidRPr="0027727F">
        <w:rPr>
          <w:rFonts w:cs="B Badr" w:hint="cs"/>
          <w:color w:val="242887"/>
          <w:sz w:val="26"/>
          <w:szCs w:val="26"/>
          <w:rtl/>
        </w:rPr>
        <w:t xml:space="preserve"> فَمَاتَ فِي السِّجْنِ.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قنبر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127</w:t>
      </w:r>
      <w:r w:rsidRPr="0027727F">
        <w:rPr>
          <w:rFonts w:cs="B Badr" w:hint="cs"/>
          <w:color w:val="780000"/>
          <w:sz w:val="26"/>
          <w:szCs w:val="26"/>
          <w:rtl/>
        </w:rPr>
        <w:t xml:space="preserve"> مُحَمَّدُ بْنُ مَسْعُودٍ، قَالَ أَخْبَرَنَا مُحَمَّدُ بْنُ يَزْدَادَ الرَّازِيُّ، قَالَ حَدَّثَنَا مُحَمَّدُ بْنُ عَلِيٍّ الْحَدَّادُ، عَنْ مَسْعَدَةَ بْنِ صَدَقَةَ، عَنْ جَعْفَرِ بْنِ مُحَمَّدٍ، عَنْ أَبِيهِ، أَنَّ عَلِيّاً (ع) قَالَ‏</w:t>
      </w:r>
      <w:r w:rsidRPr="0027727F">
        <w:rPr>
          <w:rFonts w:cs="B Badr" w:hint="cs"/>
          <w:color w:val="242887"/>
          <w:sz w:val="26"/>
          <w:szCs w:val="26"/>
          <w:rtl/>
        </w:rPr>
        <w:t>:</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lastRenderedPageBreak/>
              <w:t>لَمَّا رَأَيْتُ أَمْراً مُنْكَراً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أَوْقَدْتُ نَارِي وَ دَعَوْتُ قَنْبَراً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128</w:t>
      </w:r>
      <w:r w:rsidRPr="0027727F">
        <w:rPr>
          <w:rFonts w:cs="B Badr" w:hint="cs"/>
          <w:color w:val="780000"/>
          <w:sz w:val="26"/>
          <w:szCs w:val="26"/>
          <w:rtl/>
        </w:rPr>
        <w:t xml:space="preserve"> مُحَمَّدُ بْنُ الْحَسَنِ وَ عُثْمَانُ بْنُ حَامِدٍ الْكَشِّيَانِ، قَالا حَدَّثَنَا مُحَمَّدُ بْنُ يَزْدَادَ الرَّازِيُّ عَنْ مُحَمَّدِ بْنِ الْحُسَيْنِ بْنِ أَبِي الْخَطَّابِ، عَنْ مُوسَى بْنِ يَسَارٍ، عَنْ عَبْدِ اللَّهِ بْنِ شَرِيكٍ، عَنْ أَبِيهِ، قَالَ‏</w:t>
      </w:r>
      <w:r w:rsidRPr="0027727F">
        <w:rPr>
          <w:rFonts w:cs="B Badr" w:hint="cs"/>
          <w:color w:val="242887"/>
          <w:sz w:val="26"/>
          <w:szCs w:val="26"/>
          <w:rtl/>
        </w:rPr>
        <w:t>:</w:t>
      </w:r>
      <w:r w:rsidRPr="0027727F">
        <w:rPr>
          <w:rFonts w:cs="B Badr" w:hint="cs"/>
          <w:color w:val="965AA0"/>
          <w:sz w:val="26"/>
          <w:szCs w:val="26"/>
          <w:rtl/>
        </w:rPr>
        <w:t xml:space="preserve"> «1»</w:t>
      </w:r>
      <w:r w:rsidRPr="0027727F">
        <w:rPr>
          <w:rFonts w:cs="B Badr" w:hint="cs"/>
          <w:color w:val="242887"/>
          <w:sz w:val="26"/>
          <w:szCs w:val="26"/>
          <w:rtl/>
        </w:rPr>
        <w:t xml:space="preserve"> بَيْنَمَا عَلِيٌّ (ع) عِنْدَ امْرَأَةٍ لَهُ مِنْ عَنَزَةَ وَ هِيَ أُمُّ عُمَرَ، إِذْ أَتَاهُ قَنْبَرٌ فَقَالَ لَهُ إِنَّ عَشَرَةَ نَفَرٍ بِالْبَابِ يَزْعُمُونَ أَنَّكَ رَبُّهُمْ، قَالَ أَدْخِلْهُمْ! قَالَ، فَدَخَلُوا عَلَيْهِ، فَقَالَ لَهُمْ مَا تَقُولُونَ فَقَالُوا نَقُولُ إِنَّكَ رَبُّنَا وَ أَنْتَ الَّذِي خَلَقْتَنَا وَ أَنْتَ الَّذِي تَرْزُقُنَا، فَقَالَ لَهُمْ وَيْلَكُمْ لَا تَفْعَلُوا إِنَّمَا أَنَا مَخْلُوقٌ مِثْلُكُمْ، فَأَبَوْا وَ أَعَادُوا عَلَيْهِ، ثُمَّ سَاقَ الْحَدِيثَ إِلَى أَنْ قَذَفَهُمْ فِي النَّارِ ثُمَّ قَالَ عَلِيٌّ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إِنِّي إِذَا أَبْصَرْتُ شَيْئاً مُنْكَراً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أَوْقَدْتُ نَارِي وَ دَعَوْتُ قَنْبَراً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129</w:t>
      </w:r>
      <w:r w:rsidRPr="0027727F">
        <w:rPr>
          <w:rFonts w:cs="B Badr" w:hint="cs"/>
          <w:color w:val="780000"/>
          <w:sz w:val="26"/>
          <w:szCs w:val="26"/>
          <w:rtl/>
        </w:rPr>
        <w:t xml:space="preserve"> إِبْرَاهِيمُ بْنُ الْحُسَيْنِ الْحُسَيْنِيُّ الْعَقِيقِيُّ، رَفَعَهُ، قَالَ‏</w:t>
      </w:r>
      <w:r w:rsidRPr="0027727F">
        <w:rPr>
          <w:rFonts w:cs="B Badr" w:hint="cs"/>
          <w:color w:val="242887"/>
          <w:sz w:val="26"/>
          <w:szCs w:val="26"/>
          <w:rtl/>
        </w:rPr>
        <w:t>، سُئِلَ‏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يأتي هذا الحديث في 556 فراجعه.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73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قَنْبَرٌ مَوْلَى مَنْ أَنْتَ فَقَالَ: أَنَا مَوْلَى مَنْ ضُرِبَ بِسَيْفَيْنِ وَ طُعِنَ بِرُمْحَيْنِ وَ صَلَّى الْقِبْلَتَيْنِ وَ بَايَعَ الْبَيْعَتَيْنِ وَ هَاجَرَ الْهِجْرَتَيْنِ وَ لَمْ يَكْفُرْ بِاللَّهِ طَرْفَةَ عَيْنٍ، أَنَا مَوْلَى صَالِحِ الْمُؤْمِنِينَ وَ وَارِثُ النَّبِيِّينَ وَ خَيْرُ الْوَصِيِّينَ وَ أَكْبَرُ الْمُسْلِمِينَ وَ يَعْسُوبُ الْمُؤْمِنِينَ وَ نُورُ الْمُجَاهِدِينَ وَ رَئِيسُ الْبَكَّاءِينَ وَ زَيْنُ الْعَابِدِينَ وَ سِرَاجُ الْمَاضِينَ وَ ضَوْءُ الْقَائِمِينَ وَ أَفْضَلُ الْقَانِتِينَ وَ لِسَانُ رَسُولِ رَبِّ الْعَالَمِينَ وَ أَوَّلُ الْمُؤْمِنِينَ مِنْ آلِ يَاسِينَ، الْمُؤَيَّدُ بِجِبْرِيلِ الْأَمِينِ وَ الْمَنْصُورُ بِمِيكَائِيلَ الْمَتِينُ وَ الْمَحْمُودُ عِنْدَ أَهْلِ السَّمَاءِ</w:t>
      </w:r>
      <w:r w:rsidRPr="0027727F">
        <w:rPr>
          <w:rFonts w:cs="B Badr" w:hint="cs"/>
          <w:color w:val="965AA0"/>
          <w:sz w:val="26"/>
          <w:szCs w:val="26"/>
          <w:rtl/>
        </w:rPr>
        <w:t xml:space="preserve"> «1»</w:t>
      </w:r>
      <w:r w:rsidRPr="0027727F">
        <w:rPr>
          <w:rFonts w:cs="B Badr" w:hint="cs"/>
          <w:color w:val="242887"/>
          <w:sz w:val="26"/>
          <w:szCs w:val="26"/>
          <w:rtl/>
        </w:rPr>
        <w:t xml:space="preserve"> أَجْمَعِينَ سَيِّدُ الْمُسْلِمِينَ وَ السَّابِقِينَ وَ قَاتِلُ النَّاكِثِينَ وَ الْقَاسِطِينَ‏</w:t>
      </w:r>
      <w:r w:rsidRPr="0027727F">
        <w:rPr>
          <w:rFonts w:cs="B Badr" w:hint="cs"/>
          <w:color w:val="965AA0"/>
          <w:sz w:val="26"/>
          <w:szCs w:val="26"/>
          <w:rtl/>
        </w:rPr>
        <w:t xml:space="preserve"> «2»</w:t>
      </w:r>
      <w:r w:rsidRPr="0027727F">
        <w:rPr>
          <w:rFonts w:cs="B Badr" w:hint="cs"/>
          <w:color w:val="242887"/>
          <w:sz w:val="26"/>
          <w:szCs w:val="26"/>
          <w:rtl/>
        </w:rPr>
        <w:t xml:space="preserve"> وَ الْمُحَامِي عَنْ حَرَمِ الْمُسْلِمِينَ وَ مُجَاهِدُ أَعْدَائِهِ النَّاصِبِينَ وَ مُطْفِئُ نِيرَانِ الْمُوقِدِينَ وَ أَفْخَرُ مَنْ مَشَى مِنْ قُرَيْشٍ أَجْمَعِينَ، وَ أَوَّلُ مَنْ أَجَابَ‏</w:t>
      </w:r>
      <w:r w:rsidRPr="0027727F">
        <w:rPr>
          <w:rFonts w:cs="B Badr" w:hint="cs"/>
          <w:color w:val="965AA0"/>
          <w:sz w:val="26"/>
          <w:szCs w:val="26"/>
          <w:rtl/>
        </w:rPr>
        <w:t xml:space="preserve"> «3»</w:t>
      </w:r>
      <w:r w:rsidRPr="0027727F">
        <w:rPr>
          <w:rFonts w:cs="B Badr" w:hint="cs"/>
          <w:color w:val="242887"/>
          <w:sz w:val="26"/>
          <w:szCs w:val="26"/>
          <w:rtl/>
        </w:rPr>
        <w:t xml:space="preserve"> وَ اسْتَجَابَ لِلَّهِ أَمِيرُ الْمُؤْمِنِينَ وَ وَصِيُّ نَبِيِّهِ فِي الْعَالَمِينَ وَ أَمِينُهُ عَلَى الْمَخْلُوقِينَ وَ خَلِيفَةُ مَنْ بُعِثَ إِلَيْهِمْ أَجْمَعِينَ سَيِّدُ الْمُسْلِمِينَ وَ السَّابِقِينَ وَ قَاتِلُ النَّاكِثِينَ وَ الْقَاسِطِينَ وَ مُبِيدُ الْمُشْرِكِينَ، وَ سَهْمٌ مِنْ مَرَامِي اللَّهِ عَلَى الْمُنَافِقِينَ وَ لِسَانُ كَلِمَةِ الْعَابِدِينَ، نَاصِرُ دَيْنِ اللَّهِ وَ وَلِيُّ اللَّهِ وَ لِسَانُ كَلِمَةِ اللَّهِ وَ نَاصِرُهُ فِي أَرْضِهِ وَ عَيْبَةُ عِلْمِهِ وَ كَهْفُ دِينِهِ إِمَامُ الْأَبْرَارِ مَنْ رَضِيَ عَنْهُ الْعَلِيُّ- الْجَبَّارُ، سَمِحٌ سَخِيٌّ حَيِيٌّ بُهْلُولٌ سَنَحْنَحِيٌ‏</w:t>
      </w:r>
      <w:r w:rsidRPr="0027727F">
        <w:rPr>
          <w:rFonts w:cs="B Badr" w:hint="cs"/>
          <w:color w:val="965AA0"/>
          <w:sz w:val="26"/>
          <w:szCs w:val="26"/>
          <w:rtl/>
        </w:rPr>
        <w:t xml:space="preserve"> «4»</w:t>
      </w:r>
      <w:r w:rsidRPr="0027727F">
        <w:rPr>
          <w:rFonts w:cs="B Badr" w:hint="cs"/>
          <w:color w:val="242887"/>
          <w:sz w:val="26"/>
          <w:szCs w:val="26"/>
          <w:rtl/>
        </w:rPr>
        <w:t xml:space="preserve"> زَكِىٌ‏</w:t>
      </w:r>
      <w:r w:rsidRPr="0027727F">
        <w:rPr>
          <w:rFonts w:cs="B Badr" w:hint="cs"/>
          <w:color w:val="965AA0"/>
          <w:sz w:val="26"/>
          <w:szCs w:val="26"/>
          <w:rtl/>
        </w:rPr>
        <w:t xml:space="preserve"> «5»</w:t>
      </w:r>
      <w:r w:rsidRPr="0027727F">
        <w:rPr>
          <w:rFonts w:cs="B Badr" w:hint="cs"/>
          <w:color w:val="242887"/>
          <w:sz w:val="26"/>
          <w:szCs w:val="26"/>
          <w:rtl/>
        </w:rPr>
        <w:t xml:space="preserve"> مُطَهَّرٌ أَبْطَحِيٌّ بَاذِلٌ جَرِيٌ‏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السماوات-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(2)- الناكثين و المارقين و القاسطين-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حارب-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رجل سنحنحى بفتحتين: من لا ينام بالليل. و البهلول بالضم: الضحّاك و السيّد الجامع لكل خير. و الحيى: ذو الحياء.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ذكى-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74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هُمَامٌ الصَّابِرُ صَوَّامٌ مَهْدِيٌّ مِقْدَامٌ، قَاطِعُ الْأَصْلَابِ مُفَرِّقُ الْأَحْزَابِ عَالِي الرِّقَابِ، أَرْبَطُهُمْ عِنَاناً وَ أَثَبْتَهُمْ جَنَاناً وَ أَشَدُّهُمْ شَكِيمَةً</w:t>
      </w:r>
      <w:r w:rsidRPr="0027727F">
        <w:rPr>
          <w:rFonts w:cs="B Badr" w:hint="cs"/>
          <w:color w:val="965AA0"/>
          <w:sz w:val="26"/>
          <w:szCs w:val="26"/>
          <w:rtl/>
        </w:rPr>
        <w:t xml:space="preserve"> «1»</w:t>
      </w:r>
      <w:r w:rsidRPr="0027727F">
        <w:rPr>
          <w:rFonts w:cs="B Badr" w:hint="cs"/>
          <w:color w:val="242887"/>
          <w:sz w:val="26"/>
          <w:szCs w:val="26"/>
          <w:rtl/>
        </w:rPr>
        <w:t xml:space="preserve"> بَازِلٌ بَاسِلٌ صِنْدِيدٌ هِزَبْرٌ ضِرْغَامٌ حَازِمٌ عَزَّامٌ‏</w:t>
      </w:r>
      <w:r w:rsidRPr="0027727F">
        <w:rPr>
          <w:rFonts w:cs="B Badr" w:hint="cs"/>
          <w:color w:val="965AA0"/>
          <w:sz w:val="26"/>
          <w:szCs w:val="26"/>
          <w:rtl/>
        </w:rPr>
        <w:t xml:space="preserve"> «2»</w:t>
      </w:r>
      <w:r w:rsidRPr="0027727F">
        <w:rPr>
          <w:rFonts w:cs="B Badr" w:hint="cs"/>
          <w:color w:val="242887"/>
          <w:sz w:val="26"/>
          <w:szCs w:val="26"/>
          <w:rtl/>
        </w:rPr>
        <w:t xml:space="preserve"> حَصِيفٌ‏</w:t>
      </w:r>
      <w:r w:rsidRPr="0027727F">
        <w:rPr>
          <w:rFonts w:cs="B Badr" w:hint="cs"/>
          <w:color w:val="965AA0"/>
          <w:sz w:val="26"/>
          <w:szCs w:val="26"/>
          <w:rtl/>
        </w:rPr>
        <w:t xml:space="preserve"> «3»</w:t>
      </w:r>
      <w:r w:rsidRPr="0027727F">
        <w:rPr>
          <w:rFonts w:cs="B Badr" w:hint="cs"/>
          <w:color w:val="242887"/>
          <w:sz w:val="26"/>
          <w:szCs w:val="26"/>
          <w:rtl/>
        </w:rPr>
        <w:t xml:space="preserve"> خَطِيبٌ مِحْجَاجٌ، كَرِيمُ الْأَصْلِ شَرِيفُ الْفَضْلِ فَاضِلُ الْقَبِيلَةِ نَقِيُّ الْعَشِيرَةِ زَكِيُّ الرَّكَانَةِ</w:t>
      </w:r>
      <w:r w:rsidRPr="0027727F">
        <w:rPr>
          <w:rFonts w:cs="B Badr" w:hint="cs"/>
          <w:color w:val="965AA0"/>
          <w:sz w:val="26"/>
          <w:szCs w:val="26"/>
          <w:rtl/>
        </w:rPr>
        <w:t xml:space="preserve"> «4»</w:t>
      </w:r>
      <w:r w:rsidRPr="0027727F">
        <w:rPr>
          <w:rFonts w:cs="B Badr" w:hint="cs"/>
          <w:color w:val="242887"/>
          <w:sz w:val="26"/>
          <w:szCs w:val="26"/>
          <w:rtl/>
        </w:rPr>
        <w:t xml:space="preserve"> مُؤَدِّي الْأَمَانَةِ، مِنْ بَنِي هَاشِمٍ وَ ابْنُ عَمِّ النَّبِيِّ (ص) وَ الْإِمَامُ مَهْدِيُّ الرَّشَادِ مُجَانِبُ الْفَسَادِ الْأَشْعَثُ الْحَاتِمُ الْبَطَلُ الْجُمَاجِمُ‏</w:t>
      </w:r>
      <w:r w:rsidRPr="0027727F">
        <w:rPr>
          <w:rFonts w:cs="B Badr" w:hint="cs"/>
          <w:color w:val="965AA0"/>
          <w:sz w:val="26"/>
          <w:szCs w:val="26"/>
          <w:rtl/>
        </w:rPr>
        <w:t xml:space="preserve"> «5»</w:t>
      </w:r>
      <w:r w:rsidRPr="0027727F">
        <w:rPr>
          <w:rFonts w:cs="B Badr" w:hint="cs"/>
          <w:color w:val="242887"/>
          <w:sz w:val="26"/>
          <w:szCs w:val="26"/>
          <w:rtl/>
        </w:rPr>
        <w:t xml:space="preserve"> وَ اللَّيْثُ الْمُزَاحِمُ بَدْرِيٌّ مَكِّيٌّ حَنَفِيٌّ رُوحَانِيٌّ شَعْشَعَانِيٌّ، مِنَ الْجِبَالِ شَوَاهِقُهَا وَ مِنْ ذِي الْهِضَابِ‏</w:t>
      </w:r>
      <w:r w:rsidRPr="0027727F">
        <w:rPr>
          <w:rFonts w:cs="B Badr" w:hint="cs"/>
          <w:color w:val="965AA0"/>
          <w:sz w:val="26"/>
          <w:szCs w:val="26"/>
          <w:rtl/>
        </w:rPr>
        <w:t xml:space="preserve"> «6»</w:t>
      </w:r>
      <w:r w:rsidRPr="0027727F">
        <w:rPr>
          <w:rFonts w:cs="B Badr" w:hint="cs"/>
          <w:color w:val="242887"/>
          <w:sz w:val="26"/>
          <w:szCs w:val="26"/>
          <w:rtl/>
        </w:rPr>
        <w:t xml:space="preserve"> رُءُوسُهَا وَ مِنَ الْعَرَبِ سَيِّدُهَا مِنَ الْوَغَاءِ لَيْثُهَا، الْبَطَلُ الْهُمَامُ وَ اللَّيْثُ الْمِقْدَامُ وَ الْبَدْرُ التَّمَامُ، مَحَلُ‏</w:t>
      </w:r>
      <w:r w:rsidRPr="0027727F">
        <w:rPr>
          <w:rFonts w:cs="B Badr" w:hint="cs"/>
          <w:color w:val="965AA0"/>
          <w:sz w:val="26"/>
          <w:szCs w:val="26"/>
          <w:rtl/>
        </w:rPr>
        <w:t xml:space="preserve"> «7»</w:t>
      </w:r>
      <w:r w:rsidRPr="0027727F">
        <w:rPr>
          <w:rFonts w:cs="B Badr" w:hint="cs"/>
          <w:color w:val="242887"/>
          <w:sz w:val="26"/>
          <w:szCs w:val="26"/>
          <w:rtl/>
        </w:rPr>
        <w:t xml:space="preserve"> الْمُؤْمِنِينَ وَ وَارِثُ الْمُشْعِرِينَ وَ أَبُو السِّبْطَيْنِ الْحَسَنِ وَ الْحُسَيْنِ، وَ اللَّهِ أَمِيرُ الْمُؤْمِنِينَ حَقّاً حَقّاً عَلِيُّ بْنُ أَبِي طَالِبٍ عَلَيْهِ مِنَ اللَّهِ الصَّلَوَاتُ الزَّكِيَّةُ وَ الْبَرَكَاتُ السَّنِيَّةُ.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130</w:t>
      </w:r>
      <w:r w:rsidRPr="0027727F">
        <w:rPr>
          <w:rFonts w:cs="B Badr" w:hint="cs"/>
          <w:color w:val="780000"/>
          <w:sz w:val="26"/>
          <w:szCs w:val="26"/>
          <w:rtl/>
        </w:rPr>
        <w:t xml:space="preserve"> حَدَّثَنِي مُحَمَّدُ بْنُ مَسْعُودٍ، قَالَ حَدَّثَنِي عَلِيُّ بْنُ قَيْسٍ الْقُومِسِيُّ،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الانفة، و شديد الشكيمة: الانوف الابى. و البازل: الرجل الخبير.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غرّام-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جيد الرأى و محكم العقل.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الوقار و الثبوت.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البحار (ج 9 ص 632 كمپانى) الجماجم: السادات و العظماء، و لعلّ الألف و اللام في البطل زيدت من النسّاخ.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الهضبات-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و في الترتيب: مجل. و في نسخة ه: محكّ.</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النص، ص: 75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قَالَ حَدَّثَنِي أَحْكَمُ بْنُ يَسَارٍ</w:t>
      </w:r>
      <w:r w:rsidRPr="0027727F">
        <w:rPr>
          <w:rFonts w:cs="B Badr" w:hint="cs"/>
          <w:color w:val="965AA0"/>
          <w:sz w:val="26"/>
          <w:szCs w:val="26"/>
          <w:rtl/>
        </w:rPr>
        <w:t xml:space="preserve"> «1»</w:t>
      </w:r>
      <w:r w:rsidRPr="0027727F">
        <w:rPr>
          <w:rFonts w:cs="B Badr" w:hint="cs"/>
          <w:color w:val="780000"/>
          <w:sz w:val="26"/>
          <w:szCs w:val="26"/>
          <w:rtl/>
        </w:rPr>
        <w:t>، عَنْ أَبِي الْحَسَنِ صَاحِبِ الْعَسْكَرِ (ع)</w:t>
      </w:r>
      <w:r w:rsidRPr="0027727F">
        <w:rPr>
          <w:rFonts w:cs="B Badr" w:hint="cs"/>
          <w:color w:val="242887"/>
          <w:sz w:val="26"/>
          <w:szCs w:val="26"/>
          <w:rtl/>
        </w:rPr>
        <w:t xml:space="preserve"> أَنَّ قَنْبَراً مَوْلَى أَمِيرِ الْمُؤْمِنِينَ (ع) أُدْخِلَ عَلَى الْحَجَّاجِ بْنِ يُوسُفَ، فَقَالَ لَهُ مَا الَّذِي كُنْتَ تَلِي مِنْ عَلِيِّ بْنِ أَبِي طَالِبٍ فَقَالَ كُنْتُ أُوَضِّئُهُ، فَقَالَ لَهُ مَا كَانَ‏</w:t>
      </w:r>
      <w:r w:rsidRPr="0027727F">
        <w:rPr>
          <w:rFonts w:cs="B Badr" w:hint="cs"/>
          <w:color w:val="965AA0"/>
          <w:sz w:val="26"/>
          <w:szCs w:val="26"/>
          <w:rtl/>
        </w:rPr>
        <w:t xml:space="preserve"> «2»</w:t>
      </w:r>
      <w:r w:rsidRPr="0027727F">
        <w:rPr>
          <w:rFonts w:cs="B Badr" w:hint="cs"/>
          <w:color w:val="242887"/>
          <w:sz w:val="26"/>
          <w:szCs w:val="26"/>
          <w:rtl/>
        </w:rPr>
        <w:t xml:space="preserve"> يَقُولُ إِذَا فَرَغَ مِنْ وُضُوئِهِ فَقَالَ كَانَ يَتْلُو هَذِهِ الْآيَةَ-</w:t>
      </w:r>
      <w:r w:rsidRPr="0027727F">
        <w:rPr>
          <w:rFonts w:cs="B Badr" w:hint="cs"/>
          <w:color w:val="006A0F"/>
          <w:sz w:val="26"/>
          <w:szCs w:val="26"/>
          <w:rtl/>
        </w:rPr>
        <w:t xml:space="preserve"> فَلَمَّا نَسُوا ما ذُكِّرُوا بِهِ فَتَحْنا عَلَيْهِمْ أَبْوابَ كُلِّ شَيْ‏ءٍ حَتَّى إِذا فَرِحُوا بِما أُوتُوا أَخَذْناهُمْ بَغْتَةً فَإِذا هُمْ مُبْلِسُونَ فَقُطِعَ دابِرُ الْقَوْمِ الَّذِينَ ظَلَمُوا وَ الْحَمْدُ لِلَّهِ رَبِّ الْعالَمِينَ‏</w:t>
      </w:r>
      <w:r w:rsidRPr="0027727F">
        <w:rPr>
          <w:rFonts w:cs="B Badr" w:hint="cs"/>
          <w:color w:val="242887"/>
          <w:sz w:val="26"/>
          <w:szCs w:val="26"/>
          <w:rtl/>
        </w:rPr>
        <w:t>، فَقَالَ الْحَجَّاجُ أَظُنُّهُ كَانَ يَتَأَوَّلُهَا عَلَيْنَا، قَالَ نَعَمْ. فَقَالَ مَا أَنْتَ صَانِعٌ إِذَا ضُرِبَتْ‏</w:t>
      </w:r>
      <w:r w:rsidRPr="0027727F">
        <w:rPr>
          <w:rFonts w:cs="B Badr" w:hint="cs"/>
          <w:color w:val="965AA0"/>
          <w:sz w:val="26"/>
          <w:szCs w:val="26"/>
          <w:rtl/>
        </w:rPr>
        <w:t xml:space="preserve"> «3»</w:t>
      </w:r>
      <w:r w:rsidRPr="0027727F">
        <w:rPr>
          <w:rFonts w:cs="B Badr" w:hint="cs"/>
          <w:color w:val="242887"/>
          <w:sz w:val="26"/>
          <w:szCs w:val="26"/>
          <w:rtl/>
        </w:rPr>
        <w:t xml:space="preserve"> عِلَاوَتُكَ قَالَ إِذًا أَسْعَدَ وَ تَشْقَى، فَأَمَرَ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رُشَيْدٌ الْهَجَرِيُ‏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131</w:t>
      </w:r>
      <w:r w:rsidRPr="0027727F">
        <w:rPr>
          <w:rFonts w:cs="B Badr" w:hint="cs"/>
          <w:color w:val="780000"/>
          <w:sz w:val="26"/>
          <w:szCs w:val="26"/>
          <w:rtl/>
        </w:rPr>
        <w:t xml:space="preserve"> حَدَّثَنِي أَبُو أَحْمَدَ وَ نَسَخْتُ مِنْ خَطِّهِ، حَدَّثَنِي مُحَمَّدُ بْنُ عَبْدِ اللَّهِ بْنِ مِهْرَانَ، قَالَ حَدَّثَنِي مُحَمَّدُ بْنُ عَلِيٍّ الصَّيْرَفِيُّ، عَنْ عَلِيِّ بْنِ مُحَمَّدِ بْنِ عَبْدِ اللَّهِ الْحَنَّاطِ، عَنْ وُهَيْبِ بْنِ حَفْصٍ الْجَرِيرِيِ‏</w:t>
      </w:r>
      <w:r w:rsidRPr="0027727F">
        <w:rPr>
          <w:rFonts w:cs="B Badr" w:hint="cs"/>
          <w:color w:val="965AA0"/>
          <w:sz w:val="26"/>
          <w:szCs w:val="26"/>
          <w:rtl/>
        </w:rPr>
        <w:t xml:space="preserve"> «4»</w:t>
      </w:r>
      <w:r w:rsidRPr="0027727F">
        <w:rPr>
          <w:rFonts w:cs="B Badr" w:hint="cs"/>
          <w:color w:val="780000"/>
          <w:sz w:val="26"/>
          <w:szCs w:val="26"/>
          <w:rtl/>
        </w:rPr>
        <w:t>، عَنْ أَبِي حَيَّانَ الْبَجَلِيِّ، عَنْ قَنْوَاءَ بِنْتِ رُشَيْدٍ الْهَجَرِيِّ، قَالَ‏</w:t>
      </w:r>
      <w:r w:rsidRPr="0027727F">
        <w:rPr>
          <w:rFonts w:cs="B Badr" w:hint="cs"/>
          <w:color w:val="242887"/>
          <w:sz w:val="26"/>
          <w:szCs w:val="26"/>
          <w:rtl/>
        </w:rPr>
        <w:t xml:space="preserve"> قُلْتُ لَهَا أَخْبِرْنِي مَا سَمِعْتَ مِنْ أَبِيكِ قَالَتْ سَمِعْتُ أَبِي يَقُولُ أَخْبَرَنِي أَمِيرُ الْمُؤْمِنِينَ (ع) فَقَالَ يَا رُشَيْدُ كَيْفَ صَبْرُكَ إِذَا أَرْسَلَ إِلَيْكَ دَعِيُّ بَنِي أُمَيَّةَ فَقَطَعَ يَدَيْكَ وَ رِجْلَيْكَ وَ لِسَانَكَ! قُلْتُ يَا أَمِيرَ الْمُؤْمِنِينَ‏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بشار-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ما يكون.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ضرب علاوته اي راسه.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الحريرى-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76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آخِرُ ذَلِكَ إِلَى الْجَنَّةِ فَقَالَ يَا رُشَيْدُ أَنْتَ مَعِي فِي الدُّنْيَا وَ الْآخِرَةِ. قَالَتْ، فَوَ اللَّهِ مَا ذَهَبَتِ الْأَيَّامُ حَتَّى أَرْسَلَ إِلَيْهِ عُبَيْدُ اللَّهِ بْنُ زِيَادٍ الدَّعِيُّ فَدَعَاهُ إِلَى الْبَرَاءَةِ مِنْ أَمِيرِ الْمُؤْمِنِينَ (ع) فَأَبَى أَنْ يَبْرَأَ مِنْهُ، فَقَالَ لَهُ الدَّعِيُّ فَبِأَيِّ مِيتَةٍ قَالَ لَكَ تَمُوتُ فَقَالَ لَهُ أَخْبَرَنِي خَلِيلِي أَنَّكَ تَدْعُونِّي إِلَى الْبَرَاءَةِ مِنْهُ فَلَا أَبْرَأُ فَتُقَدِّمُنِي فَتَقْطَعُ يَدَيَّ وَ رِجْلَيَّ وَ لِسَانِي، فَقَالَ وَ اللَّهِ لَأُكَذِّبَنَّ قَوْلَهُ فِيكَ، قَالَ فَقَدَّمُوهُ فَقَطَعُوا يَدَيْهِ وَ رِجْلَيْهِ وَ تَرَكُوا لِسَانَهُ، فَحَمَلَتْ أَطْرَافَ‏</w:t>
      </w:r>
      <w:r w:rsidRPr="0027727F">
        <w:rPr>
          <w:rFonts w:cs="B Badr" w:hint="cs"/>
          <w:color w:val="965AA0"/>
          <w:sz w:val="26"/>
          <w:szCs w:val="26"/>
          <w:rtl/>
        </w:rPr>
        <w:t xml:space="preserve"> «1»</w:t>
      </w:r>
      <w:r w:rsidRPr="0027727F">
        <w:rPr>
          <w:rFonts w:cs="B Badr" w:hint="cs"/>
          <w:color w:val="242887"/>
          <w:sz w:val="26"/>
          <w:szCs w:val="26"/>
          <w:rtl/>
        </w:rPr>
        <w:t xml:space="preserve"> يَدَيْهِ وَ رِجْلَيْهِ، فَقُلْتُ يَا أَبَتِ هَلْ تَجِدُ أَلَماً لِمَا أَصَابَكَ فَقَالَ لَا يَا بُنَيَّةِ إِلَّا كَالزِّحَامِ بَيْنَ النَّاسِ، فَلَمَّا احْتَمَلْنَاهُ وَ أَخْرَجْنَاهُ مِنَ الْقَصْرِ اجْتَمَعَ النَّاسُ حَوْلَهُ، فَقَالَ ايتُونِي بِصَحِيفَةٍ وَ دَوَاتٍ أَكْتُبْ لَكُمْ مَا يَكُونُ إِلَى يَوْمِ السَّاعَةِ! فَأَرْسَلَ إِلَيْهِ الْحَجَّامَ حَتَّى قَطَعَ‏</w:t>
      </w:r>
      <w:r w:rsidRPr="0027727F">
        <w:rPr>
          <w:rFonts w:cs="B Badr" w:hint="cs"/>
          <w:color w:val="965AA0"/>
          <w:sz w:val="26"/>
          <w:szCs w:val="26"/>
          <w:rtl/>
        </w:rPr>
        <w:t xml:space="preserve"> «2»</w:t>
      </w:r>
      <w:r w:rsidRPr="0027727F">
        <w:rPr>
          <w:rFonts w:cs="B Badr" w:hint="cs"/>
          <w:color w:val="242887"/>
          <w:sz w:val="26"/>
          <w:szCs w:val="26"/>
          <w:rtl/>
        </w:rPr>
        <w:t xml:space="preserve"> لِسَانَهُ، فَمَاتَ رَحْمَةُ اللَّهِ عَلَيْهِ فِي لَيْلَتِهِ. قَالَ: وَ كَانَ أَمِيرُ الْمُؤْمِنِينَ (ع) يُسَمِّيهِ رُشَيْدَ الْبَلَايَا وَ كَانَ قَدْ أَلْقَى إِلَيْهِ عِلْمَ الْبَلَايَا وَ الْمَنَايَا، وَ كَانَ حَيَاتَهُ‏</w:t>
      </w:r>
      <w:r w:rsidRPr="0027727F">
        <w:rPr>
          <w:rFonts w:cs="B Badr" w:hint="cs"/>
          <w:color w:val="965AA0"/>
          <w:sz w:val="26"/>
          <w:szCs w:val="26"/>
          <w:rtl/>
        </w:rPr>
        <w:t xml:space="preserve"> «3»</w:t>
      </w:r>
      <w:r w:rsidRPr="0027727F">
        <w:rPr>
          <w:rFonts w:cs="B Badr" w:hint="cs"/>
          <w:color w:val="242887"/>
          <w:sz w:val="26"/>
          <w:szCs w:val="26"/>
          <w:rtl/>
        </w:rPr>
        <w:t xml:space="preserve"> إِذَا لَقِيَ الرَّجُلَ قَالَ لَهُ فُلَانٌ أَنْتَ تَمُوتُ بِمِيتَةِ كَذَا وَ تُقْتَلُ أَنْتَ يَا فُلَانُ بِقِتْلَةِ كَذَا وَ كَذَا فَيَكُونُ كَمَا يَقُولُ رُشَيْدٌ، وَ كَانَ أَمِيرُ الْمُؤْمِنِينَ (ع) يَقُولُ أَنْتَ رُشَيْدُ الْبَلَايَا أَيْ تُقْتَلُ بِهَذِهِ الْقِتْلَةِ، فَكَانَ كَمَا قَالَ أَمِيرُ الْمُؤْمِنِينَ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132</w:t>
      </w:r>
      <w:r w:rsidRPr="0027727F">
        <w:rPr>
          <w:rFonts w:cs="B Badr" w:hint="cs"/>
          <w:color w:val="780000"/>
          <w:sz w:val="26"/>
          <w:szCs w:val="26"/>
          <w:rtl/>
        </w:rPr>
        <w:t xml:space="preserve"> جِبْرِيلُ، قَالَ حَدَّثَنِي مُحَمَّدُ بْنُ عَبْدِ اللَّهِ بْنِ مِهْرَانَ، قَالَ حَدَّثَنِي أَحْمَدُ بْنُ النَّضْرِ</w:t>
      </w:r>
      <w:r w:rsidRPr="0027727F">
        <w:rPr>
          <w:rFonts w:cs="B Badr" w:hint="cs"/>
          <w:color w:val="965AA0"/>
          <w:sz w:val="26"/>
          <w:szCs w:val="26"/>
          <w:rtl/>
        </w:rPr>
        <w:t xml:space="preserve"> «4»</w:t>
      </w:r>
      <w:r w:rsidRPr="0027727F">
        <w:rPr>
          <w:rFonts w:cs="B Badr" w:hint="cs"/>
          <w:color w:val="780000"/>
          <w:sz w:val="26"/>
          <w:szCs w:val="26"/>
          <w:rtl/>
        </w:rPr>
        <w:t>، عَنْ عَبْدِ اللَّهِ بْنِ يَزِيدَ الْأَسَدِيِّ، عَنْ فُضَيْلِ بْنِ الزُّبَيْرِ،</w:t>
      </w:r>
      <w:r w:rsidRPr="0027727F">
        <w:rPr>
          <w:rFonts w:cs="B Badr" w:hint="cs"/>
          <w:color w:val="242887"/>
          <w:sz w:val="26"/>
          <w:szCs w:val="26"/>
          <w:rtl/>
        </w:rPr>
        <w:t xml:space="preserve"> قَالَ خَرَجَ‏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اطرافه-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يقطع-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حياته-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النسخة: بن النصر.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77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أَمِيرُ الْمُؤْمِنِينَ (ع) يَوْماً إِلَى بُسْتَانِ الْبَرْنِيِ‏</w:t>
      </w:r>
      <w:r w:rsidRPr="0027727F">
        <w:rPr>
          <w:rFonts w:cs="B Badr" w:hint="cs"/>
          <w:color w:val="965AA0"/>
          <w:sz w:val="26"/>
          <w:szCs w:val="26"/>
          <w:rtl/>
        </w:rPr>
        <w:t xml:space="preserve"> «1»</w:t>
      </w:r>
      <w:r w:rsidRPr="0027727F">
        <w:rPr>
          <w:rFonts w:cs="B Badr" w:hint="cs"/>
          <w:color w:val="242887"/>
          <w:sz w:val="26"/>
          <w:szCs w:val="26"/>
          <w:rtl/>
        </w:rPr>
        <w:t xml:space="preserve"> وَ مَعَهُ أَصْحَابُهُ، فَجَلَسَ تَحْتَ نَخْلَةٍ ثُمَّ أَمَرَ بِنَخْلَةٍ، فَلُقِطَتْ فَأُنْزِلَ مِنْهَا رُطَبٌ فَوُضِعَ بَيْنَ أَيْدِيهِمْ، قَالُوا، فَقَالَ رُشَيْدٌ الْهَجَرِيُّ يَا أَمِيرَ الْمُؤْمِنِينَ مَا أَطْيَبَ هَذَا الرُّطَبَ فَقَالَ يَا رُشَيْدُ أَمَا إِنَّكَ تُصْلَبُ عَلَى جِذْعِهَا، فَقَالَ رُشَيْدٌ فَكُنْتُ أَخْتَلِفُ إِلَيْهَا طَرَفَيِ النَّهَارِ أَسْقِيهَا، وَ مَضَى أَمِيرُ الْمُؤْمِنِينَ (ع) قَالَ: فَجِئْتُهَا يَوْماً وَ قَدْ قُطِعَ سَعَفُهَا قُلْتُ اقْتَرَبَ أَجَلِي، ثُمَّ جِئْتُ يَوْماً فَجَاءَ الْعَرِيفُ‏</w:t>
      </w:r>
      <w:r w:rsidRPr="0027727F">
        <w:rPr>
          <w:rFonts w:cs="B Badr" w:hint="cs"/>
          <w:color w:val="965AA0"/>
          <w:sz w:val="26"/>
          <w:szCs w:val="26"/>
          <w:rtl/>
        </w:rPr>
        <w:t xml:space="preserve"> «2»</w:t>
      </w:r>
      <w:r w:rsidRPr="0027727F">
        <w:rPr>
          <w:rFonts w:cs="B Badr" w:hint="cs"/>
          <w:color w:val="242887"/>
          <w:sz w:val="26"/>
          <w:szCs w:val="26"/>
          <w:rtl/>
        </w:rPr>
        <w:t xml:space="preserve"> فَقَالَ أَجِبِ الْأَمِيرَ! فَأَتَيْتُهُ فَلَمَّا دَخَلْتُ الْقَصْرَ فَإِذَا الْخَشَبُ مُلْقًى، ثُمَّ جِئْتُ يَوْماً آخَرَ فَإِذَا النِّصْفُ الْآخَرُ قَدْ جُعِلَ زُرْنُوقاً</w:t>
      </w:r>
      <w:r w:rsidRPr="0027727F">
        <w:rPr>
          <w:rFonts w:cs="B Badr" w:hint="cs"/>
          <w:color w:val="965AA0"/>
          <w:sz w:val="26"/>
          <w:szCs w:val="26"/>
          <w:rtl/>
        </w:rPr>
        <w:t xml:space="preserve"> «3»</w:t>
      </w:r>
      <w:r w:rsidRPr="0027727F">
        <w:rPr>
          <w:rFonts w:cs="B Badr" w:hint="cs"/>
          <w:color w:val="242887"/>
          <w:sz w:val="26"/>
          <w:szCs w:val="26"/>
          <w:rtl/>
        </w:rPr>
        <w:t xml:space="preserve"> يُسْتَقَى عَلَيْهِ الْمَاءُ، فَقُلْتُ مَا كَذَّبَنِي خَلِيلِي فَأَتَانِي الْعَرِيفُ فَقَالَ أَجِبِ الْأَمِيرَ! فَأَتَيْتُهُ فَلَمَّا دَخَلْتُ الْقَصْرَ إِذَا الْخَشَبُ مُلْقًى فَإِذَا فِيهِ الزُّرْنُوقُ فَجِئْتُ حَتَّى ضَرَبْتُ الزُّرْنُوقَ بِرِجْلِي ثُمَّ قُلْتُ: لَكَ غُذِّيتُ وَ لِي أُنْبِتَ‏</w:t>
      </w:r>
      <w:r w:rsidRPr="0027727F">
        <w:rPr>
          <w:rFonts w:cs="B Badr" w:hint="cs"/>
          <w:color w:val="965AA0"/>
          <w:sz w:val="26"/>
          <w:szCs w:val="26"/>
          <w:rtl/>
        </w:rPr>
        <w:t xml:space="preserve"> «4»</w:t>
      </w:r>
      <w:r w:rsidRPr="0027727F">
        <w:rPr>
          <w:rFonts w:cs="B Badr" w:hint="cs"/>
          <w:color w:val="242887"/>
          <w:sz w:val="26"/>
          <w:szCs w:val="26"/>
          <w:rtl/>
        </w:rPr>
        <w:t xml:space="preserve"> ثُمَّ أُدْخِلْتُ عَلَى عُبَيْدِ اللَّهِ بْنِ زِيَادٍ، فَقَالَ هَاتِ مِنْ كِذْبِ صَاحِبِكَ! فَقُلْتُ وَ اللَّهِ مَا أَنَا بِكَذَّابٍ‏</w:t>
      </w:r>
      <w:r w:rsidRPr="0027727F">
        <w:rPr>
          <w:rFonts w:cs="B Badr" w:hint="cs"/>
          <w:color w:val="965AA0"/>
          <w:sz w:val="26"/>
          <w:szCs w:val="26"/>
          <w:rtl/>
        </w:rPr>
        <w:t xml:space="preserve"> «5»</w:t>
      </w:r>
      <w:r w:rsidRPr="0027727F">
        <w:rPr>
          <w:rFonts w:cs="B Badr" w:hint="cs"/>
          <w:color w:val="242887"/>
          <w:sz w:val="26"/>
          <w:szCs w:val="26"/>
          <w:rtl/>
        </w:rPr>
        <w:t xml:space="preserve"> وَ لَقَدْ أَخْبَرَنِي أَنَّكَ تَقْطَعُ يَدَيِ وَ رِجْلِي وَ لِسَانِي، قَالَ إِذًا وَ اللَّهِ نُكَذِّبُهُ اقْطَعُوا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بالفتح: ضرب من التمر اصفر مدور و هو اجود التمر- كذا في اللسان.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بالفتح: العالم بالشي‏ء و من يعرّف أصحابه.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بالضم: بناء ان في شفير البئر توضع عليهما النعامة و هي خشبة تعرّض عليهما فيستقى بها، و هي المراد هنا- كما في اللسان.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النسخة: اتيت- بصيغة المجهول.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النسخ الاخر: بكذاب و لا هو.</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النص، ص: 78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يَدَهُ وَ رِجْلَهُ وَ أَخْرِجُوهُ، فَلَمَّا حُمِلَ إِلَى أَهْلِهِ أَقْبَلَ يُحَدِّثُ النَّاسَ بِالْعَظَائِمِ‏</w:t>
      </w:r>
      <w:r w:rsidRPr="0027727F">
        <w:rPr>
          <w:rFonts w:cs="B Badr" w:hint="cs"/>
          <w:color w:val="965AA0"/>
          <w:sz w:val="26"/>
          <w:szCs w:val="26"/>
          <w:rtl/>
        </w:rPr>
        <w:t xml:space="preserve"> «1»</w:t>
      </w:r>
      <w:r w:rsidRPr="0027727F">
        <w:rPr>
          <w:rFonts w:cs="B Badr" w:hint="cs"/>
          <w:color w:val="242887"/>
          <w:sz w:val="26"/>
          <w:szCs w:val="26"/>
          <w:rtl/>
        </w:rPr>
        <w:t xml:space="preserve"> وَ هُوَ يَقُولُ أَيُّهَا النَّاسُ سَلُونِي فَإِنَّ لِلْقَوْمِ عِنْدِي طَلِبَةً لَمْ يَقْضُوهَا، فَدَخَلَ رَجُلٌ عَلَى ابْنِ زِيَادٍ فَقَالَ لَهُ مَا صَنَعْتَ قَطَعْتَ يَدَهُ وَ رِجْلَهُ وَ هُوَ يُحَدِّثُ النَّاسَ بِالْعَظَائِمِ! قَالَ رُدُّوهُ وَ قَدِ انْتَهَى إِلَى بَابِهِ، فَرَدُّوهُ فَأَمَرَ بِقَطْعِ يَدَيْهِ وَ رِجْلَيْهِ وَ لِسَانِهِ وَ أَمَرَ بِصَلْبِهِ.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حبيب بن مظاهر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133</w:t>
      </w:r>
      <w:r w:rsidRPr="0027727F">
        <w:rPr>
          <w:rFonts w:cs="B Badr" w:hint="cs"/>
          <w:color w:val="780000"/>
          <w:sz w:val="26"/>
          <w:szCs w:val="26"/>
          <w:rtl/>
        </w:rPr>
        <w:t xml:space="preserve"> جِبْرِيلُ بْنُ أَحْمَدَ، قَالَ حَدَّثَنِي مُحَمَّدُ بْنُ عَبْدِ اللَّهِ بْنِ مِهْرَانَ، قَالَ حَدَّثَنِي أَحْمَدُ بْنُ النَّضْرِ</w:t>
      </w:r>
      <w:r w:rsidRPr="0027727F">
        <w:rPr>
          <w:rFonts w:cs="B Badr" w:hint="cs"/>
          <w:color w:val="965AA0"/>
          <w:sz w:val="26"/>
          <w:szCs w:val="26"/>
          <w:rtl/>
        </w:rPr>
        <w:t xml:space="preserve"> «2»</w:t>
      </w:r>
      <w:r w:rsidRPr="0027727F">
        <w:rPr>
          <w:rFonts w:cs="B Badr" w:hint="cs"/>
          <w:color w:val="780000"/>
          <w:sz w:val="26"/>
          <w:szCs w:val="26"/>
          <w:rtl/>
        </w:rPr>
        <w:t>، عَنْ عَبْدِ اللَّهِ بْنِ يَزِيدَ الْأَسَدِيِّ، عَنْ فُضَيْلِ بْنِ الزُّبَيْرِ، قَالَ‏</w:t>
      </w:r>
      <w:r w:rsidRPr="0027727F">
        <w:rPr>
          <w:rFonts w:cs="B Badr" w:hint="cs"/>
          <w:color w:val="242887"/>
          <w:sz w:val="26"/>
          <w:szCs w:val="26"/>
          <w:rtl/>
        </w:rPr>
        <w:t xml:space="preserve"> مَرَّ مِيثَمٌ التَّمَّارُ عَلَى فَرَسٍ لَهُ فَاسْتَقْبَلَ حَبِيبَ بْنَ مُظَاهِرٍ الْأَسَدِيَّ عِنْدَ مَجْلِسِ بَنِي أَسَدٍ، فَتَحَدَّثَا حَتَّى اخْتَلَفَ أَعْنَاقُ فَرَسَيْهِمَا، ثُمَّ قَالَ حَبِيبٌ: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لَكَأَنِّي بِشَيْخٍ أَصْلَعَ ضَخْمِ الْبَطْنِ يَبِيعُ الْبِطِّيخَ عِنْدَ دَارِ الزرق‏</w:t>
      </w:r>
      <w:r w:rsidRPr="0027727F">
        <w:rPr>
          <w:rFonts w:cs="B Badr" w:hint="cs"/>
          <w:color w:val="965AA0"/>
          <w:sz w:val="26"/>
          <w:szCs w:val="26"/>
          <w:rtl/>
        </w:rPr>
        <w:t xml:space="preserve"> «3»</w:t>
      </w:r>
      <w:r w:rsidRPr="0027727F">
        <w:rPr>
          <w:rFonts w:cs="B Badr" w:hint="cs"/>
          <w:color w:val="242887"/>
          <w:sz w:val="26"/>
          <w:szCs w:val="26"/>
          <w:rtl/>
        </w:rPr>
        <w:t xml:space="preserve"> [الرِّزْقِ‏] قَدْ صُلِبَ فِي حُبِّ أَهْلِ بَيْتِ نَبِيِّهِ (ع) وَ يُبْقَرُ بَطْنُهُ عَلَى الْخَشَبَةِ، فَقَالَ مِيثَمٌ: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إِنِّي لَأَعْرِفُ رَجُلًا أَحْمَرَ لَهُ ضَفِيرَتَانِ يَخْرُجُ لِيَنْصُرَ ابْنَ‏</w:t>
      </w:r>
      <w:r w:rsidRPr="0027727F">
        <w:rPr>
          <w:rFonts w:cs="B Badr" w:hint="cs"/>
          <w:color w:val="965AA0"/>
          <w:sz w:val="26"/>
          <w:szCs w:val="26"/>
          <w:rtl/>
        </w:rPr>
        <w:t xml:space="preserve"> «4»</w:t>
      </w:r>
      <w:r w:rsidRPr="0027727F">
        <w:rPr>
          <w:rFonts w:cs="B Badr" w:hint="cs"/>
          <w:color w:val="242887"/>
          <w:sz w:val="26"/>
          <w:szCs w:val="26"/>
          <w:rtl/>
        </w:rPr>
        <w:t xml:space="preserve"> نَبِيِّهِ فَيُقْتَلُ وَ يُجَالُ بِرَأْسِهِ بِالْكُوفَةِ، ثُمَّ افْتَرَقَا، فَقَالَ أَهْلُ الْمَجْلِسِ مَا رَأَيْنَا أَحَداً أَكْذَبَ مِنْ هَذَيْنِ، قَالَ، فَلَمْ يَفْتَرِقْ أَهْلُ الْمَجْلِسِ حَتَّى أَقْبَلَ رُشَيْدٌ الْهَجَرِيُّ فَطَلَبَهُمَا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النوازل و الحوادث العظيمة. و الطلبة بالكسر: اسم من المطالبة و نوع من الطلب.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النصر.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الرزق-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ابن بنت- ح.</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79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فَسَأَلَ أَهْلَ الْمَجْلِسِ عَنْهُمَا فَقَالُوا: افْتَرَقَا وَ سَمِعْنَاهُمَا يَقُولَانِ كَذَا وَ كَذَا، فَقَالَ رُشَيْدٌ رَحِمَ اللَّهُ مِيثَماً نَسِىَ وَ يُزَادُ فِي عَطَاءِ الَّذِي يَجِي‏ءُ بِالرَّأْسِ مِائَةُ دِرْهَمٍ، ثُمَّ أَدْبَرَ، فَقَالَ الْقَوْمُ هَذَا وَ اللَّهِ أَكْذَبُهُمْ، فَقَالَ الْقَوْمُ هَذَا وَ اللَّهِ مَا ذَهَبَتِ الْأَيَّامُ وَ اللَّيَالِي حَتَّى رَأَيْنَاهُ مَصْلُوباً عَلَى بَابِ دَارِ عَمْرِو بْنِ حُرَيْثٍ، وَ جِي‏ءَ بِرَأْسِ حَبِيبِ بْنِ مُظَاهِرٍ قَدْ قُتِلَ مَعَ الْحُسَيْنِ (ع) وَ رَأَيْنَا كُلَّ مَا قَالُوا، وَ كَانَ حَبِيبٌ مِنَ السَّبْعِينَ الرِّجَالِ الَّذِينَ نَصَرُوا الْحُسَيْنَ (ع) وَ لَقُوا جِبَالَ الْحَدِيدِ وَ اسْتَقْبَلُوا الرِّمَاحَ بِصُدُورِهِمْ وَ السُّيُوفَ بِوُجُوهِهِمْ وَ هُمْ يُعْرَضُ عَلَيْهِمُ الْأَمَانُ وَ الْأَمْوَالُ فَيَأْبَوْنَ وَ يَقُولُونَ‏</w:t>
      </w:r>
      <w:r w:rsidRPr="0027727F">
        <w:rPr>
          <w:rFonts w:cs="B Badr" w:hint="cs"/>
          <w:color w:val="965AA0"/>
          <w:sz w:val="26"/>
          <w:szCs w:val="26"/>
          <w:rtl/>
        </w:rPr>
        <w:t xml:space="preserve"> «1»</w:t>
      </w:r>
      <w:r w:rsidRPr="0027727F">
        <w:rPr>
          <w:rFonts w:cs="B Badr" w:hint="cs"/>
          <w:color w:val="242887"/>
          <w:sz w:val="26"/>
          <w:szCs w:val="26"/>
          <w:rtl/>
        </w:rPr>
        <w:t xml:space="preserve"> لَا عُذْرَ لَنَا عِنْدَ رَسُولِ اللَّهِ (ص) إِنْ قُتِلَ الْحُسَيْنُ وَ مِنَّا عَيْنٌ تَطْرِفُ حَتَّى قُتِلُوا حَوْلَهُ، وَ لَقَدْ مَزَحَ‏</w:t>
      </w:r>
      <w:r w:rsidRPr="0027727F">
        <w:rPr>
          <w:rFonts w:cs="B Badr" w:hint="cs"/>
          <w:color w:val="965AA0"/>
          <w:sz w:val="26"/>
          <w:szCs w:val="26"/>
          <w:rtl/>
        </w:rPr>
        <w:t xml:space="preserve"> «2»</w:t>
      </w:r>
      <w:r w:rsidRPr="0027727F">
        <w:rPr>
          <w:rFonts w:cs="B Badr" w:hint="cs"/>
          <w:color w:val="242887"/>
          <w:sz w:val="26"/>
          <w:szCs w:val="26"/>
          <w:rtl/>
        </w:rPr>
        <w:t xml:space="preserve"> حَبِيبُ بْنُ مُظَاهِرٍ الْأَسَدِيُّ، فَقَالَ لَهُ يَزِيدُ بْنُ حُصَيْنٍ‏</w:t>
      </w:r>
      <w:r w:rsidRPr="0027727F">
        <w:rPr>
          <w:rFonts w:cs="B Badr" w:hint="cs"/>
          <w:color w:val="965AA0"/>
          <w:sz w:val="26"/>
          <w:szCs w:val="26"/>
          <w:rtl/>
        </w:rPr>
        <w:t xml:space="preserve"> «3»</w:t>
      </w:r>
      <w:r w:rsidRPr="0027727F">
        <w:rPr>
          <w:rFonts w:cs="B Badr" w:hint="cs"/>
          <w:color w:val="242887"/>
          <w:sz w:val="26"/>
          <w:szCs w:val="26"/>
          <w:rtl/>
        </w:rPr>
        <w:t xml:space="preserve"> الْهَمْدَانِيُّ وَ كَانَ يُقَالُ </w:t>
      </w:r>
      <w:r w:rsidRPr="0027727F">
        <w:rPr>
          <w:rFonts w:cs="B Badr" w:hint="cs"/>
          <w:color w:val="242887"/>
          <w:sz w:val="26"/>
          <w:szCs w:val="26"/>
          <w:rtl/>
        </w:rPr>
        <w:lastRenderedPageBreak/>
        <w:t>لَهُ سَيِّدُ الْقُرَّاءِ يَا أَخِي لَيْسَ هَذِهِ بِسَاعَةِ ضَحِكٍ، قَالَ فَأَيُّ مَوْضِعٍ أَحَقُّ مِنْ هَذَا بِالسُّرُورِ وَ اللَّهِ مَا هُوَ إِلَّا أَنْ تَمِيلَ عَلَيْنَا هَذِهِ الطَّغَامُ‏</w:t>
      </w:r>
      <w:r w:rsidRPr="0027727F">
        <w:rPr>
          <w:rFonts w:cs="B Badr" w:hint="cs"/>
          <w:color w:val="965AA0"/>
          <w:sz w:val="26"/>
          <w:szCs w:val="26"/>
          <w:rtl/>
        </w:rPr>
        <w:t xml:space="preserve"> «4»</w:t>
      </w:r>
      <w:r w:rsidRPr="0027727F">
        <w:rPr>
          <w:rFonts w:cs="B Badr" w:hint="cs"/>
          <w:color w:val="242887"/>
          <w:sz w:val="26"/>
          <w:szCs w:val="26"/>
          <w:rtl/>
        </w:rPr>
        <w:t xml:space="preserve"> بِسُيُوفِهِمْ فَنُعَانِقَ الْحُورَ الْعِينَ.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الْكَشِّيُّ: هَذِهِ الْكَلِمَةُ مُسْتَخْرَجَةٌ مِنْ كِتَابِ مَفَاخِرِ الْكُوفَةِ وَ الْبَصْرَةِ</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مِيثَمٌ التَّمَّارُ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134</w:t>
      </w:r>
      <w:r w:rsidRPr="0027727F">
        <w:rPr>
          <w:rFonts w:cs="B Badr" w:hint="cs"/>
          <w:color w:val="780000"/>
          <w:sz w:val="26"/>
          <w:szCs w:val="26"/>
          <w:rtl/>
        </w:rPr>
        <w:t xml:space="preserve"> حَمْدَوَيْهِ وَ إِبْرَاهِيمُ، قَالا حَدَّثَنَا أَيُّوبُ بْنُ نُوحٍ، عَنْ صَفْوَانَ،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فيقولون.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المطبوعة: و لقد خرج حبيب بن مظاهر الأسدى و هو يضحك.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الترتيب و نسخة ج: يزيد بن حصين. و في حواشى بعض النسخ: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برير بن خضير.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الطغاة- خ و الطغام بالفتح: اوباش الناس.</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80</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عَاصِمِ بْنِ حُمَيْدٍ، عَنْ ثَابِتٍ الثَّقَفِيِّ، قَالَ‏</w:t>
      </w:r>
      <w:r w:rsidRPr="0027727F">
        <w:rPr>
          <w:rFonts w:cs="B Badr" w:hint="cs"/>
          <w:color w:val="242887"/>
          <w:sz w:val="26"/>
          <w:szCs w:val="26"/>
          <w:rtl/>
        </w:rPr>
        <w:t xml:space="preserve"> لَمَّا مُرَّ بِمِيثَمٍ لِيُصْلَبَ، قَالَ رَجُلٌ يَا مِيثَمُ لَقَدْ كُنْتَ عَنْ هَذَا غَنِيّاً، قَالَ فَالْتَفَتَ إِلَيْهِ مِيثَمٌ ثُمَّ قَالَ: وَ اللَّهِ مَا نَبَتَتْ هَذِهِ النَّخْلَةُ إِلَّا لِي وَ لَا اغْتَذَيْتُ إِلَّا لَهَا.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135</w:t>
      </w:r>
      <w:r w:rsidRPr="0027727F">
        <w:rPr>
          <w:rFonts w:cs="B Badr" w:hint="cs"/>
          <w:color w:val="780000"/>
          <w:sz w:val="26"/>
          <w:szCs w:val="26"/>
          <w:rtl/>
        </w:rPr>
        <w:t xml:space="preserve"> مُحَمَّدُ بْنُ مَسْعُودٍ، قَالَ حَدَّثَنِي عَلِيُّ بْنُ مُحَمَّدٍ، عَنْ مُحَمَّدِ بْنِ أَحْمَدَ النَّهْدِيِّ، عَنِ الْعَبَّاسِ بْنِ مَعْرُوفٍ، عَنْ صَفْوَانَ، عَنْ يَعْقُوبَ بْنِ شُعَيْبٍ، عَنْ صَالِحِ بْنِ مِيثَمٍ، قَالَ أَخْبَرَنِي أَبُو خَالِدٍ التَّمَّارُ، قَالَ‏</w:t>
      </w:r>
      <w:r w:rsidRPr="0027727F">
        <w:rPr>
          <w:rFonts w:cs="B Badr" w:hint="cs"/>
          <w:color w:val="242887"/>
          <w:sz w:val="26"/>
          <w:szCs w:val="26"/>
          <w:rtl/>
        </w:rPr>
        <w:t xml:space="preserve"> كُنْتُ مَعَ مِيثَمٍ التَّمَّارِ بِالْفُرَاتِ يَوْمَ الْجُمُعَةِ، فَهَبَّتْ رِيحٌ وَ هُوَ فِي سَفِينَةٍ مِنْ سُفُنِ الرُّمَّانِ، قَالَ فَخَرَجَ فَنَظَرَ إِلَى الرِّيحِ فَقَالَ: شُدُّوا بِرَأْسِ سَفِينَتِكُمْ إِنَّ هَذِهِ رِيحٌ عَاصِفٌ مَاتَ مُعَاوِيَةُ السَّاعَةَ، قَالَ فَلَمَّا كَانَتِ الْجُمُعَةُ الْمُقْبِلَةُ قَدِمَ بُرَيْدٌ مِنَ الشَّامِ فَلَقِيتُهُ فَاسْتَخْبَرْتُهُ، فَقُلْتُ لَهُ يَا عَبْدَ اللَّهِ مَا الْخَبَرُ قَالَ النَّاسُ عَلَى أَحْسَنِ حَالٍ تُوُفِّيَ أَمِيرُ الْمُؤْمِنِينَ وَ بَايَعَ النَّاسُ يَزِيدَ، قَالَ قُلْتُ أَيُّ يَوْمٍ تُوُفِّيَ قَالَ يَوْمَ الْجُمُعَةِ.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136</w:t>
      </w:r>
      <w:r w:rsidRPr="0027727F">
        <w:rPr>
          <w:rFonts w:cs="B Badr" w:hint="cs"/>
          <w:color w:val="780000"/>
          <w:sz w:val="26"/>
          <w:szCs w:val="26"/>
          <w:rtl/>
        </w:rPr>
        <w:t xml:space="preserve"> مُحَمَّدُ بْنُ مَسْعُودٍ، قَالَ حَدَّثَنِي أَبُو مُحَمَّدٍ عَبْدُ اللَّهِ بْنُ مُحَمَّدِ بْنِ خَالِدٍ الطَّيَالِسِيُّ، قَالَ حَدَّثَنِي الْحَسَنُ بْنُ عَلِيِّ ابْنِ بِنْتِ إِلْيَاسَ الْوَشَّاءُ، عَنْ عَبْدِ اللَّهِ بْنِ خِدَاشٍ الْمُهْرِيِّ، عَنْ عَلِيِّ بْنِ إِسْمَاعِيلَ، عَنْ فُضَيْلٍ الرَّسَّانِ، عَنْ حَمْزَةَ بْنِ مِيثَمٍ، قَالَ‏</w:t>
      </w:r>
      <w:r w:rsidRPr="0027727F">
        <w:rPr>
          <w:rFonts w:cs="B Badr" w:hint="cs"/>
          <w:color w:val="242887"/>
          <w:sz w:val="26"/>
          <w:szCs w:val="26"/>
          <w:rtl/>
        </w:rPr>
        <w:t xml:space="preserve"> خَرَجَ أَبِي إِلَى الْعُمْرَةِ، فَحَدَّثَنِي قَالَ اسْتَأْذَنْتُ عَلَى أُمِّ سَلَمَةَ (رَحْمَةُ اللَّهِ عَلَيْهَا) فَضَرَبَتْ بَيْنِي وَ بَيْنَهَا خِدْراً</w:t>
      </w:r>
      <w:r w:rsidRPr="0027727F">
        <w:rPr>
          <w:rFonts w:cs="B Badr" w:hint="cs"/>
          <w:color w:val="965AA0"/>
          <w:sz w:val="26"/>
          <w:szCs w:val="26"/>
          <w:rtl/>
        </w:rPr>
        <w:t xml:space="preserve"> «1»</w:t>
      </w:r>
      <w:r w:rsidRPr="0027727F">
        <w:rPr>
          <w:rFonts w:cs="B Badr" w:hint="cs"/>
          <w:color w:val="242887"/>
          <w:sz w:val="26"/>
          <w:szCs w:val="26"/>
          <w:rtl/>
        </w:rPr>
        <w:t>، فَقَالَتْ لِي أَنْتَ مِيثَمٌ فَقُلْتُ أَنَا مِيثَمٌ فَقَالَتْ كَثِيراً مَا رَأَيْتُ الْحُسَيْنَ بْنَ عَلِيٍّ ابْنَ فَاطِمَةَ</w:t>
      </w:r>
      <w:r w:rsidRPr="0027727F">
        <w:rPr>
          <w:rFonts w:cs="B Badr" w:hint="cs"/>
          <w:color w:val="965AA0"/>
          <w:sz w:val="26"/>
          <w:szCs w:val="26"/>
          <w:rtl/>
        </w:rPr>
        <w:t xml:space="preserve"> «2»</w:t>
      </w:r>
      <w:r w:rsidRPr="0027727F">
        <w:rPr>
          <w:rFonts w:cs="B Badr" w:hint="cs"/>
          <w:color w:val="242887"/>
          <w:sz w:val="26"/>
          <w:szCs w:val="26"/>
          <w:rtl/>
        </w:rPr>
        <w:t xml:space="preserve"> (صَلَوَاتُ اللَّهِ عَلَيْهِمْ) يَذْكُرُكَ، قُلْتُ فَأَيْنَ هُوَ قَالَتْ خَرَجَ فِي غَنَمٍ لَهُ آنِفاً، قُلْتُ أَنَا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بالكسر: ستر يمد للجارية في جانب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أكثر النسخ و هو الصحيح، و جملة (ابن فاطمة) بالفتح صفة الحسين.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اللَّهِ أُكْثِرُ ذِكْرَهُ فَأَقْرِئِيهِ السَّلَامَ فَإِنِّي مُبَادِرٌ، فَقَالَتْ يَا جَارِيَةُ اخْرُجِي فَادْهُنِيهِ! فَخَرَجَتْ فَدَهَنَتْ لِحْيَتِي بِبَانٍ‏</w:t>
      </w:r>
      <w:r w:rsidRPr="0027727F">
        <w:rPr>
          <w:rFonts w:cs="B Badr" w:hint="cs"/>
          <w:color w:val="965AA0"/>
          <w:sz w:val="26"/>
          <w:szCs w:val="26"/>
          <w:rtl/>
        </w:rPr>
        <w:t xml:space="preserve"> «1»</w:t>
      </w:r>
      <w:r w:rsidRPr="0027727F">
        <w:rPr>
          <w:rFonts w:cs="B Badr" w:hint="cs"/>
          <w:color w:val="242887"/>
          <w:sz w:val="26"/>
          <w:szCs w:val="26"/>
          <w:rtl/>
        </w:rPr>
        <w:t>، فَقُلْتُ أَمَا وَ اللَّهِ لَئِنْ دَهَنْتَهَا لَتُخْضَبَنَّ فِيكُمْ بِالدِّمَاءِ، فَخَرَجْنَا فَإِذَا ابْنُ عَبَّاسٍ (رَحْمَةُ اللَّهِ عَلَيْهِمَا) جَالِسٌ، فَقُلْتُ يَا ابْنَ عَبَّاسٍ سَلْنِي مَا شِئْتَ مِنْ تَفْسِيرِ الْقُرْآنِ فَإِنِّي قَرَأْتُ تَنْزِيلَهُ عَلَى أَمِيرِ الْمُؤْمِنِينَ (ع) وَ عَلَّمَنِي تَأْوِيلَهُ! فَقَالَ يَا جَارِيَةُ الدَّوَاةَ</w:t>
      </w:r>
      <w:r w:rsidRPr="0027727F">
        <w:rPr>
          <w:rFonts w:cs="B Badr" w:hint="cs"/>
          <w:color w:val="965AA0"/>
          <w:sz w:val="26"/>
          <w:szCs w:val="26"/>
          <w:rtl/>
        </w:rPr>
        <w:t xml:space="preserve"> «2»</w:t>
      </w:r>
      <w:r w:rsidRPr="0027727F">
        <w:rPr>
          <w:rFonts w:cs="B Badr" w:hint="cs"/>
          <w:color w:val="242887"/>
          <w:sz w:val="26"/>
          <w:szCs w:val="26"/>
          <w:rtl/>
        </w:rPr>
        <w:t xml:space="preserve"> وَ قِرْطَاساً، فَأَقْبَلَ يَكْتُبُ، فَقُلْتُ يَا ابْنَ عَبَّاسٍ كَيْفَ بِكَ إِذَا رَأَيْتَنِي مَصْلُوباً تَاسِعَ تِسْعَةٍ أَقْصَرَهُمْ خَشَبَةً وَ أَقْرَبَهُمْ بِالْمَطْهَرَةِ، فَقَالَ لِي وَ تَكَهَّنُ أَيْضاً خَرَقَ الْكِتَابَ، فَقُلْتُ مَهْ احْتَفِظْ بِمَا سَمِعْتَ مِنِّي فَإِنْ يَكُ مَا أَقُولُ لَكَ حَقّاً أَمْسَكْتَهُ وَ إِنْ يَكُ بَاطِلًا خَرَقْتَهُ! قَالَ هُوَ ذَاكَ.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فَقَدِمَ أَبِي عَلَيْنَا فَمَا لَبِثَ يَوْمَيْنِ حَتَّى أَرْسَلَ عُبَيْدُ اللَّهِ بْنُ زِيَادٍ فَصَلَبَهُ تَاسِعَ تِسْعَةٍ أَقْصَرَهُمْ خَشَبَةً وَ أَقْرَبَهُمْ إِلَى الْمَطْهَرَةِ، فَرَأَيْتُ الرَّجُلَ الَّذِي جَاءَ إِلَيْهِ لِيَقْتُلَهُ وَ قَدْ أَشَارَ إِلَيْهِ بِالْحَرْبَةِ وَ هُوَ يَقُولُ أَمَا وَ اللَّهِ لَقَدْ كُنْتُ مَا عَلِمْتُكَ إِلَّا قَوَّاماً ثُمَّ طَعَنَهُ فِي خَاصِرَتِهِ فَأَجَافَهُ فَاحْتُقِنَ‏</w:t>
      </w:r>
      <w:r w:rsidRPr="0027727F">
        <w:rPr>
          <w:rFonts w:cs="B Badr" w:hint="cs"/>
          <w:color w:val="965AA0"/>
          <w:sz w:val="26"/>
          <w:szCs w:val="26"/>
          <w:rtl/>
        </w:rPr>
        <w:t xml:space="preserve"> «3»</w:t>
      </w:r>
      <w:r w:rsidRPr="0027727F">
        <w:rPr>
          <w:rFonts w:cs="B Badr" w:hint="cs"/>
          <w:color w:val="242887"/>
          <w:sz w:val="26"/>
          <w:szCs w:val="26"/>
          <w:rtl/>
        </w:rPr>
        <w:t xml:space="preserve"> الدَّمُ فَمَكَثَ يَوْمَيْنِ ثُمَّ إِنَّهُ فِي الْيَوْمِ الثَّالِثِ بَعْدَ الْعَصْرِ قَبْلَ الْمَغْرِبِ انْبَعَثَ مَنْخِرَاهُ دَماً فَخُضِبَتْ لِحْيَتُهُ بِالدِّمَاءِ.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137</w:t>
      </w:r>
      <w:r w:rsidRPr="0027727F">
        <w:rPr>
          <w:rFonts w:cs="B Badr" w:hint="cs"/>
          <w:color w:val="780000"/>
          <w:sz w:val="26"/>
          <w:szCs w:val="26"/>
          <w:rtl/>
        </w:rPr>
        <w:t xml:space="preserve"> قَالَ أَبُو النَّصْرِ مُحَمَّدُ بْنُ مَسْعُودٍ، وَ حَدَّثَنِي أَيْضاً بِهَذَا الْحَدِيثِ عَلِيُّ بْنُ الْحَسَنِ بْنِ فَضَّالٍ، عَنْ أَحْمَدَ بْنِ مُحَمَّدٍ الْأَقْرَعِ، عَنْ دَاوُدَ بْنِ مَهْزِيَارَ، عَنْ عَلِيِّ بْنِ إِسْمَاعِيلَ، عَنْ فُضَيْلٍ، عَنْ عِمْرَانَ بْنِ مِيثَمٍ. قَالَ عَلِيُّ بْنُ الْحُسَيْنِ: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شجر يؤخذ من حبّه دهن طيب.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الترتيب: هاتى الدواة.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اجافه بالطعنة: بلغ بها جوفه. و الخاصرة اي الجنب. و الاحتقان: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الاحتباس في الجوف.</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82</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هُوَ حَمْزَةُ بْنُ مِيثَمٍ خَطّاً، وَ قَالَ عَلِيٌّ: أَخْبَرَنِي بِهِ الْوَشَّاءُ بِإِسْنَادِهِ مِثْلَهُ سَوَاءً غَيْرَ أَنَّهُ ذَكَرَ عِمْرَانَ بْنَ مِيثَمٍ‏</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138</w:t>
      </w:r>
      <w:r w:rsidRPr="0027727F">
        <w:rPr>
          <w:rFonts w:cs="B Badr" w:hint="cs"/>
          <w:color w:val="780000"/>
          <w:sz w:val="26"/>
          <w:szCs w:val="26"/>
          <w:rtl/>
        </w:rPr>
        <w:t xml:space="preserve"> حَمْدَوَيْهِ وَ إِبْرَاهِيمُ، قَالا حَدَّثَنَا أَيُّوبُ، عَنْ حَنَانِ بْنِ سَدِيرٍ، عَنْ أَبِيهِ، عَنْ جَدِّهِ، قَالَ‏</w:t>
      </w:r>
      <w:r w:rsidRPr="0027727F">
        <w:rPr>
          <w:rFonts w:cs="B Badr" w:hint="cs"/>
          <w:color w:val="242887"/>
          <w:sz w:val="26"/>
          <w:szCs w:val="26"/>
          <w:rtl/>
        </w:rPr>
        <w:t xml:space="preserve"> قَالَ لِي مِيثَمٌ التَّمَّارُ ذَاتَ يَوْمٍ يَا أَبَا حُكَيْمٍ إِنِّي أُخْبِرُكَ بِحَدِيثٍ وَ هُوَ حَقٌّ، قَالَ فَقُلْتُ يَا أَبَا صَالِحٍ بِأَيِّ شَيْ‏ءٍ تُحَدِّثُنِي قَالَ إِنِّي أَخْرُجُ الْعَامَ إِلَى مَكَّةَ فَإِذَا قَدِمْتُ الْقَادِسِيَّةَ رَاجِعاً أَرْسَلَ إِلَيَّ هَذَا الدَّعِيُّ ابْنُ زِيَادٍ رَجُلًا فِي مِائَةِ فَارِسٍ حَتَّى يَجِي‏ءَ بِي إِلَيْهِ، فَيَقُولُ لِي أَنْتَ مِنْ هَذِهِ السَّبَّابَةِ</w:t>
      </w:r>
      <w:r w:rsidRPr="0027727F">
        <w:rPr>
          <w:rFonts w:cs="B Badr" w:hint="cs"/>
          <w:color w:val="965AA0"/>
          <w:sz w:val="26"/>
          <w:szCs w:val="26"/>
          <w:rtl/>
        </w:rPr>
        <w:t xml:space="preserve"> «1»</w:t>
      </w:r>
      <w:r w:rsidRPr="0027727F">
        <w:rPr>
          <w:rFonts w:cs="B Badr" w:hint="cs"/>
          <w:color w:val="242887"/>
          <w:sz w:val="26"/>
          <w:szCs w:val="26"/>
          <w:rtl/>
        </w:rPr>
        <w:t xml:space="preserve"> الْخَبِيثَةِ الْمُحْتَرِقَةِ الَّتِي قَدْ يَبِسَتْ عَلَيْهَا جُلُودُهَا وَ ايْمُ اللَّهِ لَأُقَطِّعَنَّ يَدَكَ وَ رِجْلَكَ! فَأَقُولُ لَا رَحِمَكَ اللَّهُ فَوَ اللَّهِ لَعَلِيٌّ كَانَ أَعْرَفَ مِنْكَ‏</w:t>
      </w:r>
      <w:r w:rsidRPr="0027727F">
        <w:rPr>
          <w:rFonts w:cs="B Badr" w:hint="cs"/>
          <w:color w:val="965AA0"/>
          <w:sz w:val="26"/>
          <w:szCs w:val="26"/>
          <w:rtl/>
        </w:rPr>
        <w:t xml:space="preserve"> «2»</w:t>
      </w:r>
      <w:r w:rsidRPr="0027727F">
        <w:rPr>
          <w:rFonts w:cs="B Badr" w:hint="cs"/>
          <w:color w:val="242887"/>
          <w:sz w:val="26"/>
          <w:szCs w:val="26"/>
          <w:rtl/>
        </w:rPr>
        <w:t xml:space="preserve"> مِنْ حَسَنٍ حِينَ ضَرَبَ رَأْسَكَ بِالدِّرَّةِ فَقَالَ لَهُ الْحَسَنُ يَا أَبَةِ</w:t>
      </w:r>
      <w:r w:rsidRPr="0027727F">
        <w:rPr>
          <w:rFonts w:cs="B Badr" w:hint="cs"/>
          <w:color w:val="965AA0"/>
          <w:sz w:val="26"/>
          <w:szCs w:val="26"/>
          <w:rtl/>
        </w:rPr>
        <w:t xml:space="preserve"> «3»</w:t>
      </w:r>
      <w:r w:rsidRPr="0027727F">
        <w:rPr>
          <w:rFonts w:cs="B Badr" w:hint="cs"/>
          <w:color w:val="242887"/>
          <w:sz w:val="26"/>
          <w:szCs w:val="26"/>
          <w:rtl/>
        </w:rPr>
        <w:t xml:space="preserve"> لَا تَضْرِبْهُ فَإِنَّهُ يُحِبُّنَا وَ يُبْغِضُ عَدُوَّنَا، فَقَالَ لَهُ عَلِيٌّ (ع) مُجِيباً لَهُ اسْكُتْ يَا بَنِيَّ فَوَ اللَّهِ لَأَنَا أَعْلَمُ بِهِ مِنْكَ فَوَ الَّذِي فَلَقَ الْحَبَّةَ وَ بَرَأَ النَّسَمَةَ إِنَّهُ لَوَلِيٌّ لِعَدُوِّكَ وَ عَدُوٌّ لِوَلِيِّكَ، قَالَ، فَيَأْمُرُ بِي‏</w:t>
      </w:r>
      <w:r w:rsidRPr="0027727F">
        <w:rPr>
          <w:rFonts w:cs="B Badr" w:hint="cs"/>
          <w:color w:val="965AA0"/>
          <w:sz w:val="26"/>
          <w:szCs w:val="26"/>
          <w:rtl/>
        </w:rPr>
        <w:t xml:space="preserve"> «4»</w:t>
      </w:r>
      <w:r w:rsidRPr="0027727F">
        <w:rPr>
          <w:rFonts w:cs="B Badr" w:hint="cs"/>
          <w:color w:val="242887"/>
          <w:sz w:val="26"/>
          <w:szCs w:val="26"/>
          <w:rtl/>
        </w:rPr>
        <w:t xml:space="preserve"> عِنْدَ ذَلِكَ فَأُصْلَبُ فَأَكُونُ أَوَّلَ هَذِهِ الْأُمَّةِ أُلْجَمُ بِالشَّرِيطِ</w:t>
      </w:r>
      <w:r w:rsidRPr="0027727F">
        <w:rPr>
          <w:rFonts w:cs="B Badr" w:hint="cs"/>
          <w:color w:val="965AA0"/>
          <w:sz w:val="26"/>
          <w:szCs w:val="26"/>
          <w:rtl/>
        </w:rPr>
        <w:t xml:space="preserve"> «5»</w:t>
      </w:r>
      <w:r w:rsidRPr="0027727F">
        <w:rPr>
          <w:rFonts w:cs="B Badr" w:hint="cs"/>
          <w:color w:val="242887"/>
          <w:sz w:val="26"/>
          <w:szCs w:val="26"/>
          <w:rtl/>
        </w:rPr>
        <w:t xml:space="preserve"> فِي الْإِسْلَامِ‏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لعلّه من السب بسبّهم الخلفاء، او ان الكلمة سبائية او سبئية منسوبة الى عبد اللّه بن سبأ الذي قال بالوهية عليّ عليه السلام و في نسخة- 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السبائية الخبيثة المحرفة.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اعرف بك-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يا ابت-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النسخة: فيأمرنى.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المفتول من خوص و غيره‏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فَإِذَا كَانَ يَوْمُ الثَّالِثِ فَقُلْتُ‏</w:t>
      </w:r>
      <w:r w:rsidRPr="0027727F">
        <w:rPr>
          <w:rFonts w:cs="B Badr" w:hint="cs"/>
          <w:color w:val="965AA0"/>
          <w:sz w:val="26"/>
          <w:szCs w:val="26"/>
          <w:rtl/>
        </w:rPr>
        <w:t xml:space="preserve"> «1»</w:t>
      </w:r>
      <w:r w:rsidRPr="0027727F">
        <w:rPr>
          <w:rFonts w:cs="B Badr" w:hint="cs"/>
          <w:color w:val="242887"/>
          <w:sz w:val="26"/>
          <w:szCs w:val="26"/>
          <w:rtl/>
        </w:rPr>
        <w:t xml:space="preserve"> غَابَتِ الشَّمْسُ أَوْ لَمْ تَغِبْ ابْتَدَرَ مَنْخِرَايَ دَماً عَلَى صَدْرِي وَ لِحْيَتِي. قَالَ: فَرَصَدْنَاهُ فَلَمَّا كَانَ يَوْمُ الثَّالِثِ فَقُلْتُ‏</w:t>
      </w:r>
      <w:r w:rsidRPr="0027727F">
        <w:rPr>
          <w:rFonts w:cs="B Badr" w:hint="cs"/>
          <w:color w:val="965AA0"/>
          <w:sz w:val="26"/>
          <w:szCs w:val="26"/>
          <w:rtl/>
        </w:rPr>
        <w:t xml:space="preserve"> «1»</w:t>
      </w:r>
      <w:r w:rsidRPr="0027727F">
        <w:rPr>
          <w:rFonts w:cs="B Badr" w:hint="cs"/>
          <w:color w:val="242887"/>
          <w:sz w:val="26"/>
          <w:szCs w:val="26"/>
          <w:rtl/>
        </w:rPr>
        <w:t xml:space="preserve"> غَابَتِ الشَّمْسُ أَوْ لَمْ تَغِبْ ابْتَدَرَ مَنْخِرَاهُ عَلَى صَدْرِهِ وَ لِحْيَتِهِ دَماً، قَالَ: فَاجْتَمَعْنَا سَبْعَةً مِنَ التَّمَّارِينَ فَاتَّعَدْنَا لِحَمْلِهِ فَجِئْنَا إِلَيْهِ لَيْلًا وَ الْحُرَّاسُ يَحْرُسُونَهُ وَ قَدْ أَوْقَدُوا النَّارَ فَحَالَتِ النَّارُ بَيْنَنَا وَ بَيْنَهُمْ، فَاحْتَمَلْنَاهُ بِخَشَبَتِهِ حَتَّى انْتَهَيْنَا بِهِ إِلَى فَيْضٍ مِنْ مَاءٍ فِي مُرَادٍ فَدَفَنَّاهُ فِيهِ وَ رَمَيْنَا بِخَشَبَتِهِ فِي مُرَادٍ فِي الْخَرَابِ، وَ أَصْبَحَ فَبَعَثَ الْخَيْلَ فَلَمْ يَجِدْ شَيْئاً، قَالَ، وَ قَالَ يَوْماً: يَا أَبَا حُكَيْمٍ تَرَى هَذَا الْمَكَانَ لَيْسَ يُؤَدَّى فِيهِ طَسْقٌ‏</w:t>
      </w:r>
      <w:r w:rsidRPr="0027727F">
        <w:rPr>
          <w:rFonts w:cs="B Badr" w:hint="cs"/>
          <w:color w:val="965AA0"/>
          <w:sz w:val="26"/>
          <w:szCs w:val="26"/>
          <w:rtl/>
        </w:rPr>
        <w:t xml:space="preserve"> «2»</w:t>
      </w:r>
      <w:r w:rsidRPr="0027727F">
        <w:rPr>
          <w:rFonts w:cs="B Badr" w:hint="cs"/>
          <w:color w:val="242887"/>
          <w:sz w:val="26"/>
          <w:szCs w:val="26"/>
          <w:rtl/>
        </w:rPr>
        <w:t xml:space="preserve"> وَ الطَّسْقُ أَدَاءُ الْأَجْرِ، وَ لَئِنْ طَالَتْ بِكَ الْحَيَاةُ لَتُؤَدِّيَنَّ طَسْقَ هَذَا الْمَكَانِ إِلَى رَجُلٍ فِي دَارِ الْوَلِيدِ بْنِ عُقْبَةَ اسْمُهُ زُرَارَةُ. قَالَ سَدِيرٌ: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فَأَدَّيْتُهُ عَلَى خِزْيٍ إِلَى رَجُلٍ فِي دَارِ الْوَلِيدِ بْنِ عُقْبَةَ يُقَالُ لَهُ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139</w:t>
      </w:r>
      <w:r w:rsidRPr="0027727F">
        <w:rPr>
          <w:rFonts w:cs="B Badr" w:hint="cs"/>
          <w:color w:val="780000"/>
          <w:sz w:val="26"/>
          <w:szCs w:val="26"/>
          <w:rtl/>
        </w:rPr>
        <w:t xml:space="preserve"> جِبْرِيلُ بْنُ أَحْمَدَ، حَدَّثَنِي مُحَمَّدُ بْنُ عَبْدِ اللَّهِ بْنِ مِهْرَانَ، قَالَ حَدَّثَنِي مُحَمَّدُ بْنُ عَلِيٍّ الصَّيْرَفِيُّ، عَنْ عَلِيِّ بْنِ مُحَمَّدٍ، عَنْ يُوسُفَ بْنِ عِمْرَانَ الْمِيثَمِيِّ، قَالَ سَمِعْتُ مِيثَمَ النَّهْرَوَانِيَّ يَقُولُ‏</w:t>
      </w:r>
      <w:r w:rsidRPr="0027727F">
        <w:rPr>
          <w:rFonts w:cs="B Badr" w:hint="cs"/>
          <w:color w:val="242887"/>
          <w:sz w:val="26"/>
          <w:szCs w:val="26"/>
          <w:rtl/>
        </w:rPr>
        <w:t xml:space="preserve"> دَعَانِي أَمِيرُ الْمُؤْمِنِينَ (ع) وَ قَالَ كَيْفَ أَنْتَ يَا مِيثَمُ إِذَا دَعَاكَ </w:t>
      </w:r>
      <w:r w:rsidRPr="0027727F">
        <w:rPr>
          <w:rFonts w:cs="B Badr" w:hint="cs"/>
          <w:color w:val="242887"/>
          <w:sz w:val="26"/>
          <w:szCs w:val="26"/>
          <w:rtl/>
        </w:rPr>
        <w:lastRenderedPageBreak/>
        <w:t>دَعِيُّ بَنِي أُمَيَّةَ ابْنُ دَعِيِّهَا عُبَيْدُ اللَّهِ بْنُ زِيَادٍ إِلَى الْبَرَاءَةِ مِنِّي فَقَالَ يَا أَمِيرَ الْمُؤْمِنِينَ أَنَا وَ اللَّهِ لَا أَبْرَأُ مِنْكَ، قَالَ إِذاً وَ اللَّهِ‏</w:t>
      </w:r>
      <w:r w:rsidRPr="0027727F">
        <w:rPr>
          <w:rFonts w:cs="B Badr" w:hint="cs"/>
          <w:color w:val="965AA0"/>
          <w:sz w:val="26"/>
          <w:szCs w:val="26"/>
          <w:rtl/>
        </w:rPr>
        <w:t xml:space="preserve"> «3»</w:t>
      </w:r>
      <w:r w:rsidRPr="0027727F">
        <w:rPr>
          <w:rFonts w:cs="B Badr" w:hint="cs"/>
          <w:color w:val="242887"/>
          <w:sz w:val="26"/>
          <w:szCs w:val="26"/>
          <w:rtl/>
        </w:rPr>
        <w:t xml:space="preserve"> يَقْتُلُكَ وَ يَصْلِبُكَ، قُلْتُ أَصْبِرُ فَذَاكَ فِي اللَّهِ قَلِيلٌ، فَقَالَ يَا مِيثَمُ إِذاً تَكُونُ مَعِي‏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فقد-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بالفتح و السكون: قال في اللسان- فارسى معرب و هو شبه الخراج المقرر على الأرض.</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إذا خالفته يقتلك‏</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فِي دَرَجَتِي. قَالَ، وَ كَانَ مِيثَمٌ يَمُرُّ بِعَرِيفِ قَوْمِهِ وَ يَقُولُ يَا فُلَانُ كَأَنِّي بِكَ وَ قَدْ دَعَاكَ دَعِيُّ بَنِي أُمَيَّةَ ابْنُ دَعِيِّهَا فَيَطْلُبُنِي مِنْكَ أَيَّاماً، فَإِذَا قَدِمْتُ عَلَيْكَ ذَهَبْتَ بِي إِلَيْهِ حَتَّى يَقْتُلَنِي عَلَى بَابِ دَارِ عَمْرِو بْنِ حُرَيْثٍ، فَإِذَا كَانَ يَوْمُ الرَّابِعِ ابْتَدَرَ مَنْخِرَايَ دَماً عَبِيطاً</w:t>
      </w:r>
      <w:r w:rsidRPr="0027727F">
        <w:rPr>
          <w:rFonts w:cs="B Badr" w:hint="cs"/>
          <w:color w:val="965AA0"/>
          <w:sz w:val="26"/>
          <w:szCs w:val="26"/>
          <w:rtl/>
        </w:rPr>
        <w:t xml:space="preserve"> «1»</w:t>
      </w:r>
      <w:r w:rsidRPr="0027727F">
        <w:rPr>
          <w:rFonts w:cs="B Badr" w:hint="cs"/>
          <w:color w:val="242887"/>
          <w:sz w:val="26"/>
          <w:szCs w:val="26"/>
          <w:rtl/>
        </w:rPr>
        <w:t>، وَ كَانَ مِيثَمٌ يَمُرُّ بِنَخْلَةٍ فِي سَبِخَةٍ فَيَضْرِبُ بِيَدِهِ عَلَيْهَا وَ يَقُولُ يَا نَخْلَةُ مَا غُذِّيتَ إِلَّا لِي وَ مَا غُذِّيتُ إِلَّا لَكَ، وَ كَانَ يَمُرُّ بِعَمْرِو بْنِ حُرَيْثٍ وَ يَقُولُ يَا عَمْرُو إِذَا جَاوَرْتُكَ فَأَحْسِنْ جِوَارِي، فَكَانَ عَمْرٌو يَرَى أَنَّهُ يَشْتَرِي دَاراً أَوْ ضَيْعَةً لَزِيقَ ضَيْعَتِهِ فَكَانَ يَقُولُ لَهُ عَمْرٌو لَيْتَكَ قَدْ فَعَلْتَ! ثُمَّ خَرَجَ مِيثَمٌ النَّهْرَوَانِيُّ إِلَى مَكَّةَ فَأَرْسَلَ الطَّاغِيَةُ عَدُوُّ اللَّهِ ابْنُ زِيَادٍ إِلَى عَرِيفِ مِيثَمٍ فَطَلَبَهُ مِنْهُ فَأَخْبَرَهُ أَنَّهُ بِمَكَّةَ، فَقَالَ لَهُ لَئِنْ لَمْ تَأْتِنِي بِهِ لَأَقْتُلَنَّكَ، فَأَجَّلَهُ أَجَلًا، وَ خَرَجَ الْعَرِيفُ إِلَى الْقَادِسِيَّةِ يَنْتَظِرُ مِيثَماً، فَلَمَّا قَدِمَ مِيثَمٌ‏</w:t>
      </w:r>
      <w:r w:rsidRPr="0027727F">
        <w:rPr>
          <w:rFonts w:cs="B Badr" w:hint="cs"/>
          <w:color w:val="965AA0"/>
          <w:sz w:val="26"/>
          <w:szCs w:val="26"/>
          <w:rtl/>
        </w:rPr>
        <w:t xml:space="preserve"> «2»</w:t>
      </w:r>
      <w:r w:rsidRPr="0027727F">
        <w:rPr>
          <w:rFonts w:cs="B Badr" w:hint="cs"/>
          <w:color w:val="242887"/>
          <w:sz w:val="26"/>
          <w:szCs w:val="26"/>
          <w:rtl/>
        </w:rPr>
        <w:t xml:space="preserve"> قَالَ أَنْتَ مِيثَمٌ قَالَ نَعَمْ أَنَا مِيثَمٌ. قَالَ تَبْرَأُ مِنْ أَبِي تُرَابٍ! قَالَ لَا أَعْرِفُ أَبَا التُّرَابِ، قَالَ تَبْرَأُ مِنْ عَلِيِّ بْنِ أَبِي طَالِبٍ! فَقَالَ لَهُ فَإِنْ أَنَا لَمْ أَفْعَلْ قَالَ إِذاً وَ اللَّهِ لَأَقْتُلُكَ، قَالَ أَمَا لَقَدْ كَانَ يَقُولُ لِي إِنَّكَ سَتَقْتُلُنِي وَ تَصْلُبُنِي عَلَى بَابِ عَمْرِو بْنِ حُرَيْثٍ فَإِذَا كَانَ يَوْمُ الرَّابِعِ ابْتَدَرَ مَنْخِرَايَ دَماً عَبِيطاً</w:t>
      </w:r>
      <w:r w:rsidRPr="0027727F">
        <w:rPr>
          <w:rFonts w:cs="B Badr" w:hint="cs"/>
          <w:color w:val="965AA0"/>
          <w:sz w:val="26"/>
          <w:szCs w:val="26"/>
          <w:rtl/>
        </w:rPr>
        <w:t xml:space="preserve"> «3»</w:t>
      </w:r>
      <w:r w:rsidRPr="0027727F">
        <w:rPr>
          <w:rFonts w:cs="B Badr" w:hint="cs"/>
          <w:color w:val="242887"/>
          <w:sz w:val="26"/>
          <w:szCs w:val="26"/>
          <w:rtl/>
        </w:rPr>
        <w:t>، فَأَمَرَ بِهِ فَصُلِبَ عَلَى بَابِ عَمْرِو بْنِ حُرَيْثٍ، فَقَالَ لِلنَّاسِ سَلُونِي (وَ هُوَ مَصْلُوبٌ) قَبْلَ أَنْ أُقْتَلَ فَوَ اللَّهِ لَأُخْبِرَنَّكُمْ بِعِلْمٍ مَا يَكُونُ إِلَى أَنْ تَقُومَ السَّاعَةُ وَ مَا يَكُونُ مِنَ الْفِتَنِ فَلَمَّا سَأَلَهُ النَّاسُ حَدَّثَهُمْ حَدِيثاً وَاحِداً، إِذْ أَتَاهُ رَسُولٌ مِنْ قِبَلِ ابْنِ‏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خالصا طريا.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قدم الى ابن زياد.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عبوطا-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زِيَادٍ فَأَلْجَمَهُ بِلِجَامٍ مِنْ شَرِيطٍ، وَ هُوَ أَوَّلُ مَنْ أُلْجِمَ بِلِجَامٍ وَ هُوَ مَصْلُوبٌ.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140</w:t>
      </w:r>
      <w:r w:rsidRPr="0027727F">
        <w:rPr>
          <w:rFonts w:cs="B Badr" w:hint="cs"/>
          <w:color w:val="780000"/>
          <w:sz w:val="26"/>
          <w:szCs w:val="26"/>
          <w:rtl/>
        </w:rPr>
        <w:t xml:space="preserve"> وَ رُوِيَ عَنْ أَبِي الْحَسَنِ الرِّضَا (ع) عَنْ أَبِيهِ، عَنْ آبَائِهِ (صَلَوَاتُ اللَّهِ عَلَيْهِمْ) قَالَ‏</w:t>
      </w:r>
      <w:r w:rsidRPr="0027727F">
        <w:rPr>
          <w:rFonts w:cs="B Badr" w:hint="cs"/>
          <w:color w:val="242887"/>
          <w:sz w:val="26"/>
          <w:szCs w:val="26"/>
          <w:rtl/>
        </w:rPr>
        <w:t xml:space="preserve"> أَتَى مِيثَمٌ التَّمَّارُ دَارَ أَمِيرِ الْمُؤْمِنِينَ (ع) فَقِيلَ لَهُ إِنَّهُ نَائِمٌ فَنَادَى بِأَعْلَى صَوْتِهِ انْتَبِهْ أَيُّهَا النَّائِمُ فَوَ اللَّهِ لَتُخْضَبَنَّ لِحْيَتُكَ مِنْ رَأْسِكَ، فَانْتَبَهَ أَمِيرُ الْمُؤْمِنِينَ (ع) فَقَالَ أَدْخِلُوا مِيثَماً، فَقَالَ لَهُ أَيُّهَا النَّائِمُ وَ اللَّهِ لَتُخْضَبَنَّ لِحْيَتُكَ مِنْ رَأْسِكَ فَقَالَ صَدَقْتَ وَ أَنْتَ وَ اللَّهِ لَتُقْطَعَنَّ يَدَاكَ وَ رِجْلَاكَ وَ لِسَانُكَ وَ لَتُقْطَعَنَّ النَّخْلَةُ الَّتِي بِالْكُنَاسَةِ</w:t>
      </w:r>
      <w:r w:rsidRPr="0027727F">
        <w:rPr>
          <w:rFonts w:cs="B Badr" w:hint="cs"/>
          <w:color w:val="965AA0"/>
          <w:sz w:val="26"/>
          <w:szCs w:val="26"/>
          <w:rtl/>
        </w:rPr>
        <w:t xml:space="preserve"> «1»</w:t>
      </w:r>
      <w:r w:rsidRPr="0027727F">
        <w:rPr>
          <w:rFonts w:cs="B Badr" w:hint="cs"/>
          <w:color w:val="242887"/>
          <w:sz w:val="26"/>
          <w:szCs w:val="26"/>
          <w:rtl/>
        </w:rPr>
        <w:t xml:space="preserve"> فَتُشَقُّ أَرْبَعَ قِطَعٍ فَتُصْلَبُ أَنْتَ عَلَى رُبُعِهَا وَ حُجْرُ بْنُ عَدِيٍّ عَلَى رُبُعِهَا وَ مُحَمَّدُ بْنُ أَكْثَمَ عَلَى رُبُعِهَا وَ خَالِدُ بْنُ مَسْعُودٍ عَلَى رُبُعِهَا، قَالَ مِيثَمٌ فَشَكَكْتُ فِي نَفْسِي وَ قُلْتُ إِنَّ عَلِيّاً لَيُخْبِرُنَا بِالْغَيْبِ، فَقُلْتُ لَهُ أَ وَ كَائِنٌ ذَاكَ يَا أَمِيرَ الْمُؤْمِنِينَ فَقَالَ إِي وَ رَبِّ الْكَعْبَةِ كَذَا عَهِدَهُ إِلَيَّ النَّبِيُّ (ص) قَالَ، فَقُلْتُ لِمَ يُفْعَلُ ذَلِكَ بِي يَا أَمِيرَ الْمُؤْمِنِينَ فَقَالَ لَيَأْخُذَنَّكَ الْعُتُلُّ الزَّنِيمُ ابْنُ الْأَمَةُ الْفَاجِرَةُ عُبَيْدُ اللَّهِ بْنُ زِيَادٍ، قَالَ: وَ كَانَ (ع) يَخْرُجُ إِلَى الْجَبَّانَةِ</w:t>
      </w:r>
      <w:r w:rsidRPr="0027727F">
        <w:rPr>
          <w:rFonts w:cs="B Badr" w:hint="cs"/>
          <w:color w:val="965AA0"/>
          <w:sz w:val="26"/>
          <w:szCs w:val="26"/>
          <w:rtl/>
        </w:rPr>
        <w:t xml:space="preserve"> «2»</w:t>
      </w:r>
      <w:r w:rsidRPr="0027727F">
        <w:rPr>
          <w:rFonts w:cs="B Badr" w:hint="cs"/>
          <w:color w:val="242887"/>
          <w:sz w:val="26"/>
          <w:szCs w:val="26"/>
          <w:rtl/>
        </w:rPr>
        <w:t xml:space="preserve"> وَ أَنَا مَعَهُ فَيَمُرُّ بِالنَّخْلَةِ فَيَقُولُ لِي يَا مِيثَمٌ إِنَّ لَكَ وَ لَهَا شَأْناً مِنَ الشَّأْنِ، قَالَ، فَلَمَّا وُلِّيَ عُبَيْدُ اللَّهِ بْنُ زِيَادٍ الْكُوفَةَ وَ دَخَلَهَا تَعَلَّقَ عَلَمُهُ‏</w:t>
      </w:r>
      <w:r w:rsidRPr="0027727F">
        <w:rPr>
          <w:rFonts w:cs="B Badr" w:hint="cs"/>
          <w:color w:val="965AA0"/>
          <w:sz w:val="26"/>
          <w:szCs w:val="26"/>
          <w:rtl/>
        </w:rPr>
        <w:t xml:space="preserve"> «3»</w:t>
      </w:r>
      <w:r w:rsidRPr="0027727F">
        <w:rPr>
          <w:rFonts w:cs="B Badr" w:hint="cs"/>
          <w:color w:val="242887"/>
          <w:sz w:val="26"/>
          <w:szCs w:val="26"/>
          <w:rtl/>
        </w:rPr>
        <w:t xml:space="preserve"> بِالنَّخْلَةِ الَّتِي بِالْكُنَاسَةِ فَتَخَرَّقَ فَتَطَيَّرَ مِنْ ذَلِكَ فَأَمَرَ بِقَطْعِهَا، فَاشْتَرَاهَا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بالضم: موضع الزبالة، و قال في المراصد: محلة بالكوفة. و في نسخة: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في الكناسة.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بالفتح و التشديد: قال في المراصد- اهل الكوفة يسمّون المقبرة جبانة، و بالكوفة محال تسمون بها.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بفتحتين: الراية.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رَجُلٌ مِنَ النَّجَّارِينَ فَشَقَّهَا أَرْبَعَ قِطَعٍ، قَالَ مِيثَمٌ: فَقُلْتُ لِصَالِحٍ ابْنِي فَخُذْ مِسْمَاراً مِنْ حَدِيدٍ فَانْقُشْ عَلَيْهِ اسْمِي وَ اسْمَ أَبِي وَ دُقَّهُ فِي بَعْضِ تِلْكَ الْأَجْذَاعِ، قَالَ فَلَمَّا مَضَى بَعْدَ ذَلِكَ أَيَّامٌ أَتَانِي قَوْمٌ مِنْ أَهْلِ السُّوقِ فَقَالُوا يَا مِيثَمُ انْهَضْ مَعَنَا إِلَى الْأَمِيرِ نَشْكُو إِلَيْهِ عَامِلَ السُّوقِ وَ نَسْأَلُهُ أَنْ يَعْزِلَهُ عَنَّا وَ يُوَلِّيَ عَلَيْنَا غَيْرَهُ، قَالَ، وَ كُنْتُ خَطِيبَ الْقَوْمِ فَنَصَتَ‏</w:t>
      </w:r>
      <w:r w:rsidRPr="0027727F">
        <w:rPr>
          <w:rFonts w:cs="B Badr" w:hint="cs"/>
          <w:color w:val="965AA0"/>
          <w:sz w:val="26"/>
          <w:szCs w:val="26"/>
          <w:rtl/>
        </w:rPr>
        <w:t xml:space="preserve"> «1»</w:t>
      </w:r>
      <w:r w:rsidRPr="0027727F">
        <w:rPr>
          <w:rFonts w:cs="B Badr" w:hint="cs"/>
          <w:color w:val="242887"/>
          <w:sz w:val="26"/>
          <w:szCs w:val="26"/>
          <w:rtl/>
        </w:rPr>
        <w:t xml:space="preserve"> لِي وَ أَعْجَبَهُ مَنْطِقِي، فَقَالَ لَهُ عَمْرُو بْنُ حُرَيْثٍ أَصْلَحَ اللَّهُ الْأَمِيرَ تَعْرِفُ هَذَا الْمُتَكَلِّمَ قَالَ مَنْ هُوَ قَالَ مِيثَمٌ التَّمَّارُ الْكَذَّابُ مَوْلَى الْكَذَّابِ عَلِيِّ بْنِ أَبِي طَالِبٍ، قَالَ فَاسْتَوَى جَالِساً فَقَالَ لِي مَا تَقُولُ فَقُلْتُ كَذَبَ أَصْلَحَ اللَّهُ الْأَمِيرَ بَلْ أَنَا الصَّادِقُ مَوْلَى الصَّادِقِ عَلِيِّ بْنِ أَبِي طَالِبٍ أَمِيرِ الْمُؤْمِنِينَ حَقّاً، فَقَالَ لِي لَتَبْرَأَنَّ مِنْ عَلِيٍّ وَ لَتَذْكُرَنَّ مَسَاوِئَهُ وَ تَتَوَلَّى عُثْمَانَ وَ تَذْكُرُ مَحَاسِنَهُ أَوْ لَأَقْطَعَنَّ يَدَيْكَ وَ رِجْلَيْكَ وَ لَأُصَلِّبَنَّكَ! فَبَكَيْتُ فَقَالَ لِي بَكَيْتَ مِنَ الْقَوْلِ دُونَ الْفِعْلِ! فَقُلْتُ وَ اللَّهِ مَا بَكَيْتُ مِنَ الْقَوْلِ وَ لَا مِنَ الْفِعْلِ وَ لَكِنْ بَكَيْتُ مِنْ شَكٍّ كَانَ دَخَلَنِي يَوْمَ خَبَّرَنِي سَيِّدِي وَ مَوْلَايَ، فَقَالَ لِي وَ مَا قَالَ لَكَ قَالَ، فَقُلْتُ أَتَيْتُ الْبَابَ فَقِيلَ لِي إِنَّهُ نَائِمٌ، فَنَادَيْتُ انْتَبِهْ أَيُّهَا النَّائِمُ فَوَ اللَّهِ لَتُخْضَبَنَّ لِحْيَتُكَ مِنْ رَأْسِكَ! فَقَالَ صَدَقْتَ وَ أَنْتَ وَ اللَّهِ لَتُقْطَعَنَّ يَدَاكَ وَ رِجْلَاكَ وَ لِسَانُكَ وَ لَتُصْلَبَنَّ، فَقُلْتُ وَ مَنْ يَفْعَلُ ذَلِكَ بِي يَا أَمِيرَ الْمُؤْمِنِينَ فَقَالَ يَأْخُذُكَ الْعُتُلُّ الزَّنِيمُ ابْنُ الْأَمَةِ الْفَاجِرَةِ عُبَيْدُ اللَّهِ بْنُ زِيَادٍ، قَالَ فَامْتَلَأَ غَيْظاً ثُمَّ قَالَ لِي وَ اللَّهِ لَأُقَطِّعَنَّ يَدَيْكَ وَ رِجْلَيْكَ وَ لَأَدَعَنَّ لِسَانَكَ حَتَّى أُكَذِّبَكَ وَ أُكَذِّبَ مَوْلَاكَ، فَأَمَرَ بِهِ فَقُطِعَتْ يَدَاهُ وَ رِجْلَاهُ ثُمَّ أُخْرِجَ فَأَمَرَ بِهِ أَنْ يُصْلَبَ، فَنَادَى بِأَعْلَى صَوْتِهِ أَيُّهَا النَّاسُ مَنْ أَرَادَ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نصت و انصت. و انتصت: سكت.</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 يَسْمَعَ الْحَدِيثَ الْمَكْنُونَ عَنْ عَلِيِّ بْنِ أَبِي طَالِبٍ (ع) قَالَ، فَاجْتَمَعَ النَّاسُ وَ أَقْبَلَ يُحَدِّثُهُمْ بِالْعَجَائِبِ، قَالَ، وَ خَرَجَ عَمْرُو بْنُ حُرَيْثٍ وَ هُوَ يُرِيدُ مَنْزِلَهُ فَقَالَ مَا هَذِهِ الْجَمَاعَةُ قَالُوا مِيثَمٌ التَّمَّارُ يُحَدِّثُ النَّاسَ عَنْ عَلِيِّ بْنِ أَبِي طَالِبٍ، قَالَ فَانْصَرَفَ مُسْرِعاً فَقَالَ أَصْلَحَ اللَّهُ الْأَمِيرَ بَادِرْ فَابْعَثْ إِلَى هَذَا مَنْ يَقْطَعُ لِسَانَهُ فَإِنِّي لَسْتُ آمَنُ أَنْ تَتَغَيَّرَ</w:t>
      </w:r>
      <w:r w:rsidRPr="0027727F">
        <w:rPr>
          <w:rFonts w:cs="B Badr" w:hint="cs"/>
          <w:color w:val="965AA0"/>
          <w:sz w:val="26"/>
          <w:szCs w:val="26"/>
          <w:rtl/>
        </w:rPr>
        <w:t xml:space="preserve"> «1»</w:t>
      </w:r>
      <w:r w:rsidRPr="0027727F">
        <w:rPr>
          <w:rFonts w:cs="B Badr" w:hint="cs"/>
          <w:color w:val="242887"/>
          <w:sz w:val="26"/>
          <w:szCs w:val="26"/>
          <w:rtl/>
        </w:rPr>
        <w:t xml:space="preserve"> قُلُوبَ أَهْلِ الْكُوفَةِ فَيَخْرُجُوا عَلَيْكَ، قَالَ فَالْتَفَتَ إِلَى حَرِسِيٍ‏</w:t>
      </w:r>
      <w:r w:rsidRPr="0027727F">
        <w:rPr>
          <w:rFonts w:cs="B Badr" w:hint="cs"/>
          <w:color w:val="965AA0"/>
          <w:sz w:val="26"/>
          <w:szCs w:val="26"/>
          <w:rtl/>
        </w:rPr>
        <w:t xml:space="preserve"> «2»</w:t>
      </w:r>
      <w:r w:rsidRPr="0027727F">
        <w:rPr>
          <w:rFonts w:cs="B Badr" w:hint="cs"/>
          <w:color w:val="242887"/>
          <w:sz w:val="26"/>
          <w:szCs w:val="26"/>
          <w:rtl/>
        </w:rPr>
        <w:t xml:space="preserve"> فَوْقَ رَأْسِهِ فَقَالَ اذْهَبْ فَاقْطَعْ لِسَانَهُ، قَالَ، فَأَتَاهُ الْحَرَسِيُّ فَقَالَ لَهُ يَا مِيثَمُ! قَالَ مَا تَشَاءُ قَالَ أَخْرِجْ لِسَانَكَ قَدْ أَمَرَنِي الْأَمِيرُ بِقَطْعِهِ، قَالَ مِيثَمٌ أَلَا زَعَمَ ابْنُ الْأَمَةِ الْفَاجِرَةِ أَنَّهُ يُكَذِّبُنِي وَ يُكَذِّبُ مَوْلَايَ هَاكَ لِسَانِي، قَالَ، فَقَطَعَ لِسَانَهُ وَ تَشَحَّطَ سَاعَةً فِي دَمِهِ ثُمَّ مَاتَ، وَ أَمَرَ بِهِ فَصُلِبَ، قَالَ صَالِحٌ فَمَضَيْتُ بَعْدَ ذَلِكَ بِأَيَّامٍ فَإِذَا هُوَ قَدْ صُلِبَ عَلَى الرُّبُعِ الَّذِي كُنْتُ دَقَقْتُ‏</w:t>
      </w:r>
      <w:r w:rsidRPr="0027727F">
        <w:rPr>
          <w:rFonts w:cs="B Badr" w:hint="cs"/>
          <w:color w:val="965AA0"/>
          <w:sz w:val="26"/>
          <w:szCs w:val="26"/>
          <w:rtl/>
        </w:rPr>
        <w:t xml:space="preserve"> «3»</w:t>
      </w:r>
      <w:r w:rsidRPr="0027727F">
        <w:rPr>
          <w:rFonts w:cs="B Badr" w:hint="cs"/>
          <w:color w:val="242887"/>
          <w:sz w:val="26"/>
          <w:szCs w:val="26"/>
          <w:rtl/>
        </w:rPr>
        <w:t xml:space="preserve"> فِيهِ الْمِسْمَارَ.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عَبْدُ اللَّهِ بْنُ شَدَّادِ [بْنِ‏] الْهَادِ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141</w:t>
      </w:r>
      <w:r w:rsidRPr="0027727F">
        <w:rPr>
          <w:rFonts w:cs="B Badr" w:hint="cs"/>
          <w:color w:val="780000"/>
          <w:sz w:val="26"/>
          <w:szCs w:val="26"/>
          <w:rtl/>
        </w:rPr>
        <w:t xml:space="preserve"> وَجَدْتُ فِي كِتَابِ مُحَمَّدِ بْنِ شَاذَانَ بْنِ نُعَيْمٍ بِخَطِّهِ، رَوَى‏</w:t>
      </w:r>
      <w:r w:rsidRPr="0027727F">
        <w:rPr>
          <w:rFonts w:cs="B Badr" w:hint="cs"/>
          <w:color w:val="965AA0"/>
          <w:sz w:val="26"/>
          <w:szCs w:val="26"/>
          <w:rtl/>
        </w:rPr>
        <w:t xml:space="preserve"> «4»</w:t>
      </w:r>
      <w:r w:rsidRPr="0027727F">
        <w:rPr>
          <w:rFonts w:cs="B Badr" w:hint="cs"/>
          <w:color w:val="780000"/>
          <w:sz w:val="26"/>
          <w:szCs w:val="26"/>
          <w:rtl/>
        </w:rPr>
        <w:t xml:space="preserve"> عَنْ حُمْرَانَ بْنِ أَعْيَنَ، أَنَّهُ قَالَ سَمِعْتُ أَبَا عَبْدِ اللَّهِ (ع) يُحَدِّثُ عَنْ آبَائِهِ‏</w:t>
      </w:r>
      <w:r w:rsidRPr="0027727F">
        <w:rPr>
          <w:rFonts w:cs="B Badr" w:hint="cs"/>
          <w:color w:val="965AA0"/>
          <w:sz w:val="26"/>
          <w:szCs w:val="26"/>
          <w:rtl/>
        </w:rPr>
        <w:t xml:space="preserve"> «5»</w:t>
      </w:r>
      <w:r w:rsidRPr="0027727F">
        <w:rPr>
          <w:rFonts w:cs="B Badr" w:hint="cs"/>
          <w:color w:val="780000"/>
          <w:sz w:val="26"/>
          <w:szCs w:val="26"/>
          <w:rtl/>
        </w:rPr>
        <w:t xml:space="preserve"> (عَلَيْهِمْ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 يغيّر-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بفتحتين و التخفيف واحد حرس السلطان و هم الحراس.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كتبت و دققت-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بصيغة المجهول.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في نسخ آخر: عن أبيه عن آبائه.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 رَجُلًا كَانَ مِنْ شِيعَةِ أَمِيرِ الْمُؤْمِنِينَ (ع) مَرِيضاً شَدِيدَ الْحُمَّى، فَعَادَهُ الْحُسَيْنُ بْنُ عَلِيٍّ (ع) فَلَمَّا دَخَلَ بَابَ الدَّارِ طَارَتِ الْحُمَّى عَنِ الرَّجُلِ، فَقَالَ لَهُ قَدْ رَضِيتُ بِمَا أُوتِيتُمْ بِهِ حَقّاً حَقّاً وَ الْحُمَّى تَهْرُبُ مِنْكُمْ، فَقَالَ: وَ اللَّهِ مَا خَلَقَ اللَّهُ شَيْئاً إِلَّا وَ قَدْ أَمَرَهُ بِالطَّاعَةِ لَنَا، يَا كِبَاسَةُ</w:t>
      </w:r>
      <w:r w:rsidRPr="0027727F">
        <w:rPr>
          <w:rFonts w:cs="B Badr" w:hint="cs"/>
          <w:color w:val="965AA0"/>
          <w:sz w:val="26"/>
          <w:szCs w:val="26"/>
          <w:rtl/>
        </w:rPr>
        <w:t xml:space="preserve"> «1»</w:t>
      </w:r>
      <w:r w:rsidRPr="0027727F">
        <w:rPr>
          <w:rFonts w:cs="B Badr" w:hint="cs"/>
          <w:color w:val="242887"/>
          <w:sz w:val="26"/>
          <w:szCs w:val="26"/>
          <w:rtl/>
        </w:rPr>
        <w:t xml:space="preserve"> قَالَ فَإِذَا نَحْنُ نَسْمَعُ الصَّوْتَ وَ لَا نَرَى الشَّخْصَ يَقُولُ لَبَّيْكَ، قَالَ أَ لَيْسَ أَمِيرُ الْمُؤْمِنِينَ أَمَرَكَ </w:t>
      </w:r>
      <w:r w:rsidRPr="0027727F">
        <w:rPr>
          <w:rFonts w:cs="B Badr" w:hint="cs"/>
          <w:color w:val="242887"/>
          <w:sz w:val="26"/>
          <w:szCs w:val="26"/>
          <w:rtl/>
        </w:rPr>
        <w:lastRenderedPageBreak/>
        <w:t>أَلَّا تَقْرَبِي إِلَّا عَدُوّاً أَوْ مُذْنِباً لِكَيْ تَكُونَ‏</w:t>
      </w:r>
      <w:r w:rsidRPr="0027727F">
        <w:rPr>
          <w:rFonts w:cs="B Badr" w:hint="cs"/>
          <w:color w:val="965AA0"/>
          <w:sz w:val="26"/>
          <w:szCs w:val="26"/>
          <w:rtl/>
        </w:rPr>
        <w:t xml:space="preserve"> «2»</w:t>
      </w:r>
      <w:r w:rsidRPr="0027727F">
        <w:rPr>
          <w:rFonts w:cs="B Badr" w:hint="cs"/>
          <w:color w:val="242887"/>
          <w:sz w:val="26"/>
          <w:szCs w:val="26"/>
          <w:rtl/>
        </w:rPr>
        <w:t xml:space="preserve"> كَفَّارَةً لِذُنُوبِهِ، فَمَا بَالُ هَذَا وَ كَانَ الرَّجُلُ الْمَرِيضُ عَبْدُ اللَّهِ بْنُ شَدَّادِ بْنِ الْهَادِ اللَّيْثِيُّ.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الحارث الأعور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142</w:t>
      </w:r>
      <w:r w:rsidRPr="0027727F">
        <w:rPr>
          <w:rFonts w:cs="B Badr" w:hint="cs"/>
          <w:color w:val="780000"/>
          <w:sz w:val="26"/>
          <w:szCs w:val="26"/>
          <w:rtl/>
        </w:rPr>
        <w:t xml:space="preserve"> حَمْدَوَيْهِ وَ إِبْرَاهِيمُ، قَالَ حَدَّثَنَا أَيُّوبُ بْنُ نُوحٍ، عَنْ صَفْوَانَ، عَنْ عَاصِمِ بْنِ حُمَيْدٍ، عَنْ فُضَيْلٍ الرَّسَّانِ، عَنْ أَبِي عُمَرَ الْبَزَّازِ، قَالَ سَمِعْتُ الشَّعْبِيُّ، وَ هُوَ يَقُولُ‏</w:t>
      </w:r>
      <w:r w:rsidRPr="0027727F">
        <w:rPr>
          <w:rFonts w:cs="B Badr" w:hint="cs"/>
          <w:color w:val="242887"/>
          <w:sz w:val="26"/>
          <w:szCs w:val="26"/>
          <w:rtl/>
        </w:rPr>
        <w:t xml:space="preserve"> وَ كَانَ إِذَا غَدَا إِلَى الْقَضَاءِ جَلَسَ فِي مَكَانِي فَإِذَا رَجَعَ جَلَسَ فِي مَكَانِي، فَقَالَ لِي ذَاتَ يَوْمٍ يَا أَبَا عُمَرَ إِنَّ لَكَ عِنْدِي حَدِيثاً أُحَدِّثُكَ بِهِ! قَالَ قُلْتُ لَهُ يَا أَبَا عَمْرٍو</w:t>
      </w:r>
      <w:r w:rsidRPr="0027727F">
        <w:rPr>
          <w:rFonts w:cs="B Badr" w:hint="cs"/>
          <w:color w:val="965AA0"/>
          <w:sz w:val="26"/>
          <w:szCs w:val="26"/>
          <w:rtl/>
        </w:rPr>
        <w:t xml:space="preserve"> «3»</w:t>
      </w:r>
      <w:r w:rsidRPr="0027727F">
        <w:rPr>
          <w:rFonts w:cs="B Badr" w:hint="cs"/>
          <w:color w:val="242887"/>
          <w:sz w:val="26"/>
          <w:szCs w:val="26"/>
          <w:rtl/>
        </w:rPr>
        <w:t xml:space="preserve"> مَا زَالَ لِي ضَالَّةٌ عِنْدَكَ، قَالَ، فَقَالَ: لِي لَا أُمَّ لَكَ فَأَيُّ ضَالَّةٍ تَقَعُ لَكَ عِنْدِي، قَالَ، فَأَبَى أَنْ يُحَدِّثَنِي يَوْمَئِذٍ، قَالَ: ثُمَّ سَأَلْتُهُ‏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قال الممقانى: بالنون خطاب للحمى فانها من اسمائها سميت بها لكنسها الذنوب عن المؤمنين المذنبين كذا في النسخ الخطية، و في النسخة يا كباسة بالباء لعلها سميت بها لأنّها تهجم على الصحيح و تكبسه.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تكونى- خ. اى تكون الحمّى و قربها او تكونى انت يا حمى.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أبو عمرو كنية للشعبى.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89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بَعْدُ فَقُلْتُ يَا أَبَا عَمْرٍو حَدِّثْنِي بِالْحَدِيثِ الَّذِي قُلْتَ لِي قَالَ سَمِعْتُ الْحَارِثَ الْأَعْوَرَ وَ هُوَ يَقُولُ أَتَيْتُ أَمِيرَ الْمُؤْمِنِينَ عَلِيّاً (ع) ذَاتَ لَيْلَةٍ فَقَالَ يَا أَعْوَرُ مَا جَاءَكَ قَالَ فَقُلْتُ يَا أَمِيرَ الْمُؤْمِنِينَ جَاءَ بِي وَ اللَّهِ حُبُّكَ، قَالَ، فَقَالَ أَمَا إِنِّي سَأُحَدِّثُكَ لِتَشْكُرَهَا</w:t>
      </w:r>
      <w:r w:rsidRPr="0027727F">
        <w:rPr>
          <w:rFonts w:cs="B Badr" w:hint="cs"/>
          <w:color w:val="965AA0"/>
          <w:sz w:val="26"/>
          <w:szCs w:val="26"/>
          <w:rtl/>
        </w:rPr>
        <w:t xml:space="preserve"> «1»</w:t>
      </w:r>
      <w:r w:rsidRPr="0027727F">
        <w:rPr>
          <w:rFonts w:cs="B Badr" w:hint="cs"/>
          <w:color w:val="242887"/>
          <w:sz w:val="26"/>
          <w:szCs w:val="26"/>
          <w:rtl/>
        </w:rPr>
        <w:t>، أَمَا إِنَّهُ لَا يَمُوتُ عَبْدٌ يُحِبُّنِي فَتَخْرُجُ نَفْسُهُ حَتَّى يَرَانِي حَيْثُ يُحِبُّ وَ لَا يَمُوتُ عَبْدٌ يُبْغِضُنِي فَتَخْرُجُ نَفْسُهُ حَتَّى يَرَانِي حَيْثُ يَكْرَهُ.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ثُمَّ قَالَ لِيَ الشَّعْبِيُّ بَعْدُ: أَمَا إِنَّ حُبَّهُ لَا يَنْفَعُكَ وَ بُغْضَهُ لَا يَضُرُّكَ.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143</w:t>
      </w:r>
      <w:r w:rsidRPr="0027727F">
        <w:rPr>
          <w:rFonts w:cs="B Badr" w:hint="cs"/>
          <w:color w:val="780000"/>
          <w:sz w:val="26"/>
          <w:szCs w:val="26"/>
          <w:rtl/>
        </w:rPr>
        <w:t xml:space="preserve"> جَعْفَرُ بْنُ مَعْرُوفٍ، قَالَ حَدَّثَنِي مُحَمَّدُ بْنُ الْحُسَيْنِ، عَنْ جَعْفَرِ بْنِ بَشِيرٍ، عَنْ أَبَانِ بْنِ عُثْمَانَ، عَنْ مُحَمَّدِ بْنِ زِيَادٍ، عَنْ مَيْمُونِ بْنِ مِهْرَانَ، عَنْ عَلِيٍّ (ع) قَالَ‏</w:t>
      </w:r>
      <w:r w:rsidRPr="0027727F">
        <w:rPr>
          <w:rFonts w:cs="B Badr" w:hint="cs"/>
          <w:color w:val="242887"/>
          <w:sz w:val="26"/>
          <w:szCs w:val="26"/>
          <w:rtl/>
        </w:rPr>
        <w:t xml:space="preserve"> قَالَ لِيَ الْحَارِثُ تَدْخُلُ مَنْزِلِي يَا أَمِيرَ الْمُؤْمِنِينَ فَقَالَ (ع) عَلَى شَرْطِ أَنْ لَا تَدَّخِرَ لِي‏</w:t>
      </w:r>
      <w:r w:rsidRPr="0027727F">
        <w:rPr>
          <w:rFonts w:cs="B Badr" w:hint="cs"/>
          <w:color w:val="965AA0"/>
          <w:sz w:val="26"/>
          <w:szCs w:val="26"/>
          <w:rtl/>
        </w:rPr>
        <w:t xml:space="preserve"> «2»</w:t>
      </w:r>
      <w:r w:rsidRPr="0027727F">
        <w:rPr>
          <w:rFonts w:cs="B Badr" w:hint="cs"/>
          <w:color w:val="242887"/>
          <w:sz w:val="26"/>
          <w:szCs w:val="26"/>
          <w:rtl/>
        </w:rPr>
        <w:t xml:space="preserve"> شَيْئاً مِمَّا فِي بَيْتِكَ وَ لَا تَكَلَّفَ لِي شَيْئاً مِمَّا وَرَاءَ بَابِكَ، قَالَ نَعَمْ، فَدَخَلَ يَتَحَرَّقُ‏</w:t>
      </w:r>
      <w:r w:rsidRPr="0027727F">
        <w:rPr>
          <w:rFonts w:cs="B Badr" w:hint="cs"/>
          <w:color w:val="965AA0"/>
          <w:sz w:val="26"/>
          <w:szCs w:val="26"/>
          <w:rtl/>
        </w:rPr>
        <w:t xml:space="preserve"> «3»</w:t>
      </w:r>
      <w:r w:rsidRPr="0027727F">
        <w:rPr>
          <w:rFonts w:cs="B Badr" w:hint="cs"/>
          <w:color w:val="242887"/>
          <w:sz w:val="26"/>
          <w:szCs w:val="26"/>
          <w:rtl/>
        </w:rPr>
        <w:t xml:space="preserve"> وَ يُحِبُّ أَنْ يَشْتَرِيَ لَهُ وَ هُوَ يَظُنُّ أَنَّهُ لَا يَجُوزُ لَهُ، حَتَّى قَالَ لَهُ أَمِيرُ الْمُؤْمِنِينَ (ع) يَا حَارِثُ، قَالَ هَذِهِ دَرَاهِمُ مَعِي وَ لَسْتُ أَقْدِرُ عَلَى أَنْ أَشْتَرِيَ لَكَ مَا أُرِيدُ، قَالَ أَ وَ لَيْسَ قُلْتُ لَكَ لَا تَكَلَّفْ مَا وَرَاءَ بَابِكَ فَهَذِهِ‏</w:t>
      </w:r>
      <w:r w:rsidRPr="0027727F">
        <w:rPr>
          <w:rFonts w:cs="B Badr" w:hint="cs"/>
          <w:color w:val="965AA0"/>
          <w:sz w:val="26"/>
          <w:szCs w:val="26"/>
          <w:rtl/>
        </w:rPr>
        <w:t xml:space="preserve"> «4»</w:t>
      </w:r>
      <w:r w:rsidRPr="0027727F">
        <w:rPr>
          <w:rFonts w:cs="B Badr" w:hint="cs"/>
          <w:color w:val="242887"/>
          <w:sz w:val="26"/>
          <w:szCs w:val="26"/>
          <w:rtl/>
        </w:rPr>
        <w:t xml:space="preserve"> مِمَّا فِي بَيْتِكَ.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تم الجزء الأول، و يتلوه حديث نُعَيْمِ بْنِ دَجَاجَةَ الْأَسَدِيِّ،</w:t>
      </w:r>
      <w:r w:rsidRPr="0027727F">
        <w:rPr>
          <w:rFonts w:cs="B Badr" w:hint="cs"/>
          <w:color w:val="006A0F"/>
          <w:sz w:val="26"/>
          <w:szCs w:val="26"/>
          <w:rtl/>
        </w:rPr>
        <w:t xml:space="preserve"> وَ الْحَمْدُ لِلَّهِ رَبِّ الْعالَمِينَ‏</w:t>
      </w:r>
      <w:r w:rsidRPr="0027727F">
        <w:rPr>
          <w:rFonts w:cs="B Badr" w:hint="cs"/>
          <w:color w:val="000000"/>
          <w:sz w:val="26"/>
          <w:szCs w:val="26"/>
          <w:rtl/>
        </w:rPr>
        <w:t xml:space="preserve"> أولا و آخرا و صلى الله على محمد و آله‏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كذا في المطبوعة و نسخة د، و في النسخة اوج: لشكوها. و في 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لشكرها. و في الترتيب: تشكرها.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تدخرنى-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يتحرف- خ. اى يتحيل للإشتراء. و يتحرق- اى يتألم.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فهات-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90</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الجزء الثاني‏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6A0F"/>
          <w:sz w:val="26"/>
          <w:szCs w:val="26"/>
          <w:rtl/>
        </w:rPr>
        <w:t>بِسْمِ اللَّهِ الرَّحْمنِ الرَّحِيمِ‏</w:t>
      </w:r>
      <w:r w:rsidRPr="0027727F">
        <w:rPr>
          <w:rFonts w:cs="B Badr" w:hint="cs"/>
          <w:color w:val="000000"/>
          <w:sz w:val="26"/>
          <w:szCs w:val="26"/>
          <w:rtl/>
        </w:rPr>
        <w:t xml:space="preserve"> و صلى الله على محمد و آله الطيبين الطاهرين و سلم تسليما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نُعَيْمُ بْنُ دَجَاجَةَ الْأَسَدِيُ‏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144</w:t>
      </w:r>
      <w:r w:rsidRPr="0027727F">
        <w:rPr>
          <w:rFonts w:cs="B Badr" w:hint="cs"/>
          <w:color w:val="780000"/>
          <w:sz w:val="26"/>
          <w:szCs w:val="26"/>
          <w:rtl/>
        </w:rPr>
        <w:t xml:space="preserve"> حَدَّثَنَا حَمْدَوَيْهِ بْنُ نُصَيْرٍ، قَالَ حَدَّثَنَا مُحَمَّدُ بْنُ عِيسَى، عَنِ الْحَسَنِ بْنِ مَحْبُوبٍ، عَنْ رَجُلٍ، عَنْ أَبِي عَبْدِ اللَّهِ (ع) قَالَ‏</w:t>
      </w:r>
      <w:r w:rsidRPr="0027727F">
        <w:rPr>
          <w:rFonts w:cs="B Badr" w:hint="cs"/>
          <w:color w:val="242887"/>
          <w:sz w:val="26"/>
          <w:szCs w:val="26"/>
          <w:rtl/>
        </w:rPr>
        <w:t xml:space="preserve"> بَعَثَ عَلِيُّ بْنُ أَبِي طَالِبٍ (ع) إِلَى بِشْرِ بْنِ عُطَارِدٍ التَّمِيمِيِّ فِي كَلَامٍ بَلَغَهُ عَنْهُ، فَمَرَّ بِهِ رَسُولُ عَلِيٍّ إِلَى بَنِي أَسَدٍ، فَقَامَ إِلَيْهِ نُعَيْمُ بْنُ دَجَاجَةَ الْأَسَدِيُّ فَأَفْلَتَهُ‏</w:t>
      </w:r>
      <w:r w:rsidRPr="0027727F">
        <w:rPr>
          <w:rFonts w:cs="B Badr" w:hint="cs"/>
          <w:color w:val="965AA0"/>
          <w:sz w:val="26"/>
          <w:szCs w:val="26"/>
          <w:rtl/>
        </w:rPr>
        <w:t xml:space="preserve"> «1»</w:t>
      </w:r>
      <w:r w:rsidRPr="0027727F">
        <w:rPr>
          <w:rFonts w:cs="B Badr" w:hint="cs"/>
          <w:color w:val="242887"/>
          <w:sz w:val="26"/>
          <w:szCs w:val="26"/>
          <w:rtl/>
        </w:rPr>
        <w:t>، فَبَعَثَ إِلَيْهِ عَلِيُّ بْنُ أَبِي طَالِبٍ (ع) فَأَتَوْا بِهِ فَأَمَرَ بِهِ أَنْ يُضْرَبَ، فَقَالَ لَهُ نُعَيْمٌ أَمَا وَ اللَّهِ إِنَّ الْمُقَامَ مَعَكَ لَذُلٌّ وَ إِنَّ فِرَاقَكَ لَكُفْرٌ، قَالَ فَلَمَّا سَمِعَ ذَلِكَ عَلِيٌّ (ع) قَالَ لَهُ قَدْ عَفَوْتُ عَنْكَ إِنَّ اللَّهَ تَعَالَى يَقُولُ:</w:t>
      </w:r>
      <w:r w:rsidRPr="0027727F">
        <w:rPr>
          <w:rFonts w:cs="B Badr" w:hint="cs"/>
          <w:color w:val="006A0F"/>
          <w:sz w:val="26"/>
          <w:szCs w:val="26"/>
          <w:rtl/>
        </w:rPr>
        <w:t xml:space="preserve"> ادْفَعْ بِالَّتِي هِيَ أَحْسَنُ السَّيِّئَةَ</w:t>
      </w:r>
      <w:r w:rsidRPr="0027727F">
        <w:rPr>
          <w:rFonts w:cs="B Badr" w:hint="cs"/>
          <w:color w:val="242887"/>
          <w:sz w:val="26"/>
          <w:szCs w:val="26"/>
          <w:rtl/>
        </w:rPr>
        <w:t>، أَمَّا قَوْلُكَ إِنَّ الْمُقَامَ مَعَكَ لَذُلٌّ فَسَيِّئَةٌ اكْتَسَبْتَهَا وَ أَمَّا قَوْلُكَ إِنَّ فِرَاقَكَ لَكُفْرٌ حَسَنَةٌ اكْتَسَبْتَهَا، فَهَذِهِ بِهَذِهِ.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الْأَحْنَفُ بْنُ قَيْسٍ‏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145 قِيلَ لِلْأَحْنَفِ إِنَّكَ تُطِيلُ الصَّوْمَ قَالَ أُعِدُّهُ لِشَرِّ يَوْمٍ عَظِيمٍ ثُمَّ قَرَأَ-</w:t>
      </w:r>
      <w:r w:rsidRPr="0027727F">
        <w:rPr>
          <w:rFonts w:cs="B Badr" w:hint="cs"/>
          <w:color w:val="006A0F"/>
          <w:sz w:val="26"/>
          <w:szCs w:val="26"/>
          <w:rtl/>
        </w:rPr>
        <w:t xml:space="preserve"> وَ يَخافُونَ يَوْماً كانَ شَرُّهُ مُسْتَطِيراً</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فلته و افلته اي خلصه و اطلقه.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91</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وَ رُوِيَ‏</w:t>
      </w:r>
      <w:r w:rsidRPr="0027727F">
        <w:rPr>
          <w:rFonts w:cs="B Badr" w:hint="cs"/>
          <w:color w:val="242887"/>
          <w:sz w:val="26"/>
          <w:szCs w:val="26"/>
          <w:rtl/>
        </w:rPr>
        <w:t xml:space="preserve"> أَنَّ الْأَحْنَفَ بْنَ قَيْسٍ وَفَدَ إِلَى مُعَاوِيَةَ وَ جَارِيَةَ بْنِ قُدَامَةَ وَ الْخَبَّاتِ‏</w:t>
      </w:r>
      <w:r w:rsidRPr="0027727F">
        <w:rPr>
          <w:rFonts w:cs="B Badr" w:hint="cs"/>
          <w:color w:val="965AA0"/>
          <w:sz w:val="26"/>
          <w:szCs w:val="26"/>
          <w:rtl/>
        </w:rPr>
        <w:t xml:space="preserve"> «1»</w:t>
      </w:r>
      <w:r w:rsidRPr="0027727F">
        <w:rPr>
          <w:rFonts w:cs="B Badr" w:hint="cs"/>
          <w:color w:val="242887"/>
          <w:sz w:val="26"/>
          <w:szCs w:val="26"/>
          <w:rtl/>
        </w:rPr>
        <w:t xml:space="preserve"> بْنِ يَزِيدَ، فَقَالَ مُعَاوِيَةُ لِلْأَحْنَفِ أَنْتَ السَّاعِي عَلَى أَمِيرِ الْمُؤْمِنِينَ عُثْمَانَ وَ خَاذِلُ أُمِّ الْمُؤْمِنِينَ عَائِشَةَ وَ الْوَارِدُ الْمَاءَ عَلَى عَلِيٍّ بِصِفِّينَ فَقَالَ يَا أَمِيرَ الْمُؤْمِنِينَ مِنْ ذَاكَ مَا أَعْرِفُ وَ مِنْهُ مَا أُنْكِرُ، أَمَّا أَمِيرُ الْمُؤْمِنِينَ عُثْمَانُ: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فَأَنْتُمْ مَعْشَرَ قُرَيْشٍ حَصَرْتُمُوهُ بِالْمَدِينَةِ وَ الدَّارُ مِنَّا عَنْهُ نَازِحَةٌ</w:t>
      </w:r>
      <w:r w:rsidRPr="0027727F">
        <w:rPr>
          <w:rFonts w:cs="B Badr" w:hint="cs"/>
          <w:color w:val="965AA0"/>
          <w:sz w:val="26"/>
          <w:szCs w:val="26"/>
          <w:rtl/>
        </w:rPr>
        <w:t xml:space="preserve"> «2»</w:t>
      </w:r>
      <w:r w:rsidRPr="0027727F">
        <w:rPr>
          <w:rFonts w:cs="B Badr" w:hint="cs"/>
          <w:color w:val="242887"/>
          <w:sz w:val="26"/>
          <w:szCs w:val="26"/>
          <w:rtl/>
        </w:rPr>
        <w:t>، وَ قَدْ حَصَرَهُ الْمُهَاجِرُونَ، وَ الْأَنْصَارُ عَنْهُ بِمَعْزِلٍ، وَ كُنْتُمْ بَيْنَ خَاذِلٍ وَ قَاتِلٍ، وَ أَمَّا عَائِشَةُ: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فَإِنِّي خَذَلْتُهَا فِي طُولِ بَاعٍ وَ رُحْبِ سِرْبٍ‏</w:t>
      </w:r>
      <w:r w:rsidRPr="0027727F">
        <w:rPr>
          <w:rFonts w:cs="B Badr" w:hint="cs"/>
          <w:color w:val="965AA0"/>
          <w:sz w:val="26"/>
          <w:szCs w:val="26"/>
          <w:rtl/>
        </w:rPr>
        <w:t xml:space="preserve"> «3»</w:t>
      </w:r>
      <w:r w:rsidRPr="0027727F">
        <w:rPr>
          <w:rFonts w:cs="B Badr" w:hint="cs"/>
          <w:color w:val="242887"/>
          <w:sz w:val="26"/>
          <w:szCs w:val="26"/>
          <w:rtl/>
        </w:rPr>
        <w:t>، وَ ذَلِكَ أَنِّي لَمْ أَجِدْ فِي كِتَابِ اللَّهِ إِلَّا أَنْ تَقِرَّ فِي بَيْتِهَا، وَ أَمَّا وُرُودِي الْمَاءَ بِصِفِّينَ: فَإِنِّي وَرَدْتُ حِينَ أَرَدْتَ أَنْ تَقْطَعَ رِقَابَنَا عَطَشاً، فَقَامَ مُعَاوِيَةُ وَ تَفَرَّقَ النَّاسُ، ثُمَّ أَمَرَ مُعَاوِيَةُ لِلْأَحْنَفِ بِخَمْسِينَ أَلْفَ دِرْهَمٍ وَ لِأَصْحَابِهِ بِصِلَةٍ، وَ قَالَ‏</w:t>
      </w:r>
      <w:r w:rsidRPr="0027727F">
        <w:rPr>
          <w:rFonts w:cs="B Badr" w:hint="cs"/>
          <w:color w:val="965AA0"/>
          <w:sz w:val="26"/>
          <w:szCs w:val="26"/>
          <w:rtl/>
        </w:rPr>
        <w:t xml:space="preserve"> «4»</w:t>
      </w:r>
      <w:r w:rsidRPr="0027727F">
        <w:rPr>
          <w:rFonts w:cs="B Badr" w:hint="cs"/>
          <w:color w:val="242887"/>
          <w:sz w:val="26"/>
          <w:szCs w:val="26"/>
          <w:rtl/>
        </w:rPr>
        <w:t xml:space="preserve"> لِلْأَحْنَفِ حِينَ وَدَّعَهُ حَاجَتُكَ قَالَ تُدِرُّ عَلَى النَّاسِ عَطِيَّاتِهِمْ وَ أَرْزَاقَهُمْ فَإِنْ سَأَلْتَ الْمَدَدَ أَتَاكَ مِنَّا رِجَالٌ سَلِيمَةُ الطَّاعَةِ شَدِيدَةُ النِّكَايَةِ، وَ قِيلَ إِنَّهُ كَانَ يَرَى رَأْيَ الْعَلَوِيَّةِ وَ وَصَلَ الْخَبَّاتَ بِثَلَاثِينَ أَلْفَ دِرْهَمٍ وَ كَانَ يَرَى رَأْيَ الْأُمَوِيَّةِ، فَصَارَ الْخَبَّاتُ إِلَى مُعَاوِيَةَ وَ قَالَ يَا أَمِيرَ الْمُؤْمِنِينَ تُعْطِي الْأَحْنَفَ وَ رَأْيُهُ رَأْيُهُ خَمْسِينَ أَلْفَ دِرْهَمٍ وَ تُعْطِينِي وَ رَأْيِي رَأْيِي ثَلَاثِينَ أَلْفَ دِرْهَمٍ فَقَالَ يَا خَبَّاتُ إِنِّي اشْتَرَيْتُ بِهَا دِينَهُ،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النسخة. و في ج و ه: الحباب و في د و الترتيب: الخباب.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أسد الغابة: ادرج الرواية تحت عنوان الحتات.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بعيدة.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بالكسر: الطريق و القلب، و واسع السرب أي رضى البال.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فقال-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فَقَالَ الْخَبَّاتُ يَا أَمِيرَ الْمُؤْمِنِينَ تَشْتَرِي مِنِّي أَيْضاً دِينِي! فَأَتَمَّهَا لَهُ وَ أَلْحَقَهُ بِالْأَحْنَفِ، فَلَمْ يَأْتِ عَلَى الْخَبَّاتِ أُسْبُوعٌ حَتَّى مَاتَ وَ رُدَّ الْمَالُ بِعَيْنِهِ إِلَى مُعَاوِيَةَ، فَقَالَ الْفَرَزْدَقُ يَرْثِي الْخَبَّاتَ:</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 تَأْكُلُ مِيرَاثَ الْخَبَّاتِ ظُلَامَةً</w:t>
            </w:r>
            <w:r w:rsidRPr="0027727F">
              <w:rPr>
                <w:rFonts w:cs="B Badr"/>
                <w:color w:val="965AA0"/>
                <w:sz w:val="26"/>
                <w:szCs w:val="26"/>
              </w:rPr>
              <w:t xml:space="preserve"> «1»</w:t>
            </w:r>
            <w:r w:rsidRPr="0027727F">
              <w:rPr>
                <w:rFonts w:cs="B Badr"/>
                <w:color w:val="7800FA"/>
                <w:sz w:val="26"/>
                <w:szCs w:val="26"/>
              </w:rPr>
              <w:t xml:space="preserve"> </w:t>
            </w:r>
            <w:r w:rsidRPr="0027727F">
              <w:rPr>
                <w:rFonts w:cs="B Badr"/>
                <w:color w:val="7800FA"/>
                <w:sz w:val="26"/>
                <w:szCs w:val="26"/>
                <w:rtl/>
              </w:rPr>
              <w:t>وَ مِيرَاثُ حَرْبٍ جَامِدٌ لَكَ ذَائِبُهُ‏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أَبُوكَ وَ عَمِّي يَا مُعَاوِي أَوْرَثَا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تُرَاثاً فَيَخْتَارُ التُّرَاثَ أَقَارِبُهُ‏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لَوْ كَانَ هَذَا الدِّينُ فِي جَاهِلِيَّةٍ</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عَرَفْتَ مِنَ الْمَوْلَى الْقَلِيلُ حَلَائِبُهُ‏</w:t>
            </w:r>
            <w:r w:rsidRPr="0027727F">
              <w:rPr>
                <w:rFonts w:cs="B Badr"/>
                <w:color w:val="965AA0"/>
                <w:sz w:val="26"/>
                <w:szCs w:val="26"/>
              </w:rPr>
              <w:t xml:space="preserve"> «2»</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لَوْ كَانَ هَذَا الْأَمْرُ فِي غَيْرِ مُلْكِكُمْ‏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لَأَدَّيْتَهُ أَوْ غَصَّ بِالْمَاءِ شَارِبُهُ‏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فَكَمْ مِنْ أَبٍ لِي يَا مُعَاوِي لَمْ يَكُنْ‏</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أَبُوكَ الَّذِي مِنْ عَبْدِ شَمْسٍ يُقَارِبُهُ‏</w:t>
            </w: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146</w:t>
      </w:r>
      <w:r w:rsidRPr="0027727F">
        <w:rPr>
          <w:rFonts w:cs="B Badr" w:hint="cs"/>
          <w:color w:val="780000"/>
          <w:sz w:val="26"/>
          <w:szCs w:val="26"/>
          <w:rtl/>
        </w:rPr>
        <w:t xml:space="preserve"> وَ رَوَتْ‏</w:t>
      </w:r>
      <w:r w:rsidRPr="0027727F">
        <w:rPr>
          <w:rFonts w:cs="B Badr" w:hint="cs"/>
          <w:color w:val="965AA0"/>
          <w:sz w:val="26"/>
          <w:szCs w:val="26"/>
          <w:rtl/>
        </w:rPr>
        <w:t xml:space="preserve"> «3»</w:t>
      </w:r>
      <w:r w:rsidRPr="0027727F">
        <w:rPr>
          <w:rFonts w:cs="B Badr" w:hint="cs"/>
          <w:color w:val="780000"/>
          <w:sz w:val="26"/>
          <w:szCs w:val="26"/>
          <w:rtl/>
        </w:rPr>
        <w:t xml:space="preserve"> بَعْضُ الْعَامَّةِ، عَنِ الْحَسَنِ الْبَصْرِيِّ، قَالَ حَدَّثَنِي الْأَحْنَفُ‏</w:t>
      </w:r>
      <w:r w:rsidRPr="0027727F">
        <w:rPr>
          <w:rFonts w:cs="B Badr" w:hint="cs"/>
          <w:color w:val="242887"/>
          <w:sz w:val="26"/>
          <w:szCs w:val="26"/>
          <w:rtl/>
        </w:rPr>
        <w:t>، أَنَّ عَلِيّاً (ع) كَانَ يَأْذَنُ لِبَنِي هَاشِمٍ وَ كَانَ يَأْذَنُ لِي مَعَهُمْ، قَالَ، فَلَمَّا كَتَبَ إِلَيْهِ مُعَاوِيَةُ إِنْ كُنْتَ تُرِيدُ الصُّلْحَ فَامْحُ عَنْكَ اسْمَ الْخِلَافَةِ، فَاسْتَشَارَ بَنِي هَاشِمٍ، فَقَالَ لَهُ رَجُلٌ مِنْهُمْ: انْزَحْ هَذَا الِاسْمَ نَزَحَهُ اللَّهُ قَالُوا فَإِنَّ كُفَّارَ قُرَيْشٍ لَمَّا كَانَ بَيْنَ رَسُولِ اللَّهِ (ص) وَ بَيْنَهُمْ مَا كَانَ، كَتَبَ هَذَا مَا قَضَى عَلَيْهِ مُحَمَّدٌ رَسُولُ اللَّهِ أَهْلَ مَكَّةَ، كَرِهُوا ذَلِكَ وَ قَالُوا لَوْ نَعْلَمُ أَنَّكَ رَسُولُ اللَّهِ مَا مَنَعْنَاكَ أَنْ تَطُوفَ بِالْبَيْتِ، قَالَ: فَكَيْفَ إِذَا قَالُوا اكْتُبْ هَذَا مَا قَاضَى عَلَيْهِ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ج و الترتيب: طلاية. و في أسد الغابة: فما بال ميراث الحتات اكلته.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الترتيب: خلايبه. و في أسد الغابة: من المرء القليل خلايبه.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روى-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بْنُ عَبْدِ اللَّهِ وَ أَهْلُ مَكَّةَ فَرَضِيَ. فَقُلْتُ لِذَلِكَ الرَّجُلِ كَلِمَةٌ فِيهَا غِلْظَةٌ وَ قُلْتُ لِعَلِيٍّ أَيُّهَا الرَّجُلُ وَ اللَّهِ مَا لَكَ مَا قَالَ رَسُولُ اللَّهِ (ص) إِنَّا مَا حَابَيْنَاكَ‏</w:t>
      </w:r>
      <w:r w:rsidRPr="0027727F">
        <w:rPr>
          <w:rFonts w:cs="B Badr" w:hint="cs"/>
          <w:color w:val="965AA0"/>
          <w:sz w:val="26"/>
          <w:szCs w:val="26"/>
          <w:rtl/>
        </w:rPr>
        <w:t xml:space="preserve"> «1»</w:t>
      </w:r>
      <w:r w:rsidRPr="0027727F">
        <w:rPr>
          <w:rFonts w:cs="B Badr" w:hint="cs"/>
          <w:color w:val="242887"/>
          <w:sz w:val="26"/>
          <w:szCs w:val="26"/>
          <w:rtl/>
        </w:rPr>
        <w:t xml:space="preserve"> فِي بَيْعَتِنَا وَ لَوْ نَعْلَمُ أَحَداً فِي الْأَرْضِ الْيَوْمَ أَحَقَّ بِهَذَا الْأَمْرِ مِنْكَ لَبَايَعْنَاهُ وَ لَقَاتَلْنَاكَ مَعَهُ، أُقْسِمُ بِاللَّهِ إِنْ مَحَوْتَ عَنْكَ هَذَا الِاسْمَ الَّذِي دَعَوْتَ النَّاسَ إِلَيْهِ وَ بَايَعْتَهُمْ عَلَيْهِ لَا يَرْجِعُ إِلَيْكَ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أَبُو عَبْدِ اللَّهِ الْجَدَلِيُّ و أَبُو دَاوُدَ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147</w:t>
      </w:r>
      <w:r w:rsidRPr="0027727F">
        <w:rPr>
          <w:rFonts w:cs="B Badr" w:hint="cs"/>
          <w:color w:val="780000"/>
          <w:sz w:val="26"/>
          <w:szCs w:val="26"/>
          <w:rtl/>
        </w:rPr>
        <w:t xml:space="preserve"> حَدَّثَنَا مُحَمَّدُ بْنُ مَسْعُودٍ، قَالَ حَدَّثَنِي عَلِيُّ بْنُ الْحَسَنِ بْنِ عَلِيِّ بْنِ فَضَّالٍ، قَالَ حَدَّثَنِي الْعَبَّاسُ بْنُ عَامِرٍ وَ جَعْفَرُ بْنُ مُحَمَّدِ بْنِ حُكَيْمٍ، عَنْ أَبَانِ بْنِ عُثْمَانَ الْأَحْمَرِ، عَنْ عَبْدِ الرَّحْمَنِ بْنِ سَيَابَةَ، عَنْ أَبِي دَاوُدَ، عَنْ أَبِي عَبْدِ اللَّهِ الْجَدَلِيِّ، قَالَ‏</w:t>
      </w:r>
      <w:r w:rsidRPr="0027727F">
        <w:rPr>
          <w:rFonts w:cs="B Badr" w:hint="cs"/>
          <w:color w:val="242887"/>
          <w:sz w:val="26"/>
          <w:szCs w:val="26"/>
          <w:rtl/>
        </w:rPr>
        <w:t xml:space="preserve"> دَخَلْتُ عَلَى أَمِيرِ الْمُؤْمِنِينَ (ع) قَالَ: أُحَدِّثُكَ بِسَبْعَةِ</w:t>
      </w:r>
      <w:r w:rsidRPr="0027727F">
        <w:rPr>
          <w:rFonts w:cs="B Badr" w:hint="cs"/>
          <w:color w:val="965AA0"/>
          <w:sz w:val="26"/>
          <w:szCs w:val="26"/>
          <w:rtl/>
        </w:rPr>
        <w:t xml:space="preserve"> «2»</w:t>
      </w:r>
      <w:r w:rsidRPr="0027727F">
        <w:rPr>
          <w:rFonts w:cs="B Badr" w:hint="cs"/>
          <w:color w:val="242887"/>
          <w:sz w:val="26"/>
          <w:szCs w:val="26"/>
          <w:rtl/>
        </w:rPr>
        <w:t xml:space="preserve"> أَحَادِيثَ قَبْلَ أَنْ يَدْخُلَ عَلَيْنَا دَاخِلٌ، قَالَ فَقُلْتُ افْعَلْ جُعِلْتُ فِدَاكَ، قَالَ، فَقَالَ: مَا أَنْفُ الْهُدَى وَ عَيْنَاهُ فَقُلْتُ يَا أَمِيرَ الْمُؤْمِنِينَ‏</w:t>
      </w:r>
      <w:r w:rsidRPr="0027727F">
        <w:rPr>
          <w:rFonts w:cs="B Badr" w:hint="cs"/>
          <w:color w:val="965AA0"/>
          <w:sz w:val="26"/>
          <w:szCs w:val="26"/>
          <w:rtl/>
        </w:rPr>
        <w:t xml:space="preserve"> «3»</w:t>
      </w:r>
      <w:r w:rsidRPr="0027727F">
        <w:rPr>
          <w:rFonts w:cs="B Badr" w:hint="cs"/>
          <w:color w:val="242887"/>
          <w:sz w:val="26"/>
          <w:szCs w:val="26"/>
          <w:rtl/>
        </w:rPr>
        <w:t xml:space="preserve"> قَالَ: وَ حَاجِبَا الضَّلَالَةِ وَ مَنْخِرَاهَا تَبْدُوَ مَخَازِيهِمَا</w:t>
      </w:r>
      <w:r w:rsidRPr="0027727F">
        <w:rPr>
          <w:rFonts w:cs="B Badr" w:hint="cs"/>
          <w:color w:val="965AA0"/>
          <w:sz w:val="26"/>
          <w:szCs w:val="26"/>
          <w:rtl/>
        </w:rPr>
        <w:t xml:space="preserve"> «4»</w:t>
      </w:r>
      <w:r w:rsidRPr="0027727F">
        <w:rPr>
          <w:rFonts w:cs="B Badr" w:hint="cs"/>
          <w:color w:val="242887"/>
          <w:sz w:val="26"/>
          <w:szCs w:val="26"/>
          <w:rtl/>
        </w:rPr>
        <w:t xml:space="preserve"> فِي آخِرِ الزَّمَانِ، قَالَ، قُلْتُ أَظُنُّ وَ اللَّهِ يَا أَمِيرَ الْمُؤْمِنِينَ!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حاماه اي نصره و اختصه و مال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الترتيب: تسعة.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كذلك في جميع النسخ الخطية. و في حاشية الترتيب: اعلم يا أمير المؤمنين‏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(4)- اى مخازى الحاجب و المنخر للضلالة و من اذلهما فالمعنى انى عرفت المراد منهما، و هذا هو الحديث الثاني، و الدابّة هو الثالث. و ضمير عدلها راجعة الى الخلافة المعلومة. و الرابعة اي الرواية الرابعة.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الدَّابَّةُ وَ مَا الدَّابَّةُ عِدْلُهَا وَ مَوْضِعُ صِدْقِهَا وَ الْحَقُّ بَيْنَهَا وَ اللَّهُ يَهْلِكُ ظَالِمَهَا، وَ الرَّابِعَةُ: يُقْتَلُ هَذَا وَ أَنْتَ حَيٌّ لَا تَنْصُرُهُ، قَالَ، فَضَرَبَ بِيَدِهِ عَلَى كَتِفِ الْحُسَيْنِ (ع) قَالَ، قُلْتُ وَ اللَّهِ إِنَّ هَذِهِ لَحَيَاةٌ خَبِيثَةٌ، وَ دَخَلَ دَاخِلٌ.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148</w:t>
      </w:r>
      <w:r w:rsidRPr="0027727F">
        <w:rPr>
          <w:rFonts w:cs="B Badr" w:hint="cs"/>
          <w:color w:val="780000"/>
          <w:sz w:val="26"/>
          <w:szCs w:val="26"/>
          <w:rtl/>
        </w:rPr>
        <w:t xml:space="preserve"> وَ بِهَذَا الْإِسْنَادِ: عَنْ أَبَانٍ، عَنْ فُضَيْلٍ الرَّسَّانِ، عَنْ أَبِي دَاوُدَ،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حَضَرْتُهُ عِنْدَ الْمَوْتِ وَ جَابِرٌ الْجُعْفِيُّ عِنْدَ رَأْسِهِ، قَالَ، فَهَمَّ أَنْ يُحَدِّثَ فَلَمْ يَقْدِرْ، قَالَ، وَ مُحَمَّدُ بْنُ جَابِرٍ أَرْسَلَهُ، قَالَ، فَقُلْتُ يَا أَبَا دَاوُدَ حَدِّثْنَا الْحَدِيثَ الَّذِي أَرَدْتَ قَالَ حَدَّثَنِي عِمْرَانُ بْنُ حُصَيْنٍ الْخُزَاعِيُّ أَنَّ رَسُولَ اللَّهِ (ص) أَمَرَ فُلَاناً وَ فُلَاناً أَنْ يُسَلِّمَا عَلَى عَلِيٍّ (ع) بِإِمْرَةِ الْمُؤْمِنِينَ، فَقَالا مِنَ اللَّهِ وَ مِنْ رَسُولِهِ ثُمَّ أَمَرَ حُذَيْفَةَ وَ سَلْمَانَ فَسَلَّمَا ثُمَّ أَمَرَ الْمِقْدَادَ فَسَلَّمَ وَ أَمَرَ بُرَيْدَةَ أَخِي وَ كَانَ أَخَاهُ لِأُمِّهِ، فَقَالَ: إِنَّكُمْ قَدْ سَأَلْتُمُونِي مَنْ وَلِيُّكُمْ بَعْدِي وَ قَدْ أَخْبَرْتُكُمْ بِهِ وَ أَخَذْتُ عَلَيْكُمُ الْمِيثَاقَ كَمَا أَخَذَ اللَّهُ تَعَالَى عَلَى بَنِي آدَمَ:</w:t>
      </w:r>
      <w:r w:rsidRPr="0027727F">
        <w:rPr>
          <w:rFonts w:cs="B Badr" w:hint="cs"/>
          <w:color w:val="006A0F"/>
          <w:sz w:val="26"/>
          <w:szCs w:val="26"/>
          <w:rtl/>
        </w:rPr>
        <w:t xml:space="preserve"> أَ لَسْتُ بِرَبِّكُمْ قالُوا بَلى‏</w:t>
      </w:r>
      <w:r w:rsidRPr="0027727F">
        <w:rPr>
          <w:rFonts w:cs="B Badr" w:hint="cs"/>
          <w:color w:val="242887"/>
          <w:sz w:val="26"/>
          <w:szCs w:val="26"/>
          <w:rtl/>
        </w:rPr>
        <w:t>، وَ ايْمُ اللَّهِ لَئِنْ نَقَضْتُمُوهَا لَتَكْفُرَنَّ.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عَامِرُ بْنُ وَاثِلَةَ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149</w:t>
      </w:r>
      <w:r w:rsidRPr="0027727F">
        <w:rPr>
          <w:rFonts w:cs="B Badr" w:hint="cs"/>
          <w:color w:val="780000"/>
          <w:sz w:val="26"/>
          <w:szCs w:val="26"/>
          <w:rtl/>
        </w:rPr>
        <w:t xml:space="preserve"> حَدَّثَنَا مُحَمَّدُ بْنُ مَسْعُودٍ، قَالَ حَدَّثَنِي عَلِيُّ بْنُ الْحُسَيْنِ بْنِ عَلِيِّ بْنِ فَضَّالٍ، قَالَ حَدَّثَنِي عَبَّاسُ بْنُ عَامِرٍ، عَنْ أَبَانِ بْنِ عُثْمَانَ، عَنْ شِهَابِ بْنِ عَبْدِ رَبِّهِ، قَالَ‏</w:t>
      </w:r>
      <w:r w:rsidRPr="0027727F">
        <w:rPr>
          <w:rFonts w:cs="B Badr" w:hint="cs"/>
          <w:color w:val="242887"/>
          <w:sz w:val="26"/>
          <w:szCs w:val="26"/>
          <w:rtl/>
        </w:rPr>
        <w:t xml:space="preserve"> قُلْتُ لِأَبِي عَبْدِ اللَّهِ (ع) كَيْفَ أَصْبَحْتَ جُعِلْتُ فِدَاكَ قَالَ أَصْبَحْتُ أَقُولُ، كَمَا قَالَ أَبُو الطُّفَيْلِ عَامِرُ بْنُ وَاثِلَةَ:</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إِنَّ لِأَهْلِ الْحَقِّ لَا بُدَّ</w:t>
            </w:r>
            <w:r w:rsidRPr="0027727F">
              <w:rPr>
                <w:rFonts w:cs="B Badr"/>
                <w:color w:val="965AA0"/>
                <w:sz w:val="26"/>
                <w:szCs w:val="26"/>
              </w:rPr>
              <w:t xml:space="preserve"> «1»</w:t>
            </w:r>
            <w:r w:rsidRPr="0027727F">
              <w:rPr>
                <w:rFonts w:cs="B Badr"/>
                <w:color w:val="7800FA"/>
                <w:sz w:val="26"/>
                <w:szCs w:val="26"/>
              </w:rPr>
              <w:t xml:space="preserve"> </w:t>
            </w:r>
            <w:r w:rsidRPr="0027727F">
              <w:rPr>
                <w:rFonts w:cs="B Badr"/>
                <w:color w:val="7800FA"/>
                <w:sz w:val="26"/>
                <w:szCs w:val="26"/>
                <w:rtl/>
              </w:rPr>
              <w:t>دَوْلَةً</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عَلَى النَّاسِ إِيَّاهَا أَرْجَى وَ أَرْقَبُ‏</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لا شك-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أَنَا وَ اللَّهِ مِمَّنْ يُرْجَى وَ يُرْقَبُ، وَ كَانَ عَامِرُ بْنُ وَاثِلَةَ كِيسَانِيّاً مِمَّنْ يَقُولُ بِحَيَاةِ مُحَمَّدِ بْنِ الْحَنَفِيَّةِ، وَ لَهُ فِي ذَلِكَ شِعْرٌ، وَ خَرَجَ تَحْتَ رَايَةِ الْمُخْتَارِ بْنِ أَبِي عُبَيْدَةَ وَ كَانَ يَقُولُ: مَا بَقِيَ مِنَ السَّبْعِينَ غَيْرِي، وَ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lastRenderedPageBreak/>
              <w:t>وَ بَقِيتُ سَهْماً فِي الْكِنَانَةِ وَاحِداً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سَتُرْمَى بِهِ‏</w:t>
            </w:r>
            <w:r w:rsidRPr="0027727F">
              <w:rPr>
                <w:rFonts w:cs="B Badr"/>
                <w:color w:val="965AA0"/>
                <w:sz w:val="26"/>
                <w:szCs w:val="26"/>
              </w:rPr>
              <w:t xml:space="preserve"> «1»</w:t>
            </w:r>
            <w:r w:rsidRPr="0027727F">
              <w:rPr>
                <w:rFonts w:cs="B Badr"/>
                <w:color w:val="7800FA"/>
                <w:sz w:val="26"/>
                <w:szCs w:val="26"/>
              </w:rPr>
              <w:t xml:space="preserve"> </w:t>
            </w:r>
            <w:r w:rsidRPr="0027727F">
              <w:rPr>
                <w:rFonts w:cs="B Badr"/>
                <w:color w:val="7800FA"/>
                <w:sz w:val="26"/>
                <w:szCs w:val="26"/>
                <w:rtl/>
              </w:rPr>
              <w:t>أَوْ يَكْسِرُ السَّهْمَ كَاسِرُهُ‏</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كَانَ أَبُو الطُّفَيْلِ رَأَى رَسُولَ اللَّهِ (ص) وَ هُوَ آخِرُ مَنْ رَآهُ مَوْتاً، وَ هُوَ الْقَائِلُ: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يَدْعُونَنِي شَيْخاً وَ قَدْ عِشْتُ حِقْبَةً</w:t>
            </w:r>
            <w:r w:rsidRPr="0027727F">
              <w:rPr>
                <w:rFonts w:cs="B Badr"/>
                <w:color w:val="965AA0"/>
                <w:sz w:val="26"/>
                <w:szCs w:val="26"/>
              </w:rPr>
              <w:t xml:space="preserve"> «2»</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هُنَّ مِنَ الْأَزْوَاجِ نَحْوِي نَوَازِعُ‏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مَا شَابَ رَأْسِي مِنْ سِنِينَ تَتَابَعَتْ‏</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عَلَيَّ وَ لَكِنْ شَيَّبَتْنِي الْوَقَائِعُ‏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بَنُو ذَوْدَانَ‏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150</w:t>
      </w:r>
      <w:r w:rsidRPr="0027727F">
        <w:rPr>
          <w:rFonts w:cs="B Badr" w:hint="cs"/>
          <w:color w:val="780000"/>
          <w:sz w:val="26"/>
          <w:szCs w:val="26"/>
          <w:rtl/>
        </w:rPr>
        <w:t xml:space="preserve"> حَدَّثَنَا مُحَمَّدُ بْنُ مَسْعُودٍ قَالَ‏</w:t>
      </w:r>
      <w:r w:rsidRPr="0027727F">
        <w:rPr>
          <w:rFonts w:cs="B Badr" w:hint="cs"/>
          <w:color w:val="242887"/>
          <w:sz w:val="26"/>
          <w:szCs w:val="26"/>
          <w:rtl/>
        </w:rPr>
        <w:t xml:space="preserve"> سَأَلْتُ عَلِيَّ بْنَ الْحَسَنِ بْنِ فَضَّالٍ عَنْ بَنِي ذَوْدَانَ الَّذِينَ فِي الْحَدِيثِ قَالَ: هُمْ قَوْمٌ مِنَ الْفُرْسِ بَزَّازُونَ.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قيس‏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151</w:t>
      </w:r>
      <w:r w:rsidRPr="0027727F">
        <w:rPr>
          <w:rFonts w:cs="B Badr" w:hint="cs"/>
          <w:color w:val="780000"/>
          <w:sz w:val="26"/>
          <w:szCs w:val="26"/>
          <w:rtl/>
        </w:rPr>
        <w:t xml:space="preserve"> حَدَّثَنِي مُحَمَّدُ بْنُ مَسْعُودٍ، قَالَ أَخْبَرَنَا عَلِيُّ بْنُ الْحَسَنِ، قَالَ حَدَّثَنِي مُعَمَّرُ بْنُ خَلَّادٍ، قَالَ، قَالَ أَبُو الْحَسَنِ الرِّضَا (ع)</w:t>
      </w:r>
      <w:r w:rsidRPr="0027727F">
        <w:rPr>
          <w:rFonts w:cs="B Badr" w:hint="cs"/>
          <w:color w:val="242887"/>
          <w:sz w:val="26"/>
          <w:szCs w:val="26"/>
          <w:rtl/>
        </w:rPr>
        <w:t xml:space="preserve"> إِنَّ رَجُلًا مِنْ أَصْحَابِ عَلِيٍّ (ع) يُقَالُ لَهُ قَيْسٌ كَانَ يُصَلِّي فَلَمَّا صَلَّى رَكْعَةً أَقْبَلَ أَسْوَدُ</w:t>
      </w:r>
      <w:r w:rsidRPr="0027727F">
        <w:rPr>
          <w:rFonts w:cs="B Badr" w:hint="cs"/>
          <w:color w:val="965AA0"/>
          <w:sz w:val="26"/>
          <w:szCs w:val="26"/>
          <w:rtl/>
        </w:rPr>
        <w:t xml:space="preserve"> «3»</w:t>
      </w:r>
      <w:r w:rsidRPr="0027727F">
        <w:rPr>
          <w:rFonts w:cs="B Badr" w:hint="cs"/>
          <w:color w:val="242887"/>
          <w:sz w:val="26"/>
          <w:szCs w:val="26"/>
          <w:rtl/>
        </w:rPr>
        <w:t xml:space="preserve"> فَصَارَ فِي مَوْضِعِ‏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سيرمى به-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بالكسر: المدة من الزمان.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راجع 96، و انسابت الحيّة: جرت و تدافعت في مشيه. و في نسخة.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اسود سالخ.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السُّجُودِ، فَلَمَّا نَحَّى جَبِينَهُ عَنْ مَوْضِعِهِ تَطَوَّقَ الْأَسْوَدُ فِي عُنُقِهِ ثُمَّ انْسَابَ فِي قَمِيصِهِ، وَ إِنِّي أَقْبَلْتُ يَوْماً مِنَ الْفُرْعِ‏</w:t>
      </w:r>
      <w:r w:rsidRPr="0027727F">
        <w:rPr>
          <w:rFonts w:cs="B Badr" w:hint="cs"/>
          <w:color w:val="965AA0"/>
          <w:sz w:val="26"/>
          <w:szCs w:val="26"/>
          <w:rtl/>
        </w:rPr>
        <w:t xml:space="preserve"> «1»</w:t>
      </w:r>
      <w:r w:rsidRPr="0027727F">
        <w:rPr>
          <w:rFonts w:cs="B Badr" w:hint="cs"/>
          <w:color w:val="242887"/>
          <w:sz w:val="26"/>
          <w:szCs w:val="26"/>
          <w:rtl/>
        </w:rPr>
        <w:t>، فَحَضَرَتِ الصَّلَاةُ فَنَزَلْتُ فَصِرْتُ إِلَى ثُمَامَةٍ، فَلَمَّا صَلَّيْتُ رَكْعَةً أَقْبَلَ أَفْعَى نَحْوِي، فَأَقْبَلْتُ عَلَى صَلَاتِي لَمْ أُخَفِّفْهَا وَ لَمْ يَنْتَقِصْ مِنْهَا شَيْ‏ءٌ فَدَنَا مِنِّي ثُمَّ رَجَعَ إِلَى ثُمَامَةٍ، فَلَمَّا فَرَغْتُ مِنْ صَلَاتِي وَ لَمْ أُخَفِّفْ دُعَائِي دَعَوْتُ بَعْضَهُمْ مَعِي فَقُلْتُ دُونَكَ الْأَفْعَى تَحْتَ الثُّمَامَةِ، وَ مَنْ لَمْ يَخَفْ إِلَّا اللَّهَ كَفَاهُ.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قال أبو عمرو محمد بن عمر الكشي: في أصحاب أمير المؤمنين (ع) أربعة نفر و أكثر يقال لكل واحد قيس فلا أعلم أيهم هذا، أول الأربعة. قيس بن سعد بن عبادة و هو أميرهم و أفضلهم، و قيس بن عباد البكري و هو خليق أيضا بهذا إن كان، و قيس بن قرة بن حبيب غير خليق به لأنه هرب إلى معاوية، و قيس بن مهران أيضا خليق ذلك به، فكل هؤلاء صحبوا أمير المؤمنين (ع) و لا أدري أيهم أراد أبو الحسن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المرقع بن قمامة الأسدي‏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152</w:t>
      </w:r>
      <w:r w:rsidRPr="0027727F">
        <w:rPr>
          <w:rFonts w:cs="B Badr" w:hint="cs"/>
          <w:color w:val="780000"/>
          <w:sz w:val="26"/>
          <w:szCs w:val="26"/>
          <w:rtl/>
        </w:rPr>
        <w:t xml:space="preserve"> حَدَّثَنَا حَمْدَوَيْهِ بْنُ نُصَيْرٍ، قَالَ حَدَّثَنَا الْحُسَيْنُ بْنُ مُوسَى‏</w:t>
      </w:r>
      <w:r w:rsidRPr="0027727F">
        <w:rPr>
          <w:rFonts w:cs="B Badr" w:hint="cs"/>
          <w:color w:val="965AA0"/>
          <w:sz w:val="26"/>
          <w:szCs w:val="26"/>
          <w:rtl/>
        </w:rPr>
        <w:t xml:space="preserve"> «2»</w:t>
      </w:r>
      <w:r w:rsidRPr="0027727F">
        <w:rPr>
          <w:rFonts w:cs="B Badr" w:hint="cs"/>
          <w:color w:val="780000"/>
          <w:sz w:val="26"/>
          <w:szCs w:val="26"/>
          <w:rtl/>
        </w:rPr>
        <w:t>، قَالَ حَدَّثَنَا عَمْرُو بْنُ عُثْمَانَ، عَنْ إِسْمَاعِيلَ بْنِ أَبَانٍ الْأَزْدِيِّ، قَالَ حَدَّثَنِي مُطَهَّرٌ، عَنْ عَبْدِ اللَّهِ بْنِ شَرِيكٍ الْعَامِرِيِّ، عَنِ الْمُرَقَّعِ بْنِ قُمَامَةَ الْأَسَدِيِّ، قَالَ‏</w:t>
      </w:r>
      <w:r w:rsidRPr="0027727F">
        <w:rPr>
          <w:rFonts w:cs="B Badr" w:hint="cs"/>
          <w:color w:val="242887"/>
          <w:sz w:val="26"/>
          <w:szCs w:val="26"/>
          <w:rtl/>
        </w:rPr>
        <w:t>: إِذَا هَزَّ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بالضم: قرية من اطراف المدينة و الثمامة بالضم: نبت معروف.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الترتيب و في المطبوع. الحسن بن موسى.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بْنُ عَلِيٍّ الرَّايَةَ الْمُعْلِيَةَ</w:t>
      </w:r>
      <w:r w:rsidRPr="0027727F">
        <w:rPr>
          <w:rFonts w:cs="B Badr" w:hint="cs"/>
          <w:color w:val="965AA0"/>
          <w:sz w:val="26"/>
          <w:szCs w:val="26"/>
          <w:rtl/>
        </w:rPr>
        <w:t xml:space="preserve"> «1»</w:t>
      </w:r>
      <w:r w:rsidRPr="0027727F">
        <w:rPr>
          <w:rFonts w:cs="B Badr" w:hint="cs"/>
          <w:color w:val="242887"/>
          <w:sz w:val="26"/>
          <w:szCs w:val="26"/>
          <w:rtl/>
        </w:rPr>
        <w:t xml:space="preserve"> بَيْنَ الرُّكْنِ وَ الْمَقَامِ لَوَدِدْتُ أَنِّي فِي ظِلِّهَا مَجْزُومَ الْأَنْفِ وَ الْأُذُنَيْنِ ذَاهِبَ الْبَصَرِ لَا شَيْ‏ءَ يُسَدِّدُنِي، قَالَ قُلْتُ إِنَّ هَذَا الْخَطَرَ عَظِيمٌ! قَالَ، فَقَالَ مُرَقَّعٌ: إِنِّي سَمِعْتُ عَلِيّاً (ع) يَقُولُ إِنَّ تِلْكَ الْعِصَابَةَ نُظَرَاءُ لِأَهْلِ بَدْرٍ.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هذا الخبر يدل على أنه كان كيسانيا.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عوف العقيلي‏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153</w:t>
      </w:r>
      <w:r w:rsidRPr="0027727F">
        <w:rPr>
          <w:rFonts w:cs="B Badr" w:hint="cs"/>
          <w:color w:val="780000"/>
          <w:sz w:val="26"/>
          <w:szCs w:val="26"/>
          <w:rtl/>
        </w:rPr>
        <w:t xml:space="preserve"> حَدَّثَنِي طَاهِرُ بْنُ عِيسَى، ذَكَرَهُ عَنْ جَعْفَرِ بْنِ أَحْمَدَ بْنِ سَعْدٍ، أَوْ غَيْرُهُ، عَنْ صَالِحِ بْنِ سَلَمَةَ أَبِي الْخَيْرِ الرَّازِيِّ، عَنِ ابْنِ أَبِي نَجْرَانَ، عَنْ أَبِي عِمْرَانَ، عَنْ فُرَاتِ بْنِ أَحْنَفَ، قَالَ‏</w:t>
      </w:r>
      <w:r w:rsidRPr="0027727F">
        <w:rPr>
          <w:rFonts w:cs="B Badr" w:hint="cs"/>
          <w:color w:val="242887"/>
          <w:sz w:val="26"/>
          <w:szCs w:val="26"/>
          <w:rtl/>
        </w:rPr>
        <w:t>، الْعُقَيْلِيُّ كَانَ مِنْ أَصْحَابِ عَلِيٍّ (ع) وَ كَانَ خَمَّاراً وَ لَكِنَّهُ يُؤَدِّي الْحَدِيثَ كَمَا سَمِعَ.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الزهاد الثمانية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154</w:t>
      </w:r>
      <w:r w:rsidRPr="0027727F">
        <w:rPr>
          <w:rFonts w:cs="B Badr" w:hint="cs"/>
          <w:color w:val="780000"/>
          <w:sz w:val="26"/>
          <w:szCs w:val="26"/>
          <w:rtl/>
        </w:rPr>
        <w:t xml:space="preserve"> عَلِيُّ بْنُ مُحَمَّدِ بْنِ قُتَيْبَةَ، قَالَ‏</w:t>
      </w:r>
      <w:r w:rsidRPr="0027727F">
        <w:rPr>
          <w:rFonts w:cs="B Badr" w:hint="cs"/>
          <w:color w:val="242887"/>
          <w:sz w:val="26"/>
          <w:szCs w:val="26"/>
          <w:rtl/>
        </w:rPr>
        <w:t xml:space="preserve"> سُئِلَ أَبُو مُحَمَّدٍ الْفَضْلُ بْنُ شَاذَانَ، عَنِ الزُّهَّادِ الثَّمَانِيَةِ فَقَالَ الرَّبِيعُ بْنُ خُثَيْمٍ وَ هَرِمُ بْنُ حَيَّانَ وَ أُوَيْسٌ الْقَرَنِيُّ وَ عَامِرُ بْنُ عَبْدِ قَيْسٍ وَ كَانُوا مَعَ عَلِيٍّ (ع) وَ مِنْ أَصْحَابِهِ وَ كَانُوا زُهَّاداً أَتْقِيَاءَ، وَ أَمَّا أَبُو مُسْلِمٍ فَإِنَّهُ كَانَ فَاجِراً مُرَائِياً وَ كَانَ صَاحِبُ مُعَاوِيَةَ وَ هُوَ الَّذِي كَانَ يَحُثُّ النَّاسَ عَلَى قِتَالِ عَلِيٍّ (ع) وَ قَالَ لِعَلِيٍّ (ع) ادْفَعْ إِلَيْنَا الْأَنْصَارَ وَ الْمُهَاجِرِينَ حَتَّى نَقْتُلَهُمْ بِعُثْمَانَ، فَأَبَى عَلِيٌّ (ع) ذَلِكَ، فَقَالَ أَبُو مُسْلِمٍ الْآنَ طَابَ الضِّرَابُ، إِنَّمَا كَانَ وَضَعَ فَخّاً وَ مَصِيدَةً، وَ أَمَّا مَسْرُوقٌ فَإِنَّهُ كَانَ عَشَّاراً لِمُعَاوِيَةَ وَ مَاتَ فِي عَمَلِهِ ذَلِكَ بِمَوْضِعٍ أَسْفَلَ مِنْ وَاسِطٍ عَلَى دِجْلَةَ يُقَالُ لَهُ الرُّصَافَةُ وَ قَبْرُهُ هُنَاكَ، وَ الْحَسَنُ كَانَ يَلْقَى أَهْلَ كُلِّ فِرْقَةٍ بِمَا يَهْوَوْنَ وَ يَتَصَنَّعُ‏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المعلنة- خ. بصيغة المفعول.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لِلرِّئَاسَةِ وَ كَانَ رَئِيسَ الْقَدَرِيَّةِ. وَ أُوَيْسٌ الْقَرَنِيُّ مُفَضَّلًا عَلَيْهِمْ كُلِّهِمْ، قَالَ أَبُو مُحَمَّدٍ: ثُمَّ عَرَفَ النَّاسُ بَعْدُ.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أُوَيْسٌ الْقَرَنِيُ‏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155</w:t>
      </w:r>
      <w:r w:rsidRPr="0027727F">
        <w:rPr>
          <w:rFonts w:cs="B Badr" w:hint="cs"/>
          <w:color w:val="780000"/>
          <w:sz w:val="26"/>
          <w:szCs w:val="26"/>
          <w:rtl/>
        </w:rPr>
        <w:t xml:space="preserve"> رَوَى يَحْيَى بْنُ آدَمَ، عَنْ شَرِيكٍ، عَنِ ابْنِ أَبِي زِيَادٍ، عَنِ ابْنِ أَبِي لَيْلَى عَبْدِ الرَّحْمَنِ، قَالَ‏</w:t>
      </w:r>
      <w:r w:rsidRPr="0027727F">
        <w:rPr>
          <w:rFonts w:cs="B Badr" w:hint="cs"/>
          <w:color w:val="242887"/>
          <w:sz w:val="26"/>
          <w:szCs w:val="26"/>
          <w:rtl/>
        </w:rPr>
        <w:t>: خَرَجَ رَجُلٌ بِصِفِّينَ مِنْ أَهْلِ الشَّامِ، فَقَالَ فِيكُمْ أُوَيْسٌ الْقَرَنِيُّ قُلْنَا نَعَمْ. قَالَ سَمِعْتُ رَسُولَ اللَّهِ (ص) يَقُولُ: خَيْرُ التَّابِعِينَ أَوْ مِنْ خَيْرِ التَّابِعِينَ أُوَيْسٌ الْقَرَنِيُّ، ثُمَّ تَحَوَّلَ إِلَيْنَا.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156</w:t>
      </w:r>
      <w:r w:rsidRPr="0027727F">
        <w:rPr>
          <w:rFonts w:cs="B Badr" w:hint="cs"/>
          <w:color w:val="780000"/>
          <w:sz w:val="26"/>
          <w:szCs w:val="26"/>
          <w:rtl/>
        </w:rPr>
        <w:t xml:space="preserve"> وَ رَوَى الْحَسَنُ بْنُ الْحُسَيْنِ الْقُمِّيُّ، عَنْ عَلِيِّ بْنِ الْحَسَنِ الْعُرَنِيِّ، عَنْ سَعْدِ بْنِ طَرِيفٍ، عَنِ الْأَصْبَغِ بْنِ نُبَاتَةَ، قَالَ‏</w:t>
      </w:r>
      <w:r w:rsidRPr="0027727F">
        <w:rPr>
          <w:rFonts w:cs="B Badr" w:hint="cs"/>
          <w:color w:val="242887"/>
          <w:sz w:val="26"/>
          <w:szCs w:val="26"/>
          <w:rtl/>
        </w:rPr>
        <w:t>: كُنَّا مَعَ عَلِيٍّ (ع) بِصِفِّينَ فَبَايَعَهُ تِسْعَةٌ وَ تِسْعُونَ رَجُلًا ثُمَّ قَالَ أَيْنَ تَمَامُ الْمِائَةِ لَقَدْ عَهِدَ إِلَيَّ رَسُولُ اللَّهِ (ص) أَنْ يُبَايِعَنِي فِي هَذَا الْيَوْمِ مِائَةُ رَجُلٍ! قَالَ، إِذْ جَاءَ</w:t>
      </w:r>
      <w:r w:rsidRPr="0027727F">
        <w:rPr>
          <w:rFonts w:cs="B Badr" w:hint="cs"/>
          <w:color w:val="965AA0"/>
          <w:sz w:val="26"/>
          <w:szCs w:val="26"/>
          <w:rtl/>
        </w:rPr>
        <w:t xml:space="preserve"> «1»</w:t>
      </w:r>
      <w:r w:rsidRPr="0027727F">
        <w:rPr>
          <w:rFonts w:cs="B Badr" w:hint="cs"/>
          <w:color w:val="242887"/>
          <w:sz w:val="26"/>
          <w:szCs w:val="26"/>
          <w:rtl/>
        </w:rPr>
        <w:t xml:space="preserve"> رَجُلٌ عَلَيْهِ قَبَاءُ صُوفٍ مُتَقَلِّداً بِسَيْفَيْنِ، فَقَالَ ابْسُطْ يَدَكَ أُبَايِعْكَ! قَالَ عَلِيٌّ (ع) عَلَى مَا تُبَايِعُنِي قَالَ عَلَى بَذْلِ مُهْجَةِ نَفْسِي دُونَكَ، قَالَ مَنْ أَنْتَ قَالَ أَنَا أُوَيْسٌ الْقَرَنِيُّ، قَالَ، فَبَايَعَهُ فَلَمْ يَزَلْ يُقَاتِلُ بَيْنَ يَدَيْهِ حَتَّى قُتِلَ فَوُجِدَ فِي الرَّجَّالَةِ.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فِي رِوَايَةٍ أُخْرَى، قَالَ لَهُ أَمِيرُ الْمُؤْمِنِينَ (ع) كُنْ أُوَيْساً قَالَ أَنَا أُوَيْسٌ، قَالَ كُنْ قَرَنِيّاً قَالَ أَنَا أُوَيْسٌ الْقَرَنِيُ‏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و إياه يعني دعبل بن علي الخزاعي في قصيدته التي يفخر</w:t>
      </w:r>
      <w:r w:rsidRPr="0027727F">
        <w:rPr>
          <w:rFonts w:cs="B Badr" w:hint="cs"/>
          <w:color w:val="965AA0"/>
          <w:sz w:val="26"/>
          <w:szCs w:val="26"/>
          <w:rtl/>
        </w:rPr>
        <w:t xml:space="preserve"> «2»</w:t>
      </w:r>
      <w:r w:rsidRPr="0027727F">
        <w:rPr>
          <w:rFonts w:cs="B Badr" w:hint="cs"/>
          <w:color w:val="000000"/>
          <w:sz w:val="26"/>
          <w:szCs w:val="26"/>
          <w:rtl/>
        </w:rPr>
        <w:t xml:space="preserve"> فيها على نزار و ينقض على الكميت بن زيد قصيدته التي‏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ج: فجاء. و في الترتيب: إذا جاء.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يفتخر-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99</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يقول فيها: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الا حييت عنا يا مدينا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أويس ذو الشفاعة كان منّا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فيوم البعث نحن الشافعونا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أويس ذو الشفاعة كان منّا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فيوم البعث نحن الشافعونا</w:t>
            </w: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كَانَ أُوَيْسٌ مِنْ خِيَارِ التَّابِعِينَ لَمْ يَرَ النَّبِيَّ (ص) وَ لَمْ يَصْحَبْهُ، فَقَالَ النَّبِيُّ (ع) ذَاتَ يَوْمٍ لِأَصْحَابِهِ أَبْشِرُوا بِرَجُلٍ مِنْ أُمَّتِي يُقَالُ لَهُ أُوَيْسٌ الْقَرَنِيُّ فَإِنَّهُ يَشْفَعُ لِمِثْلِ رَبِيعَةَ وَ مُضَرَ، ثُمَّ قَالَ لِعُمَرَ يَا عُمَرُ إِنْ أَنْتَ أَدْرَكْتَهُ فَأَقْرِئْهُ مِنِّي السَّلَامَ! فَبَلَغَ عُمَرَ مَكَانَهُ بِالْكُوفَةِ فَجَعَلَ يَطْلُبُهُ فِي الْمَوْسِمِ لَعَلَّهُ أَنْ يَحُجَّ، حَتَّى وَقَعَ إِلَيْهِ هُوَ وَ أَصْحَابٌ لَهُ وَ هُوَ مِنْ أَحْسَنِهِمْ هَيْئَةً وَ أَرَثِّهِمْ‏</w:t>
      </w:r>
      <w:r w:rsidRPr="0027727F">
        <w:rPr>
          <w:rFonts w:cs="B Badr" w:hint="cs"/>
          <w:color w:val="965AA0"/>
          <w:sz w:val="26"/>
          <w:szCs w:val="26"/>
          <w:rtl/>
        </w:rPr>
        <w:t xml:space="preserve"> «1»</w:t>
      </w:r>
      <w:r w:rsidRPr="0027727F">
        <w:rPr>
          <w:rFonts w:cs="B Badr" w:hint="cs"/>
          <w:color w:val="242887"/>
          <w:sz w:val="26"/>
          <w:szCs w:val="26"/>
          <w:rtl/>
        </w:rPr>
        <w:t xml:space="preserve"> حَالًا، فَلَمَّا سَأَلَ عَنْهُ أَنْكَرُوا ذَلِكَ، وَ قَالُوا يَا أَمِيرَ الْمُؤْمِنِينَ تَسْأَلُ عَنْ رَجُلٍ لَا يَسْأَلُ عَنْهُ مِثْلُكَ قَالَ، فَلِمَ قَالُوا لِأَنَّهُ عِنْدَنَا مَغْمُورٌ</w:t>
      </w:r>
      <w:r w:rsidRPr="0027727F">
        <w:rPr>
          <w:rFonts w:cs="B Badr" w:hint="cs"/>
          <w:color w:val="965AA0"/>
          <w:sz w:val="26"/>
          <w:szCs w:val="26"/>
          <w:rtl/>
        </w:rPr>
        <w:t xml:space="preserve"> «2»</w:t>
      </w:r>
      <w:r w:rsidRPr="0027727F">
        <w:rPr>
          <w:rFonts w:cs="B Badr" w:hint="cs"/>
          <w:color w:val="242887"/>
          <w:sz w:val="26"/>
          <w:szCs w:val="26"/>
          <w:rtl/>
        </w:rPr>
        <w:t xml:space="preserve"> فِي عَقْلِهِ وَ رُبَّمَا عَبِثَ بِهِ الصِّبْيَانُ، قَالَ عُمَرُ ذَاكَ أَحَبُّ إِلَيَّ، ثُمَّ وَقَفَ عَلَيْهِ فَقَالَ يَا أُوَيْسُ إِنَّ رَسُولَ اللَّهِ (ص) أَوْدَعَنِي إِلَيْكَ رِسَالَةً وَ هُوَ يَقْرَأُ عَلَيْكَ السَّلَامَ وَ قَدْ أَخْبَرَنِي أَنَّكَ تَشْفَعُ لِمِثْلِ رَبِيعَةَ وَ مُضَرَ، فَخَرَّ أُوَيْسٌ سَاجِداً وَ مَكَثَ طَوِيلًا، مَا تَرْقَى لَهُ دَمْعَةٌ حَتَّى ظَنُّوا أَنَّهُ قَدْ مَاتَ، وَ نَادَوْهُ يَا أُوَيْسُ هَذَا أَمِيرُ الْمُؤْمِنِينَ! فَرَفَعَ رَأْسَهُ ثُمَّ قَالَ يَا أَمِيرَ الْمُؤْمِنِينَ أَ فَاعِلٌ ذَلِكَ قَالَ نَعَمْ يَا أُوَيْسُ فَأَدْخِلْنِي فِي شَفَاعَتِكَ فَأَخَذَ النَّاسُ فِي طَلَبِهِ وَ التَّمَسُّحِ بِهِ فَقَالَ يَا أَمِيرَ الْمُؤْمِنِينَ شَهَرْتَنِي وَ أَهْلَكْتَنِي وَ كَانَ يَقُولُ كَثِيراً مَا لَقِيتُ‏</w:t>
      </w:r>
      <w:r w:rsidRPr="0027727F">
        <w:rPr>
          <w:rFonts w:cs="B Badr" w:hint="cs"/>
          <w:color w:val="965AA0"/>
          <w:sz w:val="26"/>
          <w:szCs w:val="26"/>
          <w:rtl/>
        </w:rPr>
        <w:t xml:space="preserve"> «3»</w:t>
      </w:r>
      <w:r w:rsidRPr="0027727F">
        <w:rPr>
          <w:rFonts w:cs="B Badr" w:hint="cs"/>
          <w:color w:val="242887"/>
          <w:sz w:val="26"/>
          <w:szCs w:val="26"/>
          <w:rtl/>
        </w:rPr>
        <w:t xml:space="preserve"> مِنْ عُمَرَ، ثُمَّ قُتِلَ بِصِفِّينَ فِي الرَّجَّالَةِ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ارثهم: البالى المندرس صورة من بينهم.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مغموز- خ. أى متهم.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ما لقيت. و في حاشية الترتيب: ما لقيت اذى مثل.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100</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ص100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مَعَ عَلِيِّ بْنِ أَبِي طَالِبٍ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157</w:t>
      </w:r>
      <w:r w:rsidRPr="0027727F">
        <w:rPr>
          <w:rFonts w:cs="B Badr" w:hint="cs"/>
          <w:color w:val="780000"/>
          <w:sz w:val="26"/>
          <w:szCs w:val="26"/>
          <w:rtl/>
        </w:rPr>
        <w:t xml:space="preserve"> وَ رُوِيَ مِنْ جِهَةِ الْعَامَّةِ: عَنْ يَعْقُوبَ بْنِ شَيْبَةَ، قَالَ حَدَّثَنَا عَلِيُّ بْنُ الْحَكِيمِ الْأَوْدِيُّ، قَالَ حَدَّثَنَا شَرِيكٌ، عَنْ يَزِيدَ بْنِ أَبِي زِيَادٍ، عَنْ عَبْدِ الرَّحْمَنِ بْنِ أَبِي لَيْلَى، قَالَ‏</w:t>
      </w:r>
      <w:r w:rsidRPr="0027727F">
        <w:rPr>
          <w:rFonts w:cs="B Badr" w:hint="cs"/>
          <w:color w:val="242887"/>
          <w:sz w:val="26"/>
          <w:szCs w:val="26"/>
          <w:rtl/>
        </w:rPr>
        <w:t>: لَمَّا كَانَ يَوْمُ صِفِّينَ خَرَجَ رَجُلٌ مِنَ الشَّامِ عَلَى دَابَّتِهِ، قَالَ أَ فِيكُمْ‏</w:t>
      </w:r>
      <w:r w:rsidRPr="0027727F">
        <w:rPr>
          <w:rFonts w:cs="B Badr" w:hint="cs"/>
          <w:color w:val="965AA0"/>
          <w:sz w:val="26"/>
          <w:szCs w:val="26"/>
          <w:rtl/>
        </w:rPr>
        <w:t xml:space="preserve"> «1»</w:t>
      </w:r>
      <w:r w:rsidRPr="0027727F">
        <w:rPr>
          <w:rFonts w:cs="B Badr" w:hint="cs"/>
          <w:color w:val="242887"/>
          <w:sz w:val="26"/>
          <w:szCs w:val="26"/>
          <w:rtl/>
        </w:rPr>
        <w:t xml:space="preserve"> أُوَيْسٌ قُلْنَا </w:t>
      </w:r>
      <w:r w:rsidRPr="0027727F">
        <w:rPr>
          <w:rFonts w:cs="B Badr" w:hint="cs"/>
          <w:color w:val="242887"/>
          <w:sz w:val="26"/>
          <w:szCs w:val="26"/>
          <w:rtl/>
        </w:rPr>
        <w:lastRenderedPageBreak/>
        <w:t>نَعَمْ، مَا تُرِيدُ مِنْهُ قَالَ سَمِعْتُ رَسُولَ اللَّهِ (ص) يَقُولُ أُوَيْسٌ الْقَرَنِيُّ خَيْرُ التَّابِعِينَ بِإِحْسَانٍ، قَالَ، فَعَطَفَ دَابَّتَهُ فَدَخَلَ مَعَ عَلِيٍّ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شَرِيكٌ: وَ قُتِلَ أُوَيْسٌ فِي الرَّجَّالَةِ مَعَ عَلِيٍّ عَلَيْهِ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158</w:t>
      </w:r>
      <w:r w:rsidRPr="0027727F">
        <w:rPr>
          <w:rFonts w:cs="B Badr" w:hint="cs"/>
          <w:color w:val="780000"/>
          <w:sz w:val="26"/>
          <w:szCs w:val="26"/>
          <w:rtl/>
        </w:rPr>
        <w:t xml:space="preserve"> وَ قَالَ يَعْقُوبُ بْنُ شَيْبَةَ، حَدَّثَنَا يَزِيدُ بْنُ سَعِيدٍ، قَالَ حَدَّثَنَا شَرِيكٌ، عَنْ يَزِيدَ بْنِ أَبِي زِيَادٍ، عَنِ ابْنِ أَبِي لَيْلَى، قَالَ‏</w:t>
      </w:r>
      <w:r w:rsidRPr="0027727F">
        <w:rPr>
          <w:rFonts w:cs="B Badr" w:hint="cs"/>
          <w:color w:val="242887"/>
          <w:sz w:val="26"/>
          <w:szCs w:val="26"/>
          <w:rtl/>
        </w:rPr>
        <w:t>: سُئِلَ أَ شَهِدَ أُوَيْسٌ صِفِّينَ 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علقمة و أبي و الحارث بنو قيس‏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159</w:t>
      </w:r>
      <w:r w:rsidRPr="0027727F">
        <w:rPr>
          <w:rFonts w:cs="B Badr" w:hint="cs"/>
          <w:color w:val="780000"/>
          <w:sz w:val="26"/>
          <w:szCs w:val="26"/>
          <w:rtl/>
        </w:rPr>
        <w:t xml:space="preserve"> رَوَى يَحْيَى الْحِمَّانِيُّ، قَالَ حَدَّثَنَا شَرِيكٌ، عَنْ مَنْصُورٍ، قَالَ‏</w:t>
      </w:r>
      <w:r w:rsidRPr="0027727F">
        <w:rPr>
          <w:rFonts w:cs="B Badr" w:hint="cs"/>
          <w:color w:val="242887"/>
          <w:sz w:val="26"/>
          <w:szCs w:val="26"/>
          <w:rtl/>
        </w:rPr>
        <w:t xml:space="preserve"> قُلْتُ لِإِبْرَاهِيمَ: أَ شَهِدَ عَلْقَمَةُ صِفِّينَ قَالَ نَعَمْ وَ خَضَبَ سَيْفَهُ دَماً وَ قُتِلَ أَخُوهُ أُبَيُّ بْنُ قَيْسٍ يَوْمَ صِفِّينَ، قَالَ وَ كَانَ لِأُبَيِّ بْنِ قَيْسٍ خُصٌ‏</w:t>
      </w:r>
      <w:r w:rsidRPr="0027727F">
        <w:rPr>
          <w:rFonts w:cs="B Badr" w:hint="cs"/>
          <w:color w:val="965AA0"/>
          <w:sz w:val="26"/>
          <w:szCs w:val="26"/>
          <w:rtl/>
        </w:rPr>
        <w:t xml:space="preserve"> «2»</w:t>
      </w:r>
      <w:r w:rsidRPr="0027727F">
        <w:rPr>
          <w:rFonts w:cs="B Badr" w:hint="cs"/>
          <w:color w:val="242887"/>
          <w:sz w:val="26"/>
          <w:szCs w:val="26"/>
          <w:rtl/>
        </w:rPr>
        <w:t xml:space="preserve"> مِنْ قَصَبٍ وَ لِفَرَسِهِ، فَإِذَا غَزَا أَهْدَمَهُ وَ إِذَا رَجَعَ بَنَاهُ، وَ كَانَ عَلْقَمَةُ فَقِيهاً فِي دِينِهِ قَارِئاً لِكِتَابِ اللَّهِ عَالِماً بِالْفَرَائِضِ شَهِدَ صِفِّينَ وَ أُصِيبَتْ إِحْدَى رِجْلَيْهِ فَعَرَجَ مِنْهَا، وَ أَمَّا أَخُوهُ أُبَيٌّ فَقَدْ قُتِلَ بِصِفِّينَ، وَ كَانَ الْحَارِثُ جَلِيلًا فَقِيهاً وَ كَانَ أَعْوَرَ.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فيكم أويس-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بالضم: البيت من قصب. و في نسخة: حصن.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عَبْدُ الرَّحْمَنِ بْنُ أَبِي لَيْلَى‏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160</w:t>
      </w:r>
      <w:r w:rsidRPr="0027727F">
        <w:rPr>
          <w:rFonts w:cs="B Badr" w:hint="cs"/>
          <w:color w:val="780000"/>
          <w:sz w:val="26"/>
          <w:szCs w:val="26"/>
          <w:rtl/>
        </w:rPr>
        <w:t xml:space="preserve"> رَوَى يَعْقُوبُ بْنُ شَيْبَةَ، قَالَ حَدَّثَنَا خَالِدُ بْنُ أَبِي يَزِيدَ الْعُرَنِيُ‏</w:t>
      </w:r>
      <w:r w:rsidRPr="0027727F">
        <w:rPr>
          <w:rFonts w:cs="B Badr" w:hint="cs"/>
          <w:color w:val="965AA0"/>
          <w:sz w:val="26"/>
          <w:szCs w:val="26"/>
          <w:rtl/>
        </w:rPr>
        <w:t xml:space="preserve"> «1»</w:t>
      </w:r>
      <w:r w:rsidRPr="0027727F">
        <w:rPr>
          <w:rFonts w:cs="B Badr" w:hint="cs"/>
          <w:color w:val="780000"/>
          <w:sz w:val="26"/>
          <w:szCs w:val="26"/>
          <w:rtl/>
        </w:rPr>
        <w:t>، قَالَ حَدَّثَنَا ابْنُ شِهَابٍ، عَنِ الْأَعْمَشِ، قَالَ‏</w:t>
      </w:r>
      <w:r w:rsidRPr="0027727F">
        <w:rPr>
          <w:rFonts w:cs="B Badr" w:hint="cs"/>
          <w:color w:val="242887"/>
          <w:sz w:val="26"/>
          <w:szCs w:val="26"/>
          <w:rtl/>
        </w:rPr>
        <w:t xml:space="preserve"> رَأَيْتُ عَبْدَ الرَّحْمَنِ بْنِ أَبِي لَيْلَى، وَ قَدْ ضَرَبَهُ الْحَجَّاجُ حَتَّى اسْوَدَّ كَتِفَاهُ، ثُمَّ أَقَامَهُ لِلنَّاسِ عَلَى سَبِّ عَلِيٍّ وَ الْجَلَاوِزَةِ</w:t>
      </w:r>
      <w:r w:rsidRPr="0027727F">
        <w:rPr>
          <w:rFonts w:cs="B Badr" w:hint="cs"/>
          <w:color w:val="965AA0"/>
          <w:sz w:val="26"/>
          <w:szCs w:val="26"/>
          <w:rtl/>
        </w:rPr>
        <w:t xml:space="preserve"> «2»</w:t>
      </w:r>
      <w:r w:rsidRPr="0027727F">
        <w:rPr>
          <w:rFonts w:cs="B Badr" w:hint="cs"/>
          <w:color w:val="242887"/>
          <w:sz w:val="26"/>
          <w:szCs w:val="26"/>
          <w:rtl/>
        </w:rPr>
        <w:t xml:space="preserve"> مَعَهُ يَقُولُونَ سُبَّ الْكَذَّابِينَ! فَجَعَلَ يَقُولُ أَلْعَنُ الْكَذَّابِينَ عَلِيٌّ وَ ابْنُ الزُّبَيْرِ وَ الْمُخْتَارُ.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ابْنُ شِهَابٍ: يَقُولُ أَصْحَابُ الْعَرَبِيَّةِ سَمْعُكَ‏</w:t>
      </w:r>
      <w:r w:rsidRPr="0027727F">
        <w:rPr>
          <w:rFonts w:cs="B Badr" w:hint="cs"/>
          <w:color w:val="965AA0"/>
          <w:sz w:val="26"/>
          <w:szCs w:val="26"/>
          <w:rtl/>
        </w:rPr>
        <w:t xml:space="preserve"> «3»</w:t>
      </w:r>
      <w:r w:rsidRPr="0027727F">
        <w:rPr>
          <w:rFonts w:cs="B Badr" w:hint="cs"/>
          <w:color w:val="242887"/>
          <w:sz w:val="26"/>
          <w:szCs w:val="26"/>
          <w:rtl/>
        </w:rPr>
        <w:t xml:space="preserve"> تَعْلَمُ مَا يَقُولُ، لِقَوْلِهِ عَلِيٌّ أَيْ هُوَ ابْتِدَاءُ الْكَلَامِ.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حُجْرُ بْنُ عَدِيٍّ الْكِنْدِيُ‏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161</w:t>
      </w:r>
      <w:r w:rsidRPr="0027727F">
        <w:rPr>
          <w:rFonts w:cs="B Badr" w:hint="cs"/>
          <w:color w:val="780000"/>
          <w:sz w:val="26"/>
          <w:szCs w:val="26"/>
          <w:rtl/>
        </w:rPr>
        <w:t xml:space="preserve"> يَعْقُوبُ، قَالَ حَدَّثَنَا ابْنُ عُيَيْنَةَ، قَالَ حَدَّثَنَا طَاوُسٌ، عَنْ أَبِيهِ، قَالَ أَنْبَأَنَا حُجْرُ بْنُ عَدِيٍّ، قَالَ‏</w:t>
      </w:r>
      <w:r w:rsidRPr="0027727F">
        <w:rPr>
          <w:rFonts w:cs="B Badr" w:hint="cs"/>
          <w:color w:val="242887"/>
          <w:sz w:val="26"/>
          <w:szCs w:val="26"/>
          <w:rtl/>
        </w:rPr>
        <w:t>: قَالَ لِي عَلِيٌّ (ع) كَيْفَ تَصْنَعُ أَنْتَ إِذَا ضُرِبْتَ وَ أُمِرْتَ بِلَعْنَتِي قُلْتُ لَهُ: كَيْفَ أَصْنَعُ قَالَ الْعَنِّي وَ لَا تَبَرَّأْ مِنِّي فَإِنِّي عَلَى دِينِ اللَّهِ، قَالَ، وَ لَقَدْ ضَرَبَهُ مُحَمَّدُ بْنُ يُوسُفَ وَ أَمَرَهُ أَنْ يَلْعَنَ‏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ابى زيد العرنيّ-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(2)- بالفتح: جمع الجلواز بالكسر بمعنى الشرطى.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بالنصب اي اجعل سمعك ميزانا حتّى تفهم بلحن الخطاب مراد المتكلم.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او بالرفع فيكون مبتداء و قوله (يعلم) بصيغة الغائب خبره اي إذا سمعت الكلمة بخصوصيات الأعراب و غيره تفهم المراد، كما إذا سمعت عليا في هذه الجملة مرفوعا لا منصوبا تعلم انه ابتداء كلام.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عَلِيّاً وَ أَقَامَهُ عَلَى بَابِ مَسْجِدِ صَنْعَاءَ، قَالَ، فَقَالَ: إِنَّ الْأَمِيرَ أَمَرَنِي أَنْ أَلْعَنَ عَلِيّاً فَالْعَنُوهُ لَعَنَهُ اللَّهُ! فَرَأَيْتُ مِجْوَاداً</w:t>
      </w:r>
      <w:r w:rsidRPr="0027727F">
        <w:rPr>
          <w:rFonts w:cs="B Badr" w:hint="cs"/>
          <w:color w:val="965AA0"/>
          <w:sz w:val="26"/>
          <w:szCs w:val="26"/>
          <w:rtl/>
        </w:rPr>
        <w:t xml:space="preserve"> «1»</w:t>
      </w:r>
      <w:r w:rsidRPr="0027727F">
        <w:rPr>
          <w:rFonts w:cs="B Badr" w:hint="cs"/>
          <w:color w:val="242887"/>
          <w:sz w:val="26"/>
          <w:szCs w:val="26"/>
          <w:rtl/>
        </w:rPr>
        <w:t xml:space="preserve"> مِنَ النَّاسِ إِلَّا رَجُلًا فَهِمَهَا</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رميلة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162</w:t>
      </w:r>
      <w:r w:rsidRPr="0027727F">
        <w:rPr>
          <w:rFonts w:cs="B Badr" w:hint="cs"/>
          <w:color w:val="780000"/>
          <w:sz w:val="26"/>
          <w:szCs w:val="26"/>
          <w:rtl/>
        </w:rPr>
        <w:t xml:space="preserve"> جَعْفَرُ بْنُ مَعْرُوفٍ، قَالَ حَدَّثَنِي الْحَسَنُ بْنُ عَلِيِّ بْنِ النُّعْمَانِ، عَنْ أَبِيهِ، قَالَ حَدَّثَنِي الشِّبَامِيُّ أَحْوَزُ</w:t>
      </w:r>
      <w:r w:rsidRPr="0027727F">
        <w:rPr>
          <w:rFonts w:cs="B Badr" w:hint="cs"/>
          <w:color w:val="965AA0"/>
          <w:sz w:val="26"/>
          <w:szCs w:val="26"/>
          <w:rtl/>
        </w:rPr>
        <w:t xml:space="preserve"> «3»</w:t>
      </w:r>
      <w:r w:rsidRPr="0027727F">
        <w:rPr>
          <w:rFonts w:cs="B Badr" w:hint="cs"/>
          <w:color w:val="780000"/>
          <w:sz w:val="26"/>
          <w:szCs w:val="26"/>
          <w:rtl/>
        </w:rPr>
        <w:t xml:space="preserve"> بْنُ الْحُسَيْنِ، عَنْ أَبِي دَاوُدَ السَّبِيعِيِّ، عَنْ أَبِي سَعِيدٍ الْخُدْرِيِّ، عَنْ رُمَيْلَةَ، قَالَ‏</w:t>
      </w:r>
      <w:r w:rsidRPr="0027727F">
        <w:rPr>
          <w:rFonts w:cs="B Badr" w:hint="cs"/>
          <w:color w:val="242887"/>
          <w:sz w:val="26"/>
          <w:szCs w:val="26"/>
          <w:rtl/>
        </w:rPr>
        <w:t>: وُعِكْتُ‏</w:t>
      </w:r>
      <w:r w:rsidRPr="0027727F">
        <w:rPr>
          <w:rFonts w:cs="B Badr" w:hint="cs"/>
          <w:color w:val="965AA0"/>
          <w:sz w:val="26"/>
          <w:szCs w:val="26"/>
          <w:rtl/>
        </w:rPr>
        <w:t xml:space="preserve"> «4»</w:t>
      </w:r>
      <w:r w:rsidRPr="0027727F">
        <w:rPr>
          <w:rFonts w:cs="B Badr" w:hint="cs"/>
          <w:color w:val="242887"/>
          <w:sz w:val="26"/>
          <w:szCs w:val="26"/>
          <w:rtl/>
        </w:rPr>
        <w:t xml:space="preserve"> وَعْكاً شَدِيداً فِي زَمَانِ أَمِيرِ الْمُؤْمِنِينَ (ع) فَوَجَدْتُ مِنْ نَفْسِي خِفَّةً يَوْمَ الْجُمُعَةِ، فَقُلْتُ لَا أُصِيبُ شَيْئاً أَفْضَلَ مِنْ أَنْ أُفِيضَ عَلَيَّ مِنَ الْمَاءِ وَ أُصَلِّيَ خَلْفَ أَمِيرِ الْمُؤْمِنِينَ (ع) فَفَعَلْتُ ثُمَّ جِئْتُ الْمَسْجِدَ فَلَمَّا صَعِدَ أَمِيرُ الْمُؤْمِنِينَ (ع) الْمِنْبَرَ عَادَ عَلَيَّ ذَلِكَ الْوَعْكُ، فَلَمَّا انْصَرَفَ أَمِيرُ الْمُؤْمِنِينَ (ع) دَخَلَ الْقَصْرَ وَ دَخَلْتُ مَعَهُ فَالْتَفَتَ إِلَيَّ أَمِيرُ الْمُؤْمِنِينَ (ع) وَ قَالَ يَا رُمَيْلَةُ مَا لِي رَأَيْتُكَ وَ أَنْتَ مُنْشَبِكٌ بَعْضُكَ فِي بَعْضٍ! فَقَصَصْتُ عَلَيْهِ الْقِصَّةَ الَّتِي كُنْتُ فِيهَا وَ الَّذِي حَمَلَنِي عَلَى الرَّغْبَةِ فِي الصَّلَاةِ خَلْفَهُ، فَقَالَ لِي يَا رُمَيْلَةُ لَيْسَ مِنْ مُؤْمِنٍ يَمْرَضُ إِلَّا مَرِضْنَا لِمَرَضِهِ وَ لَا يَحْزَنُ إِلَّا حَزِنَّا لِحُزْنِهِ وَ لَا يَدْعُو إِلَّا أَمَّنَّا لَهُ وَ لَا يَسْكُتُ إِلَّا دَعَوْنَا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 الآخر: محو إذا. و في الترتيب: مجوذا. و في نسخة: مخو إذا.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فهمها و سلم-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ج و د: السئامى احور. و في ه: السئامى احوز. و في الترتيب الشاميّ احور.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الوعك: المرض و الشدة للحمى.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لَهُ، فَقُلْتُ يَا أَمِيرَ الْمُؤْمِنِينَ جُعِلْتُ فِدَاكَ هَذَا لِمَنْ مَعَكَ فِي الْمِصْرِ أَ رَأَيْتَ مَنْ كَانَ فِي أَطْرَافِ الْأَرْضِ قَالَ يَا رُمَيْلَةُ لَيْسَ يَغِيبُ عَنَّا مُؤْمِنٌ فِي شَرْقِ الْأَرْضِ وَ لَا فِي غَرْبِهَا.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163</w:t>
      </w:r>
      <w:r w:rsidRPr="0027727F">
        <w:rPr>
          <w:rFonts w:cs="B Badr" w:hint="cs"/>
          <w:color w:val="780000"/>
          <w:sz w:val="26"/>
          <w:szCs w:val="26"/>
          <w:rtl/>
        </w:rPr>
        <w:t xml:space="preserve"> جِبْرِيلُ بْنُ أَحْمَدَ الْفَارَيَابِيُّ، قَالَ حَدَّثَنِي مُحَمَّدُ بْنُ عَبْدِ اللَّهِ بْنِ مِهْرَانَ، عَنْ عَلِيِّ بْنِ قَيْسٍ، عَنْ عَلِيِّ بْنِ النُّعْمَانِ، عَنْ بَعْضِ أَصْحَابِنَا، عَنْ رُمَيْلَةَ، وَ كَانَ رَجُلًا مِنْ أَصْحَابِ أَمِيرِ الْمُؤْمِنِينَ (ع) وَ ذَكَرَ مِثْلَهُ‏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الْأَصْبَغُ بْنُ نُبَاتَةَ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164</w:t>
      </w:r>
      <w:r w:rsidRPr="0027727F">
        <w:rPr>
          <w:rFonts w:cs="B Badr" w:hint="cs"/>
          <w:color w:val="780000"/>
          <w:sz w:val="26"/>
          <w:szCs w:val="26"/>
          <w:rtl/>
        </w:rPr>
        <w:t xml:space="preserve"> طَاهِرُ بْنُ عِيسَى الْوَرَّاقُ، قَالَ حَدَّثَنَا جَعْفَرُ بْنُ أَحْمَدَ التَّاجِرُ، قَالَ حَدَّثَنِي أَبُو الْخَيْرِ صَالِحُ بْنُ أَبِي حَمَّادٍ، عَنْ مُحَمَّدِ بْنِ الْحُسَيْنِ بْنِ أَبِي الْخَطَّابِ، عَنْ مُحَمَّدِ بْنِ سِنَانٍ، عَنْ أَبِي الْجَارُودِ</w:t>
      </w:r>
      <w:r w:rsidRPr="0027727F">
        <w:rPr>
          <w:rFonts w:cs="B Badr" w:hint="cs"/>
          <w:color w:val="965AA0"/>
          <w:sz w:val="26"/>
          <w:szCs w:val="26"/>
          <w:rtl/>
        </w:rPr>
        <w:t xml:space="preserve"> «1»</w:t>
      </w:r>
      <w:r w:rsidRPr="0027727F">
        <w:rPr>
          <w:rFonts w:cs="B Badr" w:hint="cs"/>
          <w:color w:val="780000"/>
          <w:sz w:val="26"/>
          <w:szCs w:val="26"/>
          <w:rtl/>
        </w:rPr>
        <w:t xml:space="preserve"> عَنِ الْأَصْبَغِ بْنِ نُبَاتَةَ، قَالَ‏</w:t>
      </w:r>
      <w:r w:rsidRPr="0027727F">
        <w:rPr>
          <w:rFonts w:cs="B Badr" w:hint="cs"/>
          <w:color w:val="242887"/>
          <w:sz w:val="26"/>
          <w:szCs w:val="26"/>
          <w:rtl/>
        </w:rPr>
        <w:t xml:space="preserve"> قُلْتُ لِلْأَصْبَغِ مَا كَانَ مَنْزِلَةُ هَذَا الرَّجُلِ فِيكُمْ فَقَالَ‏</w:t>
      </w:r>
      <w:r w:rsidRPr="0027727F">
        <w:rPr>
          <w:rFonts w:cs="B Badr" w:hint="cs"/>
          <w:color w:val="965AA0"/>
          <w:sz w:val="26"/>
          <w:szCs w:val="26"/>
          <w:rtl/>
        </w:rPr>
        <w:t xml:space="preserve"> «2»</w:t>
      </w:r>
      <w:r w:rsidRPr="0027727F">
        <w:rPr>
          <w:rFonts w:cs="B Badr" w:hint="cs"/>
          <w:color w:val="242887"/>
          <w:sz w:val="26"/>
          <w:szCs w:val="26"/>
          <w:rtl/>
        </w:rPr>
        <w:t xml:space="preserve"> مَا أَدْرِي مَا تَقُولُ إِلَّا أَنَّ سُيُوفَنَا عَلَى عَوَاتِقِنَا فَمَنْ أَوْمَى إِلَيْهِ ضَرَبْنَاهُ بِهَا.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165</w:t>
      </w:r>
      <w:r w:rsidRPr="0027727F">
        <w:rPr>
          <w:rFonts w:cs="B Badr" w:hint="cs"/>
          <w:color w:val="780000"/>
          <w:sz w:val="26"/>
          <w:szCs w:val="26"/>
          <w:rtl/>
        </w:rPr>
        <w:t xml:space="preserve"> مُحَمَّدُ بْنُ مَسْعُودٍ، قَالَ حَدَّثَنِي عَلِيُّ بْنُ الْحَسَنِ، عَنْ مَرْوَكِ بْنِ عُبَيْدٍ، قَالَ حَدَّثَنِي إِبْرَاهِيمُ بْنُ أَبِي الْبِلَادِ، عَنْ رَجُلٍ، عَنِ الْأَصْبَغِ‏</w:t>
      </w:r>
      <w:r w:rsidRPr="0027727F">
        <w:rPr>
          <w:rFonts w:cs="B Badr" w:hint="cs"/>
          <w:color w:val="242887"/>
          <w:sz w:val="26"/>
          <w:szCs w:val="26"/>
          <w:rtl/>
        </w:rPr>
        <w:t>، قَالَ قُلْتُ لَهُ كَيْفَ سُمِّيتُمْ شُرْطَةُ الْخَمِيسِ يَا أَصْبَغُ قَالَ إِنَّا ضَمِنَّا لَهُ الذَّبْحَ وَ ضَمِنَ لَنَا الْفَتْحَ، يَعْنِي أَمِيرَ الْمُؤْمِنِينَ (صَلَوَاتُ اللَّهِ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و في ج و د و ه: ابى الحزور. و لعله تصحيف بقرينة رواية 8، و لعدم ذكر له في كتب الرجال. و في الترتيب: ابى الجارود- 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راجع رواية- 8-.</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104</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الْمَهْدِيُّ مَوْلَى عُثْمَانَ‏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166</w:t>
      </w:r>
      <w:r w:rsidRPr="0027727F">
        <w:rPr>
          <w:rFonts w:cs="B Badr" w:hint="cs"/>
          <w:color w:val="780000"/>
          <w:sz w:val="26"/>
          <w:szCs w:val="26"/>
          <w:rtl/>
        </w:rPr>
        <w:t xml:space="preserve"> مُحَمَّدُ بْنُ مَسْعُودٍ، قَالَ حَدَّثَنَا عَلِيُّ بْنُ الْحَسَنِ، قَالَ حَدَّثَنَا عَبَّاسُ بْنُ عَامِرٍ، عَنْ أَبَانِ بْنِ عُثْمَانَ، عَنْ زُرَارَةَ، عَنْ أَبِي جَعْفَرٍ (ع)</w:t>
      </w:r>
      <w:r w:rsidRPr="0027727F">
        <w:rPr>
          <w:rFonts w:cs="B Badr" w:hint="cs"/>
          <w:color w:val="242887"/>
          <w:sz w:val="26"/>
          <w:szCs w:val="26"/>
          <w:rtl/>
        </w:rPr>
        <w:t xml:space="preserve"> أَنَّ الْمَهْدِيَّ مَوْلَى عُثْمَانَ أَتَى فَبَايَعَ أَمِيرَ الْمُؤْمِنِينَ وَ مُحَمَّدُ بْنُ أَبِي بَكْرٍ جَالِسٌ، قَالَ أُبَايِعُكَ عَلَى أَنَّ الْأَمْرَ كَانَ لَكَ أَوَّلًا وَ أَبْرَأُ</w:t>
      </w:r>
      <w:r w:rsidRPr="0027727F">
        <w:rPr>
          <w:rFonts w:cs="B Badr" w:hint="cs"/>
          <w:color w:val="965AA0"/>
          <w:sz w:val="26"/>
          <w:szCs w:val="26"/>
          <w:rtl/>
        </w:rPr>
        <w:t xml:space="preserve"> «1»</w:t>
      </w:r>
      <w:r w:rsidRPr="0027727F">
        <w:rPr>
          <w:rFonts w:cs="B Badr" w:hint="cs"/>
          <w:color w:val="242887"/>
          <w:sz w:val="26"/>
          <w:szCs w:val="26"/>
          <w:rtl/>
        </w:rPr>
        <w:t xml:space="preserve"> مِنْ فُلَانٍ وَ فُلَانٍ وَ فُلَانٍ، فَبَايَعَهُ.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سُلَيْمُ بْنُ قَيْسٍ الْهِلَالِيُ‏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167</w:t>
      </w:r>
      <w:r w:rsidRPr="0027727F">
        <w:rPr>
          <w:rFonts w:cs="B Badr" w:hint="cs"/>
          <w:color w:val="780000"/>
          <w:sz w:val="26"/>
          <w:szCs w:val="26"/>
          <w:rtl/>
        </w:rPr>
        <w:t xml:space="preserve"> حَدَّثَنِي مُحَمَّدُ بْنُ الْحَسَنِ الْبَرَّانِيُّ، قَالَ حَدَّثَنَا الْحَسَنُ بْنُ عَلِيِّ بْنِ كَيْسَانَ، عَنْ إِسْحَاقَ بْنِ إِبْرَاهِيمَ بْنِ عُمَرَ الْيَمَانِيِّ، عَنِ ابْنِ أُذَيْنَةَ، عَنْ أَبَانِ بْنِ أَبِي عَيَّاشٍ، قَالَ‏</w:t>
      </w:r>
      <w:r w:rsidRPr="0027727F">
        <w:rPr>
          <w:rFonts w:cs="B Badr" w:hint="cs"/>
          <w:color w:val="242887"/>
          <w:sz w:val="26"/>
          <w:szCs w:val="26"/>
          <w:rtl/>
        </w:rPr>
        <w:t>:</w:t>
      </w:r>
      <w:r w:rsidRPr="0027727F">
        <w:rPr>
          <w:rFonts w:cs="B Badr" w:hint="cs"/>
          <w:color w:val="965AA0"/>
          <w:sz w:val="26"/>
          <w:szCs w:val="26"/>
          <w:rtl/>
        </w:rPr>
        <w:t xml:space="preserve"> «2»</w:t>
      </w:r>
      <w:r w:rsidRPr="0027727F">
        <w:rPr>
          <w:rFonts w:cs="B Badr" w:hint="cs"/>
          <w:color w:val="242887"/>
          <w:sz w:val="26"/>
          <w:szCs w:val="26"/>
          <w:rtl/>
        </w:rPr>
        <w:t xml:space="preserve"> هَذَا نُسْخَةُ كِتَابِ سُلَيْمِ بْنِ قَيْسٍ الْعَامِرِيِّ ثُمَّ الْهِلَالِيِّ، دَفَعَهُ إِلَى أَبَانِ بْنِ أَبِي عَيَّاشٍ وَ قَرَأَهُ، وَ زَعَمَ أَبَانٌ أَنَّهُ قَرَأَهُ، عَلَى عَلِيِّ بْنِ الْحُسَيْنِ (ع) قَالَ صَدَقَ سُلَيْمٌ رَحْمَةُ اللَّهِ عَلَيْهِ هَذَا حَدِيثٌ نَعْرِفُهُ.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مُحَمَّدُ بْنُ الْحَسَنِ، قَالَ حَدَّثَنَا الْحَسَنُ بْنُ عَلِيِّ بْنِ كَيْسَانَ، عَنْ إِسْحَاقَ بْنِ إِبْرَاهِيمَ، عَنِ ابْنِ أُذَيْنَةَ، عَنْ أَبَانِ بْنِ أَبِي عَيَّاشٍ، عَنْ سُلَيْمِ بْنِ قَيْسٍ الْهِلَالِيِّ، قَالَ‏</w:t>
      </w:r>
      <w:r w:rsidRPr="0027727F">
        <w:rPr>
          <w:rFonts w:cs="B Badr" w:hint="cs"/>
          <w:color w:val="242887"/>
          <w:sz w:val="26"/>
          <w:szCs w:val="26"/>
          <w:rtl/>
        </w:rPr>
        <w:t xml:space="preserve"> قُلْتُ: لِأَمِيرِ الْمُؤْمِنِينَ (ع) إِنِّي سَمِعْتُ مِنْ سَلْمَانَ وَ مِنْ مِقْدَادَ وَ مِنْ أَبِي ذَرٍّ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النسخ. و في النسخة: كان لك و ابرء.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(2)- الظاهر ان الضمير في قال راجع الى محمّد بن الحسن و هذه الجملة الى كلمة نعرفه: من قوله، قالها مستندا الى هذا السند. و يمكن أن تكون الجملة الى قوله ثمّ الهلالى: من ابان و ما بعده من محمّد بن الحسن او من سائر رجال السند غير ابان.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أَشْيَاءَ فِي تَفْسِيرِ الْقُرْآنِ وَ مِنَ الرِّوَايَةِ عَنِ النَّبِيِّ (ص) وَ سَمِعْتُ مِنْكَ بِصِدْقِ‏</w:t>
      </w:r>
      <w:r w:rsidRPr="0027727F">
        <w:rPr>
          <w:rFonts w:cs="B Badr" w:hint="cs"/>
          <w:color w:val="965AA0"/>
          <w:sz w:val="26"/>
          <w:szCs w:val="26"/>
          <w:rtl/>
        </w:rPr>
        <w:t xml:space="preserve"> «1»</w:t>
      </w:r>
      <w:r w:rsidRPr="0027727F">
        <w:rPr>
          <w:rFonts w:cs="B Badr" w:hint="cs"/>
          <w:color w:val="242887"/>
          <w:sz w:val="26"/>
          <w:szCs w:val="26"/>
          <w:rtl/>
        </w:rPr>
        <w:t xml:space="preserve"> مَا سَمِعْتُ مِنْهُمْ، وَ رَأَيْتُ فِي أَيْدِي النَّاسِ أَشْيَاءَ كَثِيرَةً مِنْ تَفْسِيرِ الْقُرْآنِ وَ مِنَ الْأَحَادِيثِ عَنْ نَبِيِّ اللَّهِ (ع) أَنْتُمْ تُخَالِفُونَهُمْ، وَ ذَكَرَ الْحَدِيثَ بِطُولِهِ، قَالَ أَبَانٌ: فَقُدِّرَ لِي بَعْدَ مَوْتِ عَلِيِّ بْنِ الْحُسَيْنِ (ع) إِنِّي حَجَجْتُ فَلَقِيتُ أَبَا جَعْفَرٍ مُحَمَّدَ بْنَ عَلِيٍّ (ع) فَحَدَّثْتُ بِهَذَا الْحَدِيثِ كُلَّهُ لَمْ أحط</w:t>
      </w:r>
      <w:r w:rsidRPr="0027727F">
        <w:rPr>
          <w:rFonts w:cs="B Badr" w:hint="cs"/>
          <w:color w:val="965AA0"/>
          <w:sz w:val="26"/>
          <w:szCs w:val="26"/>
          <w:rtl/>
        </w:rPr>
        <w:t xml:space="preserve"> «2»</w:t>
      </w:r>
      <w:r w:rsidRPr="0027727F">
        <w:rPr>
          <w:rFonts w:cs="B Badr" w:hint="cs"/>
          <w:color w:val="242887"/>
          <w:sz w:val="26"/>
          <w:szCs w:val="26"/>
          <w:rtl/>
        </w:rPr>
        <w:t xml:space="preserve"> [أُخْطِ] مِنْهُ حَرْفاً فَاغْرَوْرَقَتْ‏</w:t>
      </w:r>
      <w:r w:rsidRPr="0027727F">
        <w:rPr>
          <w:rFonts w:cs="B Badr" w:hint="cs"/>
          <w:color w:val="965AA0"/>
          <w:sz w:val="26"/>
          <w:szCs w:val="26"/>
          <w:rtl/>
        </w:rPr>
        <w:t xml:space="preserve"> «3»</w:t>
      </w:r>
      <w:r w:rsidRPr="0027727F">
        <w:rPr>
          <w:rFonts w:cs="B Badr" w:hint="cs"/>
          <w:color w:val="242887"/>
          <w:sz w:val="26"/>
          <w:szCs w:val="26"/>
          <w:rtl/>
        </w:rPr>
        <w:t xml:space="preserve"> عَيْنَاهُ ثُمَّ قَالَ صَدَقَ سُلَيْمٌ قَدْ أَتَى أَبِي بَعْدَ قَتْلِ جَدِّيَ الْحُسَيْنِ (ع) وَ أَنَا قَاعِدٌ عِنْدَهُ فَحَدَّثَهُ بِهَذَا الْحَدِيثِ بِعَيْنِهِ، فَقَالَ لَهُ أَبِي صَدَقْتَ قَدْ حَدَّثَنِي أَبِي وَ عَمِّي الْحَسَنُ (ع) بِهَذَا الْحَدِيثِ عَنْ أَمِيرِ الْمُؤْمِنِينَ (ع) فَقَالا لَكَ صَدَقْتَ قَدْ حَدَّثَكَ بِذَلِكَ وَ نَحْنُ شُهُودٌ ثُمَّ حَدَّثَاهُ أَنَّهُمَا سَمِعَا ذَلِكَ مِنْ رَسُولِ اللَّهِ ص، ثُمَّ ذَكَرَ الْحَدِيثَ بِتَمَامِهِ.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جَوْنُ بْنُ قَتَادَةَ و جَارِيَةُ بْنُ قُدَامَةَ السَّعْدِيُ‏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168</w:t>
      </w:r>
      <w:r w:rsidRPr="0027727F">
        <w:rPr>
          <w:rFonts w:cs="B Badr" w:hint="cs"/>
          <w:color w:val="780000"/>
          <w:sz w:val="26"/>
          <w:szCs w:val="26"/>
          <w:rtl/>
        </w:rPr>
        <w:t xml:space="preserve"> طَاهِرُ بْنُ عِيسَى الْوَرَّاقُ وَ غَيْرُهُ، قَالُوا حَدَّثَنَا أَبُو سَعِيدٍ جَعْفَرُ بْنُ أَحْمَدَ بْنِ أَيُّوبَ التَّاجِرُ السَّمَرْقَنْدِيُّ وَ نَسَخْتُ مِنْ خَطِّ جَعْفَرٍ قَالَ حَدَّثَنِي أَبُو جَعْفَرٍ مُحَمَّدُ بْنُ يَحْيَى بْنِ الْحَسَنِ قَالَ جَعْفَرٌ: وَ رَأَيْتُهُ خَيِّراً فَاضِلًا، قَالَ أَخْبَرَنِي أَبُو بَكْرٍ مُحَمَّدُ بْنُ عَلِيِّ بْنِ وَهْبٍ، قَالَ حَدَّثَنِي عَدِيُّ بْنُ حُجْرٍ، قَالَ‏</w:t>
      </w:r>
      <w:r w:rsidRPr="0027727F">
        <w:rPr>
          <w:rFonts w:cs="B Badr" w:hint="cs"/>
          <w:color w:val="242887"/>
          <w:sz w:val="26"/>
          <w:szCs w:val="26"/>
          <w:rtl/>
        </w:rPr>
        <w:t xml:space="preserve"> قَالَ الْجَوْنُ بْنُ قَتَادَةَ الْعَبْسِيُّ، فِي جَارِيَةَ بْنِ قُدَامَةَ السَّعْدِيِّ حِينَ وَجَّهَهُ أَمِيرُ الْمُؤْمِنِينَ (ع) إِلَى أَهْلِ نَجْرَانَ عِنْدَ ارْتِدَادِهِمْ عَنِ الْإِسْلَامِ: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تصديق-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لم اخط-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دمعت.</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106</w:t>
      </w:r>
    </w:p>
    <w:p w:rsidR="007E6FF1" w:rsidRPr="0027727F" w:rsidRDefault="007E6FF1" w:rsidP="008D125C">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تَهَوَّدَ أَقْوَامٌ بِنَجْرَانَ بَعْدَ مَا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أَقَرُّوا بِآيَاتِ الْكِتَابِ وَ أَسْلَمُوا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قَصَدْنَا</w:t>
            </w:r>
            <w:r w:rsidRPr="0027727F">
              <w:rPr>
                <w:rFonts w:cs="B Badr"/>
                <w:color w:val="965AA0"/>
                <w:sz w:val="26"/>
                <w:szCs w:val="26"/>
              </w:rPr>
              <w:t xml:space="preserve"> «1»</w:t>
            </w:r>
            <w:r w:rsidRPr="0027727F">
              <w:rPr>
                <w:rFonts w:cs="B Badr"/>
                <w:color w:val="7800FA"/>
                <w:sz w:val="26"/>
                <w:szCs w:val="26"/>
              </w:rPr>
              <w:t xml:space="preserve"> </w:t>
            </w:r>
            <w:r w:rsidRPr="0027727F">
              <w:rPr>
                <w:rFonts w:cs="B Badr"/>
                <w:color w:val="7800FA"/>
                <w:sz w:val="26"/>
                <w:szCs w:val="26"/>
                <w:rtl/>
              </w:rPr>
              <w:t>إِلَيْهِمْ فِي الْحَدِيدِ يَقُودُنَا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أَخُو ثِقَةٍ مَاضِي الْجِنَانِ مُصَمَّمٌ‏</w:t>
            </w:r>
            <w:r w:rsidRPr="0027727F">
              <w:rPr>
                <w:rFonts w:cs="B Badr"/>
                <w:color w:val="965AA0"/>
                <w:sz w:val="26"/>
                <w:szCs w:val="26"/>
              </w:rPr>
              <w:t xml:space="preserve"> «2»</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lastRenderedPageBreak/>
              <w:t>خَدَدْنَا لَهُمْ فِي الْأَرْضِ مِنْ سُوءِ فِعْلِهِمْ‏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أَخَادِيدَ فِيهَا لِلْمُسِيئِينَ مُنْقِمٌ‏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جُوَيْرِيَةُ بْنُ مُسْهِرٍ الْعَبْدِيُ‏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169</w:t>
      </w:r>
      <w:r w:rsidRPr="0027727F">
        <w:rPr>
          <w:rFonts w:cs="B Badr" w:hint="cs"/>
          <w:color w:val="780000"/>
          <w:sz w:val="26"/>
          <w:szCs w:val="26"/>
          <w:rtl/>
        </w:rPr>
        <w:t xml:space="preserve"> حَدَّثَنَا جَعْفَرُ بْنُ مَعْرُوفٍ‏</w:t>
      </w:r>
      <w:r w:rsidRPr="0027727F">
        <w:rPr>
          <w:rFonts w:cs="B Badr" w:hint="cs"/>
          <w:color w:val="965AA0"/>
          <w:sz w:val="26"/>
          <w:szCs w:val="26"/>
          <w:rtl/>
        </w:rPr>
        <w:t xml:space="preserve"> «3»</w:t>
      </w:r>
      <w:r w:rsidRPr="0027727F">
        <w:rPr>
          <w:rFonts w:cs="B Badr" w:hint="cs"/>
          <w:color w:val="780000"/>
          <w:sz w:val="26"/>
          <w:szCs w:val="26"/>
          <w:rtl/>
        </w:rPr>
        <w:t>، قَالَ أَخْبَرَنِي الْحَسَنُ بْنُ عَلِيِّ بْنِ النُّعْمَانِ، قَالَ حَدَّثَنِي أَبِي عَلِيُّ بْنُ النُّعْمَانِ، عَنْ مُحَمَّدِ بْنِ سِنَانٍ، عَنْ أَبِي الْجَارُودِ، عَنْ جُوَيْرِيَةَ بْنِ مُسْهِرٍ الْعَبْدِيِّ، قَالَ سَمِعْتُ عَلِيّاً (ع) يَقُولُ‏</w:t>
      </w:r>
      <w:r w:rsidRPr="0027727F">
        <w:rPr>
          <w:rFonts w:cs="B Badr" w:hint="cs"/>
          <w:color w:val="242887"/>
          <w:sz w:val="26"/>
          <w:szCs w:val="26"/>
          <w:rtl/>
        </w:rPr>
        <w:t xml:space="preserve"> أَحِبَّ مُحِبَّ آلِ مُحَمَّدٍ مَا أَحَبَّهُمْ فَإِذَا أَبْغَضَهُمْ فَأَبْغِضْهُ، وَ أَبْغِضْ مُبْغِضَ آلِ مُحَمَّدٍ مَا أَبْغَضَهُمْ فَإِذَا أَحَبَّهُمْ فَأَحِبَّهُ! وَ أَنَا أُبَشِّرُكَ وَ أَنَا أُبَشِّرُكَ وَ أَنَا أُبَشِّرُكَ ثَلَاثَ مَرَّاتٍ.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عَبْدُ اللَّهِ بْنِ سَبَإٍ</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170</w:t>
      </w:r>
      <w:r w:rsidRPr="0027727F">
        <w:rPr>
          <w:rFonts w:cs="B Badr" w:hint="cs"/>
          <w:color w:val="780000"/>
          <w:sz w:val="26"/>
          <w:szCs w:val="26"/>
          <w:rtl/>
        </w:rPr>
        <w:t xml:space="preserve"> حَدَّثَنِي مُحَمَّدُ بْنُ قُولَوَيْهِ الْقُمِّيُّ، قَالَ حَدَّثَنِي سَعْدُ بْنُ عَبْدِ اللَّهِ بْنِ أَبِي خَلَفٍ الْقُمِّيُّ، قَالَ حَدَّثَنِي مُحَمَّدُ بْنُ عُثْمَانَ الْعَبْدِيُّ، عَنْ يُونُسَ بْنِ عَبْدِ الرَّحْمَنِ، عَنْ عَبْدِ اللَّهِ بْنِ سِنَانٍ، قَالَ حَدَّثَنِي أَبِي، عَنْ أَبِي جَعْفَرٍ (ع)</w:t>
      </w:r>
      <w:r w:rsidRPr="0027727F">
        <w:rPr>
          <w:rFonts w:cs="B Badr" w:hint="cs"/>
          <w:color w:val="242887"/>
          <w:sz w:val="26"/>
          <w:szCs w:val="26"/>
          <w:rtl/>
        </w:rPr>
        <w:t xml:space="preserve"> أَنَّ عَبْدَ اللَّهِ بْنَ سَبَإٍ كَانَ يَدَّعِي النُّبُوَّةَ وَ يَزْعُمُ أَنَّ أَمِيرَ الْمُؤْمِنِينَ (ع) هُوَ اللَّهُ (تَعَالَى‏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فصرنا-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مصمصم- خ. و صمصم في السير: ثبت و مضى.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 حدّثنا معروف. و في الترتيب: حدّثنا جعفر بن معروف- ظ. و هذا هو الصحيح ظاهرا بقرينة الأسناد الاخر المشتركة في الراوي و المروى عنه.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عَنْ ذَلِكَ) فَبَلَغَ ذَلِكَ أَمِيرَ الْمُؤْمِنِينَ (ع) فَدَعَاهُ وَ سَأَلَهُ فَأَقَرَّ بِذَلِكَ وَ قَالَ نَعَمْ أَنْتَ هُوَ وَ قَدْ كَانَ أُلْقِيَ فِي رُوعِي أَنَّكَ أَنْتَ اللَّهُ وَ أَنِّي نَبِيٌّ. فَقَالَ لَهُ أَمِيرُ الْمُؤْمِنِينَ (ع) وَيْلَكَ قَدْ سَخِرَ مِنْكَ الشَّيْطَانُ فَارْجِعْ عَنْ هَذَا ثَكِلَتْكَ أُمُّكَ وَ تُبْ! فَأَبَى فَحَبَسَهُ وَ اسْتَتَابَهُ ثَلَاثَةَ أَيَّامٍ فَلَمْ يَتُبْ فَأَحْرَقَهُ بِالنَّارِ وَ قَالَ إِنَّ الشَّيْطَانَ اسْتَهْوَاهُ‏</w:t>
      </w:r>
      <w:r w:rsidRPr="0027727F">
        <w:rPr>
          <w:rFonts w:cs="B Badr" w:hint="cs"/>
          <w:color w:val="965AA0"/>
          <w:sz w:val="26"/>
          <w:szCs w:val="26"/>
          <w:rtl/>
        </w:rPr>
        <w:t xml:space="preserve"> «1»</w:t>
      </w:r>
      <w:r w:rsidRPr="0027727F">
        <w:rPr>
          <w:rFonts w:cs="B Badr" w:hint="cs"/>
          <w:color w:val="242887"/>
          <w:sz w:val="26"/>
          <w:szCs w:val="26"/>
          <w:rtl/>
        </w:rPr>
        <w:t xml:space="preserve"> فَكَانَ يَأْتِيهِ وَ يُلْقِي فِي رُوعِهِ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171</w:t>
      </w:r>
      <w:r w:rsidRPr="0027727F">
        <w:rPr>
          <w:rFonts w:cs="B Badr" w:hint="cs"/>
          <w:color w:val="780000"/>
          <w:sz w:val="26"/>
          <w:szCs w:val="26"/>
          <w:rtl/>
        </w:rPr>
        <w:t xml:space="preserve"> حَدَّثَنِي مُحَمَّدُ بْنُ قُولَوَيْهِ، قَالَ حَدَّثَنِي سَعْدُ بْنُ عَبْدِ اللَّهِ، قَالَ حَدَّثَنَا يَعْقُوبُ بْنُ يَزِيدَ وَ مُحَمَّدُ بْنُ عِيسَى، عَنِ ابْنِ أَبِي عُمَيْرٍ، عَنْ هِشَامِ بْنِ سَالِمٍ، قَالَ‏</w:t>
      </w:r>
      <w:r w:rsidRPr="0027727F">
        <w:rPr>
          <w:rFonts w:cs="B Badr" w:hint="cs"/>
          <w:color w:val="242887"/>
          <w:sz w:val="26"/>
          <w:szCs w:val="26"/>
          <w:rtl/>
        </w:rPr>
        <w:t xml:space="preserve"> سَمِعْتُ أَبَا عَبْدِ اللَّهِ (ع) يَقُولُ وَ هُوَ يُحَدِّثُ أَصْحَابَهُ بِحَدِيثِ عَبْدِ اللَّهِ بْنِ سَبَإٍ وَ مَا ادَّعَى مِنَ الرُّبُوبِيَّةِ فِي أَمِيرِ الْمُؤْمِنِينَ عَلِيِّ بْنِ أَبِي طَالِبٍ، فَقَالَ إِنَّهُ لَمَّا ادَّعَى ذَلِكَ فِيهِ اسْتَتَابَهُ أَمِيرُ الْمُؤْمِنِينَ (ع) فَأَبَى أَنْ يَتُوبَ فَأَحْرَقَهُ بِالنَّارِ.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172</w:t>
      </w:r>
      <w:r w:rsidRPr="0027727F">
        <w:rPr>
          <w:rFonts w:cs="B Badr" w:hint="cs"/>
          <w:color w:val="780000"/>
          <w:sz w:val="26"/>
          <w:szCs w:val="26"/>
          <w:rtl/>
        </w:rPr>
        <w:t xml:space="preserve"> حَدَّثَنِي مُحَمَّدُ بْنُ قُولَوَيْهِ، قَالَ حَدَّثَنِي سَعْدُ بْنُ عَبْدِ اللَّهِ، قَالَ حَدَّثَنَا يَعْقُوبُ بْنُ يَزِيدَ وَ مُحَمَّدُ بْنُ عِيسَى، عَنْ عَلِيِّ بْنِ مَهْزِيَارَ، عَنْ فَضَالَةَ بْنِ أَيُّوبَ الْأَزْدِيِّ، عَنْ أَبَانِ بْنِ عُثْمَانَ، قَالَ سَمِعْتُ أَبَا عَبْدِ اللَّهِ (ع) يَقُولُ‏</w:t>
      </w:r>
      <w:r w:rsidRPr="0027727F">
        <w:rPr>
          <w:rFonts w:cs="B Badr" w:hint="cs"/>
          <w:color w:val="242887"/>
          <w:sz w:val="26"/>
          <w:szCs w:val="26"/>
          <w:rtl/>
        </w:rPr>
        <w:t xml:space="preserve"> لَعَنَ اللَّهُ عَبْدُ اللَّهِ بْنُ سَبَإٍ إِنَّهُ ادَّعَى الرُّبُوبِيَّةَ فِي أَمِيرِ الْمُؤْمِنِينَ (ع) وَ كَانَ وَ اللَّهِ أَمِيرُ الْمُؤْمِنِينَ (ع) عَبْداً لِلَّهِ طَائِعاً، الْوَيْلُ لِمَنْ كَذَبَ عَلَيْنَا وَ إِنَّ قَوْماً يَقُولُونَ فِينَا مَا لَا نَقُولُهُ فِي أَنْفُسِنَا، نَبْرَأُ إِلَى اللَّهِ مِنْهُمْ نَبْرَأُ إِلَى اللَّهِ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173</w:t>
      </w:r>
      <w:r w:rsidRPr="0027727F">
        <w:rPr>
          <w:rFonts w:cs="B Badr" w:hint="cs"/>
          <w:color w:val="780000"/>
          <w:sz w:val="26"/>
          <w:szCs w:val="26"/>
          <w:rtl/>
        </w:rPr>
        <w:t xml:space="preserve"> وَ بِهَذَا الْإِسْنَادِ، عَنْ يَعْقُوبَ بْنِ يَزِيدَ، عَنِ ابْنِ أَبِي عُمَيْرٍ.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أَحْمَدُ بْنُ مُحَمَّدِ بْنِ عِيسَى، عَنْ أَبِيهِ وَ الْحُسَيْنُ بْنُ سَعِيدٍ، عَنِ ابْنِ أَبِي‏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ذهب بعقله و حيره و زين له هواه.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108</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عُمَيْرٍ عَنْ هِشَامِ بْنِ سَالِمٍ، عَنْ أَبِي حَمْزَةَ الثُّمَالِيِّ، قَالَ، قَالَ عَلِيُّ بْنُ الْحُسَيْنِ (ع)</w:t>
      </w:r>
      <w:r w:rsidRPr="0027727F">
        <w:rPr>
          <w:rFonts w:cs="B Badr" w:hint="cs"/>
          <w:color w:val="242887"/>
          <w:sz w:val="26"/>
          <w:szCs w:val="26"/>
          <w:rtl/>
        </w:rPr>
        <w:t xml:space="preserve"> لَعَنَ اللَّهُ مَنْ كَذَبَ عَلَيْنَا، إِنِّي ذَكَرْتُ عَبْدَ اللَّهِ بْنَ سَبَإٍ فَقَامَتْ كُلُّ شَعْرَةٍ فِي جَسَدِي، لَقَدِ ادَّعَى أَمْراً عَظِيماً مَا لَهُ لَعَنَهُ اللَّهُ، كَانَ عَلِيٌّ (ع) وَ اللَّهِ عَبْداً لِلَّهِ صَالِحاً، أَخُو رَسُولِ اللَّهِ (ص) مَا نَالَ الْكَرَامَةَ مِنَ اللَّهِ إِلَّا بِطَاعَتِهِ لِلَّهِ وَ لِرَسُولِهِ، وَ مَا نَالَ رَسُولُ اللَّهِ (ص) الْكَرَامَةَ مِنَ اللَّهِ إِلَّا بِطَاعَتِهِ.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174</w:t>
      </w:r>
      <w:r w:rsidRPr="0027727F">
        <w:rPr>
          <w:rFonts w:cs="B Badr" w:hint="cs"/>
          <w:color w:val="780000"/>
          <w:sz w:val="26"/>
          <w:szCs w:val="26"/>
          <w:rtl/>
        </w:rPr>
        <w:t xml:space="preserve"> وَ بِهَذَا الْإِسْنَادِ، عَنْ مُحَمَّدِ بْنِ خَالِدٍ الطَّيَالِسِيِّ، عَنِ ابْنِ أَبِي نَجْرَانَ، عَنْ عَبْدِ اللَّهِ‏</w:t>
      </w:r>
      <w:r w:rsidRPr="0027727F">
        <w:rPr>
          <w:rFonts w:cs="B Badr" w:hint="cs"/>
          <w:color w:val="965AA0"/>
          <w:sz w:val="26"/>
          <w:szCs w:val="26"/>
          <w:rtl/>
        </w:rPr>
        <w:t xml:space="preserve"> «1»</w:t>
      </w:r>
      <w:r w:rsidRPr="0027727F">
        <w:rPr>
          <w:rFonts w:cs="B Badr" w:hint="cs"/>
          <w:color w:val="780000"/>
          <w:sz w:val="26"/>
          <w:szCs w:val="26"/>
          <w:rtl/>
        </w:rPr>
        <w:t>، قَالَ، قَالَ أَبُو عَبْدِ اللَّهِ (ع)</w:t>
      </w:r>
      <w:r w:rsidRPr="0027727F">
        <w:rPr>
          <w:rFonts w:cs="B Badr" w:hint="cs"/>
          <w:color w:val="242887"/>
          <w:sz w:val="26"/>
          <w:szCs w:val="26"/>
          <w:rtl/>
        </w:rPr>
        <w:t xml:space="preserve"> إِنَّا</w:t>
      </w:r>
      <w:r w:rsidRPr="0027727F">
        <w:rPr>
          <w:rFonts w:cs="B Badr" w:hint="cs"/>
          <w:color w:val="965AA0"/>
          <w:sz w:val="26"/>
          <w:szCs w:val="26"/>
          <w:rtl/>
        </w:rPr>
        <w:t xml:space="preserve"> «2»</w:t>
      </w:r>
      <w:r w:rsidRPr="0027727F">
        <w:rPr>
          <w:rFonts w:cs="B Badr" w:hint="cs"/>
          <w:color w:val="242887"/>
          <w:sz w:val="26"/>
          <w:szCs w:val="26"/>
          <w:rtl/>
        </w:rPr>
        <w:t xml:space="preserve"> أَهْلُ بَيْتٍ صِدِّيقُونَ لَا نَخْلُو مِنْ كَذَّابٍ يَكْذِبُ عَلَيْنَا وَ يُسْقِطُ صِدْقَنَا بِكَذِبِهِ عَلَيْنَا عِنْدَ النَّاسِ، كَانَ رَسُولُ اللَّهِ (ص) أَصْدَقَ النَّاسِ لَهْجَةً وَ أَصْدَقَ الْبَرِيَّةِ كُلِّهَا، وَ كَانَ مُسَيْلِمَةُ يَكْذِبُ عَلَيْهِ، وَ كَانَ أَمِيرُ الْمُؤْمِنِينَ (ع) أَصْدَقَ مَنْ بَرَأَ اللَّهُ بَعْدَ رَسُولِ اللَّهِ وَ كَانَ الَّذِي يَكْذِبُ عَلَيْهِ وَ يَعْمَلُ فِي تَكْذِيبِ صِدْقِهِ وَ يَفْتَرِي عَلَى اللَّهِ الْكَذِبَ عَبْدَ اللَّهِ بْنَ سَبَإٍ.</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ذَكَرَ</w:t>
      </w:r>
      <w:r w:rsidRPr="0027727F">
        <w:rPr>
          <w:rFonts w:cs="B Badr" w:hint="cs"/>
          <w:color w:val="965AA0"/>
          <w:sz w:val="26"/>
          <w:szCs w:val="26"/>
          <w:rtl/>
        </w:rPr>
        <w:t xml:space="preserve"> «3»</w:t>
      </w:r>
      <w:r w:rsidRPr="0027727F">
        <w:rPr>
          <w:rFonts w:cs="B Badr" w:hint="cs"/>
          <w:color w:val="780000"/>
          <w:sz w:val="26"/>
          <w:szCs w:val="26"/>
          <w:rtl/>
        </w:rPr>
        <w:t xml:space="preserve"> بَعْضُ أَهْلِ الْعِلْمِ‏</w:t>
      </w:r>
      <w:r w:rsidRPr="0027727F">
        <w:rPr>
          <w:rFonts w:cs="B Badr" w:hint="cs"/>
          <w:color w:val="242887"/>
          <w:sz w:val="26"/>
          <w:szCs w:val="26"/>
          <w:rtl/>
        </w:rPr>
        <w:t xml:space="preserve"> أَنَّ عَبْدَ اللَّهِ بْنَ سَبَإٍ كَانَ يَهُودِيّاً فَأَسْلَمَ وَ وَالَى عَلِيّاً (ع) وَ كَانَ يَقُولُ وَ هُوَ عَلَى يَهُودِيَّتِهِ فِي يُوشَعَ بْنِ نُونٍ وَصِيِّ مُوسَى بِالْغُلُوِّ، فَقَالَ فِي إِسْلَامِهِ بَعْدَ وَفَاةِ رَسُولِ اللَّهِ (ص) فِي عَلِيٍّ (ع) مِثْلَ ذَلِكَ، وَ كَانَ أَوَّلَ مَنْ شَهَّرَ بِالْقَوْلِ بِفَرْضِ إِمَامَةِ عَلِيٍّ وَ أَظْهَرَ الْبَرَاءَةَ مِنْ أَعْدَائِهِ وَ كَاشَفَ مُخَالِفِيهِ وَ أَكْفَرَهُمْ، فَمِنْ هَاهُنَا قَالَ مَنْ خَالَفَ الشِّيعَةَ أَصْلُ التَّشَيُّعِ‏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عبد اللّه بن سنان-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هذه الرواية تذكر في 549 مفصّلة، و فيها عن ابن سنان قال قال أبو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ج و ه: الكشّيّ ذكر بعض.</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lastRenderedPageBreak/>
        <w:t>رجال الكشي - إختيار معرفة الرجال، النص، ص: 109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الرَّفْضِ مَأْخُوذٌ مِنَ الْيَهُودِيَّةِ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w:t>
      </w:r>
      <w:r w:rsidRPr="0027727F">
        <w:rPr>
          <w:rFonts w:cs="B Badr" w:hint="cs"/>
          <w:color w:val="465BFF"/>
          <w:sz w:val="26"/>
          <w:szCs w:val="26"/>
          <w:rtl/>
        </w:rPr>
        <w:t xml:space="preserve"> في السبعين رجلا من الزُّطِّ الذين ادعوا الربوبية في أمير المؤمنين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175</w:t>
      </w:r>
      <w:r w:rsidRPr="0027727F">
        <w:rPr>
          <w:rFonts w:cs="B Badr" w:hint="cs"/>
          <w:color w:val="780000"/>
          <w:sz w:val="26"/>
          <w:szCs w:val="26"/>
          <w:rtl/>
        </w:rPr>
        <w:t xml:space="preserve"> حَدَّثَنِي الْحُسَيْنُ بْنُ الْحَسَنِ بْنِ بُنْدَارَ الْقُمِّيُّ، قَالَ حَدَّثَنِي سَعْدُ بْنُ عَبْدِ اللَّهِ بْنِ أَبِي خَلَفٍ الْقُمِّيُّ، قَالَ حَدَّثَنَا أَحْمَدُ بْنُ مُحَمَّدِ بْنِ عِيسَى وَ عَبْدُ اللَّهِ بْنُ مُحَمَّدِ بْنِ عِيسَى وَ مُحَمَّدُ بْنُ الْحُسَيْنِ بْنِ أَبِي الْخَطَّابِ، عَنِ الْحَسَنِ بْنِ مَحْبُوبٍ عَنْ صَالِحِ بْنِ سَهْلٍ، عَنْ مِسْمَعِ بْنِ عَبْدِ الْمَلِكِ أَبِي سَيَّارٍ، عَنْ رَجُلٍ، عَنْ أَبِي جَعْفَرٍ ع قَالَ‏</w:t>
      </w:r>
      <w:r w:rsidRPr="0027727F">
        <w:rPr>
          <w:rFonts w:cs="B Badr" w:hint="cs"/>
          <w:color w:val="242887"/>
          <w:sz w:val="26"/>
          <w:szCs w:val="26"/>
          <w:rtl/>
        </w:rPr>
        <w:t xml:space="preserve"> إِنَّ عَلِيّاً (ع) لَمَّا فَرَغَ مِنْ قِتَالِ أَهْلِ الْبَصْرَةِ: أَتَاهُ سَبْعُونَ رَجُلًا مِنَ الزُّطِّ</w:t>
      </w:r>
      <w:r w:rsidRPr="0027727F">
        <w:rPr>
          <w:rFonts w:cs="B Badr" w:hint="cs"/>
          <w:color w:val="965AA0"/>
          <w:sz w:val="26"/>
          <w:szCs w:val="26"/>
          <w:rtl/>
        </w:rPr>
        <w:t xml:space="preserve"> «1»</w:t>
      </w:r>
      <w:r w:rsidRPr="0027727F">
        <w:rPr>
          <w:rFonts w:cs="B Badr" w:hint="cs"/>
          <w:color w:val="242887"/>
          <w:sz w:val="26"/>
          <w:szCs w:val="26"/>
          <w:rtl/>
        </w:rPr>
        <w:t xml:space="preserve"> فَسَلَّمُوا عَلَيْهِ وَ كَلَّمُوهُ بِلِسَانِهِمْ فَرَدَّ عَلَيْهِمْ بِلِسَانِهِمْ، وَ قَالَ لَهُمْ إِنِّي لَسْتُ كَمَا قُلْتُمْ أَنَا عَبْدُ اللَّهِ مَخْلُوقٌ، قَالَ، فَأَبَوْا عَلَيْهِ وَ قَالُوا لَهُ أَنْتَ أَنْتَ هُوَ، فَقَالَ لَهُمْ لَئِنْ لَمْ تَرْجِعُوا عَمَّا قُلْتُمْ فِيَّ وَ تَتُوبُوا إِلَى اللَّهِ تَعَالَى لَأَقْتُلَنَّكُمْ! قَالَ فَأَبَوْا أَنْ يَرْجِعُوا وَ يَتُوبُوا، فَأَمَرَ أَنْ تُحْفَرَ لَهُمْ آبَارٌ</w:t>
      </w:r>
      <w:r w:rsidRPr="0027727F">
        <w:rPr>
          <w:rFonts w:cs="B Badr" w:hint="cs"/>
          <w:color w:val="965AA0"/>
          <w:sz w:val="26"/>
          <w:szCs w:val="26"/>
          <w:rtl/>
        </w:rPr>
        <w:t xml:space="preserve"> «2»</w:t>
      </w:r>
      <w:r w:rsidRPr="0027727F">
        <w:rPr>
          <w:rFonts w:cs="B Badr" w:hint="cs"/>
          <w:color w:val="242887"/>
          <w:sz w:val="26"/>
          <w:szCs w:val="26"/>
          <w:rtl/>
        </w:rPr>
        <w:t xml:space="preserve"> فَحُفِرَتْ، ثُمَّ خَرَقَ بَعْضَهَا إِلَى بَعْضٍ ثُمَّ فَرَّقَهُمْ‏</w:t>
      </w:r>
      <w:r w:rsidRPr="0027727F">
        <w:rPr>
          <w:rFonts w:cs="B Badr" w:hint="cs"/>
          <w:color w:val="965AA0"/>
          <w:sz w:val="26"/>
          <w:szCs w:val="26"/>
          <w:rtl/>
        </w:rPr>
        <w:t xml:space="preserve"> «3»</w:t>
      </w:r>
      <w:r w:rsidRPr="0027727F">
        <w:rPr>
          <w:rFonts w:cs="B Badr" w:hint="cs"/>
          <w:color w:val="242887"/>
          <w:sz w:val="26"/>
          <w:szCs w:val="26"/>
          <w:rtl/>
        </w:rPr>
        <w:t xml:space="preserve"> فِيهَا ثُمَّ طَمَّ رُءُوسَهَا ثُمَّ أَلْهَبَ النَّارَ فِي بِئْرٍ مِنْهَا لَيْسَ فِيهَا أَحَدٌ فَدَخَلَ الدُّخَانُ عَلَيْهِمْ فَمَاتُوا.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قيس بن سعد بن عبادة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176</w:t>
      </w:r>
      <w:r w:rsidRPr="0027727F">
        <w:rPr>
          <w:rFonts w:cs="B Badr" w:hint="cs"/>
          <w:color w:val="780000"/>
          <w:sz w:val="26"/>
          <w:szCs w:val="26"/>
          <w:rtl/>
        </w:rPr>
        <w:t xml:space="preserve"> جِبْرِيلُ بْنُ أَحْمَدَ وَ أَبُو إِسْحَاقَ حَمْدَوَيْهِ وَ إِبْرَاهِيمُ ابْنَا نُصَيْرٍ، قَالُوا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اللسان- الزط بالضم و التشديد قوم اسود من السند و قيل جيل من الهند.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جمع البئر.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قذفهم-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110</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حَدَّثَنَا مُحَمَّدُ بْنُ عَبْدِ الْحَمِيدِ الْعَطَّارُ الْكُوفِيُّ، عَنْ يُونُسَ بْنِ يَعْقُوبَ، عَنْ فُضَيْلٍ غُلَامِ مُحَمَّدِ بْنِ رَاشِدٍ، قَالَ سَمِعْتُ أَبَا عَبْدِ اللَّهِ (ع) يَقُولُ‏</w:t>
      </w:r>
      <w:r w:rsidRPr="0027727F">
        <w:rPr>
          <w:rFonts w:cs="B Badr" w:hint="cs"/>
          <w:color w:val="242887"/>
          <w:sz w:val="26"/>
          <w:szCs w:val="26"/>
          <w:rtl/>
        </w:rPr>
        <w:t xml:space="preserve"> إِنَّ مُعَاوِيَةَ كَتَبَ إِلَى الْحَسَنِ بْنِ عَلِيٍّ (صَلَوَاتُ اللَّهِ عَلَيْهِمَا) أَنِ اقْدَمْ أَنْتَ وَ الْحُسَيْنُ وَ أَصْحَابُ عَلِيٍّ! فَخَرَجَ مَعَهُمْ قَيْسُ بْنُ سَعْدِ بْنِ عُبَادَةَ الْأَنْصَارِيُّ وَ قَدِمُوا الشَّامَ، فَأَذِنَ لَهُمْ مُعَاوِيَةُ وَ أَعَدَّ لَهُمُ الْخُطَبَاءَ، فَقَالَ يَا حَسَنُ قُمْ فَبَايِعْ فَقَامَ فَبَايَعَ ثُمَّ قَالَ لِلْحُسَيْنِ (ع) قُمْ فَبَايِعْ فَقَامَ فَبَايَعَ ثُمَّ قَالَ قُمْ يَا قَيْسُ فَبَايِعْ فَالْتَفَتَ إِلَى الْحُسَيْنِ (ع) يَنْظُرُ مَا يَأْمُرُهُ، فَقَالَ يَا قَيْسُ إِنَّهُ إِمَامِي يَعْنِي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177</w:t>
      </w:r>
      <w:r w:rsidRPr="0027727F">
        <w:rPr>
          <w:rFonts w:cs="B Badr" w:hint="cs"/>
          <w:color w:val="780000"/>
          <w:sz w:val="26"/>
          <w:szCs w:val="26"/>
          <w:rtl/>
        </w:rPr>
        <w:t xml:space="preserve"> حَدَّثَنِي جَعْفَرُ بْنُ مَعْرُوفٍ، قَالَ حَدَّثَنِي مُحَمَّدُ بْنُ الْحُسَيْنِ بْنِ أَبِي الْخَطَّابِ، عَنْ جَعْفَرِ بْنِ بَشِيرٍ، عَنْ ذَرِيحٍ، قَالَ سَمِعْتُ أَبَا عَبْدِ اللَّهِ (ع) يَقُولُ‏</w:t>
      </w:r>
      <w:r w:rsidRPr="0027727F">
        <w:rPr>
          <w:rFonts w:cs="B Badr" w:hint="cs"/>
          <w:color w:val="242887"/>
          <w:sz w:val="26"/>
          <w:szCs w:val="26"/>
          <w:rtl/>
        </w:rPr>
        <w:t xml:space="preserve"> دَخَلَ قَيْسُ بْنُ سَعْدِ بْنِ عُبَادَةَ الْأَنْصَارِيُّ صَاحِبُ شُرْطَةِ الْخَمِيسِ عَلَى مُعَاوِيَةَ، فَقَالَ لَهُ مُعَاوِيَةُ بَايِعْ! فَنَظَرَ قَيْسٌ إِلَى الْحَسَنِ (ع) فَقَالَ أَبَا مُحَمَّدٍ بَايَعْتَ فَقَالَ لَهُ مُعَاوِيَةُ أَ مَا تَنْتَهِي أَمَا وَ اللَّهِ إِنِّي‏</w:t>
      </w:r>
      <w:r w:rsidRPr="0027727F">
        <w:rPr>
          <w:rFonts w:cs="B Badr" w:hint="cs"/>
          <w:color w:val="965AA0"/>
          <w:sz w:val="26"/>
          <w:szCs w:val="26"/>
          <w:rtl/>
        </w:rPr>
        <w:t xml:space="preserve"> «1»</w:t>
      </w:r>
      <w:r w:rsidRPr="0027727F">
        <w:rPr>
          <w:rFonts w:cs="B Badr" w:hint="cs"/>
          <w:color w:val="242887"/>
          <w:sz w:val="26"/>
          <w:szCs w:val="26"/>
          <w:rtl/>
        </w:rPr>
        <w:t>، فَقَالَ لَهُ قَيْسٌ مَا نسئت‏</w:t>
      </w:r>
      <w:r w:rsidRPr="0027727F">
        <w:rPr>
          <w:rFonts w:cs="B Badr" w:hint="cs"/>
          <w:color w:val="965AA0"/>
          <w:sz w:val="26"/>
          <w:szCs w:val="26"/>
          <w:rtl/>
        </w:rPr>
        <w:t xml:space="preserve"> </w:t>
      </w:r>
      <w:r w:rsidRPr="0027727F">
        <w:rPr>
          <w:rFonts w:cs="B Badr" w:hint="cs"/>
          <w:color w:val="965AA0"/>
          <w:sz w:val="26"/>
          <w:szCs w:val="26"/>
          <w:rtl/>
        </w:rPr>
        <w:lastRenderedPageBreak/>
        <w:t>«2»</w:t>
      </w:r>
      <w:r w:rsidRPr="0027727F">
        <w:rPr>
          <w:rFonts w:cs="B Badr" w:hint="cs"/>
          <w:color w:val="242887"/>
          <w:sz w:val="26"/>
          <w:szCs w:val="26"/>
          <w:rtl/>
        </w:rPr>
        <w:t xml:space="preserve"> [شِئْتَ‏] أَمَا وَ اللَّهِ لَئِنْ شِئْتَ لَتُنَاقِصَنَ‏</w:t>
      </w:r>
      <w:r w:rsidRPr="0027727F">
        <w:rPr>
          <w:rFonts w:cs="B Badr" w:hint="cs"/>
          <w:color w:val="965AA0"/>
          <w:sz w:val="26"/>
          <w:szCs w:val="26"/>
          <w:rtl/>
        </w:rPr>
        <w:t xml:space="preserve"> «3»</w:t>
      </w:r>
      <w:r w:rsidRPr="0027727F">
        <w:rPr>
          <w:rFonts w:cs="B Badr" w:hint="cs"/>
          <w:color w:val="242887"/>
          <w:sz w:val="26"/>
          <w:szCs w:val="26"/>
          <w:rtl/>
        </w:rPr>
        <w:t>، فَقَالَ، وَ كَانَ مِثْلَ الْبَعِيرِ جَسِيماً وَ كَانَ خَفِيفَ اللِّحْيَةِ، قَالَ، فَقَامَ إِلَيْهِ الْحَسَنُ فَقَالَ لَهُ بَايِعْ يَا قَيْسُ! فَبَايَعَ.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ذَكَرَ يُونُسُ بْنُ عَبْدِ الرَّحْمَنِ فِي بَعْضِ كُتُبِهِ‏</w:t>
      </w:r>
      <w:r w:rsidRPr="0027727F">
        <w:rPr>
          <w:rFonts w:cs="B Badr" w:hint="cs"/>
          <w:color w:val="242887"/>
          <w:sz w:val="26"/>
          <w:szCs w:val="26"/>
          <w:rtl/>
        </w:rPr>
        <w:t>: أَنَّهُ كَانَ لِسَعْدِ بْنِ عُبَادَةَ سِتَّةُ أَوْلَادٍ كُلُّهُمْ قَدْ نَصَرَ</w:t>
      </w:r>
      <w:r w:rsidRPr="0027727F">
        <w:rPr>
          <w:rFonts w:cs="B Badr" w:hint="cs"/>
          <w:color w:val="965AA0"/>
          <w:sz w:val="26"/>
          <w:szCs w:val="26"/>
          <w:rtl/>
        </w:rPr>
        <w:t xml:space="preserve"> «4»</w:t>
      </w:r>
      <w:r w:rsidRPr="0027727F">
        <w:rPr>
          <w:rFonts w:cs="B Badr" w:hint="cs"/>
          <w:color w:val="242887"/>
          <w:sz w:val="26"/>
          <w:szCs w:val="26"/>
          <w:rtl/>
        </w:rPr>
        <w:t xml:space="preserve"> رَسُولَ اللَّهِ (ص) وَ فِيهِمْ قَيْسُ بْنُ سَعْدِ بْنِ عُبَادَةَ،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يقال هذا عند الغضب.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ما شئت-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لتناقص،. لتناقضن-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قد نصروا-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كَانَ قَيْسٌ أَحَدَ الْعَشَرَةِ الَّذِينَ لَحِقَهُمُ النَّبِيُّ (ص) مِنَ الْعَصْرِ</w:t>
      </w:r>
      <w:r w:rsidRPr="0027727F">
        <w:rPr>
          <w:rFonts w:cs="B Badr" w:hint="cs"/>
          <w:color w:val="965AA0"/>
          <w:sz w:val="26"/>
          <w:szCs w:val="26"/>
          <w:rtl/>
        </w:rPr>
        <w:t xml:space="preserve"> «1»</w:t>
      </w:r>
      <w:r w:rsidRPr="0027727F">
        <w:rPr>
          <w:rFonts w:cs="B Badr" w:hint="cs"/>
          <w:color w:val="242887"/>
          <w:sz w:val="26"/>
          <w:szCs w:val="26"/>
          <w:rtl/>
        </w:rPr>
        <w:t xml:space="preserve"> الْأَوَّلِ مِمَّنْ كَانَ طُولُهُمْ عَشَرَةَ أَشْبَارٍ بِأَشْبَارِ أَنْفُسِهِمْ، وَ كَانَ شِبْرُ الرَّجُلِ مِنْهُمْ يُقَالُ إِنَّهُ مِثْلُ ذِرَاعِ أَحَدِنَا، وَ كَانَ قَيْسٌ وَ سَعْدٌ أَبُوهُ طُولُهُمَا عَشَرَةُ أَشْبَارٍ بِأَشْبَارِهِمَا، وَ يُقَالُ إِنَّهُ كَانَ مِنَ الْعَشَرَةِ خَمْسَةٌ مِنَ الْأَنْصَارِ وَ أَرْبَعَةٌ مِنَ الْخَزْرَجِ كُلِّهَا وَ رَجُلٌ مِنَ الْأَوْسِ، وَ سَعْدٍ لَمْ يَزَلْ سَيِّداً فِي الْجَاهِلِيَّةِ وَ الْإِسْلَامِ، وَ أَبُوهُ وَ جَدُّهُ وَ جَدُّ جَدِّهِ لَمْ يَزَلْ فِيهِمُ الشَّرَفُ، وَ كَانَ سَعْدٌ يُجِيرُ فَيُجَارُ وَ ذَلِكَ‏</w:t>
      </w:r>
      <w:r w:rsidRPr="0027727F">
        <w:rPr>
          <w:rFonts w:cs="B Badr" w:hint="cs"/>
          <w:color w:val="965AA0"/>
          <w:sz w:val="26"/>
          <w:szCs w:val="26"/>
          <w:rtl/>
        </w:rPr>
        <w:t xml:space="preserve"> «2»</w:t>
      </w:r>
      <w:r w:rsidRPr="0027727F">
        <w:rPr>
          <w:rFonts w:cs="B Badr" w:hint="cs"/>
          <w:color w:val="242887"/>
          <w:sz w:val="26"/>
          <w:szCs w:val="26"/>
          <w:rtl/>
        </w:rPr>
        <w:t xml:space="preserve"> لَهُ لِسُؤْدَدِهِ وَ لَمْ يَزَلْ هُوَ وَ أَبُوهُ أَصْحَابَ إِطْعَامٍ فِي الْجَاهِلِيَّةِ وَ الْإِسْلَامِ، وَ قَيْسٌ ابْنُهُ بَعْدُ عَلَى مِثْلِ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سفيان بن ليلى الهمداني‏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178</w:t>
      </w:r>
      <w:r w:rsidRPr="0027727F">
        <w:rPr>
          <w:rFonts w:cs="B Badr" w:hint="cs"/>
          <w:color w:val="780000"/>
          <w:sz w:val="26"/>
          <w:szCs w:val="26"/>
          <w:rtl/>
        </w:rPr>
        <w:t xml:space="preserve"> رُوِيَ عَنْ عَلِيِّ بْنِ الْحَسَنِ الطَّوِيلِ، عَنْ عَلِيِّ بْنِ النُّعْمَانِ، عَنْ عَبْدِ اللَّهِ بْنِ مُسْكَانَ، عَنْ أَبِي حَمْزَةَ، عَنْ أَبِي جَعْفَرٍ (ع) قَالَ‏</w:t>
      </w:r>
      <w:r w:rsidRPr="0027727F">
        <w:rPr>
          <w:rFonts w:cs="B Badr" w:hint="cs"/>
          <w:color w:val="242887"/>
          <w:sz w:val="26"/>
          <w:szCs w:val="26"/>
          <w:rtl/>
        </w:rPr>
        <w:t xml:space="preserve"> جَاءَ رَجُلٌ مِنْ أَصْحَابِ الْحَسَنِ (ع) يُقَالُ لَهُ سُفْيَانُ بْنُ لَيْلَى‏</w:t>
      </w:r>
      <w:r w:rsidRPr="0027727F">
        <w:rPr>
          <w:rFonts w:cs="B Badr" w:hint="cs"/>
          <w:color w:val="965AA0"/>
          <w:sz w:val="26"/>
          <w:szCs w:val="26"/>
          <w:rtl/>
        </w:rPr>
        <w:t xml:space="preserve"> «3»</w:t>
      </w:r>
      <w:r w:rsidRPr="0027727F">
        <w:rPr>
          <w:rFonts w:cs="B Badr" w:hint="cs"/>
          <w:color w:val="242887"/>
          <w:sz w:val="26"/>
          <w:szCs w:val="26"/>
          <w:rtl/>
        </w:rPr>
        <w:t xml:space="preserve"> وَ هُوَ عَلَى رَاحَةٍ لَهُ، فَدَخَلَ عَلَى الْحَسَنِ (ع) وَ هُوَ مُحْتَبٍ‏</w:t>
      </w:r>
      <w:r w:rsidRPr="0027727F">
        <w:rPr>
          <w:rFonts w:cs="B Badr" w:hint="cs"/>
          <w:color w:val="965AA0"/>
          <w:sz w:val="26"/>
          <w:szCs w:val="26"/>
          <w:rtl/>
        </w:rPr>
        <w:t xml:space="preserve"> «4»</w:t>
      </w:r>
      <w:r w:rsidRPr="0027727F">
        <w:rPr>
          <w:rFonts w:cs="B Badr" w:hint="cs"/>
          <w:color w:val="242887"/>
          <w:sz w:val="26"/>
          <w:szCs w:val="26"/>
          <w:rtl/>
        </w:rPr>
        <w:t xml:space="preserve"> فِي فِنَاءِ دَارِهِ، قَالَ، فَقَالَ لَهُ السَّلَامُ عَلَيْكَ يَا مُذِلَّ الْمُؤْمِنِينَ! فَقَالَ لَهُ الْحَسَنُ (ع) انْزِلْ وَ لَا تَعْجَلْ، فَنَزَلَ فَعَقَلَ رَاحِلَتَهُ فِي الدَّارِ وَ أَقْبَلَ يَمْشِي حَتَّى انْتَهَى إِلَيْهِ، قَالَ، فَقَالَ لَهُ الْحَسَنُ (ع) مَا قُلْتَ قَالَ قُلْتُ‏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من القصر.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فيجاز ذلك. و في الترتيب: يخبر فيحاز.</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ابى ليلى-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(4)- احتبى بالثوب: اشتمل به.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السَّلَامُ عَلَيْكَ يَا مُذِلَّ الْمُؤْمِنِينَ، قَالَ وَ مَا عِلْمُكَ بِذَلِكَ قَالَ عَمَدْتَ إِلَى أَمْرِ الْأُمَّةِ فَخَلَعْتَهُ مِنْ عُنُقِكَ وَ قَلَّدْتَهُ هَذِهِ الطَّاغِيَةَ يَحْكُمُ بِغَيْرِ مَا أَنْزَلَ اللَّهُ، قَالَ، فَقَالَ لَهُ الْحَسَنُ (ع) سَأُخْبِرُكَ لِمَ فَعَلْتُ ذَلِكَ، قَالَ: سَمِعْتُ أَبِي يَقُولُ، قَالَ رَسُولُ اللَّهِ (ص) لَنْ تَذْهَبَ الْأَيَّامُ وَ اللَّيَالِي حَتَّى يَلِيَ أَمْرَ الْأُمَّةِ رَجُلٌ وَاسِعُ الْبُلْعُومِ‏</w:t>
      </w:r>
      <w:r w:rsidRPr="0027727F">
        <w:rPr>
          <w:rFonts w:cs="B Badr" w:hint="cs"/>
          <w:color w:val="965AA0"/>
          <w:sz w:val="26"/>
          <w:szCs w:val="26"/>
          <w:rtl/>
        </w:rPr>
        <w:t xml:space="preserve"> «1»</w:t>
      </w:r>
      <w:r w:rsidRPr="0027727F">
        <w:rPr>
          <w:rFonts w:cs="B Badr" w:hint="cs"/>
          <w:color w:val="242887"/>
          <w:sz w:val="26"/>
          <w:szCs w:val="26"/>
          <w:rtl/>
        </w:rPr>
        <w:t xml:space="preserve"> رَحْبُ الصَّدْرِ يَأْكُلُ وَ لَا يَشْبَعُ وَ هُوَ مُعَاوِيَةُ، فَلِذَلِكَ فَعَلْتُ، مَا جَاءَ بِكَ قَالَ حُبُّكَ قَالَ اللَّهَ قَالَ اللَّهَ قَالَ، فَقَالَ الْحَسَنُ (ع) وَ اللَّهِ لَا يُحِبُّنَا عَبْدٌ أَبَداً وَ لَوْ كَانَ أَسِيراً فِي الدَّيْلَمِ إِلَّا نَفَعَهُ اللَّهُ بِحُبِّنَا وَ إِنَّ حُبَّنَا لَيُسَاقِطُ الذُّنُوبَ مِنْ بَنِي آدَمَ كَمَا تُسَاقِطُ الرِّيحُ الْوَرَقَ مِنَ الشَّجَرِ.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عُبَيْدُ اللَّهِ بْنِ الْعَبَّاسِ‏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179</w:t>
      </w:r>
      <w:r w:rsidRPr="0027727F">
        <w:rPr>
          <w:rFonts w:cs="B Badr" w:hint="cs"/>
          <w:color w:val="780000"/>
          <w:sz w:val="26"/>
          <w:szCs w:val="26"/>
          <w:rtl/>
        </w:rPr>
        <w:t xml:space="preserve"> ذَكَرَ الْفَضْلُ بْنُ شَاذَانَ فِي بَعْضِ كُتُبِهِ‏</w:t>
      </w:r>
      <w:r w:rsidRPr="0027727F">
        <w:rPr>
          <w:rFonts w:cs="B Badr" w:hint="cs"/>
          <w:color w:val="242887"/>
          <w:sz w:val="26"/>
          <w:szCs w:val="26"/>
          <w:rtl/>
        </w:rPr>
        <w:t>: أَنَّ الْحَسَنَ لَمَّا قُتِلَ أَبُوهُ (ع) خَرَجَ فِي شَوَّالٍ مِنَ الْكُوفَةِ إِلَى قِتَالِ مُعَاوِيَةَ، فَالْتَقَوْا بمسكن‏</w:t>
      </w:r>
      <w:r w:rsidRPr="0027727F">
        <w:rPr>
          <w:rFonts w:cs="B Badr" w:hint="cs"/>
          <w:color w:val="965AA0"/>
          <w:sz w:val="26"/>
          <w:szCs w:val="26"/>
          <w:rtl/>
        </w:rPr>
        <w:t xml:space="preserve"> «2»</w:t>
      </w:r>
      <w:r w:rsidRPr="0027727F">
        <w:rPr>
          <w:rFonts w:cs="B Badr" w:hint="cs"/>
          <w:color w:val="242887"/>
          <w:sz w:val="26"/>
          <w:szCs w:val="26"/>
          <w:rtl/>
        </w:rPr>
        <w:t>! [بِكَسْكَرَ] وَ حَارَبَهُ سِتَّةَ أَشْهُرٍ، وَ كَانَ الْحَسَنُ (ع) جَعَلَ ابْنَ عَمِّهِ عُبَيْدَ اللَّهِ بْنَ الْعَبَّاسِ‏</w:t>
      </w:r>
      <w:r w:rsidRPr="0027727F">
        <w:rPr>
          <w:rFonts w:cs="B Badr" w:hint="cs"/>
          <w:color w:val="965AA0"/>
          <w:sz w:val="26"/>
          <w:szCs w:val="26"/>
          <w:rtl/>
        </w:rPr>
        <w:t xml:space="preserve"> «3»</w:t>
      </w:r>
      <w:r w:rsidRPr="0027727F">
        <w:rPr>
          <w:rFonts w:cs="B Badr" w:hint="cs"/>
          <w:color w:val="242887"/>
          <w:sz w:val="26"/>
          <w:szCs w:val="26"/>
          <w:rtl/>
        </w:rPr>
        <w:t xml:space="preserve"> عَلَى مُقَدِّمَتِهِ، فَبَعَثَ إِلَيْهِ مُعَاوِيَةُ بِمِائَةِ أَلْفِ دِرْهَمٍ فَمَرَّ بِالرَّايَةِ وَ لَحِقَ مُعَاوِيَةَ</w:t>
      </w:r>
      <w:r w:rsidRPr="0027727F">
        <w:rPr>
          <w:rFonts w:cs="B Badr" w:hint="cs"/>
          <w:color w:val="965AA0"/>
          <w:sz w:val="26"/>
          <w:szCs w:val="26"/>
          <w:rtl/>
        </w:rPr>
        <w:t xml:space="preserve"> «4»</w:t>
      </w:r>
      <w:r w:rsidRPr="0027727F">
        <w:rPr>
          <w:rFonts w:cs="B Badr" w:hint="cs"/>
          <w:color w:val="242887"/>
          <w:sz w:val="26"/>
          <w:szCs w:val="26"/>
          <w:rtl/>
        </w:rPr>
        <w:t xml:space="preserve"> وَ بَقِيَ الْعَسْكَرُ بِلَا قَائِدٍ وَ لَا رَئِيسٍ، فَقَامَ قَيْسُ بْنُ سَعْدِ بْنِ عُبَادَةَ فَخَطَبَ 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كالحلقوم لفظا و معنا.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النسخ: كسكر و هو غلط فانها جانب البصرة. و مسكن قريب من دجيل و سامرّاء في طريق الشام.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عبد اللّه بن العباس. و الظاهر أنّه غلط.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بمعاوية-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قَالَ: أَيُّهَا النَّاسُ لَا يَهُولَنَّكُمْ ذَهَابُ هَذَا</w:t>
      </w:r>
      <w:r w:rsidRPr="0027727F">
        <w:rPr>
          <w:rFonts w:cs="B Badr" w:hint="cs"/>
          <w:color w:val="965AA0"/>
          <w:sz w:val="26"/>
          <w:szCs w:val="26"/>
          <w:rtl/>
        </w:rPr>
        <w:t xml:space="preserve"> «1»</w:t>
      </w:r>
      <w:r w:rsidRPr="0027727F">
        <w:rPr>
          <w:rFonts w:cs="B Badr" w:hint="cs"/>
          <w:color w:val="242887"/>
          <w:sz w:val="26"/>
          <w:szCs w:val="26"/>
          <w:rtl/>
        </w:rPr>
        <w:t xml:space="preserve"> لِكَذَا وَ كَذَا فَإِنَّ هَذَا وَ أَبَاهُ لَمْ يَأْتِيَا قَطُّ بِخَيْرٍ، وَ قَامَ بِأَمْرِ النَّاسِ، وَ وَثَبَ أَهْلُ عَسْكَرِ الْحَسَنِ (ع) بِالْحَسَنِ فِي شَهْرِ رَبِيعٍ الْأَوَّلِ فَانْتَهَبُوا فُسْطَاطَهُ وَ أَخَذُوا مَتَاعَهُ، وَ طَعَنَهُ ابْنُ بَشِيرٍ الْأَسَدِيُّ فِي خَاصِرَتِهِ، فَرَدُّوهُ جَرِيحاً إِلَى الْمَدَائِنِ حَتَّى تَحَصَّنَ فِيهَا عِنْدَ عَمِّ الْمُخْتَارِ بْنِ أَبِي عُبَيْدَةَ.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180</w:t>
      </w:r>
      <w:r w:rsidRPr="0027727F">
        <w:rPr>
          <w:rFonts w:cs="B Badr" w:hint="cs"/>
          <w:color w:val="780000"/>
          <w:sz w:val="26"/>
          <w:szCs w:val="26"/>
          <w:rtl/>
        </w:rPr>
        <w:t xml:space="preserve"> وَ رَوَى مُحَمَّدُ بْنُ عِيسَى الْعُبَيْدِيُّ، عَنْ مُحَمَّدِ بْنِ سِنَانٍ، عَنْ مُوسَى بْنِ بَكْرٍ الْوَاسِطِيِّ، عَنِ الْفُضَيْلِ بْنِ يَسَارٍ، قَالَ سَمِعْتُ أَبَا جَعْفَرٍ (ع) يَقُولُ قَالَ أَمِيرُ الْمُؤْمِنِينَ (ع)</w:t>
      </w:r>
      <w:r w:rsidRPr="0027727F">
        <w:rPr>
          <w:rFonts w:cs="B Badr" w:hint="cs"/>
          <w:color w:val="242887"/>
          <w:sz w:val="26"/>
          <w:szCs w:val="26"/>
          <w:rtl/>
        </w:rPr>
        <w:t xml:space="preserve"> اللَّهُمَّ الْعَنْ ابْنَيْ فُلَانٍ وَ أَعْمِ أَبْصَارَهُمَا كَمَا عَمِيَتْ قُلُوبُهُمَا الأكلين‏</w:t>
      </w:r>
      <w:r w:rsidRPr="0027727F">
        <w:rPr>
          <w:rFonts w:cs="B Badr" w:hint="cs"/>
          <w:color w:val="965AA0"/>
          <w:sz w:val="26"/>
          <w:szCs w:val="26"/>
          <w:rtl/>
        </w:rPr>
        <w:t xml:space="preserve"> «2»</w:t>
      </w:r>
      <w:r w:rsidRPr="0027727F">
        <w:rPr>
          <w:rFonts w:cs="B Badr" w:hint="cs"/>
          <w:color w:val="242887"/>
          <w:sz w:val="26"/>
          <w:szCs w:val="26"/>
          <w:rtl/>
        </w:rPr>
        <w:t xml:space="preserve"> فِي رَقَبَتِي وَ اجْعَلْ عَمَى أَبْصَارِهِمَا دَلِيلًا عَلَى عَمَى قُلُوبِهِمَا.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عَمْرُو بْنُ قَيْسٍ الْمَشْرِقِيُ‏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181</w:t>
      </w:r>
      <w:r w:rsidRPr="0027727F">
        <w:rPr>
          <w:rFonts w:cs="B Badr" w:hint="cs"/>
          <w:color w:val="780000"/>
          <w:sz w:val="26"/>
          <w:szCs w:val="26"/>
          <w:rtl/>
        </w:rPr>
        <w:t xml:space="preserve"> وَجَدْتُ بِخَطِّ مُحَمَّدِ بْنِ عُمَرَ السَّمَرْقَنْدِيِّ، وَ حَدَّثَنِي بَعْضُ الثِّقَاتِ مِنْ أَصْحَابِنَا، قَالَ حَدَّثَنِي مُحَمَّدُ بْنُ أَحْمَدَ بْنِ يَحْيَى بْنِ عِمْرَانَ الْقُمِّيُّ قَالَ حَدَّثَنِي مُحَمَّدُ بْنُ إِسْمَاعِيلَ عَنْ عَلِيِّ بْنِ الْحَكَمِ، عَنْ أَبِيهِ عَنْ أَبِي جَارُودٍ، عَنْ عَمْرِو بْنِ قَيْسٍ الْمَشْرِقِيِّ، قَالَ‏</w:t>
      </w:r>
      <w:r w:rsidRPr="0027727F">
        <w:rPr>
          <w:rFonts w:cs="B Badr" w:hint="cs"/>
          <w:color w:val="242887"/>
          <w:sz w:val="26"/>
          <w:szCs w:val="26"/>
          <w:rtl/>
        </w:rPr>
        <w:t xml:space="preserve"> دَخَلْتُ عَلَى الْحُسَيْنِ بْنِ عَلِيٍّ (ع) أَنَا وَ ابْنُ عَمٍّ لِي وَ هُوَ فِي قَصْرِ بَنِي مُقَاتِلٍ‏</w:t>
      </w:r>
      <w:r w:rsidRPr="0027727F">
        <w:rPr>
          <w:rFonts w:cs="B Badr" w:hint="cs"/>
          <w:color w:val="965AA0"/>
          <w:sz w:val="26"/>
          <w:szCs w:val="26"/>
          <w:rtl/>
        </w:rPr>
        <w:t xml:space="preserve"> «3»</w:t>
      </w:r>
      <w:r w:rsidRPr="0027727F">
        <w:rPr>
          <w:rFonts w:cs="B Badr" w:hint="cs"/>
          <w:color w:val="242887"/>
          <w:sz w:val="26"/>
          <w:szCs w:val="26"/>
          <w:rtl/>
        </w:rPr>
        <w:t xml:space="preserve"> فَسَلَّمْتُ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عبيد اللّه هذا-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قد مر هذه الرواية في 102 و فيها الأجلين بالكسر بمعنى الداء و اما الاكلين: فاما من الآكلة الداء المشهور او من الكل بالفتح و التشديد على وزن افعل.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ابى مقاتل. و كذا في 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فَقَالَ لَهُ ابْنُ عَمِّي يَا أَبَا عَبْدِ اللَّهِ هَذَا الَّذِي أَرَى خِضَابٌ أَوْ شَعْرُكَ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خِضَابٌ وَ الشَّيْبُ إِلَيْنَا بَنِي هَاشِمٍ أَسْرَعُ عَجِلٌ‏</w:t>
      </w:r>
      <w:r w:rsidRPr="0027727F">
        <w:rPr>
          <w:rFonts w:cs="B Badr" w:hint="cs"/>
          <w:color w:val="965AA0"/>
          <w:sz w:val="26"/>
          <w:szCs w:val="26"/>
          <w:rtl/>
        </w:rPr>
        <w:t xml:space="preserve"> «1»</w:t>
      </w:r>
      <w:r w:rsidRPr="0027727F">
        <w:rPr>
          <w:rFonts w:cs="B Badr" w:hint="cs"/>
          <w:color w:val="242887"/>
          <w:sz w:val="26"/>
          <w:szCs w:val="26"/>
          <w:rtl/>
        </w:rPr>
        <w:t>، ثُمَّ أَقْبَلَ عَلَيْنَا فَقَالَ جِئْتُمَا لِنُصْرَتِي فَقُلْتُ لَهُ أَنَا رَجُلٌ كَبِيرُ السِّنِّ كَثِيرُ الْعِيَالِ وَ فِي يَدِي بَضَائِعُ لِلنَّاسِ وَ لَا أَدْرِي مَا يَكُونُ وَ أَكْرَهُ أَنْ تَضِيعَ أَمَانَتِي، فَقَالَ لَهُ ابْنُ عَمِّي مِثْلَ ذَلِكَ، فَقَالَ أَمَّا لِي‏</w:t>
      </w:r>
      <w:r w:rsidRPr="0027727F">
        <w:rPr>
          <w:rFonts w:cs="B Badr" w:hint="cs"/>
          <w:color w:val="965AA0"/>
          <w:sz w:val="26"/>
          <w:szCs w:val="26"/>
          <w:rtl/>
        </w:rPr>
        <w:t xml:space="preserve"> «2»</w:t>
      </w:r>
      <w:r w:rsidRPr="0027727F">
        <w:rPr>
          <w:rFonts w:cs="B Badr" w:hint="cs"/>
          <w:color w:val="242887"/>
          <w:sz w:val="26"/>
          <w:szCs w:val="26"/>
          <w:rtl/>
        </w:rPr>
        <w:t xml:space="preserve"> فَانْطَلِقَا فَلَا تَسْمَعَا لِي وَاعِيَةً وَ لَا تَرَيَا لِي سَوَاداً، فَإِنَّهُ مَنْ سَمِعَ وَاعِيَتَنَا أَوْ رَأَى سَوَادَنَا فَلَمْ يُجِبْنَا وَاعِيَتَنَا كَانَ حَقّاً عَلَى اللَّهِ أَنْ يُكِبَّهُ عَلَى مَنْخِرَيْهِ فِي نَارِ جَهَنَّمَ.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حَبَابَةُ الْوَالِبِيَّةُ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182</w:t>
      </w:r>
      <w:r w:rsidRPr="0027727F">
        <w:rPr>
          <w:rFonts w:cs="B Badr" w:hint="cs"/>
          <w:color w:val="780000"/>
          <w:sz w:val="26"/>
          <w:szCs w:val="26"/>
          <w:rtl/>
        </w:rPr>
        <w:t xml:space="preserve"> مُحَمَّدُ بْنُ مَسْعُودٍ، قَالَ حَدَّثَنِي جَعْفَرُ بْنُ أَحْمَدَ، قَالَ حَدَّثَنِي الْعَمْرَكِيُّ، عَنِ الْحَسَنِ بْنِ عَلِيِّ بْنِ فَضَّالٍ، عَنْ ثَعْلَبَةَ بْنِ مَيْمُونٍ، عَنْ عَنْبَسَةَ بْنِ مُصْعَبٍ وَ عَلِيِّ بْنِ الْمُغِيرَةِ، عَنْ عِمْرَانَ بْنِ مِيثَمٍ، قَالَ‏</w:t>
      </w:r>
      <w:r w:rsidRPr="0027727F">
        <w:rPr>
          <w:rFonts w:cs="B Badr" w:hint="cs"/>
          <w:color w:val="242887"/>
          <w:sz w:val="26"/>
          <w:szCs w:val="26"/>
          <w:rtl/>
        </w:rPr>
        <w:t xml:space="preserve"> دَخَلْتُ أَنَا وَ عَبَايَةُ الْأَسَدِيُّ عَلَى امْرَأَةٍ مِنْ بَنِي أَسَدٍ يُقَالُ لَهَا حَبَابَةُ الْوَالِبِيَّةُ، فَقَالَ لَهَا عَبَايَةُ تَدْرِينَ مَنْ هَذَا الشَّابُّ الَّذِي مَعِي قَالَتْ لَا، قَالَ مَهْ ابْنُ أَخِيكَ مِيثَمٌ. قَالَتْ إِي وَ اللَّهِ إِي وَ اللَّهِ، ثُمَّ قَالَتْ أَ لَا أُحَدِّثُكُمْ بِحَدِيثٍ سَمِعْتُهُ مِنْ أَبِي عَبْدِ اللَّهِ الْحُسَيْنِ بْنِ عَلِيٍّ (ع) قُلْنَا بَلَى، قَالَتْ سَمِعْتُ الْحُسَيْنَ بْنَ عَلِيٍّ (ع) يَقُولُ نَحْنُ وَ شِيعَتُنَا عَلَى الْفِطْرَةِ الَّتِي بَعَثَ اللَّهُ عَلَيْهَا مُحَمَّداً (ص) وَ سَائِرُ النَّاسِ مِنْهَا بِرَاءٌ،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في المطبوع و الترتيب: اسرع و اعجل. و في النسخ الآخر: كما في المتن و هو بالتبعية او بالإضافة و العجل بالفتح ثمّ السكون او الكسر بمعنى السرع؟؟؟.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المطبوع: فقال إذا لي.</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كَانَتْ قَدْ أَدْرَكَتْ أَمِيرَ الْمُؤْمِنِينَ (ع) وَ عَاشَتْ إِلَى زَمَنِ الرِّضَا (ع) عَلَى مَا بَلَغَنِي. وَ اللَّهُ أَعْلَمُ.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183</w:t>
      </w:r>
      <w:r w:rsidRPr="0027727F">
        <w:rPr>
          <w:rFonts w:cs="B Badr" w:hint="cs"/>
          <w:color w:val="780000"/>
          <w:sz w:val="26"/>
          <w:szCs w:val="26"/>
          <w:rtl/>
        </w:rPr>
        <w:t xml:space="preserve"> حَمْدَوَيْهِ، عَنْ مُحَمَّدِ بْنِ عِيسَى، عَنِ ابْنِ أَبِي نَجْرَانَ، عَنْ إِسْحَاقَ بْنِ سُوَيْدٍ الْفَرَّاءِ، عَنْ إِسْحَاقَ بْنِ عَمَّارٍ، عَنْ صَالِحِ بْنِ مِيثَمٍ، قَالَ‏</w:t>
      </w:r>
      <w:r w:rsidRPr="0027727F">
        <w:rPr>
          <w:rFonts w:cs="B Badr" w:hint="cs"/>
          <w:color w:val="242887"/>
          <w:sz w:val="26"/>
          <w:szCs w:val="26"/>
          <w:rtl/>
        </w:rPr>
        <w:t xml:space="preserve"> دَخَلْتُ أَنَا وَ عَبَايَةُ الْأَسَدِيُّ عَلَى حَبَابَةَ الْوَالِبِيَّةِ، فَقَالَ لَهَا هَذَا ابْنُ أَخِيكَ مِيثَمٌ، قَالَتْ ابْنُ أَخِي وَ اللَّهِ حَقّاً، أَ لَا أُحَدِّثُكُمْ بِحَدِيثٍ عَنِ الْحُسَيْنِ بْنِ عَلِيٍّ (ع) فَقُلْتُ بَلَى. قَالَتْ دَخَلْتُ عَلَيْهِ وَ سَلَّمْتُ فَرَدَّ السَّلَامَ وَ رَحَّبَ ثُمَّ قَالَ مَا بَطَأَ بِكَ‏</w:t>
      </w:r>
      <w:r w:rsidRPr="0027727F">
        <w:rPr>
          <w:rFonts w:cs="B Badr" w:hint="cs"/>
          <w:color w:val="965AA0"/>
          <w:sz w:val="26"/>
          <w:szCs w:val="26"/>
          <w:rtl/>
        </w:rPr>
        <w:t xml:space="preserve"> «1»</w:t>
      </w:r>
      <w:r w:rsidRPr="0027727F">
        <w:rPr>
          <w:rFonts w:cs="B Badr" w:hint="cs"/>
          <w:color w:val="242887"/>
          <w:sz w:val="26"/>
          <w:szCs w:val="26"/>
          <w:rtl/>
        </w:rPr>
        <w:t xml:space="preserve"> عَنْ زِيَارَتِنَا وَ التَّسْلِيمِ عَلَيْنَا يَا حَبَابَةُ قُلْتُ مَا بَطَأَنِي‏</w:t>
      </w:r>
      <w:r w:rsidRPr="0027727F">
        <w:rPr>
          <w:rFonts w:cs="B Badr" w:hint="cs"/>
          <w:color w:val="965AA0"/>
          <w:sz w:val="26"/>
          <w:szCs w:val="26"/>
          <w:rtl/>
        </w:rPr>
        <w:t xml:space="preserve"> «1»</w:t>
      </w:r>
      <w:r w:rsidRPr="0027727F">
        <w:rPr>
          <w:rFonts w:cs="B Badr" w:hint="cs"/>
          <w:color w:val="242887"/>
          <w:sz w:val="26"/>
          <w:szCs w:val="26"/>
          <w:rtl/>
        </w:rPr>
        <w:t xml:space="preserve"> إِلَّا عِلَّةٌ عَرَضَتْ، قَالَ وَ مَا هِيَ قَالَتْ فَكَشَفْتُ خِمَارِي عَنْ بَرَصٍ، قَالَتْ فَوَضَعَ يَدَهُ عَلَى الْبَرَصِ وَ دَعَا فَلَمْ يَزَلْ يَدْعُو حَتَّى رَفَعَ يَدَهُ وَ كَشَفَ اللَّهُ ذَلِكَ الْبَرَصَ، ثُمَّ قَالَ يَا حَبَابَةُ إِنَّهُ لَيْسَ أَحَدٌ عَلَى مِلَّةِ إِبْرَاهِيمَ فِي هَذِهِ الْأُمَّةِ غَيْرُنَا وَ غَيْرُ شِيعَتِنَا وَ مَنْ سِوَاهُمْ مِنْهَا بِرَاءٌ.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سَعِيدُ بْنُ الْمُسَيَّبِ‏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184</w:t>
      </w:r>
      <w:r w:rsidRPr="0027727F">
        <w:rPr>
          <w:rFonts w:cs="B Badr" w:hint="cs"/>
          <w:color w:val="780000"/>
          <w:sz w:val="26"/>
          <w:szCs w:val="26"/>
          <w:rtl/>
        </w:rPr>
        <w:t xml:space="preserve"> قَالَ الْفَضْلُ بْنُ شَاذَانَ‏</w:t>
      </w:r>
      <w:r w:rsidRPr="0027727F">
        <w:rPr>
          <w:rFonts w:cs="B Badr" w:hint="cs"/>
          <w:color w:val="242887"/>
          <w:sz w:val="26"/>
          <w:szCs w:val="26"/>
          <w:rtl/>
        </w:rPr>
        <w:t>: وَ لَمْ يَكُنْ فِي زَمَنِ عَلِيِّ بْنِ الْحُسَيْنِ (ع) فِي أَوَّلِ أَمْرِهِ إِلَّا خَمْسَةَ أَنْفُسٍ: سَعِيدُ بْنُ جُبَيْرٍ، سَعِيدُ بْنُ الْمُسَيَّبِ، مُحَمَّدُ بْنُ جُبَيْرِ بْنِ مُطْعِمٍ، يَحْيَى ابْنُ أُمِّ الطَّوِيلِ، أَبُو خَالِدٍ الْكَابُلِيُّ وَ اسْمُهُ وَرْدَانُ وَ لَقَبُهُ كَنْكَرُ، سَعِيدُ بْنُ الْمُسَيَّبِ رَبَّاهُ أَمِيرُ الْمُؤْمِنِينَ (ع) وَ كَانَ حَزْنُ جَدُّ سَعِيدٍ أَوْصَى إِلَى أَمِيرِ الْمُؤْمِنِينَ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ما بطأ عن طاعتك،. ما بطأ عنك،. ما ابطأ.</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185</w:t>
      </w:r>
      <w:r w:rsidRPr="0027727F">
        <w:rPr>
          <w:rFonts w:cs="B Badr" w:hint="cs"/>
          <w:color w:val="780000"/>
          <w:sz w:val="26"/>
          <w:szCs w:val="26"/>
          <w:rtl/>
        </w:rPr>
        <w:t xml:space="preserve"> مُحَمَّدُ بْنُ مَسْعُودٍ، قَالَ حَدَّثَنِي عَلِيُّ بْنُ الْحَسَنِ بْنِ فَضَّالٍ، قَالَ حَدَّثَنَا مُحَمَّدُ بْنُ الْوَلِيدِ بْنِ خَالِدٍ الْكُوفِيُّ، قَالَ حَدَّثَنَا الْعَبَّاسُ بْنُ هِلَالٍ، قَالَ ذَكَرَ أَبُو الْحَسَنِ الرِّضَا (ع)</w:t>
      </w:r>
      <w:r w:rsidRPr="0027727F">
        <w:rPr>
          <w:rFonts w:cs="B Badr" w:hint="cs"/>
          <w:color w:val="242887"/>
          <w:sz w:val="26"/>
          <w:szCs w:val="26"/>
          <w:rtl/>
        </w:rPr>
        <w:t xml:space="preserve"> أَنَّ طَارِقاً مَوْلًى لِبَنِي أُمَيَّةَ نَزَلَ ذَا الْمَرْوَةِ عَامِلًا الْمَدِينَةَ، فَلَقِيَهُ بَعْضُ بَنِي أُمَيَّةَ وَ أَوْصَاهُ بِسَعِيدِ بْنِ الْمُسَيَّبِ وَ كَلَّمَهُ فِيهِ وَ أَثْنَى عَلَيْهِ، وَ أَخْبَرَهُ طَارِقٌ أَنَّهُ أُمِرَ بِقَتْلِهِ، فَأَعْلَمَ سَعِيداً بِذَلِكَ وَ قَالَ لَهُ تَغَيَّبْ! وَ قِيلَ لَهُ تَنَحَّ مِنْ مَجْلِسِكَ فَإِنَّهُ طَرِيقُهُ‏</w:t>
      </w:r>
      <w:r w:rsidRPr="0027727F">
        <w:rPr>
          <w:rFonts w:cs="B Badr" w:hint="cs"/>
          <w:color w:val="965AA0"/>
          <w:sz w:val="26"/>
          <w:szCs w:val="26"/>
          <w:rtl/>
        </w:rPr>
        <w:t xml:space="preserve"> «1»</w:t>
      </w:r>
      <w:r w:rsidRPr="0027727F">
        <w:rPr>
          <w:rFonts w:cs="B Badr" w:hint="cs"/>
          <w:color w:val="242887"/>
          <w:sz w:val="26"/>
          <w:szCs w:val="26"/>
          <w:rtl/>
        </w:rPr>
        <w:t>، فَأَبَى، فَقَالَ سَعِيدٌ: اللَّهُمَّ إِنَّ طَارِقاً عَبْدٌ مِنْ عَبِيدِكَ نَاصِيَتُهُ بِيَدِكَ وَ قَلْبُهُ بَيْنَ أَصَابِعِكَ تَفْعَلُ فِيهِ مَا تَشَاءُ فَأَنْسِهِ ذِكْرِي وَ اسْمِي، فَلَمَّا عُزِلَ طَارِقٌ عَنِ الْمَدِينَةِ لَقِيَهُ الَّذِي كَانَ كَلَّمَهُ فِي سَعِيدٍ مِنْ بَنِي أُمَيَّةَ بِذِي الْمَرْوَةِ، فَقَالَ كَلَّمْتُكَ فِي سَعِيدٍ تُشَفِّعُنِي‏</w:t>
      </w:r>
      <w:r w:rsidRPr="0027727F">
        <w:rPr>
          <w:rFonts w:cs="B Badr" w:hint="cs"/>
          <w:color w:val="965AA0"/>
          <w:sz w:val="26"/>
          <w:szCs w:val="26"/>
          <w:rtl/>
        </w:rPr>
        <w:t xml:space="preserve"> «2»</w:t>
      </w:r>
      <w:r w:rsidRPr="0027727F">
        <w:rPr>
          <w:rFonts w:cs="B Badr" w:hint="cs"/>
          <w:color w:val="242887"/>
          <w:sz w:val="26"/>
          <w:szCs w:val="26"/>
          <w:rtl/>
        </w:rPr>
        <w:t xml:space="preserve"> فِيهِ فَأَبَيْتَ وَ شَفَّعْتَ فِيهِ غَيْرِي! فَقَالَ وَ اللَّهِ مَا ذَكَرْتُهُ بَعْدَ إِذْ فَارَقْتُكَ حَتَّى عُدْتُ إِلَيْكَ.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lastRenderedPageBreak/>
        <w:t>وَ رُوِيَ عَنْ بَعْضِ السَّلَفِ‏</w:t>
      </w:r>
      <w:r w:rsidRPr="0027727F">
        <w:rPr>
          <w:rFonts w:cs="B Badr" w:hint="cs"/>
          <w:color w:val="242887"/>
          <w:sz w:val="26"/>
          <w:szCs w:val="26"/>
          <w:rtl/>
        </w:rPr>
        <w:t>: أَنَّهُ لَمَّا مُرَّ بِجَنَازَةِ عَلِيِّ بْنِ الْحُسَيْنِ (ع) أَجْفَلَ النَّاسُ‏</w:t>
      </w:r>
      <w:r w:rsidRPr="0027727F">
        <w:rPr>
          <w:rFonts w:cs="B Badr" w:hint="cs"/>
          <w:color w:val="965AA0"/>
          <w:sz w:val="26"/>
          <w:szCs w:val="26"/>
          <w:rtl/>
        </w:rPr>
        <w:t xml:space="preserve"> «3»</w:t>
      </w:r>
      <w:r w:rsidRPr="0027727F">
        <w:rPr>
          <w:rFonts w:cs="B Badr" w:hint="cs"/>
          <w:color w:val="242887"/>
          <w:sz w:val="26"/>
          <w:szCs w:val="26"/>
          <w:rtl/>
        </w:rPr>
        <w:t xml:space="preserve"> فَلَمْ يَبْقَ فِي الْمَسْجِدِ إِلَّا سَعِيدُ بْنُ الْمُسَيَّبِ، فَوَقَفَ عَلَيْهِ خَشْرَمٌ مَوْلَى أَشْجَعَ فَقَالَ أَبَا مُحَمَّدٍ أَ لَا تُصَلِّي عَلَى هَذَا الرَّجُلِ الصَّالِحِ فِي الْبَيْتِ الصَّالِحِ فَقَالَ سَعِيدٌ أُصَلِّي رَكْعَتَيْنِ فِي الْمَسْجِدِ أَحَبُّ إِلَيَّ أَنْ أُصَلِّيَ عَلَى هَذَا الرَّجُلِ الصَّالِحِ فِي الْبَيْتِ الصَّالِحِ.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186</w:t>
      </w:r>
      <w:r w:rsidRPr="0027727F">
        <w:rPr>
          <w:rFonts w:cs="B Badr" w:hint="cs"/>
          <w:color w:val="780000"/>
          <w:sz w:val="26"/>
          <w:szCs w:val="26"/>
          <w:rtl/>
        </w:rPr>
        <w:t xml:space="preserve"> وَ رُوِيَ عَنْ عَبْدِ الرَّزَّاقِ، عَنْ مَعْمَرٍ، عَنِ الزُّهْرِيِّ، عَنْ سَعِيدِ بْنِ الْمُسَيَّبِ. وَ عَبْدِ الرَّزَّاقِ، عَنْ مَعْمَرٍ، عَنْ عَلِيِّ بْنِ زَيْدٍ، قَالَ‏</w:t>
      </w:r>
      <w:r w:rsidRPr="0027727F">
        <w:rPr>
          <w:rFonts w:cs="B Badr" w:hint="cs"/>
          <w:color w:val="242887"/>
          <w:sz w:val="26"/>
          <w:szCs w:val="26"/>
          <w:rtl/>
        </w:rPr>
        <w:t>، قُلْتُ لِسَعِيدِ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عن مجلسك فانه على طريقه-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لتشفعنى-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انجفل الناس- خ. اى هربوا مسرعين.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بْنِ الْمُسَيَّبِ إِنَّكَ أَخْبَرْتَنِي أَنَّ عَلِيَّ بْنَ الْحُسَيْنِ النَّفْسُ الزَّكِيَّةُ وَ أَنَّكَ لَا تَعْرِفُ لَهُ نَظِيراً قَالَ: كَذَلِكَ وَ مَا هُوَ مَجْهُولٌ مَا أَقُولُ فِيهِ وَ اللَّهِ مَا رُئِيَ مِثْلُهُ، قَالَ عَلِيُّ بْنُ زَيْدٍ: فَقُلْتُ وَ اللَّهِ إِنَّ هَذِهِ الْحُجَّةُ الْوَكِيدَةُ عَلَيْكَ يَا سَعِيدُ فَلِمَ لَمْ تُصَلِّ عَلَى جَنَازَتِهِ فَقَالَ إِنَّ الْقُرَّاءَ</w:t>
      </w:r>
      <w:r w:rsidRPr="0027727F">
        <w:rPr>
          <w:rFonts w:cs="B Badr" w:hint="cs"/>
          <w:color w:val="965AA0"/>
          <w:sz w:val="26"/>
          <w:szCs w:val="26"/>
          <w:rtl/>
        </w:rPr>
        <w:t xml:space="preserve"> «1»</w:t>
      </w:r>
      <w:r w:rsidRPr="0027727F">
        <w:rPr>
          <w:rFonts w:cs="B Badr" w:hint="cs"/>
          <w:color w:val="242887"/>
          <w:sz w:val="26"/>
          <w:szCs w:val="26"/>
          <w:rtl/>
        </w:rPr>
        <w:t xml:space="preserve"> كَانُوا لَا يَخْرُجُونَ إِلَى مَكَّةَ حَتَّى يَخْرُجَ عَلِيُّ بْنُ الْحُسَيْنِ، فَخَرَجَ وَ خَرَجْنَا مَعَهُ أَلْفَ رَاكِبٍ، فَلَمَّا صِرْنَا بِالسُّقْيَا نَزَلَ فَصَلَّى وَ سَجَدَ سَجْدَةَ الشُّكْرِ فَقَالَ فِيهَا.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187 وَ فِي رِوَايَةِ الزُّهْرِيِ‏</w:t>
      </w:r>
      <w:r w:rsidRPr="0027727F">
        <w:rPr>
          <w:rFonts w:cs="B Badr" w:hint="cs"/>
          <w:color w:val="965AA0"/>
          <w:sz w:val="26"/>
          <w:szCs w:val="26"/>
          <w:rtl/>
        </w:rPr>
        <w:t xml:space="preserve"> «2»</w:t>
      </w:r>
      <w:r w:rsidRPr="0027727F">
        <w:rPr>
          <w:rFonts w:cs="B Badr" w:hint="cs"/>
          <w:color w:val="242887"/>
          <w:sz w:val="26"/>
          <w:szCs w:val="26"/>
          <w:rtl/>
        </w:rPr>
        <w:t>: عَنْ سَعِيدِ بْنِ الْمُسَيَّبِ، قَالَ: كَانَ الْقَوْمُ لَا يَخْرُجُونَ مِنْ مَكَّةَ حَتَّى يَخْرُجَ عَلِيُّ بْنُ الْحُسَيْنِ سَيِّدُ الْعَابِدِينَ، فَخَرَجَ وَ خَرَجْتُ مَعَهُ فَنَزَلَ فِي بَعْضِ الْمَنَازِلِ فَصَلَّى رَكْعَتَيْنِ فَسَبَّحَ فِي سُجُودِهِ فَلَمْ يَبْقَ شَجَرٌ وَ لَا مَدَرٌ إِلَّا سَبَّحُوا مَعَهُ، فَفَزِعْنَا فَرَفَعَ رَأْسَهُ فَقَالَ يَا سَعِيدُ أَ فَزِعْتَ قُلْتُ نَعَمْ يَا ابْنَ رَسُولِ اللَّهِ. فَقَالَ هَذَا التَّسْبِيحُ الْأَعْظَمُ، حَدَّثَنِي أَبِي عَنْ جَدِّي عَنْ رَسُولِ اللَّهِ (ص) أَنَّهُ قَالَ لَا يَبْقَى الذُّنُوبُ مَعَ هَذَا التَّسْبِيحِ، فَقُلْتُ: عَلِّمْنَا.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188 وَ فِي رِوَايَةِ عَلِيِّ بْنِ زَيْدٍ: عَنْ سَعِيدِ بْنِ الْمُسَيَّبِ، أَنَّهُ سَبَّحَ فِي سُجُودِهِ فَلَمْ يَبْقَ حَوْلَهُ شَجَرَةٌ وَ لَا مَدَرَةٌ إِلَّا سَبَّحَتْ بِتَسْبِيحِهِ، فَفَزِعْتُ مِنْ ذَلِكَ وَ أَصْحَابِي، ثُمَّ قَالَ يَا سَعِيدُ إِنَّ اللَّهَ جَلَّ جَلَالُهُ لَمَّا خَلَقَ جِبْرِيلَ أَلْهَمَهُ هَذَا التَّسْبِيحَ فَسَبَّحَتِ‏</w:t>
      </w:r>
      <w:r w:rsidRPr="0027727F">
        <w:rPr>
          <w:rFonts w:cs="B Badr" w:hint="cs"/>
          <w:color w:val="965AA0"/>
          <w:sz w:val="26"/>
          <w:szCs w:val="26"/>
          <w:rtl/>
        </w:rPr>
        <w:t xml:space="preserve"> «3»</w:t>
      </w:r>
      <w:r w:rsidRPr="0027727F">
        <w:rPr>
          <w:rFonts w:cs="B Badr" w:hint="cs"/>
          <w:color w:val="242887"/>
          <w:sz w:val="26"/>
          <w:szCs w:val="26"/>
          <w:rtl/>
        </w:rPr>
        <w:t xml:space="preserve"> السَّمَاوَاتُ وَ مَنْ فِيهِنَّ لِتَسْبِيحِهِ الْأَعْظَمِ، وَ هُوَ اسْمُ اللَّهِ عَزَّ وَ جَلَّ الْأَكْبَرُ يَا سَعِيدُ، أَخْبَرَنِي أَبِي الْحُسَيْنُ عَنْ أَبِيهِ عَنْ رَسُولِ اللَّهِ (ص)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 القوم-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إلى هنا يتفق نقل الزهرى و عليّ بن زيد، و من هنا يختلفان. فهذا من تتمة الرواية السابقة و كذا ما ياتى بقوله: و في رواية عليّ بن زيد.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(3)- فسبّح فسبّحت-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جِبْرِيلَ عَنِ اللَّهِ جَلَّ جَلَالُهُ أَنَّهُ قَالَ مَا مِنْ عَبْدٍ مِنْ عِبَادِي آمَنَ بِي وَ صَدَّقَ بِكَ وَ صَلَّى فِي مَسْجِدِكَ رَكْعَتَيْنِ عَلَى خَلَاءٍ مِنَ النَّاسِ إِلَّا غَفَرْتُ لَهُ مَا تَقَدَّمَ مِنْ ذَنْبِهِ وَ مَا تَأَخَّرَ، فَلَمْ أَرَ شَاهِداً أَفْضَلَ مِنْ عَلِيِّ بْنِ الْحُسَيْنِ (ع) حَيْثُ حَدَّثَنِي بِهَذَا الْحَدِيثِ، فَلَمَّا أَنْ مَاتَ شَهِدَ جَنَازَتَهُ الْبَرُّ وَ الْفَاجِرُ وَ أَثْنَى عَلَيْهِ الصَّالِحُ وَ الطَّالِحُ وَ انْهَالَ النَّاسُ يَتْبَعُونَهُ حَتَّى وُضِعَتِ الْجِنَازَةُ، فَقُلْتُ إِنْ أَدْرَكْتُ الرَّكْعَتَيْنِ يَوْماً مِنَ الدَّهْرِ فَالْيَوْمَ، وَ لَمْ يَبْقَ إِلَّا رَجُلٌ وَ امْرَأَةٌ ثُمَّ خَرَجَا إِلَى الْجِنَازَةِ، وَ وَثَبْتُ لِأُصَلِّيَ فَجَاءَ تَكْبِيرٌ مِنَ السَّمَاءِ فَأَجَابَهُ تَكْبِيرٌ مِنَ الْأَرْضِ فَأَجَابَهُ تَكْبِيرٌ مِنَ السَّمَاءِ فَأَجَابَهُ تَكْبِيرٌ مِنَ الْأَرْضِ فَفَزِعْتُ وَ سَقَطْتُ عَلَى وَجْهِي فَكَبَّرَ مَنْ فِي السَّمَاءِ سَبْعاً وَ كَبَّرَ مَنْ فِي الْأَرْضِ سَبْعاً وَ صَلَّى عَلَى عَلِيِّ بْنِ الْحُسَيْنِ (ع) وَ دَخَلَ النَّاسُ الْمَسْجِدَ فَلَمْ أُدْرِكِ الرَّكْعَتَيْنِ وَ لَا الصَّلَاةَ عَلَى عَلِيِّ بْنِ الْحُسَيْنِ (ع) فَقُلْتُ يَا سَعِيدُ لَوْ كُنْتُ أَنَا لَمْ أَخْتَرْ إِلَّا الصَّلَاةَ عَلَى عَلِيِّ بْنِ الْحُسَيْنِ (ع) إِنَّ هَذَا لَهُوَ الْخُسْرَانُ الْمُبِينُ، قَالَ، فَبَكَى سَعِيدٌ ثُمَّ قَالَ مَا أَرَدْتُ إِلَّا الْخَيْرَ لَيْتَنِي كُنْتُ صَلَّيْتُ عَلَيْهِ فَإِنَّهُ مَا رُئِيَ مِثْلُهُ، وَ التَّسْبِيحُ هُوَ هَذَا: سُبْحَانَكَ اللَّهُمَّ وَ حَنَانَيْكَ، سُبْحَانَكَ اللَّهُمَّ وَ تَعَالَيْتَ، سُبْحَانَكَ اللَّهُمَّ وَ الْعِزُّ إِزَارُكَ، سُبْحَانَكَ اللَّهُمَّ وَ الْعَظَمَةُ رِدَاؤُكَ، وَ يُقَالُ سِرْبَالُكَ، سُبْحَانَكَ اللَّهُمَّ وَ الْكِبْرِيَاءُ سُلْطَانُكَ، سُبْحَانَكَ مِنْ عَظِيمٍ مَا أَعْظَمَكَ، سُبْحَانَكَ سُبِّحْتَ فِي الْأَعْلَى، سُبْحَانَكَ تَسْمَعُ وَ تَرَى مَا تَحْتَ الثَّرَى، سُبْحَانَكَ أَنْتَ شَاهِدُ كُلِّ نَجْوَى، سُبْحَانَكَ مَوْضِعَ كُلِّ نَجْوَى، سُبْحَانَكَ حَاضِرَ كُلِّ مَلَإٍ، سُبْحَانَكَ عَظِيمَ الرَّجَاءِ، سُبْحَانَكَ تَرَى مَا فِي قَعْرِ الْمَاءِ، سُبْحَانَكَ تَسْمَعُ أَنْفَاسَ الْحِيتَانِ فِي قُعُورِ الْبِحَارِ، سُبْحَانَكَ تَعْلَمُ وَزْنَ السَّمَاوَاتِ، سُبْحَانَكَ تَعْلَمُ وَزْنَ الْأَرَضِينَ، سُبْحَانَكَ تَعْلَمُ وَزْنَ الشَّمْسِ وَ الْقَمَرِ،</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119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سُبْحَانَكَ تَعْلَمُ وَزْنَ الظُّلْمَةِ وَ النُّورِ، سُبْحَانَكَ تَعْلَمُ وَزْنَ الْفَيْ‏ءِ وَ الْهَوَاءِ، سُبْحَانَكَ تَعْلَمُ وَزْنَ الرِّيحِ كَمْ هِيَ مِنْ مِثْقَالِ ذَرَّةٍ، سُبْحَانَكَ قُدُّوسٌ قُدُّوسٌ قُدُّوسٌ، سُبْحَانَكَ عَجَباً مَنْ عَرَفَكَ كَيْفَ لَا يَخَافُكَ، سُبْحَانَكَ اللَّهُمَّ وَ بِحَمْدِكَ، سُبْحَانَ الْعَلِيِّ الْعَظِيمِ.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189</w:t>
      </w:r>
      <w:r w:rsidRPr="0027727F">
        <w:rPr>
          <w:rFonts w:cs="B Badr" w:hint="cs"/>
          <w:color w:val="780000"/>
          <w:sz w:val="26"/>
          <w:szCs w:val="26"/>
          <w:rtl/>
        </w:rPr>
        <w:t xml:space="preserve"> حَدَّثَنِي مُحَمَّدُ بْنُ قُولَوَيْهِ، قَالَ حَدَّثَنِي سَعْدُ بْنُ عَبْدِ اللَّهِ الْقُمِّيُّ، عَنِ الْقَاسِمِ بْنِ مُحَمَّدٍ الْأَصْفَهَانِيِّ، عَنْ سُلَيْمَانَ بْنِ دَاوُدَ الْمِنْقَرِيِّ، عَنْ مُحَمَّدِ بْنِ عُمَرَ، قَالَ أَخْبَرَنِي أَبُو مَرْوَانَ، عَنْ أَبِي جَعْفَرٍ، قَالَ سَمِعْتُ عَلِيَّ بْنَ الْحُسَيْنِ (ع) يَقُولُ‏</w:t>
      </w:r>
      <w:r w:rsidRPr="0027727F">
        <w:rPr>
          <w:rFonts w:cs="B Badr" w:hint="cs"/>
          <w:color w:val="242887"/>
          <w:sz w:val="26"/>
          <w:szCs w:val="26"/>
          <w:rtl/>
        </w:rPr>
        <w:t>: سَعِيدُ بْنُ الْمُسَيَّبِ أَعْلَمُ النَّاسِ بِمَا تَقَدَّمَهُ مِنَ الْآثَارِ وَ أَفْهَمُهُمْ فِي زَمَانِهِ.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سَعِيدُ بْنُ جُبَيْرٍ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190</w:t>
      </w:r>
      <w:r w:rsidRPr="0027727F">
        <w:rPr>
          <w:rFonts w:cs="B Badr" w:hint="cs"/>
          <w:color w:val="780000"/>
          <w:sz w:val="26"/>
          <w:szCs w:val="26"/>
          <w:rtl/>
        </w:rPr>
        <w:t xml:space="preserve"> أَبُو الْمُغِيرَةِ، قَالَ حَدَّثَنِي الْفَضْلُ، عَنِ ابْنِ أَبِي عُمَيْرٍ، عَنْ هِشَامِ بْنِ سَالِمٍ، عَنْ أَبِي عَبْدِ اللَّهِ (ع)</w:t>
      </w:r>
      <w:r w:rsidRPr="0027727F">
        <w:rPr>
          <w:rFonts w:cs="B Badr" w:hint="cs"/>
          <w:color w:val="242887"/>
          <w:sz w:val="26"/>
          <w:szCs w:val="26"/>
          <w:rtl/>
        </w:rPr>
        <w:t xml:space="preserve"> أَنَّ سَعِيدَ بْنَ جُبَيْرٍ كَانَ يَأْتَمُّ بِعَلِيِّ بْنِ الْحُسَيْنِ (ع) وَ كَانَ عَلِيٌّ (ع) يُثْنِي عَلَيْهِ، وَ مَا كَانَ سَبَبُ قَتْلِ الْحَجَّاجِ لَهُ إِلَّا عَلَى هَذَا الْأَمْرِ، وَ كَانَ مُسْتَقِيماً، وَ ذُكِرَ أَنَّهُ لَمَّا دَخَلَ عَلَى الْحَجَّاجِ بْنِ يُوسُفَ قَالَ لَهُ أَنْتَ شَقِيُّ بْنُ كُسَيْرٍ، قَالَ أُمِّي كَانَتْ أَعْرَفَ بِاسْمِي سَمَّتْنِي سَعِيدَ بْنَ جُبَيْرٍ، قَالَ مَا تَقُولُ فِي أَبِي بَكْرٍ وَ عُمَرَ هُمَا فِي الْجَنَّةِ أَوْ فِي النَّارِ قَالَ لَوْ دَخَلْتُ الْجَنَّةَ فَنَظَرْتُ إِلَى أَهْلِهَا لَعَلِمْتُ مَنْ فِيهَا وَ إِنْ </w:t>
      </w:r>
      <w:r w:rsidRPr="0027727F">
        <w:rPr>
          <w:rFonts w:cs="B Badr" w:hint="cs"/>
          <w:color w:val="242887"/>
          <w:sz w:val="26"/>
          <w:szCs w:val="26"/>
          <w:rtl/>
        </w:rPr>
        <w:lastRenderedPageBreak/>
        <w:t>دَخَلْتُ النَّارَ وَ رَأَيْتُ أَهْلَهَا لَعَلِمْتُ مَنْ فِيهَا، قَالَ فَمَا قَوْلُكَ فِي الْخُلَفَاءِ قَالَ لَسْتُ عَلَيْهِمْ بِوَكِيلٍ، قَالَ أَيُّهُمْ أَحَبُّ إِلَيْكَ قَالَ أَرْضَاهُمْ لِخَالِقِي، قَالَ وَ أَيُّهُمْ أَرْضَى لِلْخَالِقِ قَالَ عِلْمُ ذَلِكَ عِنْدَ الَّذِي‏</w:t>
      </w:r>
      <w:r w:rsidRPr="0027727F">
        <w:rPr>
          <w:rFonts w:cs="B Badr" w:hint="cs"/>
          <w:color w:val="006A0F"/>
          <w:sz w:val="26"/>
          <w:szCs w:val="26"/>
          <w:rtl/>
        </w:rPr>
        <w:t xml:space="preserve"> يَعْلَمُ سِرَّهُمْ وَ نَجْواهُمْ‏</w:t>
      </w:r>
      <w:r w:rsidRPr="0027727F">
        <w:rPr>
          <w:rFonts w:cs="B Badr" w:hint="cs"/>
          <w:color w:val="242887"/>
          <w:sz w:val="26"/>
          <w:szCs w:val="26"/>
          <w:rtl/>
        </w:rPr>
        <w:t>، قَالَ أَبَيْتَ أَنْ تُصَدِّقَنِي! قَالَ بَلَى‏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لَمْ أُحِبَّ أَنْ أُكَذِّبَكَ.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أَبُو خَالِدٍ الْكَابُلِيُ‏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191</w:t>
      </w:r>
      <w:r w:rsidRPr="0027727F">
        <w:rPr>
          <w:rFonts w:cs="B Badr" w:hint="cs"/>
          <w:color w:val="780000"/>
          <w:sz w:val="26"/>
          <w:szCs w:val="26"/>
          <w:rtl/>
        </w:rPr>
        <w:t xml:space="preserve"> حَدَّثَنِي مُحَمَّدُ بْنُ مَسْعُودٍ، قَالَ حَدَّثَنِي أَبُو عَبْدِ اللَّهِ الْحُسَيْنُ بْنُ إِشْكِيبَ، قَالَ حَدَّثَنِي مُحَمَّدُ بْنُ أُورَمَةَ، عَنِ الْحُسَيْنِ بْنِ سَعِيدٍ، قَالَ حَدَّثَنِي عَلِيُّ بْنُ النُّعْمَانِ، عَنِ ابْنِ مُسْكَانَ، عَنْ ضُرَيْسٍ، قَالَ قَالَ لِي أَبُو خَالِدٍ الْكَابُلِيُ‏</w:t>
      </w:r>
      <w:r w:rsidRPr="0027727F">
        <w:rPr>
          <w:rFonts w:cs="B Badr" w:hint="cs"/>
          <w:color w:val="242887"/>
          <w:sz w:val="26"/>
          <w:szCs w:val="26"/>
          <w:rtl/>
        </w:rPr>
        <w:t>: أَمَا إِنِّي سَأُحَدِّثُكَ بِحَدِيثٍ إِنْ رَأَيْتُمُوهُ وَ أَنَا حَيٌّ فَقُلْتَ صَدَقَنِي، وَ إِنْ مِتُّ قَبْلَ أَنْ تَرَاهُ تَرَحَّمْتَ عَلَيَّ وَ دَعَوْتَ لِي، سَمِعْتُ عَلِيَّ بْنَ الْحُسَيْنِ (ع) يَقُولُ إِنَّ الْيَهُودَ أَحَبُّوا عُزَيْراً حَتَّى قَالُوا فِيهِ مَا قَالُوا فَلَا عُزَيْرٌ مِنْهُمْ وَ لَا هُمْ مِنْ عُزَيْرٍ، وَ إِنَّ النَّصَارَى أَحَبُّوا عِيسَى حَتَّى قَالُوا فِيهِ مَا قَالُوا فَلَا عِيسَى مِنْهُمْ وَ لَا هُمْ مِنْ عِيسَى، وَ إِنَّا عَلَى سُنَّةٍ مِنْ ذَلِكَ إِنَّ قَوْماً مِنْ شِيعَتِنَا سَيُحِبُّونَا حَتَّى يَقُولُوا فِينَا مَا قَالَتِ الْيَهُودُ فِي عُزَيْرٍ وَ مَا قَالَتِ النَّصَارَى فِي عِيسَى ابْنِ مَرْيَمَ فَلَا هُمْ مِنَّا وَ لَا نَحْنُ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192</w:t>
      </w:r>
      <w:r w:rsidRPr="0027727F">
        <w:rPr>
          <w:rFonts w:cs="B Badr" w:hint="cs"/>
          <w:color w:val="780000"/>
          <w:sz w:val="26"/>
          <w:szCs w:val="26"/>
          <w:rtl/>
        </w:rPr>
        <w:t xml:space="preserve"> الْكَشِّيُّ: وَجَدْتُ بِخَطِّ جِبْرِيلَ بْنِ أَحْمَدَ، حَدَّثَنِي مُحَمَّدُ بْنُ عَبْدِ اللَّهِ بْنِ مِهْرَانَ، عَنْ مُحَمَّدِ بْنِ عَلِيِّ بْنِ مُحَمَّدِ بْنِ عَبْدِ اللَّهِ الْحَنَّاطِ</w:t>
      </w:r>
      <w:r w:rsidRPr="0027727F">
        <w:rPr>
          <w:rFonts w:cs="B Badr" w:hint="cs"/>
          <w:color w:val="965AA0"/>
          <w:sz w:val="26"/>
          <w:szCs w:val="26"/>
          <w:rtl/>
        </w:rPr>
        <w:t xml:space="preserve"> «1»</w:t>
      </w:r>
      <w:r w:rsidRPr="0027727F">
        <w:rPr>
          <w:rFonts w:cs="B Badr" w:hint="cs"/>
          <w:color w:val="780000"/>
          <w:sz w:val="26"/>
          <w:szCs w:val="26"/>
          <w:rtl/>
        </w:rPr>
        <w:t>، عَنِ الْحَسَنِ بْنِ عَلِيِّ بْنِ أَبِي حَمْزَةَ، عَنْ أَبِيهِ، عَنْ أَبِي بَصِيرٍ، قَالَ سَمِعْتُ أَبَا جَعْفَرٍ (ع) يَقُولُ‏</w:t>
      </w:r>
      <w:r w:rsidRPr="0027727F">
        <w:rPr>
          <w:rFonts w:cs="B Badr" w:hint="cs"/>
          <w:color w:val="242887"/>
          <w:sz w:val="26"/>
          <w:szCs w:val="26"/>
          <w:rtl/>
        </w:rPr>
        <w:t xml:space="preserve"> كَانَ أَبُو خَالِدٍ الْكَابُلِيُّ يَخْدُمُ مُحَمَّداً ابْنَ الْحَنَفِيَّةِ دَهْراً وَ مَا كَانَ يَشُكُّ فِي أَنَّهُ إِمَامٌ، حَتَّى أَتَاهُ ذَاتَ يَوْمٍ فَقَالَ لَهُ: جُعِلْتُ فِدَاكَ إِنَّ لِي حُرْمَةً وَ مَوَدَّةً وَ انْقِطَاعاً فَأَسْأَلُكَ بِحُرْمَةِ رَسُولِ اللَّهِ وَ أَمِيرِ الْمُؤْمِنِينَ إِلَّا أَخْبَرْتَنِي أَنْتَ الْإِمَامُ الَّذِي فَرَضَ اللَّهُ طَاعَتَهُ عَلَى خَلْقِهِ قَالَ، فَقَالَ يَا أَبَا خَالِدٍ حَلَفْتَنِي بِالْعَظِيمِ،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الترتيب: عن محمّد بن على عن محمّد بن عبد اللّه الحناط.</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الْإِمَامُ عَلِيُّ بْنُ الْحُسَيْنِ (ع) عَلَيَّ وَ عَلَيْكَ وَ عَلَى كُلِّ مُسْلِمٍ، فَأَقْبَلَ أَبُو خَالِدٍ لَمَّا أَنْ سَمِعَ مَا قَالَهُ مُحَمَّدٌ ابْنُ الْحَنَفِيَّةِ جَاءَ إِلَى عَلِيِّ بْنِ الْحُسَيْنِ (ع) فَلَمَّا اسْتَأْذَنَ عَلَيْهِ فَأُخْبِرَ أَنَّ أَبَا خَالِدٍ بِالْبَابِ، فَأَذِنَ لَهُ، فَلَمَّا دَخَلَ عَلَيْهِ دَنَا مِنْهُ، قَالَ مَرْحَباً بِكَ يَا كَنْكَرُ مَا كُنْتَ لَنَا بِزَائِرٍ مَا بَدَا لَكَ فِينَا فَخَرَّ أَبُو خَالِدٍ سَاجِداً شَاكِراً لِلَّهِ تَعَالَى مِمَّا سَمِعَ مِنْ عَلِيِّ بْنِ الْحُسَيْنِ (ع) فَقَالَ الْحَمْدُ لِلَّهِ الَّذِي لَمْ يُمِتْنِي حَتَّى عَرَفْتُ إِمَامِي، فَقَالَ لَهُ عَلِيٌ‏</w:t>
      </w:r>
      <w:r w:rsidRPr="0027727F">
        <w:rPr>
          <w:rFonts w:cs="B Badr" w:hint="cs"/>
          <w:color w:val="965AA0"/>
          <w:sz w:val="26"/>
          <w:szCs w:val="26"/>
          <w:rtl/>
        </w:rPr>
        <w:t xml:space="preserve"> «1»</w:t>
      </w:r>
      <w:r w:rsidRPr="0027727F">
        <w:rPr>
          <w:rFonts w:cs="B Badr" w:hint="cs"/>
          <w:color w:val="242887"/>
          <w:sz w:val="26"/>
          <w:szCs w:val="26"/>
          <w:rtl/>
        </w:rPr>
        <w:t xml:space="preserve"> وَ كَيْفَ عَرَفْتَ إِمَامَكَ يَا أَبَا خَالِدٍ قَالَ إِنَّكَ دَعَوْتَنِي بِاسْمِيَ الَّذِي سَمَّتْنِي أُمِّي الَّتِي وَلَدَتْنِي، وَ قَدْ كُنْتُ فِي عَمْيَاءَ مِنْ أَمْرِي وَ لَقَدْ خَدَمْتُ مُحَمَّداً ابْنَ الْحَنَفِيَّةِ عُمُراً</w:t>
      </w:r>
      <w:r w:rsidRPr="0027727F">
        <w:rPr>
          <w:rFonts w:cs="B Badr" w:hint="cs"/>
          <w:color w:val="965AA0"/>
          <w:sz w:val="26"/>
          <w:szCs w:val="26"/>
          <w:rtl/>
        </w:rPr>
        <w:t xml:space="preserve"> «2»</w:t>
      </w:r>
      <w:r w:rsidRPr="0027727F">
        <w:rPr>
          <w:rFonts w:cs="B Badr" w:hint="cs"/>
          <w:color w:val="242887"/>
          <w:sz w:val="26"/>
          <w:szCs w:val="26"/>
          <w:rtl/>
        </w:rPr>
        <w:t xml:space="preserve"> مِنْ عُمُرِي وَ لَا أَشُكُّ إِلَّا وَ أَنَّهُ إِمَامٌ، حَتَّى إِذَا كَانَ قَرِيباً سَأَلْتُهُ بِحُرْمَةِ اللَّهِ وَ بِحُرْمَةِ رَسُولِهِ وَ بِحُرْمَةِ أَمِيرِ الْمُؤْمِنِينَ فَأَرْشَدَنِي إِلَيْكَ وَ قَالَ هُوَ الْإِمَامُ عَلَيَّ وَ عَلَيْكَ وَ عَلَى خَلْقِ اللَّهِ كُلِّهِمْ، ثُمَّ أَذِنْتَ لِي فَجِئْتُ فَدَنَوْتُ مِنْكَ سَمَّيْتَنِي بِاسْمِيَ الَّذِي سَمَّتْنِي أُمِّي فَعَلِمْتُ أَنَّكَ الْإِمَامُ الَّذِي فَرَضَ اللَّهُ طَاعَتَهُ عَلَيَّ وَ عَلَى كُلِّ مُسْلِمٍ.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lastRenderedPageBreak/>
        <w:t>ابْنُ مِهْرَانَ وَ الْحَسَنُ وَ أَبُوهُ كُلُّهُمْ كَذَا رَوَى‏</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193</w:t>
      </w:r>
      <w:r w:rsidRPr="0027727F">
        <w:rPr>
          <w:rFonts w:cs="B Badr" w:hint="cs"/>
          <w:color w:val="780000"/>
          <w:sz w:val="26"/>
          <w:szCs w:val="26"/>
          <w:rtl/>
        </w:rPr>
        <w:t xml:space="preserve"> وَ وَجَدْتُ بِخَطِّ جِبْرِيلَ بْنِ أَحْمَدَ: قَالَ حَدَّثَنِي مُحَمَّدُ بْنُ عَبْدِ اللَّهِ بْنِ مِهْرَانَ، عَنْ مُحَمَّدِ بْنِ عَلِيٍّ، عَنْ عَلِيِّ بْنِ مُحَمَّدٍ، عَنِ الْحَسَنِ بْنِ عَلِيٍّ، عَنْ أَبِيهِ، عَنْ أَبِي الصَّبَّاحِ الْكِنَانِيِّ، عَنْ أَبِي جَعْفَرٍ (ع) قَالَ سَمِعْتُهُ يَقُولُ‏</w:t>
      </w:r>
      <w:r w:rsidRPr="0027727F">
        <w:rPr>
          <w:rFonts w:cs="B Badr" w:hint="cs"/>
          <w:color w:val="242887"/>
          <w:sz w:val="26"/>
          <w:szCs w:val="26"/>
          <w:rtl/>
        </w:rPr>
        <w:t>: خَدَمَ أَبُو خَالِدٍ الْكَابُلِيُّ عَلِيَّ بْنَ الْحُسَيْنِ (ع) دَهْراً مِنْ عُمُرِهِ، ثُمَّ إِنَّهُ أَرَادَ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على بن الحسين (عليهما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دهرا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رووا-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 يَنْصَرِفَ إِلَى أَهْلِهِ فَأَتَى عَلِيَّ بْنَ الْحُسَيْنِ (ع) فَشَكَا إِلَيْهِ شِدَّةَ شَوْقِهِ إِلَى وَالِدَيْهِ، فَقَالَ يَا أَبَا خَالِدٍ يَقْدَمُ غَداً رَجُلٌ مِنْ أَهْلِ الشَّامِ لَهُ قَدْرٌ وَ مَالٌ كَثِيرٌ، وَ قَدْ أَصَابَ بِنْتاً لَهُ عَارِضٌ مِنْ أَهْلِ الْأَرْضِ، وَ يُرِيدُونَ أَنْ يَطْلُبُوا مُعَالِجاً يُعَالِجُهَا، فَإِذَا أَنْتَ سَمِعْتَ قُدُومَهُ: فَأْتِهِ وَ قُلْ لَهُ أَنَا أُعَالِجُهَا لَكَ عَلَى أَنِّي أَشْتَرِطُ عَلَيْكَ أَنِّي أُعَالِجُهَا عَلَى دِيَتِهَا عَشَرَةِ آلَافِ دِرْهَمٍ، فَلَا تَطْمَئِنَّ إِلَيْهِمْ وَ سَيُعْطُونَكَ مَا تَطْلُبُ مِنْهُمْ، فَلَمَّا أَصْبَحُوا قَدِمَ الرَّجُلُ وَ مَنْ مَعَهُ وَ كَانَ رَجُلًا مِنْ عُظَمَاءِ أَهْلِ الشَّامِ فِي الْمَالِ وَ الْمَقْدُرَةِ، فَقَالَ أَ مَا مِنْ مُعَالِجٍ يُعَالِجُ بِنْتَ هَذَا الرَّجُلِ فَقَالَ لَهُ أَبُو خَالِدٍ أَنَا أُعَالِجُهَا عَلَى عَشَرَةِ آلَافِ دِرْهَمٍ فَإِنْ أَنْتُمْ وَفَيْتُمْ وَفَيْتُ لَكُمْ عَلَى أَلَّا يَعُودَ إِلَيْهَا أَبَداً فَشَرَطُوا أَنْ يُعْطُوهُ عَشَرَةَ آلَافِ دِرْهَمٍ، ثُمَّ أَقْبَلَ إِلَى عَلِيِّ بْنِ الْحُسَيْنِ (ع) فَأَخْبَرَهُ الْخَبَرَ، فَقَالَ إِنِّي أَعْلَمُ‏</w:t>
      </w:r>
      <w:r w:rsidRPr="0027727F">
        <w:rPr>
          <w:rFonts w:cs="B Badr" w:hint="cs"/>
          <w:color w:val="965AA0"/>
          <w:sz w:val="26"/>
          <w:szCs w:val="26"/>
          <w:rtl/>
        </w:rPr>
        <w:t xml:space="preserve"> «1»</w:t>
      </w:r>
      <w:r w:rsidRPr="0027727F">
        <w:rPr>
          <w:rFonts w:cs="B Badr" w:hint="cs"/>
          <w:color w:val="242887"/>
          <w:sz w:val="26"/>
          <w:szCs w:val="26"/>
          <w:rtl/>
        </w:rPr>
        <w:t xml:space="preserve"> أَنَّهُمْ سَيَغْدِرُونَ بِكَ وَ لَا يَفُونَ لَكَ، انْطَلِقْ يَا أَبَا خَالِدٍ فَخُذْ بِأُذُنِ الْجَارِيَةِ الْيُسْرَى ثُمَّ قُلْ يَا خَبِيثُ يَقُولُ لَكَ عَلِيُّ بْنُ الْحُسَيْنِ اخْرُجْ مِنْ هَذِهِ الْجَارِيَةِ وَ لَا تَعُدْ! فَفَعَلَ أَبُو خَالِدٍ مَا أَمَرَهُ وَ خَرَجَ مِنْهَا فَأَفَاقَتِ الْجَارِيَةُ، فَطَلَبَ أَبُو خَالِدٍ الَّذِي شَرَطُوا لَهُ فَلَمْ يُعْطُوهُ، فَرَجَعَ مُغْتَمّاً كَئِيباً، قَالَ لَهُ عَلِيُّ بْنُ الْحُسَيْنِ (ع) مَا لِي أَرَاكَ كَئِيباً يَا أَبَا خَالِدٍ أَ لَمْ أَقُلْ لَكَ إِنَّهُمْ يَغْدِرُونَ بِكَ دَعْهُمْ فَإِنَّهُمْ سَيَعُودُونَ إِلَيْكَ، فَإِذَا لَقُوكَ فَقُلْ لَهُمْ لَسْتُ أُعَالِجُهَا حَتَّى تَضَعُوا الْمَالَ عَلَى يَدَيْ عَلِيِّ بْنِ الْحُسَيْنِ (ع) فَإِنَّهُ لِي وَ لَكُمْ ثِقَةٌ</w:t>
      </w:r>
      <w:r w:rsidRPr="0027727F">
        <w:rPr>
          <w:rFonts w:cs="B Badr" w:hint="cs"/>
          <w:color w:val="965AA0"/>
          <w:sz w:val="26"/>
          <w:szCs w:val="26"/>
          <w:rtl/>
        </w:rPr>
        <w:t xml:space="preserve"> «2»</w:t>
      </w:r>
      <w:r w:rsidRPr="0027727F">
        <w:rPr>
          <w:rFonts w:cs="B Badr" w:hint="cs"/>
          <w:color w:val="242887"/>
          <w:sz w:val="26"/>
          <w:szCs w:val="26"/>
          <w:rtl/>
        </w:rPr>
        <w:t>، فَرَضُوا وَ وَضَعُوا الْمَالَ عَلَى يَدَيْ عَلِيِّ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لأعلم-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ثقة فعادوا الى ابى خالد يلتمسون بمداواتها فقال لهم انى لا اعالجها حتى تضعوا المال على يدي عليّ بن الحسين فانه لي و لكم ثقة-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lastRenderedPageBreak/>
        <w:t>الْحُسَيْنِ فَرَجَعَ أَبُو خَالِدٍ إِلَى الْجَارِيَةِ وَ أَخَذَ بِأُذُنِهَا الْيُسْرَى ثُمَّ قَالَ يَا خَبِيثُ يَقُولُ لَكَ عَلِيُّ بْنُ الْحُسَيْنِ (ع) اخْرُجْ مِنْ هَذِهِ الْجَارِيَةِ وَ لَا تَعَرَّضْ لَهَا إِلَّا بِسَبِيلٍ خَيْرٍ فَإِنَّكَ إِنْ عُدْتَ أَحْرَقْتُكَ بِنَارِ اللَّهِ الْمُوقَدَةِ</w:t>
      </w:r>
      <w:r w:rsidRPr="0027727F">
        <w:rPr>
          <w:rFonts w:cs="B Badr" w:hint="cs"/>
          <w:color w:val="006A0F"/>
          <w:sz w:val="26"/>
          <w:szCs w:val="26"/>
          <w:rtl/>
        </w:rPr>
        <w:t xml:space="preserve"> الَّتِي تَطَّلِعُ عَلَى الْأَفْئِدَةِ</w:t>
      </w:r>
      <w:r w:rsidRPr="0027727F">
        <w:rPr>
          <w:rFonts w:cs="B Badr" w:hint="cs"/>
          <w:color w:val="242887"/>
          <w:sz w:val="26"/>
          <w:szCs w:val="26"/>
          <w:rtl/>
        </w:rPr>
        <w:t>، فَخَرَجَ مِنْهَا وَ لَمْ يَعُدْ إِلَيْهَا، وَ دَفَعَ الْمَالَ إِلَى أَبِي خَالِدٍ فَخَرَجَ إِلَى بِلَادِهِ.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يَحْيَى ابْنُ أُمِّ الطَّوِيلِ‏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194</w:t>
      </w:r>
      <w:r w:rsidRPr="0027727F">
        <w:rPr>
          <w:rFonts w:cs="B Badr" w:hint="cs"/>
          <w:color w:val="780000"/>
          <w:sz w:val="26"/>
          <w:szCs w:val="26"/>
          <w:rtl/>
        </w:rPr>
        <w:t xml:space="preserve"> مُحَمَّدُ بْنُ نُصَيْرٍ، قَالَ حَدَّثَنِي مُحَمَّدُ بْنُ عِيسَى، عَنْ جَعْفَرِ بْنِ عِيسَى، عَنْ صَفْوَانَ، عَمَّنْ سَمِعَهُ، عَنْ أَبِي عَبْدِ اللَّهِ (ع) قَالَ‏</w:t>
      </w:r>
      <w:r w:rsidRPr="0027727F">
        <w:rPr>
          <w:rFonts w:cs="B Badr" w:hint="cs"/>
          <w:color w:val="242887"/>
          <w:sz w:val="26"/>
          <w:szCs w:val="26"/>
          <w:rtl/>
        </w:rPr>
        <w:t xml:space="preserve"> ارْتَدَّ النَّاسُ بَعْدَ قَتْلِ الْحُسَيْنِ (ع) إِلَّا ثَلَاثَةً أَبُو خَالِدٍ الْكَابُلِيُّ وَ يَحْيَى ابْنُ أُمِّ الطَّوِيلِ وَ جُبَيْرُ بْنُ مُطْعِمٍ، ثُمَّ إِنَّ النَّاسَ لَحِقُوا وَ كَثُرُوا.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رَوَى يُونُسُ، عَنْ حَمْزَةَ بْنِ مُحَمَّدٍ الطَّيَّارِ، مِثْلَهُ وَ زَادَ فِيهِ‏</w:t>
      </w:r>
      <w:r w:rsidRPr="0027727F">
        <w:rPr>
          <w:rFonts w:cs="B Badr" w:hint="cs"/>
          <w:color w:val="242887"/>
          <w:sz w:val="26"/>
          <w:szCs w:val="26"/>
          <w:rtl/>
        </w:rPr>
        <w:t xml:space="preserve"> وَ جَابِرُ بْنُ عَبْدِ اللَّهِ الْأَنْصَارِيُّ.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195</w:t>
      </w:r>
      <w:r w:rsidRPr="0027727F">
        <w:rPr>
          <w:rFonts w:cs="B Badr" w:hint="cs"/>
          <w:color w:val="780000"/>
          <w:sz w:val="26"/>
          <w:szCs w:val="26"/>
          <w:rtl/>
        </w:rPr>
        <w:t xml:space="preserve"> حَدَّثَنِي أَحْمَدُ بْنُ عَلِيٍّ، قَالَ حَدَّثَنِي أَبُو سَعِيدٍ الْآدَمِيُّ، قَالَ حَدَّثَنَا الْحُسَيْنُ بْنُ يَزِيدَ النَّوْفَلِيُّ، عَنْ عَمْرِو بْنِ أَبِي الْمِقْدَامِ، عَنْ أَبِي جَعْفَرٍ الْأَوَّلِ (ع) قَالَ‏</w:t>
      </w:r>
      <w:r w:rsidRPr="0027727F">
        <w:rPr>
          <w:rFonts w:cs="B Badr" w:hint="cs"/>
          <w:color w:val="242887"/>
          <w:sz w:val="26"/>
          <w:szCs w:val="26"/>
          <w:rtl/>
        </w:rPr>
        <w:t xml:space="preserve"> أَمَّا يَحْيَى ابْنُ أُمِّ الطَّوِيلِ: فَكَانَ يَظْهَرُ الْفُتُوَّةَ، وَ كَانَ إِذَا مَشَى فِي الطَّرِيقِ وَضَعَ الْخَلُوقَ عَلَى رَأْسِهِ وَ يَمْضَغُ اللُّبَانَ‏</w:t>
      </w:r>
      <w:r w:rsidRPr="0027727F">
        <w:rPr>
          <w:rFonts w:cs="B Badr" w:hint="cs"/>
          <w:color w:val="965AA0"/>
          <w:sz w:val="26"/>
          <w:szCs w:val="26"/>
          <w:rtl/>
        </w:rPr>
        <w:t xml:space="preserve"> «1»</w:t>
      </w:r>
      <w:r w:rsidRPr="0027727F">
        <w:rPr>
          <w:rFonts w:cs="B Badr" w:hint="cs"/>
          <w:color w:val="242887"/>
          <w:sz w:val="26"/>
          <w:szCs w:val="26"/>
          <w:rtl/>
        </w:rPr>
        <w:t xml:space="preserve"> وَ يُطَوِّلُ ذَيْلَهُ، وَ طَلَبَهُ الْحَجَّاجُ فَقَالَ تَلْعَنُ أَبَا تُرَابٍ وَ أَمَرَ بِقَطْعِ يَدَيْهِ وَ رِجْلَيْهِ وَ قَتَلَهُ، أَمَّا سَعِيدُ بْنُ الْمُسَيَّبِ: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بضم اللام: الكندر. و الخلوق بالفتح: ضرب من الطيب مركب من الزعفران و غيره.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فَنَجَا وَ ذَلِكَ أَنَّهُ كَانَ يُفْتِي بِقَوْلِ الْعَامَّةِ وَ كَانَ آخِرَ أَصْحَابِ رَسُولِ اللَّهِ (ص) فَنَجَا، وَ أَمَّا أَبُو خَالِدٍ الْكَابُلِيُّ: فَهَرَبَ إِلَى مَكَّةَ وَ أَخْفَى نَفْسَهُ فَنَجَا، وَ أَمَّا عَامِرُ بْنُ وَاثِلَةَ: فَكَانَتْ لَهُ يَدٌ عِنْدَ عَبْدِ الْمَلِكِ بْنِ مَرْوَانَ فَلُهِيَ عَنْهُ‏</w:t>
      </w:r>
      <w:r w:rsidRPr="0027727F">
        <w:rPr>
          <w:rFonts w:cs="B Badr" w:hint="cs"/>
          <w:color w:val="965AA0"/>
          <w:sz w:val="26"/>
          <w:szCs w:val="26"/>
          <w:rtl/>
        </w:rPr>
        <w:t xml:space="preserve"> «1»</w:t>
      </w:r>
      <w:r w:rsidRPr="0027727F">
        <w:rPr>
          <w:rFonts w:cs="B Badr" w:hint="cs"/>
          <w:color w:val="242887"/>
          <w:sz w:val="26"/>
          <w:szCs w:val="26"/>
          <w:rtl/>
        </w:rPr>
        <w:t>، وَ أَمَّا جَابِرُ بْنُ عَبْدِ اللَّهِ الْأَنْصَارِيُّ: فَكَانَ رَجُلًا مِنْ أَصْحَابِ رَسُولِ اللَّهِ (ص) فَلَمْ يَتَعَرَّضْ لَهُ وَ كَانَ شَيْخاً قَدْ أَسَنَّ، وَ أَمَّا أَبُو حَمْزَةَ الثُّمَالِيُّ وَ فُرَاتُ بْنُ أَحْنَفَ: فَبَقُوا إِلَى أَيَّامِ أَبِي عَبْدِ اللَّهِ (ع) وَ بَقِيَ أَبُو حَمْزَةَ إِلَى أَيَّامِ أَبِي الْحَسَنِ مُوسَى بْنِ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الْقَاسِمُ بْنُ عَوْفٍ‏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196</w:t>
      </w:r>
      <w:r w:rsidRPr="0027727F">
        <w:rPr>
          <w:rFonts w:cs="B Badr" w:hint="cs"/>
          <w:color w:val="780000"/>
          <w:sz w:val="26"/>
          <w:szCs w:val="26"/>
          <w:rtl/>
        </w:rPr>
        <w:t xml:space="preserve"> حَدَّثَنِي عَلِيُّ بْنُ مُحَمَّدِ بْنِ قُتَيْبَةَ النَّيْشَابُورِيُّ، قَالَ حَدَّثَنِي أَبُو عَبْدِ اللَّهِ جَعْفَرُ بْنُ أَحْمَدَ الرَّازِيُّ الْخَوارِيُّ مِنْ قَرْيَةِ أشناباذ</w:t>
      </w:r>
      <w:r w:rsidRPr="0027727F">
        <w:rPr>
          <w:rFonts w:cs="B Badr" w:hint="cs"/>
          <w:color w:val="965AA0"/>
          <w:sz w:val="26"/>
          <w:szCs w:val="26"/>
          <w:rtl/>
        </w:rPr>
        <w:t xml:space="preserve"> «2»</w:t>
      </w:r>
      <w:r w:rsidRPr="0027727F">
        <w:rPr>
          <w:rFonts w:cs="B Badr" w:hint="cs"/>
          <w:color w:val="780000"/>
          <w:sz w:val="26"/>
          <w:szCs w:val="26"/>
          <w:rtl/>
        </w:rPr>
        <w:t>، عَنْ مُحَمَّدِ بْنِ خَالِدٍ أَظُنُّهُ الْبَرْقِيَّ، عَنْ مُحَمَّدِ بْنِ سِنَانٍ، عَنْ زِيَادِ بْنِ الْمُنْذِرِ أَبِي الْجَارُودِ، عَنِ الْقَاسِمِ بْنِ عَوْفٍ، قَالَ‏</w:t>
      </w:r>
      <w:r w:rsidRPr="0027727F">
        <w:rPr>
          <w:rFonts w:cs="B Badr" w:hint="cs"/>
          <w:color w:val="242887"/>
          <w:sz w:val="26"/>
          <w:szCs w:val="26"/>
          <w:rtl/>
        </w:rPr>
        <w:t xml:space="preserve"> كُنْتُ أَتَرَدَّدُ بَيْنَ عَلِيِّ بْنِ الْحُسَيْنِ وَ بَيْنَ مُحَمَّدِ بْنِ الْحَنَفِيَّةِ وَ كُنْتُ آتِي هَذَا مَرَّةً وَ هَذَا مَرَّةً، قَالَ، وَ لَقِيتُ عَلِيَّ بْنَ الْحُسَيْنِ، قَالَ، فَقَالَ لِي يَا هَذَا إِيَّاكَ أَنْ تَأْتِيَ أَهْلَ الْعِرَاقِ فَتُخْبِرَهُمْ أَنَّا اسْتَوْدَعْنَاكَ عِلْماً فَإِنَّا وَ اللَّهِ مَا فَعَلْنَا ذَلِكَ، وَ إِيَّاكَ أَنْ تَتَرَايَسَ بِنَا فَيَضَعَكَ اللَّهُ، وَ إِيَّاكَ أَنْ تَسْتَأْكِلَ بِنَا فَيَزِيدَكَ اللَّهُ فَقْراً، وَ اعْلَمْ أَنَّكَ إِنْ تَكُنْ ذَنَباً فِي الْخَيْرِ خَيْرٌ لَكَ مِنْ أَنْ تَكُونَ رَأْساً فِي الشَّرِّ، وَ اعْلَمْ أَنَّهُ مَنْ يُحَدِّثْ عَنَّا بِحَدِيثٍ سَأَلْنَاهُ يَوْماً فَإِنْ حَدَّثَ صِدْقاً كَتَبَهُ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اى ترك و اعرض الحجاج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استراباد-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صِدِّيقاً وَ إِنْ حَدَّثَ وَ كَذَبَ كَتَبَهُ اللَّهُ كَذَّاباً، وَ إِيَّاكَ أَنْ تَشُدَّ رَاحِلَةً تَرْحَلُهَا فَإِنَّمَا هَاهُنَا يُطْلَبُ الْعِلْمُ حَتَّى يُمْضَى لَكُمْ بَعْدَ مَوْتِي سَبْعُ حِجَجٍ، ثُمَّ يَبْعَثُ اللَّهُ لَكُمْ غُلَاماً مِنْ وُلْدِ فَاطِمَةَ (ع) يَنْبُتُ الْحِكْمَةُ فِي صَدْرِهِ كَمَا يُنْبِتُ الطَّلُّ الزَّرْعَ، قَالَ، فَلَمَّا مَضَى عَلِيُّ بْنُ الْحُسَيْنِ (صَلَوَاتُ اللَّهِ عَلَيْهِمَا) حَسَبْنَا الْأَيَّامَ وَ الْجُمَعَ وَ الشُّهُورَ وَ السِّنِينَ، فَمَا زَادَتْ يَوْماً وَ لَا نَقَصَتْ حَتَّى تَكَلَّمَ مُحَمَّدُ بْنُ عَلِيِّ بْنِ الْحُسَيْنِ (صَلَوَاتُ اللَّهِ عَلَيْهِمْ) بَاقِرُ الْعِلْمِ.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الْمُخْتَارُ بْنُ أَبِي عُبَيْدَةَ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197</w:t>
      </w:r>
      <w:r w:rsidRPr="0027727F">
        <w:rPr>
          <w:rFonts w:cs="B Badr" w:hint="cs"/>
          <w:color w:val="780000"/>
          <w:sz w:val="26"/>
          <w:szCs w:val="26"/>
          <w:rtl/>
        </w:rPr>
        <w:t xml:space="preserve"> حَمْدَوَيْهِ، قَالَ حَدَّثَنِي عَنْ يَعْقُوبَ، عَنِ ابْنِ أَبِي عُمَيْرٍ، عَنْ هِشَامِ بْنِ الْمُثَنَّى، عَنْ سَدِيرٍ، عَنْ أَبِي جَعْفَرٍ (ع) قَالَ‏</w:t>
      </w:r>
      <w:r w:rsidRPr="0027727F">
        <w:rPr>
          <w:rFonts w:cs="B Badr" w:hint="cs"/>
          <w:color w:val="242887"/>
          <w:sz w:val="26"/>
          <w:szCs w:val="26"/>
          <w:rtl/>
        </w:rPr>
        <w:t xml:space="preserve"> لَا تَسُبُّوا الْمُخْتَارَ فَإِنَّهُ قَتَلَ قَتَلَتَنَا وَ طَلَبَ بِثَارِنَا وَ زَوَّجَ أَرَامِلَنَا وَ قَسَمَ فِينَا الْمَالَ عَلَى الْعُسْرَةِ.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198</w:t>
      </w:r>
      <w:r w:rsidRPr="0027727F">
        <w:rPr>
          <w:rFonts w:cs="B Badr" w:hint="cs"/>
          <w:color w:val="780000"/>
          <w:sz w:val="26"/>
          <w:szCs w:val="26"/>
          <w:rtl/>
        </w:rPr>
        <w:t xml:space="preserve"> مُحَمَّدُ بْنُ الْحَسَنِ وَ عُثْمَانُ بْنُ حَامِدٍ، قَالا حَدَّثَنَا مُحَمَّدُ بْنُ يَزْدَادَ الرَّازِيُّ، عَنْ مُحَمَّدِ بْنِ الْحُسَيْنِ بْنِ أَبِي الْخَطَّابِ، عَنْ عَبْدِ اللَّهِ الْمُزَخْرَفِ، عَنْ حَبِيبٍ الْخَثْعَمِيِّ، عَنْ أَبِي عَبْدِ اللَّهِ (ع) قَالَ‏</w:t>
      </w:r>
      <w:r w:rsidRPr="0027727F">
        <w:rPr>
          <w:rFonts w:cs="B Badr" w:hint="cs"/>
          <w:color w:val="242887"/>
          <w:sz w:val="26"/>
          <w:szCs w:val="26"/>
          <w:rtl/>
        </w:rPr>
        <w:t xml:space="preserve"> كَانَ الْمُخْتَارُ يَكْذِبُ عَلَى عَلِيِّ بْنِ الْحُسَيْنِ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199</w:t>
      </w:r>
      <w:r w:rsidRPr="0027727F">
        <w:rPr>
          <w:rFonts w:cs="B Badr" w:hint="cs"/>
          <w:color w:val="780000"/>
          <w:sz w:val="26"/>
          <w:szCs w:val="26"/>
          <w:rtl/>
        </w:rPr>
        <w:t xml:space="preserve"> مُحَمَّدُ بْنُ الْحَسَنِ وَ عُثْمَانُ بْنُ حَامِدٍ، قَالا حَدَّثَنَا مُحَمَّدُ بْنُ يَزْدَادَ، عَنْ مُحَمَّدِ بْنِ الْحُسَيْنِ، عَنْ مُوسَى بْنِ يَسَارٍ</w:t>
      </w:r>
      <w:r w:rsidRPr="0027727F">
        <w:rPr>
          <w:rFonts w:cs="B Badr" w:hint="cs"/>
          <w:color w:val="965AA0"/>
          <w:sz w:val="26"/>
          <w:szCs w:val="26"/>
          <w:rtl/>
        </w:rPr>
        <w:t xml:space="preserve"> «1»</w:t>
      </w:r>
      <w:r w:rsidRPr="0027727F">
        <w:rPr>
          <w:rFonts w:cs="B Badr" w:hint="cs"/>
          <w:color w:val="780000"/>
          <w:sz w:val="26"/>
          <w:szCs w:val="26"/>
          <w:rtl/>
        </w:rPr>
        <w:t>، عَنْ عَبْدِ اللَّهِ بْنِ الزُّبَيْرِ، عَنْ عَبْدِ اللَّهِ بْنِ شَرِيكٍ، قَالَ‏</w:t>
      </w:r>
      <w:r w:rsidRPr="0027727F">
        <w:rPr>
          <w:rFonts w:cs="B Badr" w:hint="cs"/>
          <w:color w:val="242887"/>
          <w:sz w:val="26"/>
          <w:szCs w:val="26"/>
          <w:rtl/>
        </w:rPr>
        <w:t xml:space="preserve"> دَخَلْنَا عَلَى أَبِي جَعْفَرٍ (ع) يَوْمَ النَّحْرِ وَ هُوَ مُتَّكِئٌ وَ قَدْ أُرْسِلَ‏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المطبوع و الترتيب و نسخة ج. و في النسخة و في د و 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 موسى بن يسار. ثم ان في ج و د: بشار.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 xml:space="preserve">إِلَى الْحَلَّاقِ، فَقَعَدْتُ بَيْنَ يَدَيْهِ إِذْ دَخَلَ عَلَيْهِ شَيْخٌ مِنْ أَهْلِ الْكُوفَةِ فَتَنَاوَلَ يَدَهُ لِيُقَبِّلَهَا فَمَنَعَهُ، ثُمَّ قَالَ مَنْ أَنْتَ قَالَ أَنَا أَبُو الْحَكَمِ بْنُ الْمُخْتَارِ بْنِ أَبِي عُبَيْدٍ الثَّقَفِيُّ، وَ كَانَ مُتَبَاعِداً مِنْ أَبِي جَعْفَرٍ (ع) فَمَدَّ يَدَهُ إِلَيْهِ حَتَّى كَادَ يُقْعِدُهُ فِي حَجْرِهِ بَعْدَ مَنْعِهِ يَدَهُ، ثُمَّ قَالَ أَصْلَحَكَ اللَّهُ إِنَّ النَّاسَ قَدْ أَكْثَرُوا فِي أَبِي وَ قَالُوا وَ الْقَوْلُ وَ اللَّهِ قَوْلُكَ قَالَ وَ أَيُّ شَيْ‏ءٍ يَقُولُونَ قَالَ يَقُولُونَ كَذَّابٌ، وَ لَا تَأْمُرُنِي بِشَيْ‏ءٍ إِلَّا قَبِلْتُهُ، فَقَالَ سُبْحَانَ اللَّهِ أَخْبَرَنِي أَبِي وَ اللَّهِ إِنَّ مَهْرَ أُمِّي كَانَ مِمَّا بَعَثَ بِهِ الْمُخْتَارُ أَ وَ لَمْ يَبْنِ </w:t>
      </w:r>
      <w:r w:rsidRPr="0027727F">
        <w:rPr>
          <w:rFonts w:cs="B Badr" w:hint="cs"/>
          <w:color w:val="242887"/>
          <w:sz w:val="26"/>
          <w:szCs w:val="26"/>
          <w:rtl/>
        </w:rPr>
        <w:lastRenderedPageBreak/>
        <w:t>دُورَنَا وَ قَتَلَ قَاتِلَنَا</w:t>
      </w:r>
      <w:r w:rsidRPr="0027727F">
        <w:rPr>
          <w:rFonts w:cs="B Badr" w:hint="cs"/>
          <w:color w:val="965AA0"/>
          <w:sz w:val="26"/>
          <w:szCs w:val="26"/>
          <w:rtl/>
        </w:rPr>
        <w:t xml:space="preserve"> «1»</w:t>
      </w:r>
      <w:r w:rsidRPr="0027727F">
        <w:rPr>
          <w:rFonts w:cs="B Badr" w:hint="cs"/>
          <w:color w:val="242887"/>
          <w:sz w:val="26"/>
          <w:szCs w:val="26"/>
          <w:rtl/>
        </w:rPr>
        <w:t xml:space="preserve"> وَ طَلَبَ بِدِمَائِنَا فَرَحِمَهُ اللَّهُ، وَ أَخْبَرَنِي وَ اللَّهِ أَبِي أَنَّهُ كَانَ لَيَمُرُّ</w:t>
      </w:r>
      <w:r w:rsidRPr="0027727F">
        <w:rPr>
          <w:rFonts w:cs="B Badr" w:hint="cs"/>
          <w:color w:val="965AA0"/>
          <w:sz w:val="26"/>
          <w:szCs w:val="26"/>
          <w:rtl/>
        </w:rPr>
        <w:t xml:space="preserve"> «2»</w:t>
      </w:r>
      <w:r w:rsidRPr="0027727F">
        <w:rPr>
          <w:rFonts w:cs="B Badr" w:hint="cs"/>
          <w:color w:val="242887"/>
          <w:sz w:val="26"/>
          <w:szCs w:val="26"/>
          <w:rtl/>
        </w:rPr>
        <w:t xml:space="preserve"> عِنْدَ فَاطِمَةَ بِنْتِ عَلِيٍّ يُمَهِّدُهَا الْفِرَاشَ وَ يُثْنِي لَهَا الْوَسَائِدَ وَ مِنْهَا أَصَابَ الْحَدِيثَ، رَحِمَ اللَّهُ أَبَاكَ رَحِمَ اللَّهُ أَبَاكَ مَا تَرَكَ لَنَا حَقّاً عِنْدَ أَحَدٍ إِلَّا طَلَبَهُ قَتَلَ قَتَلَتَنَا وَ طَلَبَ بِدِمَائِنَا.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200</w:t>
      </w:r>
      <w:r w:rsidRPr="0027727F">
        <w:rPr>
          <w:rFonts w:cs="B Badr" w:hint="cs"/>
          <w:color w:val="780000"/>
          <w:sz w:val="26"/>
          <w:szCs w:val="26"/>
          <w:rtl/>
        </w:rPr>
        <w:t xml:space="preserve"> جِبْرِيلُ بْنُ أَحْمَدَ، حَدَّثَنِي الْعُبَيْدِيُ‏</w:t>
      </w:r>
      <w:r w:rsidRPr="0027727F">
        <w:rPr>
          <w:rFonts w:cs="B Badr" w:hint="cs"/>
          <w:color w:val="965AA0"/>
          <w:sz w:val="26"/>
          <w:szCs w:val="26"/>
          <w:rtl/>
        </w:rPr>
        <w:t xml:space="preserve"> «3»</w:t>
      </w:r>
      <w:r w:rsidRPr="0027727F">
        <w:rPr>
          <w:rFonts w:cs="B Badr" w:hint="cs"/>
          <w:color w:val="780000"/>
          <w:sz w:val="26"/>
          <w:szCs w:val="26"/>
          <w:rtl/>
        </w:rPr>
        <w:t>، قَالَ حَدَّثَنِي مُحَمَّدُ بْنُ عَمْرٍو، عَنْ يُونُسَ بْنِ يَعْقُوبَ، عَنْ أَبِي جَعْفَرٍ (ع) قَالَ‏</w:t>
      </w:r>
      <w:r w:rsidRPr="0027727F">
        <w:rPr>
          <w:rFonts w:cs="B Badr" w:hint="cs"/>
          <w:color w:val="242887"/>
          <w:sz w:val="26"/>
          <w:szCs w:val="26"/>
          <w:rtl/>
        </w:rPr>
        <w:t xml:space="preserve"> كَتَبَ الْمُخْتَارُ بْنُ أَبِي عُبَيْدٍ إِلَى عَلِيِّ بْنِ الْحُسَيْنِ (ع) وَ بَعَثَ إِلَيْهِ بِهَدَايَا مِنَ الْعِرَاقِ، فَلَمَّا وَقَفُوا عَلَى بَابِ عَلِيِّ بْنِ الْحُسَيْنِ دَخَلَ الْآذِنُ يَسْتَأْذِنُ لَهُمْ، فَخَرَجَ إِلَيْهِمْ رَسُولُهُ فَقَالَ أَمِيطُوا</w:t>
      </w:r>
      <w:r w:rsidRPr="0027727F">
        <w:rPr>
          <w:rFonts w:cs="B Badr" w:hint="cs"/>
          <w:color w:val="965AA0"/>
          <w:sz w:val="26"/>
          <w:szCs w:val="26"/>
          <w:rtl/>
        </w:rPr>
        <w:t xml:space="preserve"> «4»</w:t>
      </w:r>
      <w:r w:rsidRPr="0027727F">
        <w:rPr>
          <w:rFonts w:cs="B Badr" w:hint="cs"/>
          <w:color w:val="242887"/>
          <w:sz w:val="26"/>
          <w:szCs w:val="26"/>
          <w:rtl/>
        </w:rPr>
        <w:t xml:space="preserve"> عَنْ بَابِي فَإِنِّي لَا أَقْبَلُ هَدَايَا الْكَذَّابِينَ وَ لَا أَقْرَأُ كُتُبَهُمْ، فَمَحَوُا الْعُنْوَانَ وَ كَتَبُوا الْمَهْدِيَّ مُحَمَّدَ بْنَ عَلِيٍّ، فَقَالَ أَبُو جَعْفَرٍ: وَ اللَّهِ لَقَدْ كَتَبَ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قاتلينا-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ليقيم،. ليسمر.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العنبرى-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ابتعدوا و تنحوا.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بِكِتَابٍ مَا أَعْطَاهُ فِيهِ شَيْئاً إِنَّمَا كَتَبَ إِلَيْهِ يَا ابْنَ خَيْرِ مَنْ طَشَى وَ مَشَى، فَقَالَ أَبُو بَصِيرٍ فَقُلْتُ لِأَبِي جَعْفَرٍ (ع) أَمَّا الْمَشْيُ فَأَنَا أَعْرِفُهُ فَأَيُّ شَيْ‏ءٍ الطَّشْيُ فَقَالَ أَبُو جَعْفَرٍ (ع) الْحَيَاةُ.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201</w:t>
      </w:r>
      <w:r w:rsidRPr="0027727F">
        <w:rPr>
          <w:rFonts w:cs="B Badr" w:hint="cs"/>
          <w:color w:val="780000"/>
          <w:sz w:val="26"/>
          <w:szCs w:val="26"/>
          <w:rtl/>
        </w:rPr>
        <w:t xml:space="preserve"> جِبْرِيلُ بْنُ أَحْمَدَ، قَالَ حَدَّثَنِي الْعُبَيْدِيُّ، قَالَ حَدَّثَنِي عَلِيُّ بْنُ أَسْبَاطٍ، عَنْ عَبْدِ الرَّحْمَنِ بْنِ حَمَّادٍ، عَنْ عَلِيِّ بْنِ حَزَوَّرٍ، عَنِ الْأَصْبَغِ، قَالَ‏</w:t>
      </w:r>
      <w:r w:rsidRPr="0027727F">
        <w:rPr>
          <w:rFonts w:cs="B Badr" w:hint="cs"/>
          <w:color w:val="242887"/>
          <w:sz w:val="26"/>
          <w:szCs w:val="26"/>
          <w:rtl/>
        </w:rPr>
        <w:t xml:space="preserve"> رَأَيْتُ الْمُخْتَارَ عَلَى فَخِذِ أَمِيرِ الْمُؤْمِنِينَ (ع) وَ هُوَ يَمْسَحُ رَأْسَهُ وَ يَقُولُ يَا كَيِّسُ يَا كَيِّسُ.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202</w:t>
      </w:r>
      <w:r w:rsidRPr="0027727F">
        <w:rPr>
          <w:rFonts w:cs="B Badr" w:hint="cs"/>
          <w:color w:val="780000"/>
          <w:sz w:val="26"/>
          <w:szCs w:val="26"/>
          <w:rtl/>
        </w:rPr>
        <w:t xml:space="preserve"> إِبْرَاهِيمُ بْنُ مُحَمَّدٍ الْخُتَّلِيُّ، قَالَ حَدَّثَنِي أَحْمَدُ بْنُ إِدْرِيسَ الْقُمِّيُّ، قَالَ حَدَّثَنِي مُحَمَّدُ بْنُ أَحْمَدَ، قَالَ حَدَّثَنِي الْحَسَنُ بْنُ عَلِيٍّ الْكُوفِيُّ، عَنِ الْعَبَّاسِ بْنِ عَامِرٍ، عَنْ سَيْفِ بْنِ عَمِيرَةَ، عَنْ جَارُودِ بْنِ الْمُنْذِرِ، عَنْ أَبِي عَبْدِ اللَّهِ (ع) قَالَ‏</w:t>
      </w:r>
      <w:r w:rsidRPr="0027727F">
        <w:rPr>
          <w:rFonts w:cs="B Badr" w:hint="cs"/>
          <w:color w:val="242887"/>
          <w:sz w:val="26"/>
          <w:szCs w:val="26"/>
          <w:rtl/>
        </w:rPr>
        <w:t xml:space="preserve"> مَا امْتَشَطَتْ فِينَا هَاشِمِيَّةٌ وَ لَا اخْتَضَبَتْ حَتَّى بَعَثَ إِلَيْنَا الْمُخْتَارُ بِرُءُوسِ الَّذِينَ قَتَلُوا الْحُسَيْنَ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203</w:t>
      </w:r>
      <w:r w:rsidRPr="0027727F">
        <w:rPr>
          <w:rFonts w:cs="B Badr" w:hint="cs"/>
          <w:color w:val="780000"/>
          <w:sz w:val="26"/>
          <w:szCs w:val="26"/>
          <w:rtl/>
        </w:rPr>
        <w:t xml:space="preserve"> حَدَّثَنِي مُحَمَّدُ بْنُ مَسْعُودٍ، قَالَ حَدَّثَنِي أَبُو الْحَسَنِ عَلِيُّ بْنُ أَبِي عَلِيٍّ الْخُزَاعِيُّ، قَالَ حَدَّثَنِي خَالِدُ بْنُ يَزِيدَ الْعَمْرِيُّ الْمَكِّيُّ، قَالَ الْحُسَيْنُ بْنُ زَيْدِ</w:t>
      </w:r>
      <w:r w:rsidRPr="0027727F">
        <w:rPr>
          <w:rFonts w:cs="B Badr" w:hint="cs"/>
          <w:color w:val="965AA0"/>
          <w:sz w:val="26"/>
          <w:szCs w:val="26"/>
          <w:rtl/>
        </w:rPr>
        <w:t xml:space="preserve"> «1»</w:t>
      </w:r>
      <w:r w:rsidRPr="0027727F">
        <w:rPr>
          <w:rFonts w:cs="B Badr" w:hint="cs"/>
          <w:color w:val="780000"/>
          <w:sz w:val="26"/>
          <w:szCs w:val="26"/>
          <w:rtl/>
        </w:rPr>
        <w:t xml:space="preserve"> بْنِ عَلِيِّ بْنِ الْحُسَيْنِ، قَالَ حَدَّثَنِي عُمَرُ بْنُ عَلِيِّ بْنِ الْحُسَيْنِ‏</w:t>
      </w:r>
      <w:r w:rsidRPr="0027727F">
        <w:rPr>
          <w:rFonts w:cs="B Badr" w:hint="cs"/>
          <w:color w:val="242887"/>
          <w:sz w:val="26"/>
          <w:szCs w:val="26"/>
          <w:rtl/>
        </w:rPr>
        <w:t>، أَنَّ عَلِيَّ بْنَ الْحُسَيْنِ (ع) لَمَّا أُتِيَ بِرَأْسِ عُبَيْدِ اللَّهِ بْنِ زِيَادٍ وَ رَأْسِ عُمَرَ بْنِ سَعْدٍ، قَالَ فَخَرَّ سَاجِداً وَ قَالَ الْحَمْدُ لِلَّهِ الَّذِي أَدْرَكَ لِي ثَارِي مِنْ أَعْدَائِي، وَ جَزَى اللَّهُ الْمُخْتَارَ خَيْراً.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204</w:t>
      </w:r>
      <w:r w:rsidRPr="0027727F">
        <w:rPr>
          <w:rFonts w:cs="B Badr" w:hint="cs"/>
          <w:color w:val="780000"/>
          <w:sz w:val="26"/>
          <w:szCs w:val="26"/>
          <w:rtl/>
        </w:rPr>
        <w:t xml:space="preserve"> مُحَمَّدُ بْنُ مَسْعُودٍ، قَالَ حَدَّثَنِي ابْنُ أَبِي عَلِيٍّ الْخُزَاعِيُّ، قَالَ خَالِدُ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كذا في المطبوع و لعله الصحيح. و في النسخ كلها: الحسين بن زيد، و كذا في السند الآتى.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128</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بْنُ يَزِيدَ الْعَمْرِيُّ، عَنِ الْحُسَيْنِ بْنِ زَيْدٍ، عَنْ عُمَرَ بْنِ عَلِيٍ‏</w:t>
      </w:r>
      <w:r w:rsidRPr="0027727F">
        <w:rPr>
          <w:rFonts w:cs="B Badr" w:hint="cs"/>
          <w:color w:val="242887"/>
          <w:sz w:val="26"/>
          <w:szCs w:val="26"/>
          <w:rtl/>
        </w:rPr>
        <w:t>، إِنَّ الْمُخْتَارَ أَرْسَلَ إِلَى عَلِيِّ بْنِ الْحُسَيْنِ (ع) بِعِشْرِينَ أَلْفَ دِينَارٍ، فَقَبِلَهَا وَ بَنَا بِهَا دَارَ عَقِيلِ بْنِ أَبِي طَالِبٍ وَ دَارَهُمُ الَّتِي هُدِمَتْ، قَالَ، ثُمَّ إِنَّهُ بَعَثَ إِلَيْهِ بِأَرْبَعِينَ أَلْفَ دِينَارٍ بَعْدَ مَا أَظْهَرَ الْكَلَامَ الَّذِي أَظْهَرَهُ، فَرَدَّهَا وَ لَمْ يَقْبَلْهَا.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المختار هو الذي دعا الناس إلى محمد بن علي بن أبي طالب ابن الحنفية، و سموا الكيسانية و هم المختارية و كان لقبه كيسان، و لقب بكيسان لصاحب شرطه المكنى أبا عمرة و كان اسمه كيسان، و قيل إنه سمي كيسان بكيسان مولى علي بن أبي طالب (ع) و هو الذي حمله على الطلب بدم الحسين (ع) و دله على قتلته و كان صاحب سره و الغالب على أمره، و كان لا يبلغه عن رجل من أعداء الحسين (ع) أنه في دار أو في موضع إلا قصده فهدم الدار بأسرها و قتل كل من فيها من ذي روح، و كل دار بالكوفة خراب فهي مما هدمها، و أهل الكوفة يضربون بها المثل، فإذا افتقر إنسان قالوا دخل أبو عمرة بيته، حتى قال فيه الشاعر:</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إبليس بما فيه خير من أبي عمرة</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يغويك و يطغيك و لا يطغيك كسره‏</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شُعَيْبٌ مَوْلَى عَلِيِّ بْنِ الْحُسَيْنِ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205</w:t>
      </w:r>
      <w:r w:rsidRPr="0027727F">
        <w:rPr>
          <w:rFonts w:cs="B Badr" w:hint="cs"/>
          <w:color w:val="780000"/>
          <w:sz w:val="26"/>
          <w:szCs w:val="26"/>
          <w:rtl/>
        </w:rPr>
        <w:t xml:space="preserve"> حَدَّثَنِي أَبُو الْحَسَنِ عُمَرُ بْنُ عَلِيٍّ التَّفْلِيسِيُّ، قَالَ حَدَّثَنِي مُحَمَّدُ بْنُ سَعِيدٍ ابْنُ أَخِي سَهْلِ بْنِ زِيَادٍ الْآدَمِيِّ، عَمَّنْ ذَكَرَهُ، عَنْ يُونُسَ بْنِ عَبْدِ الرَّحْمَنِ عَنْ دَاوُدَ الرَّقِّيِّ، عَنْ أَبِي عَبْدِ اللَّهِ (ع) قَالَ‏</w:t>
      </w:r>
      <w:r w:rsidRPr="0027727F">
        <w:rPr>
          <w:rFonts w:cs="B Badr" w:hint="cs"/>
          <w:color w:val="242887"/>
          <w:sz w:val="26"/>
          <w:szCs w:val="26"/>
          <w:rtl/>
        </w:rPr>
        <w:t>: شُعَيْبٌ مَوْلَى عَلِيِّ بْنِ الْحُسَيْنِ‏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129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w:t>
      </w:r>
      <w:r w:rsidRPr="0027727F">
        <w:rPr>
          <w:rFonts w:cs="B Badr" w:hint="cs"/>
          <w:color w:val="965AA0"/>
          <w:sz w:val="26"/>
          <w:szCs w:val="26"/>
          <w:rtl/>
        </w:rPr>
        <w:t xml:space="preserve"> «1»</w:t>
      </w:r>
      <w:r w:rsidRPr="0027727F">
        <w:rPr>
          <w:rFonts w:cs="B Badr" w:hint="cs"/>
          <w:color w:val="242887"/>
          <w:sz w:val="26"/>
          <w:szCs w:val="26"/>
          <w:rtl/>
        </w:rPr>
        <w:t xml:space="preserve"> وَ كَانَ فِيمَا عَلِمْنَاهُ خِيَاراً.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عَبْدُ اللَّهِ الْبَرْقِيُ‏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206</w:t>
      </w:r>
      <w:r w:rsidRPr="0027727F">
        <w:rPr>
          <w:rFonts w:cs="B Badr" w:hint="cs"/>
          <w:color w:val="780000"/>
          <w:sz w:val="26"/>
          <w:szCs w:val="26"/>
          <w:rtl/>
        </w:rPr>
        <w:t xml:space="preserve"> وَجَدْتُ فِي كِتَابِ مُحَمَّدِ بْنِ الْحَسَنِ بْنِ بُنْدَارَ الْقُمِّيِّ بِخَطِّهِ.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حَدَّثَنِي عَلِيُّ بْنُ إِبْرَاهِيمَ بْنِ هَاشِمٍ، عَنِ الْحُسَيْنِ‏</w:t>
      </w:r>
      <w:r w:rsidRPr="0027727F">
        <w:rPr>
          <w:rFonts w:cs="B Badr" w:hint="cs"/>
          <w:color w:val="965AA0"/>
          <w:sz w:val="26"/>
          <w:szCs w:val="26"/>
          <w:rtl/>
        </w:rPr>
        <w:t xml:space="preserve"> «2»</w:t>
      </w:r>
      <w:r w:rsidRPr="0027727F">
        <w:rPr>
          <w:rFonts w:cs="B Badr" w:hint="cs"/>
          <w:color w:val="780000"/>
          <w:sz w:val="26"/>
          <w:szCs w:val="26"/>
          <w:rtl/>
        </w:rPr>
        <w:t xml:space="preserve"> بْنِ عَبْدِ اللَّهِ الْبَرْقِيِّ الْمَعْرُوفِ بِالسُّكَّرِيِ‏</w:t>
      </w:r>
      <w:r w:rsidRPr="0027727F">
        <w:rPr>
          <w:rFonts w:cs="B Badr" w:hint="cs"/>
          <w:color w:val="965AA0"/>
          <w:sz w:val="26"/>
          <w:szCs w:val="26"/>
          <w:rtl/>
        </w:rPr>
        <w:t xml:space="preserve"> «3»</w:t>
      </w:r>
      <w:r w:rsidRPr="0027727F">
        <w:rPr>
          <w:rFonts w:cs="B Badr" w:hint="cs"/>
          <w:color w:val="780000"/>
          <w:sz w:val="26"/>
          <w:szCs w:val="26"/>
          <w:rtl/>
        </w:rPr>
        <w:t>، عَنْ أَبِيهِ، قَالَ‏</w:t>
      </w:r>
      <w:r w:rsidRPr="0027727F">
        <w:rPr>
          <w:rFonts w:cs="B Badr" w:hint="cs"/>
          <w:color w:val="242887"/>
          <w:sz w:val="26"/>
          <w:szCs w:val="26"/>
          <w:rtl/>
        </w:rPr>
        <w:t xml:space="preserve"> سَأَلْتُ عَلِيَّ بْنَ الْحُسَيْنِ (ع) عَنِ النَّبِيذِ فَقَالَ قَدْ يَشْرَبُهُ قَوْمٌ وَ حَرَّمَهُ قَوْمٌ صَالِحُونَ، فَكَانَ شَهَادَةُ الَّذِينَ مَنَعُوا بِشَهَادَتِهِمْ شَهَوَاتِهِمْ أَوْلَى بِأَنْ تُقْبَلَ مِنَ الَّذِينَ جَرُّوا بِشَهَادَتِهِمْ شَهَوَاتِهِمْ.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عبد الله البرقي هذا عامي، إلا أن هذا حديث حسن قريب الإسناد.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الْفَرَزْدَقُ‏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207</w:t>
      </w:r>
      <w:r w:rsidRPr="0027727F">
        <w:rPr>
          <w:rFonts w:cs="B Badr" w:hint="cs"/>
          <w:color w:val="780000"/>
          <w:sz w:val="26"/>
          <w:szCs w:val="26"/>
          <w:rtl/>
        </w:rPr>
        <w:t xml:space="preserve"> حَدَّثَنِي مُحَمَّدُ بْنُ مَسْعُودٍ، قَالَ حَدَّثَنَا مُحَمَّدُ بْنُ جَعْفَرٍ، قَالَ حَدَّثَنِي أَبُو الْفَضْلِ مُحَمَّدُ بْنُ أَحْمَدَ بْنِ مُجَاهِدٍ، قَالَ حَدَّثَنَا الْعَلَاءُ بْنُ مُحَمَّدِ بْنِ زَكَرِيَّا بِالْبَصْرَةِ، قَالَ حَدَّثَنَا عُبَيْدُ اللَّهِ بْنُ مُحَمَّدِ بْنِ عَائِشَةَ، قَالَ حَدَّثَنِي أَبِي‏</w:t>
      </w:r>
      <w:r w:rsidRPr="0027727F">
        <w:rPr>
          <w:rFonts w:cs="B Badr" w:hint="cs"/>
          <w:color w:val="242887"/>
          <w:sz w:val="26"/>
          <w:szCs w:val="26"/>
          <w:rtl/>
        </w:rPr>
        <w:t>، أَنَّ هِشَامَ بْنَ عَبْدِ الْمَلِكِ حَجَّ فِي خِلَافَةِ عَبْدِ الْمَلِكِ وَ الْوَلِيدِ، فَطَافَ بِالْبَيْتِ فَأَرَادَ أَنْ يَسْتَلِمَ الْحَجَرَ فَلَمْ يَقْدِرْ عَلَيْهِ مِنَ الزِّحَامِ، فَنُصِبَ لَهُ مِنْبَرٌ فَجَلَسَ عَلَيْهِ وَ أَطَافَ بِهِ أَهْلُ الشَّامِ، فَبَيْنَا هُوَ كَذَلِكَ إِذْ أَقْبَلَ عَلِيُّ بْنُ الْحُسَيْنِ (ع) وَ عَلَيْهِ إِزَارٌ وَ رِدَاءٌ، مِنْ أَحْسَنِ النَّاسِ وَجْهاً وَ أَطْيَبِهِمْ رَائِحَةً بَيْنَ عَيْنَيْهِ سَجَّادَةٌ كَأَنَّهَا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الظاهران الجملة الآتية من كلام الكشّيّ. و في النسخة و في د و 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كان ما علمناه جبارا.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المطبوع و الترتيب و نسخة ج. و في النسخة و في د و 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اليشكرى-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رُكْبَةُ عَنْزٍ</w:t>
      </w:r>
      <w:r w:rsidRPr="0027727F">
        <w:rPr>
          <w:rFonts w:cs="B Badr" w:hint="cs"/>
          <w:color w:val="965AA0"/>
          <w:sz w:val="26"/>
          <w:szCs w:val="26"/>
          <w:rtl/>
        </w:rPr>
        <w:t xml:space="preserve"> «1»</w:t>
      </w:r>
      <w:r w:rsidRPr="0027727F">
        <w:rPr>
          <w:rFonts w:cs="B Badr" w:hint="cs"/>
          <w:color w:val="242887"/>
          <w:sz w:val="26"/>
          <w:szCs w:val="26"/>
          <w:rtl/>
        </w:rPr>
        <w:t>، فَجَعَلَ يَطُوفُ بِالْبَيْتِ فَإِذَا بَلَغَ إِلَى مَوْضِعِ الْحَجَرِ تَنَحَّى النَّاسُ عَنْهُ حَتَّى يَسْتَلِمَهُ هَيْبَةً لَهُ وَ إِجْلَالًا، فَغَاظَ ذَلِكَ هِشَاماً، فَقَالَ لَهُ رَجُلٌ مِنْ أَهْلِ الشَّامِ يَا هِشَامُ مَنْ هَذَا الَّذِي قَدْ هَابَهُ النَّاسُ‏</w:t>
      </w:r>
      <w:r w:rsidRPr="0027727F">
        <w:rPr>
          <w:rFonts w:cs="B Badr" w:hint="cs"/>
          <w:color w:val="965AA0"/>
          <w:sz w:val="26"/>
          <w:szCs w:val="26"/>
          <w:rtl/>
        </w:rPr>
        <w:t xml:space="preserve"> «2»</w:t>
      </w:r>
      <w:r w:rsidRPr="0027727F">
        <w:rPr>
          <w:rFonts w:cs="B Badr" w:hint="cs"/>
          <w:color w:val="242887"/>
          <w:sz w:val="26"/>
          <w:szCs w:val="26"/>
          <w:rtl/>
        </w:rPr>
        <w:t xml:space="preserve"> هَذِهِ الْهَيْبَةَ وَ أَفْرَجُوا لَهُ عَنِ الْحَجَرِ فَقَالَ هِشَامٌ لَا أَعْرِفُهُ، لِئَلَّا يَرْغَبَ فِيهِ أَهْلُ الشَّامِ، فَقَالَ الْفَرَزْدَقُ وَ كَانَ حَاضِراً لَكِنِّي أَعْرِفُهُ، فَقَالَ الشَّامِيُّ مَنْ هَذَا يَا أَبَا فِرَاسٍ فَقَالَ: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هَذَا الَّذِي تَعْرِفُ الْبَطْحَاءُ وَطْأَتَهُ‏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الْبَيْتُ تَعْرِفُهُ وَ الْحِلُّ وَ الْحَرَمُ‏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هَذَا ابْنُ خَيْرِ عِبَادِ اللَّهِ كُلِّهِمْ‏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هَذَا التَّقِيُّ النَّقِيُّ الطَّاهِرُ الْعَلَمُ‏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هَذَا عَلِيٌّ رَسُولُ اللَّهِ وَالِدُهُ‏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أَمْسَتْ بِنُورِ هُدَاهُ تَهْتَدِيَ الظُّلَمُ‏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إِذَا رَأَتْهُ قُرَيْشٌ قَالَ قَائِلُهَا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إِلَى مَكَارِمِ هَذَا يَنْتَهِى الْكَرَمُ‏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يُنْمِي إِلَى ذِرْوَةِ الْعِزِّ الَّذِي قَصُرَتْ‏</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عَنْ نَيْلِهَا عَرَبُ الْإِسْلَامِ وَ الْعَجَمُ‏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lastRenderedPageBreak/>
              <w:t>يَكَادُ يُمْسِكُهُ عِرْفَانُ رَاحَتِهِ‏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رُكْنُ الْحَطِيمِ إِذَا مَا جَاءَ يَسْتَلِمُ‏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يُغْضِي حَيَاءً وَ يُغْضَى مِنْ مَهَابَتِهِ‏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فَمَا يُكَلِّمُ إِلَّا حِينَ يَبْتَسِمُ‏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يَنْشَقُ‏</w:t>
            </w:r>
            <w:r w:rsidRPr="0027727F">
              <w:rPr>
                <w:rFonts w:cs="B Badr"/>
                <w:color w:val="965AA0"/>
                <w:sz w:val="26"/>
                <w:szCs w:val="26"/>
              </w:rPr>
              <w:t xml:space="preserve"> «3»</w:t>
            </w:r>
            <w:r w:rsidRPr="0027727F">
              <w:rPr>
                <w:rFonts w:cs="B Badr"/>
                <w:color w:val="7800FA"/>
                <w:sz w:val="26"/>
                <w:szCs w:val="26"/>
              </w:rPr>
              <w:t xml:space="preserve"> </w:t>
            </w:r>
            <w:r w:rsidRPr="0027727F">
              <w:rPr>
                <w:rFonts w:cs="B Badr"/>
                <w:color w:val="7800FA"/>
                <w:sz w:val="26"/>
                <w:szCs w:val="26"/>
                <w:rtl/>
              </w:rPr>
              <w:t>نُورُ الْهُدَى عَنْ نُورِ غُرَّتِهِ‏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كَالشَّمْسِ تَنْجَابُ‏</w:t>
            </w:r>
            <w:r w:rsidRPr="0027727F">
              <w:rPr>
                <w:rFonts w:cs="B Badr"/>
                <w:color w:val="965AA0"/>
                <w:sz w:val="26"/>
                <w:szCs w:val="26"/>
              </w:rPr>
              <w:t xml:space="preserve"> «4» </w:t>
            </w:r>
            <w:r w:rsidRPr="0027727F">
              <w:rPr>
                <w:rFonts w:cs="B Badr"/>
                <w:color w:val="965AA0"/>
                <w:sz w:val="26"/>
                <w:szCs w:val="26"/>
                <w:rtl/>
              </w:rPr>
              <w:t>عَنْ إِشْرَاقِهَا الظُّلَمُ‏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بِكَفِّهِ خَيْزُرَانٌ رِيحُهَا عَبِقٌ‏</w:t>
            </w:r>
            <w:r w:rsidRPr="0027727F">
              <w:rPr>
                <w:rFonts w:cs="B Badr"/>
                <w:color w:val="965AA0"/>
                <w:sz w:val="26"/>
                <w:szCs w:val="26"/>
              </w:rPr>
              <w:t xml:space="preserve"> «5»</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مِنْ كَفٍّ أَرْوَعَ فِي عِرْنِينِهِ شَمَمٌ‏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الركبة بالضم: الموصل ما بين الفخذ و الساق و العنز بالفتح: انثى المعز. عقر-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هابه الرجل: و قره و عظمه. هابته الناس-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ينجاب-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انجاب: انكشف.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بالفتح فالكسر: الذي تفوح منه رائحة الطيب. و الأروع: من يعجبك بسنه. و العرنين بالكسر: الأنف.</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131</w:t>
      </w:r>
    </w:p>
    <w:p w:rsidR="007E6FF1" w:rsidRPr="0027727F" w:rsidRDefault="007E6FF1" w:rsidP="008D125C">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مُشْتَقَّةٌ مِنْ رَسُولِ اللَّهِ نَبْعَتُهُ‏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طَابَتْ عَنَاصِرُهُ وَ الْخِيَمُ‏</w:t>
            </w:r>
            <w:r w:rsidRPr="0027727F">
              <w:rPr>
                <w:rFonts w:cs="B Badr"/>
                <w:color w:val="965AA0"/>
                <w:sz w:val="26"/>
                <w:szCs w:val="26"/>
              </w:rPr>
              <w:t xml:space="preserve"> «1»</w:t>
            </w:r>
            <w:r w:rsidRPr="0027727F">
              <w:rPr>
                <w:rFonts w:cs="B Badr"/>
                <w:color w:val="7800FA"/>
                <w:sz w:val="26"/>
                <w:szCs w:val="26"/>
              </w:rPr>
              <w:t xml:space="preserve"> </w:t>
            </w:r>
            <w:r w:rsidRPr="0027727F">
              <w:rPr>
                <w:rFonts w:cs="B Badr"/>
                <w:color w:val="7800FA"/>
                <w:sz w:val="26"/>
                <w:szCs w:val="26"/>
                <w:rtl/>
              </w:rPr>
              <w:t>وَ الشِّيَمُ‏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حَمَّالُ أَثْقَالِ</w:t>
            </w:r>
            <w:r w:rsidRPr="0027727F">
              <w:rPr>
                <w:rFonts w:cs="B Badr"/>
                <w:color w:val="965AA0"/>
                <w:sz w:val="26"/>
                <w:szCs w:val="26"/>
              </w:rPr>
              <w:t xml:space="preserve"> </w:t>
            </w:r>
            <w:r w:rsidRPr="0027727F">
              <w:rPr>
                <w:rFonts w:cs="B Badr"/>
                <w:color w:val="965AA0"/>
                <w:sz w:val="26"/>
                <w:szCs w:val="26"/>
                <w:rtl/>
              </w:rPr>
              <w:t>أَقْوَامٍ إِذَا فَدَحُوا</w:t>
            </w:r>
            <w:r w:rsidRPr="0027727F">
              <w:rPr>
                <w:rFonts w:cs="B Badr"/>
                <w:color w:val="965AA0"/>
                <w:sz w:val="26"/>
                <w:szCs w:val="26"/>
              </w:rPr>
              <w:t xml:space="preserve"> «2»</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حُلْوُ الشَّمَائِلِ يَحْلُو عِنْدَهُ النِّعَمُ‏</w:t>
            </w:r>
            <w:r w:rsidRPr="0027727F">
              <w:rPr>
                <w:rFonts w:cs="B Badr"/>
                <w:color w:val="965AA0"/>
                <w:sz w:val="26"/>
                <w:szCs w:val="26"/>
              </w:rPr>
              <w:t xml:space="preserve"> «3»</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هَذَا ابْنُ فَاطِمَةَ إِنْ كُنْتَ جَاهِلَهُ‏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بِجَدِّهِ أَنْبِيَاءُ اللَّهِ قَدْ خُتِمُوا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اللَّهُ فَضَّلَهُ قِدْماً وَ شَرَّفَهُ‏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جَرَى بِذَاكَ لَهُ فِي لَوْحِهِ الْقَلَمُ‏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مِنْ جَدِّهِ دَانَ‏</w:t>
            </w:r>
            <w:r w:rsidRPr="0027727F">
              <w:rPr>
                <w:rFonts w:cs="B Badr"/>
                <w:color w:val="965AA0"/>
                <w:sz w:val="26"/>
                <w:szCs w:val="26"/>
              </w:rPr>
              <w:t xml:space="preserve"> «4» </w:t>
            </w:r>
            <w:r w:rsidRPr="0027727F">
              <w:rPr>
                <w:rFonts w:cs="B Badr"/>
                <w:color w:val="965AA0"/>
                <w:sz w:val="26"/>
                <w:szCs w:val="26"/>
                <w:rtl/>
              </w:rPr>
              <w:t>فَضْلُ الْأَنْبِيَاءِ لَهُ‏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فَضْلُ أُمَّتِهِ دَانَتْ لَهُ الْأُمَمُ‏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عَمَّ الْبَرِيَّةَ بِالْإِحْسَانِ وَ انْقَشَعَتْ‏</w:t>
            </w:r>
            <w:r w:rsidRPr="0027727F">
              <w:rPr>
                <w:rFonts w:cs="B Badr"/>
                <w:color w:val="965AA0"/>
                <w:sz w:val="26"/>
                <w:szCs w:val="26"/>
              </w:rPr>
              <w:t xml:space="preserve"> «5»</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عَنْهَا الْعَمَايَةَ وَ الْإِمْلَاقَ وَ الظُّلَمَ‏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كِلْتَا يَدَيْهِ غِيَاثٌ عَمَّ نَفْعُهُمَا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تَسْتَوْكِفَانِ‏</w:t>
            </w:r>
            <w:r w:rsidRPr="0027727F">
              <w:rPr>
                <w:rFonts w:cs="B Badr"/>
                <w:color w:val="965AA0"/>
                <w:sz w:val="26"/>
                <w:szCs w:val="26"/>
              </w:rPr>
              <w:t xml:space="preserve"> «6» </w:t>
            </w:r>
            <w:r w:rsidRPr="0027727F">
              <w:rPr>
                <w:rFonts w:cs="B Badr"/>
                <w:color w:val="965AA0"/>
                <w:sz w:val="26"/>
                <w:szCs w:val="26"/>
                <w:rtl/>
              </w:rPr>
              <w:t>وَ لَا يَعْرُوهُمَا الْعَدَمُ‏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lastRenderedPageBreak/>
              <w:t>سَهْلُ الْخَلِيقَةِ لَا تَخْشَى بَوَادِرَهُ‏</w:t>
            </w:r>
            <w:r w:rsidRPr="0027727F">
              <w:rPr>
                <w:rFonts w:cs="B Badr"/>
                <w:color w:val="965AA0"/>
                <w:sz w:val="26"/>
                <w:szCs w:val="26"/>
              </w:rPr>
              <w:t xml:space="preserve"> «7»</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يَزِينُهُ خَصْلَتَانِ الْخَلْقُ وَ الْكَرَمُ‏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لَا يُخْلِفُ الْوَعْدَ مَيْمُونٌ نَقِيبَتُهُ‏</w:t>
            </w:r>
            <w:r w:rsidRPr="0027727F">
              <w:rPr>
                <w:rFonts w:cs="B Badr"/>
                <w:color w:val="965AA0"/>
                <w:sz w:val="26"/>
                <w:szCs w:val="26"/>
              </w:rPr>
              <w:t xml:space="preserve"> «8»</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رَحْبُ الْفَنَاءِ أَرِيبٌ حِينَ يَعْتَزِمُ‏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مِنْ مَعْشَرٍ حُبُّهُمْ دِينٌ وَ بُغْضُهُمْ‏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كُفْرٌ وَ قُرْبُهُمْ مَنْجًى وَ مُعْتَصَمٌ‏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يُسْتَدْفَعُ السُّوءُ وَ الْبَلْوَي بِحُبِّهِمْ‏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يُسْتَرَبُّ بِهِ الْإِحْسَانُ وَ النِّعَمُ‏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مُقَدَّمٌ بَعْدَ ذِكْرِ اللَّهِ ذِكْرُهُمُ‏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فِي كُلِّ يَوْمٍ وَ مَخْتُومٌ بِهِ الْكَلِمُ‏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إِنْ عُدَّ أَهْلُ الْتُّقَى كَانُوا أَئِمَّتَهُمْ‏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أَوْ قِيلَ مَنْ خَيْرُ أَهْلِ الْأَرْضِ قِيلَ هُمْ‏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لَا يَسْتَطِيعُ جَوَادٌ بُعْدَ غَايَتِهِمْ‏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لَا يُدَانِيهِمْ قَوْمٌ وَ إِنْ كَرُمُوا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الطبيعة.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فدحه الأمر: اثقله.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نعم- خ. بمعنى بلى.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ضعف.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زالت و انكشفت. و الاملاق: الافتقار.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استوكف الماء: استقطره و استدعى جريانه.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ما يبدو من الإنسان عند الحدة و الغضب.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(8)- اى طبيعته و محمود مختبره.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132</w:t>
      </w:r>
    </w:p>
    <w:p w:rsidR="007E6FF1" w:rsidRPr="0027727F" w:rsidRDefault="007E6FF1" w:rsidP="008D125C">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هُمُ الغُيُوثُ إِذَا مَا أَزْمَةٌ أَزَمَتْ‏</w:t>
            </w:r>
            <w:r w:rsidRPr="0027727F">
              <w:rPr>
                <w:rFonts w:cs="B Badr"/>
                <w:color w:val="965AA0"/>
                <w:sz w:val="26"/>
                <w:szCs w:val="26"/>
              </w:rPr>
              <w:t xml:space="preserve"> «1»</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الْأُسُدُ أُسُدُ الشَّرَى وَ النَّاسُ مُحْتَدِمٌ‏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lastRenderedPageBreak/>
              <w:t>يَأْبَى لَهُمْ أَنْ يَحُلَّ الذَّمُّ سَاحَتَهُمْ‏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خِيمٌ كَرِيمُ وَ أَيْدٍ بِالنَّدَى هُضُمٌ‏</w:t>
            </w:r>
            <w:r w:rsidRPr="0027727F">
              <w:rPr>
                <w:rFonts w:cs="B Badr"/>
                <w:color w:val="965AA0"/>
                <w:sz w:val="26"/>
                <w:szCs w:val="26"/>
              </w:rPr>
              <w:t xml:space="preserve"> «2»</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لَا يَنْقُصُ الْعُسْرُ بَسْطاً مِنْ أَكُفِّهِمْ‏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سِيَّانِ ذَلِكَ إِنْ أَثْرَوْا</w:t>
            </w:r>
            <w:r w:rsidRPr="0027727F">
              <w:rPr>
                <w:rFonts w:cs="B Badr"/>
                <w:color w:val="965AA0"/>
                <w:sz w:val="26"/>
                <w:szCs w:val="26"/>
              </w:rPr>
              <w:t xml:space="preserve"> «3» </w:t>
            </w:r>
            <w:r w:rsidRPr="0027727F">
              <w:rPr>
                <w:rFonts w:cs="B Badr"/>
                <w:color w:val="965AA0"/>
                <w:sz w:val="26"/>
                <w:szCs w:val="26"/>
                <w:rtl/>
              </w:rPr>
              <w:t>وَ إِنْ عَدِمُوا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أَيُّ الْخَلَائِقِ لَيْسَتْ فِي رِقَابِهِمْ‏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لِأَوَّلِيَّةِ هَذَا</w:t>
            </w:r>
            <w:r w:rsidRPr="0027727F">
              <w:rPr>
                <w:rFonts w:cs="B Badr"/>
                <w:color w:val="965AA0"/>
                <w:sz w:val="26"/>
                <w:szCs w:val="26"/>
              </w:rPr>
              <w:t xml:space="preserve"> «4» </w:t>
            </w:r>
            <w:r w:rsidRPr="0027727F">
              <w:rPr>
                <w:rFonts w:cs="B Badr"/>
                <w:color w:val="965AA0"/>
                <w:sz w:val="26"/>
                <w:szCs w:val="26"/>
                <w:rtl/>
              </w:rPr>
              <w:t>أَوْ لَهُ نِعَمٌ‏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مَنْ يَعْرِفُ اللَّهَ يَعْرِفُ أَوَّلِيَّةَ ذَا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فَالدِّينُ مِنْ بَيْتِ هَذَا نَالَهُ الْأُمَمُ‏</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فَغَضِبَ هِشَامٌ وَ أَمَرَ بِحَبْسِ الْفَرَزْدَقِ فَحُبِسَ بِعُسْفَانَ بَيْنَ مَكَّةَ وَ الْمَدِينَةِ، فَبَلَغَ ذَلِكَ عَلِيَّ بْنَ الْحُسَيْنِ (ع) فَبَعَثَ إِلَيْهِ بِاثْنَيْ عَشَرَ أَلْفَ دِرْهَمٍ، وَ قَالَ أَعْذِرْنَا يَا أَبَا فِرَاسٍ فَلَوْ كَانَ عِنْدَنَا أَكْثَرُ مِنْ هَذَا لَوَصَلْنَاكَ بِهِ، فَرَدَّهَا وَ قَالَ يَا ابْنَ رَسُولِ اللَّهِ مَا قُلْتُ الَّذِي قُلْتُ إِلَّا غَضَباً لِلَّهِ وَ لِرُسُلِهِ وَ مَا كُنْتُ لِأَرْزَي‏</w:t>
      </w:r>
      <w:r w:rsidRPr="0027727F">
        <w:rPr>
          <w:rFonts w:cs="B Badr" w:hint="cs"/>
          <w:color w:val="965AA0"/>
          <w:sz w:val="26"/>
          <w:szCs w:val="26"/>
          <w:rtl/>
        </w:rPr>
        <w:t xml:space="preserve"> «5»</w:t>
      </w:r>
      <w:r w:rsidRPr="0027727F">
        <w:rPr>
          <w:rFonts w:cs="B Badr" w:hint="cs"/>
          <w:color w:val="242887"/>
          <w:sz w:val="26"/>
          <w:szCs w:val="26"/>
          <w:rtl/>
        </w:rPr>
        <w:t xml:space="preserve"> عَلَيْهِ شَيْئاً، فَرَدَّهَا عَلَيْهِ وَ قَالَ بِحَقِّي عَلَيْكَ لَمَّا قَبِلْتَهَا فَقَدْ رَأَى اللَّهُ مَكَانَكَ وَ عَلِمَ نِيَّتَكَ، فَقَبِلَهَا فَجَعَلَ الْفَرَزْدَقُ يَهْجُو هِشَاماً وَ هُوَ فِي الْحَبْسِ فَكَانَ مِمَّا هَجَا بِهِ قَوْلُهُ: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 تَحْبِسُنِي‏</w:t>
            </w:r>
            <w:r w:rsidRPr="0027727F">
              <w:rPr>
                <w:rFonts w:cs="B Badr"/>
                <w:color w:val="965AA0"/>
                <w:sz w:val="26"/>
                <w:szCs w:val="26"/>
              </w:rPr>
              <w:t xml:space="preserve"> «6»</w:t>
            </w:r>
            <w:r w:rsidRPr="0027727F">
              <w:rPr>
                <w:rFonts w:cs="B Badr"/>
                <w:color w:val="7800FA"/>
                <w:sz w:val="26"/>
                <w:szCs w:val="26"/>
              </w:rPr>
              <w:t xml:space="preserve"> </w:t>
            </w:r>
            <w:r w:rsidRPr="0027727F">
              <w:rPr>
                <w:rFonts w:cs="B Badr"/>
                <w:color w:val="7800FA"/>
                <w:sz w:val="26"/>
                <w:szCs w:val="26"/>
                <w:rtl/>
              </w:rPr>
              <w:t>بَيْنَ الْمَدِينَةِ وَ الَّتِي‏</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إِلَيْهَا قُلُوبُ النَّاسِ يَهْوِي مُنِيبُهَا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تَقَلَّبَ‏</w:t>
            </w:r>
            <w:r w:rsidRPr="0027727F">
              <w:rPr>
                <w:rFonts w:cs="B Badr"/>
                <w:color w:val="965AA0"/>
                <w:sz w:val="26"/>
                <w:szCs w:val="26"/>
              </w:rPr>
              <w:t xml:space="preserve"> «7» </w:t>
            </w:r>
            <w:r w:rsidRPr="0027727F">
              <w:rPr>
                <w:rFonts w:cs="B Badr"/>
                <w:color w:val="965AA0"/>
                <w:sz w:val="26"/>
                <w:szCs w:val="26"/>
                <w:rtl/>
              </w:rPr>
              <w:t>رَأْساً لَمْ يَكُنْ رَأْسُ سَيِّدٍ</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عَيْناً لَهُ حَوْلَاءَ بَادَ عُيُوبُهَا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الازمة بالفتح: الشدة و القحط. و الشرى بالفتح: مأسدة جانب الفرات.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احتدم: اشتد حرارة و غيظا.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بضمتين جمع هضوم الذي يجود بمالديها. و الندى بالفتح: الجود.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اثرى: كثر ماله.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اى سابقيه و اجداده.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رزى فلانا: قبل بره، من باب ضرب.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يحبسنى-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يقلب-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lastRenderedPageBreak/>
        <w:t>فَبَعَثَ إِلَيْهِ فَأَخْرَجَهُ.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زُرَارَةُ بْنُ أَعْيَنَ‏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208</w:t>
      </w:r>
      <w:r w:rsidRPr="0027727F">
        <w:rPr>
          <w:rFonts w:cs="B Badr" w:hint="cs"/>
          <w:color w:val="780000"/>
          <w:sz w:val="26"/>
          <w:szCs w:val="26"/>
          <w:rtl/>
        </w:rPr>
        <w:t xml:space="preserve"> مُحَمَّدُ بْنُ مَسْعُودٍ، قَالَ حَدَّثَنِي عَلِيُّ بْنُ الْحَسَنِ بْنِ فَضَّالٍ، قَالَ حَدَّثَنِي أَخَوَايَ مُحَمَّدٌ وَ أَحْمَدُ ابْنَا الْحَسَنِ، عَنْ أَبِيهِمَا الْحَسَنِ بْنِ عَلِيِّ بْنِ فَضَّالٍ عَنِ ابْنِ بُكَيْرٍ، عَنْ زُرَارَةَ، قَالَ‏</w:t>
      </w:r>
      <w:r w:rsidRPr="0027727F">
        <w:rPr>
          <w:rFonts w:cs="B Badr" w:hint="cs"/>
          <w:color w:val="242887"/>
          <w:sz w:val="26"/>
          <w:szCs w:val="26"/>
          <w:rtl/>
        </w:rPr>
        <w:t xml:space="preserve"> قَالَ أَبَا عَبْدِ اللَّهِ (ع) يَا زُرَارَةُ إِنَّ اسْمَكَ فِي أَسَامِي أَهْلِ الْجَنَّةِ بِغَيْرِ أَلِفٍ، قُلْتُ نَعَمْ جُعِلْتُ فِدَاكَ اسْمِي عَبْدُ رَبِّهِ وَ لَكِنِّي لُقِّبْتُ بِزُرَارَةَ.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209</w:t>
      </w:r>
      <w:r w:rsidRPr="0027727F">
        <w:rPr>
          <w:rFonts w:cs="B Badr" w:hint="cs"/>
          <w:color w:val="780000"/>
          <w:sz w:val="26"/>
          <w:szCs w:val="26"/>
          <w:rtl/>
        </w:rPr>
        <w:t xml:space="preserve"> حَدَّثَنِي مُحَمَّدُ بْنُ مَسْعُودٍ، قَالَ حَدَّثَنِي عَلِيُّ بْنُ مُحَمَّدٍ الْقُمِّيُّ، قَالَ حَدَّثَنِي مُحَمَّدُ بْنُ أَحْمَدَ، عَنْ عَبْدِ اللَّهِ بْنِ أَحْمَدَ الرَّازِيِّ، عَنْ بَكْرِ بْنِ صَالِحٍ، عَنِ ابْنِ أَبِي عُمَيْرٍ، عَنْ هِشَامِ بْنِ سَالِمٍ، عَنْ زُرَارَةَ، قَالَ‏</w:t>
      </w:r>
      <w:r w:rsidRPr="0027727F">
        <w:rPr>
          <w:rFonts w:cs="B Badr" w:hint="cs"/>
          <w:color w:val="242887"/>
          <w:sz w:val="26"/>
          <w:szCs w:val="26"/>
          <w:rtl/>
        </w:rPr>
        <w:t xml:space="preserve"> أَسْمَعُ وَ اللَّهِ بِالْحَرْفِ مِنْ جَعْفَرِ بْنِ مُحَمَّدٍ (ع) مِنَ الْفُتْيَا فَأَزْدَادُ بِهِ إِيمَاناً.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210</w:t>
      </w:r>
      <w:r w:rsidRPr="0027727F">
        <w:rPr>
          <w:rFonts w:cs="B Badr" w:hint="cs"/>
          <w:color w:val="780000"/>
          <w:sz w:val="26"/>
          <w:szCs w:val="26"/>
          <w:rtl/>
        </w:rPr>
        <w:t xml:space="preserve"> حَدَّثَنِي جَعْفَرُ بْنُ مُحَمَّدِ بْنِ مَعْرُوفٍ، قَالَ حَدَّثَنِي مُحَمَّدُ بْنُ الْحُسَيْنِ بْنِ أَبِي الْخَطَّابِ، عَنْ جَعْفَرِ بْنِ بَشِيرٍ، عَنْ أَبَانِ بْنِ تَغْلِبَ، عَنْ أَبِي بَصِيرٍ، قَالَ‏</w:t>
      </w:r>
      <w:r w:rsidRPr="0027727F">
        <w:rPr>
          <w:rFonts w:cs="B Badr" w:hint="cs"/>
          <w:color w:val="242887"/>
          <w:sz w:val="26"/>
          <w:szCs w:val="26"/>
          <w:rtl/>
        </w:rPr>
        <w:t xml:space="preserve"> قُلْتُ لِأَبِي عَبْدِ اللَّهِ (ع) إِنَّ أَبَاكَ حَدَّثَنِي أَنَّ الزُّبَيْرَ</w:t>
      </w:r>
      <w:r w:rsidRPr="0027727F">
        <w:rPr>
          <w:rFonts w:cs="B Badr" w:hint="cs"/>
          <w:color w:val="965AA0"/>
          <w:sz w:val="26"/>
          <w:szCs w:val="26"/>
          <w:rtl/>
        </w:rPr>
        <w:t xml:space="preserve"> «1»</w:t>
      </w:r>
      <w:r w:rsidRPr="0027727F">
        <w:rPr>
          <w:rFonts w:cs="B Badr" w:hint="cs"/>
          <w:color w:val="242887"/>
          <w:sz w:val="26"/>
          <w:szCs w:val="26"/>
          <w:rtl/>
        </w:rPr>
        <w:t xml:space="preserve"> وَ الْمِقْدَادَ وَ سَلْمَانَ الْفَارِسِيَّ حَلَقُوا رُءُوسَهُمْ لِيُقَاتِلُوا أَبَا بَكْرٍ، فَقَالَ لِي لَوْ لَا زُرَارَةُ لَظَنَنْتُ أَنَّ أَحَادِيثَ أَبِي (ع) سَتَذْهَبُ.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211</w:t>
      </w:r>
      <w:r w:rsidRPr="0027727F">
        <w:rPr>
          <w:rFonts w:cs="B Badr" w:hint="cs"/>
          <w:color w:val="780000"/>
          <w:sz w:val="26"/>
          <w:szCs w:val="26"/>
          <w:rtl/>
        </w:rPr>
        <w:t xml:space="preserve"> حَدَّثَنِي حَمْدَوَيْهِ بْنُ نُصَيْرٍ قَالَ حَدَّثَنِي مُحَمَّدُ بْنُ الْحُسَيْنِ بْنِ أَبِي الْخَطَّابِ، عَنِ الْحَسَنِ بْنِ مَحْبُوبٍ‏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قدمر في رواية 18 بان الذين حلقوا رؤسهم ثلاثة فقط و منهم أبو ذر و ليس الزبير منهم.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السَّرَّادِ، عَنِ الْعَلَاءِ بْنِ رَزِينٍ، عَنْ يُونُسَ بْنِ عَمَّارٍ، قَالَ‏</w:t>
      </w:r>
      <w:r w:rsidRPr="0027727F">
        <w:rPr>
          <w:rFonts w:cs="B Badr" w:hint="cs"/>
          <w:color w:val="242887"/>
          <w:sz w:val="26"/>
          <w:szCs w:val="26"/>
          <w:rtl/>
        </w:rPr>
        <w:t xml:space="preserve"> قُلْتُ لِأَبِي عَبْدِ اللَّهِ (ع) إِنَّ زُرَارَةَ قَدْ رَوَى عَنْ أَبِي جَعْفَرٍ (ع) أَنَّهُ لَا يَرِثُ مَعَ الْأُمِّ وَ الْأَبِ وَ الِابْنِ وَ الْبِنْتِ أَحَدٌ مِنَ النَّاسِ شَيْئاً إِلَّا زَوْجٌ أَوْ زَوْجَةٌ فَقَالَ أَبُو عَبْدِ اللَّهِ (ع) أَمَّا مَا رَوَاهُ زُرَارَةُ عَنْ أَبِي جَعْفَرٍ (ع) فَلَا يَجُوزُ لِي رَدُّهُ، وَ أَمَّا فِي الْكِتَابِ فِي سُورَةِ النِّسَاءِ</w:t>
      </w:r>
      <w:r w:rsidRPr="0027727F">
        <w:rPr>
          <w:rFonts w:cs="B Badr" w:hint="cs"/>
          <w:color w:val="965AA0"/>
          <w:sz w:val="26"/>
          <w:szCs w:val="26"/>
          <w:rtl/>
        </w:rPr>
        <w:t xml:space="preserve"> «1»</w:t>
      </w:r>
      <w:r w:rsidRPr="0027727F">
        <w:rPr>
          <w:rFonts w:cs="B Badr" w:hint="cs"/>
          <w:color w:val="242887"/>
          <w:sz w:val="26"/>
          <w:szCs w:val="26"/>
          <w:rtl/>
        </w:rPr>
        <w:t xml:space="preserve"> فَإِنَّ اللَّهَ عَزَّ وَ جَلَّ يَقُولُ:</w:t>
      </w:r>
      <w:r w:rsidRPr="0027727F">
        <w:rPr>
          <w:rFonts w:cs="B Badr" w:hint="cs"/>
          <w:color w:val="006A0F"/>
          <w:sz w:val="26"/>
          <w:szCs w:val="26"/>
          <w:rtl/>
        </w:rPr>
        <w:t xml:space="preserve"> يُوصِيكُمُ اللَّهُ فِي أَوْلادِكُمْ لِلذَّكَرِ مِثْلُ حَظِّ الْأُنْثَيَيْنِ فَإِنْ كُنَّ نِساءً فَوْقَ اثْنَتَيْنِ فَلَهُنَّ ثُلُثا ما تَرَكَ وَ إِنْ كانَتْ واحِدَةً فَلَهَا النِّصْفُ وَ لِأَبَوَيْهِ لِكُلِّ واحِدٍ مِنْهُمَا السُّدُسُ مِمَّا تَرَكَ إِنْ كانَ لَهُ وَلَدٌ فَإِنْ لَمْ يَكُنْ لَهُ وَلَدٌ وَ وَرِثَهُ أَبَواهُ فَلِأُمِّهِ الثُّلُثُ فَإِنْ كانَ لَهُ إِخْوَةٌ فَلِأُمِّهِ السُّدُسُ‏</w:t>
      </w:r>
      <w:r w:rsidRPr="0027727F">
        <w:rPr>
          <w:rFonts w:cs="B Badr" w:hint="cs"/>
          <w:color w:val="242887"/>
          <w:sz w:val="26"/>
          <w:szCs w:val="26"/>
          <w:rtl/>
        </w:rPr>
        <w:t>- يَعْنِي إِخْوَةً لِأَبٍ وَ أُمٍّ وَ إِخْوَةً لِأَبٍ وَ الْكِتَابُ يَا يُونُسُ قَدْ وَرَّثَ هَاهُنَا مَعَ الْأَبْنَاءِ فَلَا تُورَثُ الْبَنَاتُ إِلَّا الثُّلُثَيْنِ.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212</w:t>
      </w:r>
      <w:r w:rsidRPr="0027727F">
        <w:rPr>
          <w:rFonts w:cs="B Badr" w:hint="cs"/>
          <w:color w:val="780000"/>
          <w:sz w:val="26"/>
          <w:szCs w:val="26"/>
          <w:rtl/>
        </w:rPr>
        <w:t xml:space="preserve"> مُحَمَّدُ بْنُ مَسْعُودٍ، عَنِ الْخُزَاعِيِّ عَنْ مُحَمَّدِ بْنِ زِيَادٍ أَبِي عُمَيْرٍ، عَنْ عَلِيِّ بْنِ عَطِيَّةَ، عَنْ زُرَارَةَ، قَالَ‏</w:t>
      </w:r>
      <w:r w:rsidRPr="0027727F">
        <w:rPr>
          <w:rFonts w:cs="B Badr" w:hint="cs"/>
          <w:color w:val="242887"/>
          <w:sz w:val="26"/>
          <w:szCs w:val="26"/>
          <w:rtl/>
        </w:rPr>
        <w:t xml:space="preserve"> وَ اللَّهِ لَوْ حَدَّثْتُ بِكُلَّمَا سَمِعْتُهُ مِنْ أَبِي عَبْدِ اللَّهِ (ع) لَانْتَفَخَتْ‏</w:t>
      </w:r>
      <w:r w:rsidRPr="0027727F">
        <w:rPr>
          <w:rFonts w:cs="B Badr" w:hint="cs"/>
          <w:color w:val="965AA0"/>
          <w:sz w:val="26"/>
          <w:szCs w:val="26"/>
          <w:rtl/>
        </w:rPr>
        <w:t xml:space="preserve"> «2»</w:t>
      </w:r>
      <w:r w:rsidRPr="0027727F">
        <w:rPr>
          <w:rFonts w:cs="B Badr" w:hint="cs"/>
          <w:color w:val="242887"/>
          <w:sz w:val="26"/>
          <w:szCs w:val="26"/>
          <w:rtl/>
        </w:rPr>
        <w:t xml:space="preserve"> ذُكُورُ الرِّجَالِ عَلَى الْخَشَبِ.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213</w:t>
      </w:r>
      <w:r w:rsidRPr="0027727F">
        <w:rPr>
          <w:rFonts w:cs="B Badr" w:hint="cs"/>
          <w:color w:val="780000"/>
          <w:sz w:val="26"/>
          <w:szCs w:val="26"/>
          <w:rtl/>
        </w:rPr>
        <w:t xml:space="preserve"> حَدَّثَنِي إِبْرَاهِيمُ بْنُ مُحَمَّدِ بْنِ الْعَبَّاسِ الْخُتَّلِيُّ، قَالَ حَدَّثَنِي أَحْمَدُ بْنُ إِدْرِيسَ الْقُمِّيُّ، قَالَ حَدَّثَنِي مُحَمَّدُ بْنُ أَحْمَدَ بْنِ يَحْيَى، عَنْ مُحَمَّدِ بْنِ أَبِي الصُّهْبَانِ أَوْ غَيْرُهُ، عَنْ سُلَيْمَانَ بْنِ دَاوُدَ الْمِنْقَرِيِّ، عَنْ ابْنِ أَبِي عُمَيْرٍ، قَالَ‏</w:t>
      </w:r>
      <w:r w:rsidRPr="0027727F">
        <w:rPr>
          <w:rFonts w:cs="B Badr" w:hint="cs"/>
          <w:color w:val="242887"/>
          <w:sz w:val="26"/>
          <w:szCs w:val="26"/>
          <w:rtl/>
        </w:rPr>
        <w:t xml:space="preserve"> قُلْتُ لِجَمِيلِ بْنِ دَرَّاجٍ، مَا أَحْسَنَ مَحْضَرَكَ وَ أَزْيَنَ مَجْلِسَكَ! فَقَالَ إِي وَ اللَّهِ مَا كُنَّا حَوْلَ زُرَارَةَ بْنِ أَعْيَنَ إِلَّا بِمَنْزِلَةِ الصِّبْيَانِ فِي الْكُتَّابِ حَوْلَ الْمُعَلِّمِ.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lastRenderedPageBreak/>
        <w:t>______________________________</w:t>
      </w:r>
      <w:r w:rsidRPr="0027727F">
        <w:rPr>
          <w:rFonts w:cs="B Badr" w:hint="cs"/>
          <w:color w:val="000000"/>
          <w:sz w:val="26"/>
          <w:szCs w:val="26"/>
          <w:rtl/>
        </w:rPr>
        <w:br/>
        <w:t>(1)- آية 11.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علت و ارتفعت.</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214</w:t>
      </w:r>
      <w:r w:rsidRPr="0027727F">
        <w:rPr>
          <w:rFonts w:cs="B Badr" w:hint="cs"/>
          <w:color w:val="780000"/>
          <w:sz w:val="26"/>
          <w:szCs w:val="26"/>
          <w:rtl/>
        </w:rPr>
        <w:t xml:space="preserve"> حَدَّثَنِي مُحَمَّدُ بْنُ قُولَوَيْهِ، قَالَ حَدَّثَنِي سَعْدُ بْنُ عَبْدِ اللَّهِ بْنِ أَبِي خَلَفٍ، قَالَ حَدَّثَنِي أَحْمَدُ بْنُ مُحَمَّدِ بْنِ عِيسَى وَ عَبْدُ اللَّهِ بْنُ مُحَمَّدِ بْنِ عِيسَى أَخُوهُ وَ الْهَيْثَمُ بْنُ أَبِي مَسْرُوقٍ وَ مُحَمَّدُ بْنُ الْحُسَيْنِ بْنِ أَبِي الْخَطَّابِ، عَنِ الْحُسَيْنِ بْنِ مَحْبُوبٍ، عَنِ الْعَلَاءِ بْنِ رَزِينٍ، عَنْ يُونُسَ بْنِ عَمَّارٍ، قَالَ‏</w:t>
      </w:r>
      <w:r w:rsidRPr="0027727F">
        <w:rPr>
          <w:rFonts w:cs="B Badr" w:hint="cs"/>
          <w:color w:val="242887"/>
          <w:sz w:val="26"/>
          <w:szCs w:val="26"/>
          <w:rtl/>
        </w:rPr>
        <w:t xml:space="preserve"> قُلْتُ لِأَبِي عَبْدِ اللَّهِ (ع) إِنَّ زُرَارَةَ، وَ ذَكَرَ مِثْلَ الْحَدِيثِ الَّذِي رَوَاهُ حَمْدَوَيْهِ بْنُ نُصَيْرٍ عَنْ مُحَمَّدِ بْنِ الْحُسَيْنِ عَنِ ابْنِ مَحْبُوبٍ.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215</w:t>
      </w:r>
      <w:r w:rsidRPr="0027727F">
        <w:rPr>
          <w:rFonts w:cs="B Badr" w:hint="cs"/>
          <w:color w:val="780000"/>
          <w:sz w:val="26"/>
          <w:szCs w:val="26"/>
          <w:rtl/>
        </w:rPr>
        <w:t xml:space="preserve"> حَدَّثَنِي حَمْدَوَيْهِ بْنُ نُصَيْرٍ، عَنْ يَعْقُوبَ بْنِ يَزِيدَ، عَنِ الْقَاسِمِ بْنِ عُرْوَةَ، عَنْ أَبِي الْعَبَّاسِ الْفَضْلِ بْنِ عَبْدِ الْمَلِكِ، قَالَ سَمِعْتُ أَبَا عَبْدِ اللَّهِ (ع) يَقُولُ‏</w:t>
      </w:r>
      <w:r w:rsidRPr="0027727F">
        <w:rPr>
          <w:rFonts w:cs="B Badr" w:hint="cs"/>
          <w:color w:val="242887"/>
          <w:sz w:val="26"/>
          <w:szCs w:val="26"/>
          <w:rtl/>
        </w:rPr>
        <w:t xml:space="preserve"> أَحَبُّ النَّاسِ إِلَيَّ أَحْيَاءً وَ أَمْوَاتاً أَرْبَعَةٌ: بُرَيْدُ بْنُ مُعَاوِيَةَ الْعِجْلِيُّ، وَ زُرَارَةُ، وَ مُحَمَّدُ بْنُ مُسْلِمٍ، وَ الْأَحْوَلُ، وَ هُمْ أَحَبُّ النَّاسِ إِلَيَّ أَحْيَاءً وَ أَمْوَاتاً</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216</w:t>
      </w:r>
      <w:r w:rsidRPr="0027727F">
        <w:rPr>
          <w:rFonts w:cs="B Badr" w:hint="cs"/>
          <w:color w:val="780000"/>
          <w:sz w:val="26"/>
          <w:szCs w:val="26"/>
          <w:rtl/>
        </w:rPr>
        <w:t xml:space="preserve"> مُحَمَّدُ بْنُ قُولَوَيْهِ، قَالَ حَدَّثَنِي سَعْدُ بْنُ عَبْدِ اللَّهِ، قَالَ حَدَّثَنِي مُحَمَّدُ بْنُ الْحُسَيْنِ بْنِ أَبِي الْخَطَّابِ، عَنْ مُحَمَّدِ بْنِ سِنَانٍ، عَنِ الْمُفَضَّلِ بْنِ عُمَرَ، قَالَ‏</w:t>
      </w:r>
      <w:r w:rsidRPr="0027727F">
        <w:rPr>
          <w:rFonts w:cs="B Badr" w:hint="cs"/>
          <w:color w:val="242887"/>
          <w:sz w:val="26"/>
          <w:szCs w:val="26"/>
          <w:rtl/>
        </w:rPr>
        <w:t xml:space="preserve"> سَمِعْتُ أَبَا عَبْدِ اللَّهِ (ع) يَوْماً وَ دَخَلَ عَلَيْهِ الْفَيْضُ بْنُ الْمُخْتَارِ، فَذَكَرَ لَهُ آيَةً مِنْ كِتَابِ اللَّهِ عَزَّ وَ جَلَّ تَأَوَّلَهَا أَبُو عَبْدِ اللَّهِ (ع) فَقَالَ لَهُ الْفَيْضُ جَعَلَنِيَ اللَّهُ فِدَاكَ مَا هَذَا الِاخْتِلَافُ الَّذِي بَيْنَ شِيعَتِكُمْ قَالَ وَ أَيُّ الِاخْتِلَافِ يَا فَيْضُ فَقَالَ لَهُ الْفَيْضُ إِنِّي لَأَجْلِسُ فِي حِلَقِهِمْ بِالْكُوفَةِ فَأَكَادُ أَشُكُّ فِي اخْتِلَافِهِمْ فِي حَدِيثِهِمْ، حَتَّى أَرْجِعَ إِلَى الْمُفَضَّلِ بْنِ عُمَرَ فَيُوقِفَنِي مِنْ ذَلِكَ عَلَى مَا تَسْتَرِيحُ إِلَيْهِ نَفْسِي وَ يَطْمَئِنَّ إِلَيْهِ قَلْبِي، فَقَالَ أَبُو عَبْدِ اللَّهِ (ع) أَجَلْ هُوَ كَمَا ذَكَرْتَ يَا فَيْضُ! إِنَ‏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سيجى‏ء في 325 و 326 مثلها و فيها و لكنهم يجيئونى فيقولون لي فلا اجد بدا من ان أقول‏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النَّاسَ أَوْلَعُوا بِالْكَذِبِ عَلَيْنَا إِنَّ اللَّهَ افْتَرَضَ عَلَيْهِمْ لَا يُرِيدُ مِنْهُمْ غُرَّةً</w:t>
      </w:r>
      <w:r w:rsidRPr="0027727F">
        <w:rPr>
          <w:rFonts w:cs="B Badr" w:hint="cs"/>
          <w:color w:val="965AA0"/>
          <w:sz w:val="26"/>
          <w:szCs w:val="26"/>
          <w:rtl/>
        </w:rPr>
        <w:t xml:space="preserve"> «1»</w:t>
      </w:r>
      <w:r w:rsidRPr="0027727F">
        <w:rPr>
          <w:rFonts w:cs="B Badr" w:hint="cs"/>
          <w:color w:val="242887"/>
          <w:sz w:val="26"/>
          <w:szCs w:val="26"/>
          <w:rtl/>
        </w:rPr>
        <w:t xml:space="preserve"> وَ إِنِّي أُحَدِّثُ أَحَدَهُمْ بِالْحَدِيثِ فَلَا يَخْرُجُ مِنْ عِنْدِي حَتَّى يَتَأَوَّلَهُ عَلَى غَيْرِ تَأْوِيلِهِ، وَ ذَلِكَ أَنَّهُمْ لَا يَطْلُبُونَ بِحَدِيثِنَا وَ بِحُبِّنَا مَا عِنْدَ اللَّهِ وَ إِنَّمَا يَطْلُبُونَ الدُّنْيَا، وَ كُلٌّ يُحِبُّ أَنْ يُدْعَى رَأْساً أَنَّهُ لَيْسَ مِنْ عَبْدٍ يَرْفَعُ نَفْسَهُ إِلَّا وَضَعَهُ اللَّهُ وَ مَا مِنْ عَبْدٍ وَضَعَ نَفْسَهُ إِلَّا رَفَعَهُ اللَّهُ وَ شَرَّفَهُ، فَإِذَا أَرَدْتَ بِحَدِيثِنَا فَعَلَيْكَ بِهَذَا الْجَالِسِ وَ أَوْمَى إِلَى رَجُلٍ مِنْ أَصْحَابِهِ فَسَأَلْتُ أَصْحَابَنَا عَنْهُ فَقَالُوا زُرَارَةُ بْنُ أَعْيَنَ.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lastRenderedPageBreak/>
        <w:t>217</w:t>
      </w:r>
      <w:r w:rsidRPr="0027727F">
        <w:rPr>
          <w:rFonts w:cs="B Badr" w:hint="cs"/>
          <w:color w:val="780000"/>
          <w:sz w:val="26"/>
          <w:szCs w:val="26"/>
          <w:rtl/>
        </w:rPr>
        <w:t xml:space="preserve"> حَدَّثَنِي حَمْدَوَيْهِ بْنُ نُصَيْرٍ، قَالَ حَدَّثَنِي يَعْقُوبُ بْنُ يَزِيدَ وَ مُحَمَّدُ بْنُ الْحُسَيْنِ بْنِ أَبِي الْخَطَّابِ، عَنْ مُحَمَّدِ بْنِ أَبِي عُمَيْرٍ، عَنْ إِبْرَاهِيمَ بْنِ عَبْدِ الْحَمِيدِ وَ غَيْرِهِ، قَالُوا قَالَ أَبُو عَبْدِ اللَّهِ (ع)</w:t>
      </w:r>
      <w:r w:rsidRPr="0027727F">
        <w:rPr>
          <w:rFonts w:cs="B Badr" w:hint="cs"/>
          <w:color w:val="242887"/>
          <w:sz w:val="26"/>
          <w:szCs w:val="26"/>
          <w:rtl/>
        </w:rPr>
        <w:t xml:space="preserve"> رَحِمَ اللَّهُ زُرَارَةَ بْنَ أَعْيَنَ لَوْ لَا زُرَارَةُ بْنُ أَعْيَنَ لَوْ لَا زُرَارَةُ وَ نُظَرَاؤُهُ لَانْدَرَسَتْ أَحَادِيثُ أَبِي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218</w:t>
      </w:r>
      <w:r w:rsidRPr="0027727F">
        <w:rPr>
          <w:rFonts w:cs="B Badr" w:hint="cs"/>
          <w:color w:val="780000"/>
          <w:sz w:val="26"/>
          <w:szCs w:val="26"/>
          <w:rtl/>
        </w:rPr>
        <w:t xml:space="preserve"> حَدَّثَنِي الْحُسَيْنُ بْنُ بُنْدَارَ الْقُمِّيُّ، قَالَ حَدَّثَنِي سَعْدُ بْنُ عَبْدِ اللَّهِ بْنِ أَبِي خَلَفٍ الْقُمِّيُّ، قَالَ حَدَّثَنَا عَلِيُّ بْنُ سُلَيْمَانَ بْنِ دَاوُدَ الرَّازِيُّ، قَالَ حَدَّثَنِي مُحَمَّدُ بْنُ أَبِي عُمَيْرٍ، عَنْ أَبَانِ بْنِ عُثْمَانَ، عَنْ أَبِي عُبَيْدَةَ الْحَذَّاءِ، قَالَ سَمِعْتُ أَبَا عَبْدِ اللَّهِ (ع) يَقُولُ‏</w:t>
      </w:r>
      <w:r w:rsidRPr="0027727F">
        <w:rPr>
          <w:rFonts w:cs="B Badr" w:hint="cs"/>
          <w:color w:val="242887"/>
          <w:sz w:val="26"/>
          <w:szCs w:val="26"/>
          <w:rtl/>
        </w:rPr>
        <w:t>: زُرَارَةُ وَ أَبُو بَصِيرٍ وَ مُحَمَّدُ بْنُ مُسْلِمٍ وَ بُرَيْدٌ مِنَ الَّذِينَ قَالَ اللَّهُ تَعَالَى‏</w:t>
      </w:r>
      <w:r w:rsidRPr="0027727F">
        <w:rPr>
          <w:rFonts w:cs="B Badr" w:hint="cs"/>
          <w:color w:val="006A0F"/>
          <w:sz w:val="26"/>
          <w:szCs w:val="26"/>
          <w:rtl/>
        </w:rPr>
        <w:t xml:space="preserve"> وَ السَّابِقُونَ السَّابِقُونَ أُولئِكَ الْمُقَرَّبُونَ‏</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219</w:t>
      </w:r>
      <w:r w:rsidRPr="0027727F">
        <w:rPr>
          <w:rFonts w:cs="B Badr" w:hint="cs"/>
          <w:color w:val="780000"/>
          <w:sz w:val="26"/>
          <w:szCs w:val="26"/>
          <w:rtl/>
        </w:rPr>
        <w:t xml:space="preserve"> حَدَّثَنِي حَمْدَوَيْهِ، قَالَ حَدَّثَنِي يَعْقُوبُ بْنُ يَزِيدَ، عَنِ ابْنِ أَبِي عُمَيْرٍ، عَنْ هِشَامِ بْنِ سَالِمٍ، عَنْ سُلَيْمَانَ بْنِ خَالِدٍ الْأَقْطَعِ، قَالَ سَمِعْتُ أَبَا عَبْدِ اللَّهِ (ع) يَقُولُ‏</w:t>
      </w:r>
      <w:r w:rsidRPr="0027727F">
        <w:rPr>
          <w:rFonts w:cs="B Badr" w:hint="cs"/>
          <w:color w:val="242887"/>
          <w:sz w:val="26"/>
          <w:szCs w:val="26"/>
          <w:rtl/>
        </w:rPr>
        <w:t xml:space="preserve"> مَا أَحَدٌ</w:t>
      </w:r>
      <w:r w:rsidRPr="0027727F">
        <w:rPr>
          <w:rFonts w:cs="B Badr" w:hint="cs"/>
          <w:color w:val="965AA0"/>
          <w:sz w:val="26"/>
          <w:szCs w:val="26"/>
          <w:rtl/>
        </w:rPr>
        <w:t xml:space="preserve"> «2»</w:t>
      </w:r>
      <w:r w:rsidRPr="0027727F">
        <w:rPr>
          <w:rFonts w:cs="B Badr" w:hint="cs"/>
          <w:color w:val="242887"/>
          <w:sz w:val="26"/>
          <w:szCs w:val="26"/>
          <w:rtl/>
        </w:rPr>
        <w:t xml:space="preserve"> أَحْيَا ذِكْرَنَا وَ أَحَادِيثَ أَبِي (ع) إِلَّا زُرَارَةُ وَ أَبُو بَصِيرٍ لَيْثٌ الْمُرَادِيُ‏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بالكسر فالتشديد: الغفلة. و في الممقانى: كانّ اللّه افترض عليهم لا يريد منهم غيره.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ما اجد احدا-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مُحَمَّدُ بْنُ مُسْلِمٍ وَ بُرَيْدُ بْنِ مُعَاوِيَةَ الْعِجْلِيُّ وَ لَوْ لَا هَؤُلَاءِ مَا كَانَ أَحَدٌ يَسْتَنْبِطُ هَذَا، هَؤُلَاءِ حُفَّاظُ الدِّينِ وَ أُمَنَاءُ أَبِي (ع) عَلَى حَلَالِ اللَّهِ وَ حَرَامِهِ، وَ هُمُ السَّابِقُونَ إِلَيْنَا فِي الدُّنْيَا وَ السَّابِقُونَ إِلَيْنَا فِي الْآخِرَةِ.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220</w:t>
      </w:r>
      <w:r w:rsidRPr="0027727F">
        <w:rPr>
          <w:rFonts w:cs="B Badr" w:hint="cs"/>
          <w:color w:val="780000"/>
          <w:sz w:val="26"/>
          <w:szCs w:val="26"/>
          <w:rtl/>
        </w:rPr>
        <w:t xml:space="preserve"> حَدَّثَنِي مُحَمَّدُ بْنُ قُولَوَيْهِ وَ الْحُسَيْنُ بْنُ الْحَسَنِ، قَالا حَدَّثَنَا سَعْدُ بْنُ عَبْدِ اللَّهِ، قَالَ حَدَّثَنَا مُحَمَّدُ بْنُ عَبْدِ اللَّهِ الْمِسْمَعِيُّ، قَالَ حَدَّثَنِي عَلِيُّ بْنُ حَدِيدٍ الْمَدَائِنِيُّ، عَنْ جَمِيلِ بْنِ دَرَّاجٍ، قَالَ‏</w:t>
      </w:r>
      <w:r w:rsidRPr="0027727F">
        <w:rPr>
          <w:rFonts w:cs="B Badr" w:hint="cs"/>
          <w:color w:val="242887"/>
          <w:sz w:val="26"/>
          <w:szCs w:val="26"/>
          <w:rtl/>
        </w:rPr>
        <w:t xml:space="preserve"> دَخَلْتُ عَلَى أَبِي عَبْدِ اللَّهِ (ع) فَاسْتَقْبَلَنِي رَجُلٌ خَارِجٌ مِنْ عِنْدِ أَبِي عَبْدِ اللَّهِ (ع) مِنْ أَهْلِ الْكُوفَةِ مِنْ أَصْحَابِنَا، فَلَمَّا دَخَلْتُ عَلَى أَبِي عَبْدِ اللَّهِ (ع) قَالَ لِي لَقِيتَ الرَّجُلَ الْخَارِجَ مِنْ عِنْدِي فَقُلْتُ بَلَى هُوَ رَجُلٌ مِنْ أَصْحَابِنَا مِنْ أَهْلِ الْكُوفَةِ، فَقَالَ لَا قَدَّسَ اللَّهُ رُوحَهُ وَ لَا قَدَّسَ مِثْلَهُ، إِنَّهُ ذَكَرَ أَقْوَاماً كَانَ أَبِي (ع) ائْتَمَنَهُمْ عَلَى حَلَالِ اللَّهِ وَ حَرَامِهِ وَ كَانُوا عَيْبَةَ عِلْمِهِ وَ كَذَلِكَ الْيَوْمَ هُمْ عِنْدِي، هُمْ مُسْتَوْدَعُ سِرِّي أَصْحَابُ أَبِي (ع) حَقّاً إِذَا أَرَادَ اللَّهُ بِأَهْلِ الْأَرْضِ سُوءاً صَرَفَ بِهِمْ عَنْهُمُ السُّوءَ، هُمْ نُجُومُ شِيعَتِي أَحْيَاءً وَ أَمْوَاتاً يُحْيُونَ‏</w:t>
      </w:r>
      <w:r w:rsidRPr="0027727F">
        <w:rPr>
          <w:rFonts w:cs="B Badr" w:hint="cs"/>
          <w:color w:val="965AA0"/>
          <w:sz w:val="26"/>
          <w:szCs w:val="26"/>
          <w:rtl/>
        </w:rPr>
        <w:t xml:space="preserve"> «1»</w:t>
      </w:r>
      <w:r w:rsidRPr="0027727F">
        <w:rPr>
          <w:rFonts w:cs="B Badr" w:hint="cs"/>
          <w:color w:val="242887"/>
          <w:sz w:val="26"/>
          <w:szCs w:val="26"/>
          <w:rtl/>
        </w:rPr>
        <w:t xml:space="preserve"> ذِكْرَ أَبِي (ع) بِهِمْ يَكْشِفُ اللَّهُ كُلَّ بِدْعَةٍ يَنْفُونَ عَنْ هَذَا الدِّينِ انْتِحَالَ الْمُبْطِلِينَ وَ تَأَوُّلَ‏</w:t>
      </w:r>
      <w:r w:rsidRPr="0027727F">
        <w:rPr>
          <w:rFonts w:cs="B Badr" w:hint="cs"/>
          <w:color w:val="965AA0"/>
          <w:sz w:val="26"/>
          <w:szCs w:val="26"/>
          <w:rtl/>
        </w:rPr>
        <w:t xml:space="preserve"> «2»</w:t>
      </w:r>
      <w:r w:rsidRPr="0027727F">
        <w:rPr>
          <w:rFonts w:cs="B Badr" w:hint="cs"/>
          <w:color w:val="242887"/>
          <w:sz w:val="26"/>
          <w:szCs w:val="26"/>
          <w:rtl/>
        </w:rPr>
        <w:t xml:space="preserve"> الْغَالِينَ ثُمَّ بَكَى فَقُلْتُ مَنْ هُمْ فَقَالَ مَنْ عَلَيْهِمْ صَلَوَاتُ اللَّهِ وَ رَحْمَتُهُ أَحْيَاءً وَ أَمْوَاتاً، بُرَيْدٌ الْعِجْلِيُّ وَ زُرَارَةُ وَ أَبُو بَصِيرٍ وَ مُحَمَّدُ بْنُ مُسْلِمٍ أَمَا إِنَّهُ يَا جَمِيلُ سَيُبَيَّنُ لَكَ أَمْرُ هَذَا الرَّجُلِ إِلَى قَرِيبٍ، قَالَ جَمِيلٌ فَوَ اللَّهِ مَا كَانَ إِلَّا قَلِيلًا حَتَّى رَأَيْتُ ذَلِكَ الرَّجُلَ‏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يحبون-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تأويل-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يُنْسَبُ إِلَى آلِ‏</w:t>
      </w:r>
      <w:r w:rsidRPr="0027727F">
        <w:rPr>
          <w:rFonts w:cs="B Badr" w:hint="cs"/>
          <w:color w:val="965AA0"/>
          <w:sz w:val="26"/>
          <w:szCs w:val="26"/>
          <w:rtl/>
        </w:rPr>
        <w:t xml:space="preserve"> «1»</w:t>
      </w:r>
      <w:r w:rsidRPr="0027727F">
        <w:rPr>
          <w:rFonts w:cs="B Badr" w:hint="cs"/>
          <w:color w:val="242887"/>
          <w:sz w:val="26"/>
          <w:szCs w:val="26"/>
          <w:rtl/>
        </w:rPr>
        <w:t xml:space="preserve"> أَبِي الْخَطَّابِ، قُلْتُ اللَّهُ يَعْلَمُ‏</w:t>
      </w:r>
      <w:r w:rsidRPr="0027727F">
        <w:rPr>
          <w:rFonts w:cs="B Badr" w:hint="cs"/>
          <w:color w:val="006A0F"/>
          <w:sz w:val="26"/>
          <w:szCs w:val="26"/>
          <w:rtl/>
        </w:rPr>
        <w:t xml:space="preserve"> حَيْثُ يَجْعَلُ رِسالَتَهُ‏</w:t>
      </w:r>
      <w:r w:rsidRPr="0027727F">
        <w:rPr>
          <w:rFonts w:cs="B Badr" w:hint="cs"/>
          <w:color w:val="965AA0"/>
          <w:sz w:val="26"/>
          <w:szCs w:val="26"/>
          <w:rtl/>
        </w:rPr>
        <w:t xml:space="preserve"> «2»</w:t>
      </w:r>
      <w:r w:rsidRPr="0027727F">
        <w:rPr>
          <w:rFonts w:cs="B Badr" w:hint="cs"/>
          <w:color w:val="242887"/>
          <w:sz w:val="26"/>
          <w:szCs w:val="26"/>
          <w:rtl/>
        </w:rPr>
        <w:t>، قَالَ جَمِيلٌ: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كُنَّا نَعْرِفُ أَصْحَابَ أَبِي الْخَطَّابِ بِبُغْضِ هَؤُلَاءِ رَحْمَةُ اللَّهِ عَلَيْهِمْ.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221</w:t>
      </w:r>
      <w:r w:rsidRPr="0027727F">
        <w:rPr>
          <w:rFonts w:cs="B Badr" w:hint="cs"/>
          <w:color w:val="780000"/>
          <w:sz w:val="26"/>
          <w:szCs w:val="26"/>
          <w:rtl/>
        </w:rPr>
        <w:t xml:space="preserve"> حَدَّثَنِي حَمْدَوَيْهِ بْنُ نُصَيْرٍ، قَالَ حَدَّثَنَا مُحَمَّدُ بْنُ عِيسَى بْنِ عُبَيْدٍ، قَالَ حَدَّثَنِي يُونُسُ بْنُ عَبْدِ الرَّحْمَنِ، عَنْ عَبْدِ اللَّهِ بْنِ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مُحَمَّدُ بْنُ قُولَوَيْهِ وَ الْحُسَيْنُ بْنُ الْحَسَنِ، قَالا حَدَّثَنَا سَعْدُ بْنُ عَبْدِ اللَّهِ، قَالَ حَدَّثَنِي هَارُونُ بْنُ الْحَسَنِ بْنِ مَحْبُوبٍ، عَنْ مُحَمَّدِ بْنِ عَبْدِ اللَّهِ بْنِ زُرَارَةَ وَ ابْنَيْهِ‏</w:t>
      </w:r>
      <w:r w:rsidRPr="0027727F">
        <w:rPr>
          <w:rFonts w:cs="B Badr" w:hint="cs"/>
          <w:color w:val="965AA0"/>
          <w:sz w:val="26"/>
          <w:szCs w:val="26"/>
          <w:rtl/>
        </w:rPr>
        <w:t xml:space="preserve"> «3»</w:t>
      </w:r>
      <w:r w:rsidRPr="0027727F">
        <w:rPr>
          <w:rFonts w:cs="B Badr" w:hint="cs"/>
          <w:color w:val="780000"/>
          <w:sz w:val="26"/>
          <w:szCs w:val="26"/>
          <w:rtl/>
        </w:rPr>
        <w:t xml:space="preserve"> الْحَسَنِ وَ الْحُسَيْنِ، عَنْ عَبْدِ اللَّهِ بْنِ زُرَارَةَ، قَالَ، قَالَ لِي أَبُو عَبْدِ اللَّهِ (ع)</w:t>
      </w:r>
      <w:r w:rsidRPr="0027727F">
        <w:rPr>
          <w:rFonts w:cs="B Badr" w:hint="cs"/>
          <w:color w:val="242887"/>
          <w:sz w:val="26"/>
          <w:szCs w:val="26"/>
          <w:rtl/>
        </w:rPr>
        <w:t xml:space="preserve"> اقْرَأْ مِنِّي عَلَى وَالِدِكَ السَّلَامَ، وَ قُلْ لَهُ إِنِّي إِنَّمَا أَعِيبُكَ دِفَاعاً مِنِّي عَنْكَ، فَإِنَّ النَّاسَ وَ الْعَدُوَّ يُسَارِعُونَ إِلَى كُلِّ مَنْ قَرَّبْنَاهُ وَ حَمِدْنَا مَكَانَهُ لِإِدْخَالِ الْأَذَى فِي مَنْ نُحِبُّهُ وَ نُقَرِّبُهُ، وَ يَرْمُونَهُ لِمَحَبَّتِنَا لَهُ وَ قُرْبِهِ وَ دُنُوِّهِ مِنَّا، وَ يَرَوْنَ إِدْخَالَ الْأَذَى عَلَيْهِ وَ قَتْلَهُ، وَ يَحْمَدُونَ كُلَّ مَنْ عِبْنَاهُ نَحْنُ وَ إِنْ نَحْمَدَ أَمْرَهُ، فَإِنَّمَا أَعِيبُكَ لِأَنَّكَ رَجُلٌ اشْتَهَرْتَ بِنَا وَ لِمَيْلِكَ إِلَيْنَا، وَ أَنْتَ فِي ذَلِكَ مَذْمُومٌ عِنْدَ النَّاسِ غَيْرُ مَحْمُودِ الْأَثَرِ لِمَوَدَّتِكَ‏</w:t>
      </w:r>
      <w:r w:rsidRPr="0027727F">
        <w:rPr>
          <w:rFonts w:cs="B Badr" w:hint="cs"/>
          <w:color w:val="965AA0"/>
          <w:sz w:val="26"/>
          <w:szCs w:val="26"/>
          <w:rtl/>
        </w:rPr>
        <w:t xml:space="preserve"> «4»</w:t>
      </w:r>
      <w:r w:rsidRPr="0027727F">
        <w:rPr>
          <w:rFonts w:cs="B Badr" w:hint="cs"/>
          <w:color w:val="242887"/>
          <w:sz w:val="26"/>
          <w:szCs w:val="26"/>
          <w:rtl/>
        </w:rPr>
        <w:t xml:space="preserve"> لَنَا وَ بِمَيْلِكَ إِلَيْنَا، فَأَحْبَبْتُ أَنْ أَعِيبَكَ لِيَحْمَدُوا أَمْرَكَ فِي الدِّينِ بِعَيْبِكَ وَ نَقْصِكَ، وَ يَكُونَ‏</w:t>
      </w:r>
      <w:r w:rsidRPr="0027727F">
        <w:rPr>
          <w:rFonts w:cs="B Badr" w:hint="cs"/>
          <w:color w:val="965AA0"/>
          <w:sz w:val="26"/>
          <w:szCs w:val="26"/>
          <w:rtl/>
        </w:rPr>
        <w:t xml:space="preserve"> «5»</w:t>
      </w:r>
      <w:r w:rsidRPr="0027727F">
        <w:rPr>
          <w:rFonts w:cs="B Badr" w:hint="cs"/>
          <w:color w:val="242887"/>
          <w:sz w:val="26"/>
          <w:szCs w:val="26"/>
          <w:rtl/>
        </w:rPr>
        <w:t xml:space="preserve"> بِذَلِكَ مِنَّا دَافِعَ شَرِّهِمْ عَنْكَ، يَقُولُ اللَّهُ جَلَّ وَ عَزَّ:</w:t>
      </w:r>
      <w:r w:rsidRPr="0027727F">
        <w:rPr>
          <w:rFonts w:cs="B Badr" w:hint="cs"/>
          <w:color w:val="006A0F"/>
          <w:sz w:val="26"/>
          <w:szCs w:val="26"/>
          <w:rtl/>
        </w:rPr>
        <w:t xml:space="preserve"> أَمَّا السَّفِينَةُ فَكانَتْ لِمَساكِينَ يَعْمَلُونَ 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السائر النسخ: الى أصحاب-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 كلها: رسالاته.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الضمير راجع الى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بمودتك-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نكون- ح.</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139</w:t>
      </w:r>
    </w:p>
    <w:p w:rsidR="007E6FF1" w:rsidRPr="0027727F" w:rsidRDefault="007E6FF1" w:rsidP="008D125C">
      <w:pPr>
        <w:spacing w:line="400" w:lineRule="exact"/>
        <w:jc w:val="both"/>
        <w:rPr>
          <w:rFonts w:cs="B Badr"/>
          <w:sz w:val="26"/>
          <w:szCs w:val="26"/>
          <w:rtl/>
        </w:rPr>
      </w:pPr>
      <w:r w:rsidRPr="0027727F">
        <w:rPr>
          <w:rFonts w:cs="B Badr" w:hint="cs"/>
          <w:color w:val="006A0F"/>
          <w:sz w:val="26"/>
          <w:szCs w:val="26"/>
          <w:rtl/>
        </w:rPr>
        <w:t>الْبَحْرِ فَأَرَدْتُ أَنْ أَعِيبَها وَ كانَ وَراءَهُمْ مَلِكٌ‏</w:t>
      </w:r>
      <w:r w:rsidRPr="0027727F">
        <w:rPr>
          <w:rFonts w:cs="B Badr" w:hint="cs"/>
          <w:color w:val="242887"/>
          <w:sz w:val="26"/>
          <w:szCs w:val="26"/>
          <w:rtl/>
        </w:rPr>
        <w:t xml:space="preserve"> يَأْخُذُ كُلَّ سَفِينَةٍ (صَالِحَةٍ) غَصْباً، هَذَا التَّنْزِيلُ مِنْ عِنْدِ اللَّهِ صَالِحَةٌ، لَا وَ اللَّهِ مَا عَابَهَا إِلَّا لِكَيْ تَسْلَمَ مِنَ الْمَلِكِ وَ لَا تَعْطَبَ‏</w:t>
      </w:r>
      <w:r w:rsidRPr="0027727F">
        <w:rPr>
          <w:rFonts w:cs="B Badr" w:hint="cs"/>
          <w:color w:val="965AA0"/>
          <w:sz w:val="26"/>
          <w:szCs w:val="26"/>
          <w:rtl/>
        </w:rPr>
        <w:t xml:space="preserve"> «1»</w:t>
      </w:r>
      <w:r w:rsidRPr="0027727F">
        <w:rPr>
          <w:rFonts w:cs="B Badr" w:hint="cs"/>
          <w:color w:val="242887"/>
          <w:sz w:val="26"/>
          <w:szCs w:val="26"/>
          <w:rtl/>
        </w:rPr>
        <w:t xml:space="preserve"> عَلَى يَدَيْهِ وَ لَقَدْ كَانَتْ صَالِحَةً لَيْسَ لِلْعَيْبِ مِنْهَا مَسَاغٌ وَ الْحَمْدُ لِلَّهِ، فَافْهَمِ الْمِثْلَ يَرْحَمْكَ اللَّهُ فَإِنَّكَ وَ اللَّهِ أَحَبُّ النَّاسِ إِلَيَّ وَ أَحَبُّ أَصْحَابِ أَبِي (ع) حَيّاً وَ مَيِّتاً، فَإِنَّكَ أَفْضَلُ سُفُنِ ذَلِكَ الْبَحْرِ الْقَمْقَامِ الزَّاخِرِ، وَ أَنَّ مِنْ وَرَائِكَ مَلَكاً ظَلُوماً غَصُوباً يَرْقُبُ عُبُورَ كُلِّ سَفِينَةٍ صَالِحَةٍ تَرِدُ مِنْ بَحْرِ الْهُدَى لِيَأْخُذَهَا غَصْباً ثُمَّ يَغْصِبَهَا وَ أَهْلَهَا، وَ رَحْمَةُ اللَّهِ عَلَيْكَ حَيّاً وَ رَحْمَتُهُ وَ رِضْوَانُهُ عَلَيْكَ مَيِّتاً، وَ لَقَدْ أَدَّى إِلَيَّ ابْنَاكَ الْحَسَنُ وَ الْحُسَيْنُ 9 رِسَالَتَكَ، حَاطَهُمَا اللَّهُ وَ كَلَأَهُمَا وَ رَعَاهُمَا وَ حَفِظَهُمَا بِصَلَاحِ أَبِيهِمَا كَمَا حَفِظَ الْغُلَامَيْنِ، فَلَا يَضِيقَنَّ صَدْرُكَ مِنَ الَّذِي أَمَرَكَ أَبِي (ع) وَ أَمَرْتُكَ بِهِ، وَ أَتَاكَ أَبُو بَصِيرٍ بِخِلَافِ الَّذِي أَمَرْنَاكَ بِهِ، فَلَا وَ اللَّهِ مَا أَمَرْنَاكَ وَ لَا أَمَرْنَاهُ إِلَّا بِأَمْرٍ وَسِعَنَا وَ وَسِعَكُمُ الْأَخْذُ بِهِ، وَ لِكُلِّ ذَلِكَ عِنْدَنَا تَصَارِيفُ وَ مَعَانٍ تُوَافِقُ الْحَقَّ، وَ لَوْ أَذِنَ لَنَا لَعَلِمْتُمْ أَنَّ الْحَقَّ فِي الَّذِي أَمَرْنَاكُمْ بِهِ، فَرَدُّوا إِلَيْنَا الْأَمْرَ وَ سَلِّمُوا لَنَا وَ اصْبِرُوا لِأَحْكَامِنَا وَ ارْضَوْا بِهَا، وَ الَّذِي فَرَّقَ بَيْنَكُمْ فَهُوَ رَاعِيكُمُ الَّذِي اسْتَرْعَاهُ اللَّهُ خَلْقَهُ، وَ هُوَ أَعْرَفُ بِمَصْلَحَةِ غَنَمِهِ فِي فَسَادِ أَمْرِهَا، فَإِنْ شَاءَ فَرَّقَ بَيْنَهَا لِتَسْلَمَ ثُمَّ يَجْمَعُ بَيْنَهَا لِتَأْمَنَ مِنْ فَسَادِهَا وَ خَوْفِ عَدُوِّهَا فِي آثَارِ مَا يَأْذَنُ اللَّهُ، وَ يَأْتِيهَا بِالْأَمْنِ مِنْ مَأْمَنِهِ وَ الْفَرَجِ مِنْ عِنْدِهِ، عَلَيْكُمْ بِالتَّسْلِيمِ وَ الرَّدِّ إِلَيْنَا وَ انْتِظَارِ أَمْرِنَا وَ أَمْرِكُمْ وَ فَرَجِنَا وَ فَرَجِكُمْ، وَ لَوْ قَدْ قَامَ قَائِمُنَا وَ تَكَلَّمَ مُتَكَلِّمُنَا ثُمَّ اسْتَأْنَفَ بِكُمْ تَعْلِيمَ الْقُرْآنِ وَ شَرَائِعِ الدِّينِ وَ الْأَحْكَامِ وَ الْفَرَائِضِ كَمَا أَنْزَلَهُ اللَّهُ عَلَى‏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بصيغة المجهول: تهلك.</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مُحَمَّدٍ (ص) لَأَنْكَرَ أَهْلُ الْبَصَائِرِ فِيكُمْ ذَلِكَ الْيَوْمَ إِنْكَاراً شَدِيداً، ثُمَّ لَمْ تَسْتَقِيمُوا</w:t>
      </w:r>
      <w:r w:rsidRPr="0027727F">
        <w:rPr>
          <w:rFonts w:cs="B Badr" w:hint="cs"/>
          <w:color w:val="965AA0"/>
          <w:sz w:val="26"/>
          <w:szCs w:val="26"/>
          <w:rtl/>
        </w:rPr>
        <w:t xml:space="preserve"> «1»</w:t>
      </w:r>
      <w:r w:rsidRPr="0027727F">
        <w:rPr>
          <w:rFonts w:cs="B Badr" w:hint="cs"/>
          <w:color w:val="242887"/>
          <w:sz w:val="26"/>
          <w:szCs w:val="26"/>
          <w:rtl/>
        </w:rPr>
        <w:t xml:space="preserve"> عَلَى دِينِ اللَّهِ وَ طَرِيقِهِ إِلَّا مِنْ تَحْتِ حَدِّ السَّيْفِ فَوْقَ رِقَابِكُمْ، إِنَّ النَّاسَ بَعْدَ نَبِيِّ اللَّهِ (ع) رَكِبَ اللَّهُ بِهِ سُنَّةَ مَنْ كَانَ قَبْلَكُمْ فَغَيَّرُوا وَ بَدَّلُوا وَ حَرَّفُوا وَ زَادُوا فِي دِينِ اللَّهِ وَ نَقَصُوا مِنْهُ، فَمَا مِنْ شَيْ‏ءٍ عَلَيْهِ النَّاسُ الْيَوْمَ إِلَّا وَ هُوَ مُنْحَرِفٌ‏</w:t>
      </w:r>
      <w:r w:rsidRPr="0027727F">
        <w:rPr>
          <w:rFonts w:cs="B Badr" w:hint="cs"/>
          <w:color w:val="965AA0"/>
          <w:sz w:val="26"/>
          <w:szCs w:val="26"/>
          <w:rtl/>
        </w:rPr>
        <w:t xml:space="preserve"> «2»</w:t>
      </w:r>
      <w:r w:rsidRPr="0027727F">
        <w:rPr>
          <w:rFonts w:cs="B Badr" w:hint="cs"/>
          <w:color w:val="242887"/>
          <w:sz w:val="26"/>
          <w:szCs w:val="26"/>
          <w:rtl/>
        </w:rPr>
        <w:t xml:space="preserve"> عَمَّا نَزَلَ بِهِ الْوَحْيُ مِنْ عِنْدِ اللَّهِ فَأَجِبْ رَحِمَكَ اللَّهُ مِنْ حَيْثُ تُدْعَى إِلَى حَيْثُ تُدْعَى، حَتَّى يَأْتِيَ مَنْ يَسْتَأْنِفُ بِكُمْ دِيْنَ اللَّهِ اسْتِئْنَافاً، وَ عَلَيْكَ بِالصَّلَاةِ السِّتَّةِ وَ الْأَرْبَعِينَ، وَ عَلَيْكَ بِالْحَجِّ أَنْ تُهِلَ‏</w:t>
      </w:r>
      <w:r w:rsidRPr="0027727F">
        <w:rPr>
          <w:rFonts w:cs="B Badr" w:hint="cs"/>
          <w:color w:val="965AA0"/>
          <w:sz w:val="26"/>
          <w:szCs w:val="26"/>
          <w:rtl/>
        </w:rPr>
        <w:t xml:space="preserve"> «3»</w:t>
      </w:r>
      <w:r w:rsidRPr="0027727F">
        <w:rPr>
          <w:rFonts w:cs="B Badr" w:hint="cs"/>
          <w:color w:val="242887"/>
          <w:sz w:val="26"/>
          <w:szCs w:val="26"/>
          <w:rtl/>
        </w:rPr>
        <w:t xml:space="preserve"> بِالْإِفْرَادِ وَ تَنْوِيَ الْفَسْخَ إِذَا قَدِمْتَ مَكَّةَ وَ طُفْتَ وَ سَعَيْتَ فَسَخْتَ مَا أَهْلَلْتَ بِهِ وَ قَلَبْتَ الْحَجَّ عُمْرَةً أَحْلَلْتَ إِلَى يَوْمِ التَّرْوِيَةِ ثُمَّ اسْتَأْنِفِ الْإِهْلَالَ بِالْحَجِّ مُفْرِداً إِلَى مِنًى وَ تَشْهَدَ الْمَنَافِعَ بِعَرَفَاتٍ وَ الْمُزْدَلِفَةِ، فَكَذَلِكَ حَجَّ رَسُولُ اللَّهِ (ص) وَ هَكَذَا أَمَرَ أَصْحَابَهُ أَنْ يَفْعَلُوا: أَنْ يَفْسَخُوا مَا أَهَلُّوا بِهِ وَ يَقْلِبُوا الْحَجَّ عُمْرَةً، وَ إِنَّمَا أَقَامَ رَسُولُ اللَّهِ (ص) عَلَى إِحْرَامِهِ لِلسَّوْقِ الَّذِي‏</w:t>
      </w:r>
      <w:r w:rsidRPr="0027727F">
        <w:rPr>
          <w:rFonts w:cs="B Badr" w:hint="cs"/>
          <w:color w:val="965AA0"/>
          <w:sz w:val="26"/>
          <w:szCs w:val="26"/>
          <w:rtl/>
        </w:rPr>
        <w:t xml:space="preserve"> «4»</w:t>
      </w:r>
      <w:r w:rsidRPr="0027727F">
        <w:rPr>
          <w:rFonts w:cs="B Badr" w:hint="cs"/>
          <w:color w:val="242887"/>
          <w:sz w:val="26"/>
          <w:szCs w:val="26"/>
          <w:rtl/>
        </w:rPr>
        <w:t xml:space="preserve"> سَاقَ مَعَهُ، فَإِنَّ السَّائِقَ قَارِنٌ وَ الْقَارِنُ لَا يُحِلُّ حَتَّى يَبْلُغَ هَدْيُهُ مَحِلَّهُ، وَ مَحِلُّهُ الْمَنْحَرُ بِمِنًى، فَإِذَا بَلَغَ أَحَلَّ، فَهَذَا الَّذِي أَمَرْنَاكَ بِهِ حَجُّ الْمُتَمَتِّعِ‏</w:t>
      </w:r>
      <w:r w:rsidRPr="0027727F">
        <w:rPr>
          <w:rFonts w:cs="B Badr" w:hint="cs"/>
          <w:color w:val="965AA0"/>
          <w:sz w:val="26"/>
          <w:szCs w:val="26"/>
          <w:rtl/>
        </w:rPr>
        <w:t xml:space="preserve"> «5»</w:t>
      </w:r>
      <w:r w:rsidRPr="0027727F">
        <w:rPr>
          <w:rFonts w:cs="B Badr" w:hint="cs"/>
          <w:color w:val="242887"/>
          <w:sz w:val="26"/>
          <w:szCs w:val="26"/>
          <w:rtl/>
        </w:rPr>
        <w:t xml:space="preserve"> فَالْزَمْ ذَلِكَ وَ لَا يَضِيقَنَّ صَدْرُكَ، وَ الَّذِي أَتَاكَ بِهِ أَبُو بَصِيرٍ مِنْ صَلَاةِ إِحْدَى وَ خَمْسِينَ، وَ الْإِهْلَالِ بِالتَّمَتُّعِ بِالْعُمْرَةِ إِلَى‏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لم تستقيموا-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محرف-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ان سهل- خ. و اهلّ الملبّى: رفع صوته بالتلبية.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ليسوق الذي-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التمتع-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الْحَجِّ، وَ مَا أَمَرْنَا بِهِ مِنْ أَنْ يُهِلَّ بِالتَّمَتُّعِ، فَلِذَلِكَ عِنْدَنَا مَعَانٍ وَ تَصَارِيفُ كَذَلِكَ‏</w:t>
      </w:r>
      <w:r w:rsidRPr="0027727F">
        <w:rPr>
          <w:rFonts w:cs="B Badr" w:hint="cs"/>
          <w:color w:val="965AA0"/>
          <w:sz w:val="26"/>
          <w:szCs w:val="26"/>
          <w:rtl/>
        </w:rPr>
        <w:t xml:space="preserve"> «1»</w:t>
      </w:r>
      <w:r w:rsidRPr="0027727F">
        <w:rPr>
          <w:rFonts w:cs="B Badr" w:hint="cs"/>
          <w:color w:val="242887"/>
          <w:sz w:val="26"/>
          <w:szCs w:val="26"/>
          <w:rtl/>
        </w:rPr>
        <w:t xml:space="preserve"> مَا يَسَعُنَا وَ يَسَعُكُمْ وَ لَا يُخَالِفُ شَيْ‏ءٌ مِنْهُ الْحَقَّ وَ لَا يُضَادُّهُ،</w:t>
      </w:r>
      <w:r w:rsidRPr="0027727F">
        <w:rPr>
          <w:rFonts w:cs="B Badr" w:hint="cs"/>
          <w:color w:val="006A0F"/>
          <w:sz w:val="26"/>
          <w:szCs w:val="26"/>
          <w:rtl/>
        </w:rPr>
        <w:t xml:space="preserve"> وَ الْحَمْدُ لِلَّهِ رَبِّ الْعالَمِينَ‏</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222</w:t>
      </w:r>
      <w:r w:rsidRPr="0027727F">
        <w:rPr>
          <w:rFonts w:cs="B Badr" w:hint="cs"/>
          <w:color w:val="780000"/>
          <w:sz w:val="26"/>
          <w:szCs w:val="26"/>
          <w:rtl/>
        </w:rPr>
        <w:t xml:space="preserve"> حَدَّثَنِي مُحَمَّدُ بْنُ قُولَوَيْهِ، قَالَ حَدَّثَنَا سَعْدُ بْنُ عَبْدِ اللَّهِ الْقُمِّيُّ، عَنْ مُحَمَّدِ بْنِ عَبْدِ اللَّهِ الْمِسْمَعِيِّ وَ أَحْمَدَ بْنِ مُحَمَّدِ بْنِ عِيسَى، عَنْ عَلِيِّ بْنِ أَسْبَاطٍ، عَنِ الْحُسَيْنِ بْنِ زُرَارَةَ، قَالَ‏</w:t>
      </w:r>
      <w:r w:rsidRPr="0027727F">
        <w:rPr>
          <w:rFonts w:cs="B Badr" w:hint="cs"/>
          <w:color w:val="242887"/>
          <w:sz w:val="26"/>
          <w:szCs w:val="26"/>
          <w:rtl/>
        </w:rPr>
        <w:t xml:space="preserve"> قُلْتُ لِأَبِي عَبْدِ اللَّهِ (ع) إِنَّ أَبِي يَقْرَأُ عَلَيْكَ السَّلَامَ وَ يَقُولُ لَكَ جَعَلَنِيَ اللَّهُ فِدَاكَ إِنَّهُ لَا يَزَالُ الرَّجُلُ وَ الرَّجُلَانِ يَقْدُمَانِ فَيَذْكُرَانِ أَنَّكَ ذَكَرْتَنِي وَ قُلْتَ فِيَّ، فَقَالَ أَقْرِئْ أَبَاكَ السَّلَامَ وَ قُلْ لَهُ أَنَا وَ اللَّهِ أُحِبُّ لَكَ الْخَيْرَ فِي الدُّنْيَا وَ أُحِبُّ لَكَ الْخَيْرَ فِي الْآخِرَةِ، وَ أَنَا وَ اللَّهِ عَنْكَ رَاضٍ فَمَا تُبَالِي مَا قَالَ النَّاسُ بَعْدَ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223</w:t>
      </w:r>
      <w:r w:rsidRPr="0027727F">
        <w:rPr>
          <w:rFonts w:cs="B Badr" w:hint="cs"/>
          <w:color w:val="780000"/>
          <w:sz w:val="26"/>
          <w:szCs w:val="26"/>
          <w:rtl/>
        </w:rPr>
        <w:t xml:space="preserve"> حَدَّثَنِي مُحَمَّدُ بْنُ قُولَوَيْهِ، قَالَ حَدَّثَنِي سَعْدُ بْنُ عَبْدِ اللَّهِ، عَنْ أَحْمَدَ بْنِ هِلَالٍ، عَنِ الْحَسَنِ بْنِ مَحْبُوبٍ، عَنْ عَلِيِّ بْنِ رِئَابٍ، قَالَ‏</w:t>
      </w:r>
      <w:r w:rsidRPr="0027727F">
        <w:rPr>
          <w:rFonts w:cs="B Badr" w:hint="cs"/>
          <w:color w:val="242887"/>
          <w:sz w:val="26"/>
          <w:szCs w:val="26"/>
          <w:rtl/>
        </w:rPr>
        <w:t xml:space="preserve"> دَخَلَ زُرَارَةُ عَلَى أَبِي عَبْدِ اللَّهِ (ع) فَقَالَ يَا زُرَارَةُ مُتَأَهِّلٌ أَنْتَ قَالَ لَا، قَالَ وَ مَا يَمْنَعُكَ مِنْ ذَلِكَ قَالَ لِأَنِّي لَا أَعْلَمُ تَطِيبُ مُنَاكَحَةُ هَؤُلَاءِ أَمْ لَا، قَالَ فَكَيْفَ تَصْبِرُ وَ أَنْتَ شَابٌّ قَالَ أَشْتَرِي الْإِمَاءَ، قَالَ وَ مِنْ أَيْنَ طَابَ لَكَ نِكَاحُ الْإِمَاءِ قَالَ لِأَنَّ الْأَمَةَ إِنْ رَابَنِي مِنْ أَمْرِهَا شَيْ‏ءٌ بِعْتُهَا، قَالَ لَمْ أَسْأَلْكَ عَنْ هَذَا وَ لَكِنْ سَأَلْتُكَ مِنْ أَيْنَ طَابَ لَكَ فَرْجُهَا قَالَ لَهُ فَتَأْمُرُنِي أَنْ أَتَزَوَّجَ قَالَ لَهُ ذَاكَ إِلَيْكَ، فَقَالَ لَهُ زُرَارَةُ هَذَا الْكَلَامُ يَنْصَرِفُ عَلَى ضَرْبَيْنِ: إِمَّا أَنْ لَا تُبَالِيَ أَنْ أَعْصِيَ اللَّهَ إِذْ لَمْ تَأْمُرْنِي بِذَلِكَ وَ الْوَجْهُ الْآخَرُ أَنْ تَكُونَ مُطْلِقاً لِي، قَالَ، فَقَالَ عَلَيْكَ‏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لذلك-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بِالْبَلْهَاءِ</w:t>
      </w:r>
      <w:r w:rsidRPr="0027727F">
        <w:rPr>
          <w:rFonts w:cs="B Badr" w:hint="cs"/>
          <w:color w:val="965AA0"/>
          <w:sz w:val="26"/>
          <w:szCs w:val="26"/>
          <w:rtl/>
        </w:rPr>
        <w:t xml:space="preserve"> «1»</w:t>
      </w:r>
      <w:r w:rsidRPr="0027727F">
        <w:rPr>
          <w:rFonts w:cs="B Badr" w:hint="cs"/>
          <w:color w:val="242887"/>
          <w:sz w:val="26"/>
          <w:szCs w:val="26"/>
          <w:rtl/>
        </w:rPr>
        <w:t>، قَالَ، فَقُلْتُ: مِثْلَ الَّتِي تَكُونُ عَلَى رَأْيِ الْحَكَمِ بْنِ عُتَيْبَةَ وَ سَالِمِ بْنِ أَبِي حَفْصَةَ قَالَ لَا، الَّتِي لَا تَعْرِفُ مَا أَنْتُمْ عَلَيْهِ وَ لَا تَنْصِبُ، قَدْ زَوَّجَ رَسُولُ اللَّهِ (ص) أَبَا الْعَاصِ بْنَ الرَّبِيعِ وَ عُثْمَانَ بْنَ عَفَّانَ وَ تَزَوَّجَ عَائِشَةَ وَ حَفْصَةَ وَ غَيْرَهُمَا، فَقَالَ لَسْتُ أَنَا بِمَنْزِلَةِ النَّبِيِّ (ص) الَّذِي كَانَ يَجْرِي عَلَيْهِمْ حُكْمُهُ، وَ مَا هُوَ إِلَّا مُؤْمِنٌ أَوْ كَافِرٌ قَالَ اللَّهُ عَزَّ وَ جَلَّ:</w:t>
      </w:r>
      <w:r w:rsidRPr="0027727F">
        <w:rPr>
          <w:rFonts w:cs="B Badr" w:hint="cs"/>
          <w:color w:val="006A0F"/>
          <w:sz w:val="26"/>
          <w:szCs w:val="26"/>
          <w:rtl/>
        </w:rPr>
        <w:t xml:space="preserve"> فَمِنْكُمْ كافِرٌ وَ مِنْكُمْ مُؤْمِنٌ‏</w:t>
      </w:r>
      <w:r w:rsidRPr="0027727F">
        <w:rPr>
          <w:rFonts w:cs="B Badr" w:hint="cs"/>
          <w:color w:val="242887"/>
          <w:sz w:val="26"/>
          <w:szCs w:val="26"/>
          <w:rtl/>
        </w:rPr>
        <w:t>، فَقَالَ لَهُ أَبُو عَبْدِ اللَّهِ (ع) فَأَيْنَ‏</w:t>
      </w:r>
      <w:r w:rsidRPr="0027727F">
        <w:rPr>
          <w:rFonts w:cs="B Badr" w:hint="cs"/>
          <w:color w:val="006A0F"/>
          <w:sz w:val="26"/>
          <w:szCs w:val="26"/>
          <w:rtl/>
        </w:rPr>
        <w:t xml:space="preserve"> أَصْحابُ الْأَعْرافِ‏</w:t>
      </w:r>
      <w:r w:rsidRPr="0027727F">
        <w:rPr>
          <w:rFonts w:cs="B Badr" w:hint="cs"/>
          <w:color w:val="242887"/>
          <w:sz w:val="26"/>
          <w:szCs w:val="26"/>
          <w:rtl/>
        </w:rPr>
        <w:t>، وَ أَيْنَ‏</w:t>
      </w:r>
      <w:r w:rsidRPr="0027727F">
        <w:rPr>
          <w:rFonts w:cs="B Badr" w:hint="cs"/>
          <w:color w:val="006A0F"/>
          <w:sz w:val="26"/>
          <w:szCs w:val="26"/>
          <w:rtl/>
        </w:rPr>
        <w:t xml:space="preserve"> الْمُؤَلَّفَةُ قُلُوبُهُمْ‏</w:t>
      </w:r>
      <w:r w:rsidRPr="0027727F">
        <w:rPr>
          <w:rFonts w:cs="B Badr" w:hint="cs"/>
          <w:color w:val="242887"/>
          <w:sz w:val="26"/>
          <w:szCs w:val="26"/>
          <w:rtl/>
        </w:rPr>
        <w:t>، وَ أَيْنَ الَّذِينَ‏</w:t>
      </w:r>
      <w:r w:rsidRPr="0027727F">
        <w:rPr>
          <w:rFonts w:cs="B Badr" w:hint="cs"/>
          <w:color w:val="006A0F"/>
          <w:sz w:val="26"/>
          <w:szCs w:val="26"/>
          <w:rtl/>
        </w:rPr>
        <w:t xml:space="preserve"> خَلَطُوا عَمَلًا صالِحاً وَ آخَرَ سَيِّئاً</w:t>
      </w:r>
      <w:r w:rsidRPr="0027727F">
        <w:rPr>
          <w:rFonts w:cs="B Badr" w:hint="cs"/>
          <w:color w:val="242887"/>
          <w:sz w:val="26"/>
          <w:szCs w:val="26"/>
          <w:rtl/>
        </w:rPr>
        <w:t>، وَ أَيْنَ الَّذِينَ‏</w:t>
      </w:r>
      <w:r w:rsidRPr="0027727F">
        <w:rPr>
          <w:rFonts w:cs="B Badr" w:hint="cs"/>
          <w:color w:val="006A0F"/>
          <w:sz w:val="26"/>
          <w:szCs w:val="26"/>
          <w:rtl/>
        </w:rPr>
        <w:t xml:space="preserve"> لَمْ يَدْخُلُوها وَ هُمْ يَطْمَعُونَ‏</w:t>
      </w:r>
      <w:r w:rsidRPr="0027727F">
        <w:rPr>
          <w:rFonts w:cs="B Badr" w:hint="cs"/>
          <w:color w:val="242887"/>
          <w:sz w:val="26"/>
          <w:szCs w:val="26"/>
          <w:rtl/>
        </w:rPr>
        <w:t xml:space="preserve"> قَالَ زُرَارَةُ أَ يَدْخُلُ النَّارَ مُؤْمِنٌ فَقَالَ أَبُو عَبْدِ اللَّهِ (ع) لَا يَدْخُلُهَا إِلَّا أَنْ يَشَاءَ اللَّهُ، قَالَ زُرَارَةُ فَيَدْخُلُ الْكَافِرُ الْجَنَّةَ فَقَالَ أَبُو عَبْدِ اللَّهِ لَا، فَقَالَ زُرَارَةُ هَلْ يَخْلُو أَنْ يَكُونَ مُؤْمِناً أَوْ كَافِراً فَقَالَ أَبُو عَبْدِ اللَّهِ (ع) قَوْلُ اللَّهِ أَصْدَقُ مِنْ قَوْلِكَ يَا زُرَارَةُ، بِقَوْلِ اللَّهِ أَقُولُ، يَقُولُ اللَّهُ تَعَالَى:</w:t>
      </w:r>
      <w:r w:rsidRPr="0027727F">
        <w:rPr>
          <w:rFonts w:cs="B Badr" w:hint="cs"/>
          <w:color w:val="006A0F"/>
          <w:sz w:val="26"/>
          <w:szCs w:val="26"/>
          <w:rtl/>
        </w:rPr>
        <w:t xml:space="preserve"> لَمْ يَدْخُلُوها وَ هُمْ يَطْمَعُونَ‏</w:t>
      </w:r>
      <w:r w:rsidRPr="0027727F">
        <w:rPr>
          <w:rFonts w:cs="B Badr" w:hint="cs"/>
          <w:color w:val="242887"/>
          <w:sz w:val="26"/>
          <w:szCs w:val="26"/>
          <w:rtl/>
        </w:rPr>
        <w:t>، لَوْ كَانُوا مُؤْمِنِينَ لَدَخَلُوا الْجَنَّةَ وَ لَوْ كَانُوا كَافِرِينَ لَدَخَلُوا النَّارَ، قَالَ فَمَا ذَا فَقَالَ أَبُو عَبْدِ اللَّهِ (ع) أَرْجِهِمْ حَيْثُ أَرْجَأَهُمُ‏</w:t>
      </w:r>
      <w:r w:rsidRPr="0027727F">
        <w:rPr>
          <w:rFonts w:cs="B Badr" w:hint="cs"/>
          <w:color w:val="965AA0"/>
          <w:sz w:val="26"/>
          <w:szCs w:val="26"/>
          <w:rtl/>
        </w:rPr>
        <w:t xml:space="preserve"> «2»</w:t>
      </w:r>
      <w:r w:rsidRPr="0027727F">
        <w:rPr>
          <w:rFonts w:cs="B Badr" w:hint="cs"/>
          <w:color w:val="242887"/>
          <w:sz w:val="26"/>
          <w:szCs w:val="26"/>
          <w:rtl/>
        </w:rPr>
        <w:t xml:space="preserve"> اللَّهُ أَمَا إِنَّكَ لَوْ بَقِيتَ لَرَجَعْتَ عَنْ هَذَا الْكَلَامِ وَ لَحَلَلْتَ عِنْدَكَ‏</w:t>
      </w:r>
      <w:r w:rsidRPr="0027727F">
        <w:rPr>
          <w:rFonts w:cs="B Badr" w:hint="cs"/>
          <w:color w:val="965AA0"/>
          <w:sz w:val="26"/>
          <w:szCs w:val="26"/>
          <w:rtl/>
        </w:rPr>
        <w:t xml:space="preserve"> «3»</w:t>
      </w:r>
      <w:r w:rsidRPr="0027727F">
        <w:rPr>
          <w:rFonts w:cs="B Badr" w:hint="cs"/>
          <w:color w:val="242887"/>
          <w:sz w:val="26"/>
          <w:szCs w:val="26"/>
          <w:rtl/>
        </w:rPr>
        <w:t xml:space="preserve"> قَالَ، وَ أَصْحَابُ زُرَارَةَ يَقُولُونَ لَرَجَعْتَ عَنْ هَذَا الْكَلَامِ وَ تَحَلَّلَتْ‏</w:t>
      </w:r>
      <w:r w:rsidRPr="0027727F">
        <w:rPr>
          <w:rFonts w:cs="B Badr" w:hint="cs"/>
          <w:color w:val="965AA0"/>
          <w:sz w:val="26"/>
          <w:szCs w:val="26"/>
          <w:rtl/>
        </w:rPr>
        <w:t xml:space="preserve"> «4»</w:t>
      </w:r>
      <w:r w:rsidRPr="0027727F">
        <w:rPr>
          <w:rFonts w:cs="B Badr" w:hint="cs"/>
          <w:color w:val="242887"/>
          <w:sz w:val="26"/>
          <w:szCs w:val="26"/>
          <w:rtl/>
        </w:rPr>
        <w:t xml:space="preserve"> عَنْكَ عُقَدُ الْإِيمَانِ.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أَصْحَابُ زُرَارَةَ: فَكُلُّ مَنْ أَدْرَكَ زُرَارَةَ بْنَ أَعْيَنَ فَقَدْ أَدْرَكَ أَبَا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بالفتح: مؤنث ابله و جمعه البله بالضم. و هو من ضعف عقله.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ارجى الأمر: اخره.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سائر النسخ: و لحللت عقدك.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لحللت-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عَبْدِ اللَّهِ (ع) فَإِنَّهُ مَاتَ بَعْدَ أَبِي عَبْدِ اللَّهِ (ع) بِشَهْرَيْنِ أَوْ أَقَلَّ، وَ تُوُفِّيَ أَبُو عَبْدِ اللَّهِ (ع) وَ زُرَارَةُ مَرِيضٌ مَاتَ فِي مَرَضِهِ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224</w:t>
      </w:r>
      <w:r w:rsidRPr="0027727F">
        <w:rPr>
          <w:rFonts w:cs="B Badr" w:hint="cs"/>
          <w:color w:val="780000"/>
          <w:sz w:val="26"/>
          <w:szCs w:val="26"/>
          <w:rtl/>
        </w:rPr>
        <w:t xml:space="preserve"> حَدَّثَنِي أَبُو عَبْدِ اللَّهِ مُحَمَّدُ بْنُ إِبْرَاهِيمَ الْوَرَّاقُ، قَالَ حَدَّثَنِي عَلِيُّ بْنُ مُحَمَّدِ بْنِ يَزِيدَ الْقُمِّيُّ، قَالَ حَدَّثَنِي بُنَانُ بْنُ مُحَمَّدِ بْنِ عِيسَى، عَنِ ابْنِ أَبِي عُمَيْرٍ، عَنْ هِشَامِ بْنِ سَالِمٍ، عَنْ مُحَمَّدِ بْنِ أَبِي عُمَيْرٍ، قَالَ‏</w:t>
      </w:r>
      <w:r w:rsidRPr="0027727F">
        <w:rPr>
          <w:rFonts w:cs="B Badr" w:hint="cs"/>
          <w:color w:val="242887"/>
          <w:sz w:val="26"/>
          <w:szCs w:val="26"/>
          <w:rtl/>
        </w:rPr>
        <w:t xml:space="preserve"> دَخَلْتُ عَلَى أَبِي عَبْدِ اللَّهِ (ع) فَقَالَ كَيْفَ تَرَكْتَ زُرَارَةَ قَالَ تَرَكْتُهُ لَا يُصَلِّي الْعَصْرَ حَتَّى تَغِيبَ الشَّمْسُ، قَالَ فَأَنْتَ رَسُولِي إِلَيْهِ فَقُلْ لَهُ فَلْيُصَلِّ فِي مَوَاقِيتِ أَصْحَابِهِ فَإِنِّي قَدْ حَرَّقْتُ،</w:t>
      </w:r>
      <w:r w:rsidRPr="0027727F">
        <w:rPr>
          <w:rFonts w:cs="B Badr" w:hint="cs"/>
          <w:color w:val="965AA0"/>
          <w:sz w:val="26"/>
          <w:szCs w:val="26"/>
          <w:rtl/>
        </w:rPr>
        <w:t xml:space="preserve"> «1»</w:t>
      </w:r>
      <w:r w:rsidRPr="0027727F">
        <w:rPr>
          <w:rFonts w:cs="B Badr" w:hint="cs"/>
          <w:color w:val="242887"/>
          <w:sz w:val="26"/>
          <w:szCs w:val="26"/>
          <w:rtl/>
        </w:rPr>
        <w:t xml:space="preserve"> قَالَ فَأَبْلَغْتُهُ ذَلِكَ فَقَالَ أَنَا وَ اللَّهِ أَعْلَمُ أَنَّكَ لَمْ تَكْذِبْ عَلَيْهِ وَ لَكِنِّي أَمَرَنِي بِشَيْ‏ءٍ فَأَكْرَهُ أَنْ أَدَعَهُ.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225</w:t>
      </w:r>
      <w:r w:rsidRPr="0027727F">
        <w:rPr>
          <w:rFonts w:cs="B Badr" w:hint="cs"/>
          <w:color w:val="780000"/>
          <w:sz w:val="26"/>
          <w:szCs w:val="26"/>
          <w:rtl/>
        </w:rPr>
        <w:t xml:space="preserve"> حَدَّثَنِي مُحَمَّدُ بْنُ قُولَوَيْهِ، قَالَ حَدَّثَنِي سَعْدُ بْنُ عَبْدِ اللَّهِ، قَالَ حَدَّثَنِي أَبُو جَعْفَرٍ أَحْمَدُ بْنُ مُحَمَّدِ بْنِ عِيسَى وَ عَلِيُّ بْنُ إِسْمَاعِيلَ بْنِ عِيسَى، عَنْ مُحَمَّدِ بْنِ عُمَرَ بْنِ سَعِيدٍ الزَّيَّاتِ، عَنْ يَحْيَى بْنِ أَبِي حَبِيبٍ، قَالَ‏</w:t>
      </w:r>
      <w:r w:rsidRPr="0027727F">
        <w:rPr>
          <w:rFonts w:cs="B Badr" w:hint="cs"/>
          <w:color w:val="242887"/>
          <w:sz w:val="26"/>
          <w:szCs w:val="26"/>
          <w:rtl/>
        </w:rPr>
        <w:t xml:space="preserve"> سَأَلْتُ الرِّضَا (ع) عَنْ أَفْضَلِ مَا يَتَقَرَّبُ بِهِ الْعَبْدُ إِلَى اللَّهِ مِنْ صَلَاتِهِ فَقَالَ سِتٌّ وَ أَرْبَعُونَ رَكْعَةً فَرَائِضُهُ وَ نَوَافِلُهُ، فَقُلْتُ هَذِهِ رِوَايَةُ زُرَارَةَ! فَقَالَ أَ تَرَى أَنَّ أَحَداً كَانَ أَصْدَعَ بِحَقٍّ مِنْ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226</w:t>
      </w:r>
      <w:r w:rsidRPr="0027727F">
        <w:rPr>
          <w:rFonts w:cs="B Badr" w:hint="cs"/>
          <w:color w:val="780000"/>
          <w:sz w:val="26"/>
          <w:szCs w:val="26"/>
          <w:rtl/>
        </w:rPr>
        <w:t xml:space="preserve"> حَدَّثَنِي حَمْدَوَيْهِ، قَالَ حَدَّثَنِي مُحَمَّدُ بْنُ عِيسَى، عَنِ الْقَاسِمِ بْنِ عُرْوَةَ، عَنِ ابْنِ بُكَيْرٍ، قَالَ‏</w:t>
      </w:r>
      <w:r w:rsidRPr="0027727F">
        <w:rPr>
          <w:rFonts w:cs="B Badr" w:hint="cs"/>
          <w:color w:val="242887"/>
          <w:sz w:val="26"/>
          <w:szCs w:val="26"/>
          <w:rtl/>
        </w:rPr>
        <w:t xml:space="preserve"> دَخَلَ زُرَارَةُ عَلَى أَبِي عَبْدِ اللَّهِ (ع) قَالَ إِنَّكُمْ قُلْتُمْ لَنَا فِي الظُّهْرِ وَ الْعَصْرِ عَلَى ذِرَاعٍ وَ ذِرَاعَيْنِ، ثُمَّ قُلْتُمْ أَبْرِدُوا بِهَا فِي الصَّيْفِ، فَكَيْفَ الْإِبْرَادُ بِهَا وَ فَتَحَ أَلْوَاحَهُ لِيَكْتُبَ مَا يَقُولُ، فَلَمْ يُجِبْهُ أَبُو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صرفت-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بِشَيْ‏ءٍ، فَأَطْبَقَ أَلْوَاحَهُ فَقَالَ إِنَّمَا عَلَيْنَا أَنْ نَسْأَلَكُمْ وَ أَنْتُمْ أَعْلَمُ بِمَا عَلَيْكُمْ، وَ خَرَجَ وَ دَخَلَ أَبُو بَصِيرٍ عَلَى أَبِي عَبْدِ اللَّهِ (ع) فَقَالَ إِنَّ زُرَارَةَ سَأَلَنِي عَنْ شَيْ‏ءٍ فَلَمْ أُجِبْهُ، وَ قَدْ ضِقْتُ‏</w:t>
      </w:r>
      <w:r w:rsidRPr="0027727F">
        <w:rPr>
          <w:rFonts w:cs="B Badr" w:hint="cs"/>
          <w:color w:val="965AA0"/>
          <w:sz w:val="26"/>
          <w:szCs w:val="26"/>
          <w:rtl/>
        </w:rPr>
        <w:t xml:space="preserve"> «1»</w:t>
      </w:r>
      <w:r w:rsidRPr="0027727F">
        <w:rPr>
          <w:rFonts w:cs="B Badr" w:hint="cs"/>
          <w:color w:val="242887"/>
          <w:sz w:val="26"/>
          <w:szCs w:val="26"/>
          <w:rtl/>
        </w:rPr>
        <w:t xml:space="preserve"> فَاذْهَبْ أَنْتَ رَسُولِي إِلَيْهِ، فَقُلْ صَلِّ الظُّهْرَ فِي الصَّيْفِ إِذَا كَانَ ظِلُّكَ مِثْلَكَ وَ الْعَصْرَ إِذَا كَانَ مِثْلَيْكَ، وَ كَانَ زُرَارَةُ هَكَذَا يُصَلِّي فِي الصَّيْفِ، وَ لَمْ أَسْمَعْ أَحَداً مِنْ أَصْحَابِنَا يَفْعَلُ ذَلِكَ غَيْرَهُ وَ غَيْرَ ابْنِ بُكَيْرٍ.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227</w:t>
      </w:r>
      <w:r w:rsidRPr="0027727F">
        <w:rPr>
          <w:rFonts w:cs="B Badr" w:hint="cs"/>
          <w:color w:val="780000"/>
          <w:sz w:val="26"/>
          <w:szCs w:val="26"/>
          <w:rtl/>
        </w:rPr>
        <w:t xml:space="preserve"> حَمْدَوَيْهِ، قَالَ حَدَّثَنِي مُحَمَّدُ بْنُ عِيسَى، عَنِ ابْنِ أَبِي عُمَيْرٍ، عَنِ ابْنِ أُذَيْنَةَ، عَنْ زُرَارَةَ، قَالَ‏</w:t>
      </w:r>
      <w:r w:rsidRPr="0027727F">
        <w:rPr>
          <w:rFonts w:cs="B Badr" w:hint="cs"/>
          <w:color w:val="242887"/>
          <w:sz w:val="26"/>
          <w:szCs w:val="26"/>
          <w:rtl/>
        </w:rPr>
        <w:t xml:space="preserve"> كُنْتُ قَاعِداً عِنْدَ أَبِي عَبْدِ اللَّهِ (ع) أَنَا وَ حُمْرَانُ، فَقَالَ لَهُ حُمْرَانُ مَا تَقُولُ فِيمَا يَقُولُ زُرَارَةُ فَقَدْ خَالَفْتُهُ فِيهِ قَالَ فَمَا هُوَ قَالَ يَزْعُمُ أَنَّ مَوَاقِيتَ الصَّلَاةِ</w:t>
      </w:r>
      <w:r w:rsidRPr="0027727F">
        <w:rPr>
          <w:rFonts w:cs="B Badr" w:hint="cs"/>
          <w:color w:val="965AA0"/>
          <w:sz w:val="26"/>
          <w:szCs w:val="26"/>
          <w:rtl/>
        </w:rPr>
        <w:t xml:space="preserve"> «2»</w:t>
      </w:r>
      <w:r w:rsidRPr="0027727F">
        <w:rPr>
          <w:rFonts w:cs="B Badr" w:hint="cs"/>
          <w:color w:val="242887"/>
          <w:sz w:val="26"/>
          <w:szCs w:val="26"/>
          <w:rtl/>
        </w:rPr>
        <w:t xml:space="preserve"> مُفَوَّضَةٌ إِلَى رَسُولِ اللَّهِ (ص) وَ هُوَ الَّذِي وَضَعَهَا،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فَمَا تَقُولُ أَنْتَ قَالَ قُلْتُ إِنَّ جِبْرِيلَ (ع) أَتَاهُ فِي الْيَوْمِ الْأَوَّلِ بِالْوَقْتِ الْأَوَّلِ وَ فِي الْيَوْمِ الثَّانِي بِالْوَقْتِ الْآخِرِ</w:t>
      </w:r>
      <w:r w:rsidRPr="0027727F">
        <w:rPr>
          <w:rFonts w:cs="B Badr" w:hint="cs"/>
          <w:color w:val="965AA0"/>
          <w:sz w:val="26"/>
          <w:szCs w:val="26"/>
          <w:rtl/>
        </w:rPr>
        <w:t xml:space="preserve"> «3»</w:t>
      </w:r>
      <w:r w:rsidRPr="0027727F">
        <w:rPr>
          <w:rFonts w:cs="B Badr" w:hint="cs"/>
          <w:color w:val="242887"/>
          <w:sz w:val="26"/>
          <w:szCs w:val="26"/>
          <w:rtl/>
        </w:rPr>
        <w:t xml:space="preserve"> ثُمَّ قَالَ جِبْرِيلُ يَا مُحَمَّدُ مَا بَيْنَهُمَا وَقْتٌ! فَقَالَ أَبُو عَبْدِ اللَّهِ (ع) يَا حُمْرَانُ إِنَّ زُرَارَةَ يَقُولُ إِنَّمَا جَاءَ جِبْرِيلُ مُشِيراً عَلَى مُحَمَّدٍ (ع)، صَدَقَ زُرَارَةُ، جَعَلَ اللَّهُ ذَلِكَ إِلَى مُحَمَّدٍ (ع) فَوَضَعَهُ وَ أَشَارَ جِبْرِيلُ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228</w:t>
      </w:r>
      <w:r w:rsidRPr="0027727F">
        <w:rPr>
          <w:rFonts w:cs="B Badr" w:hint="cs"/>
          <w:color w:val="780000"/>
          <w:sz w:val="26"/>
          <w:szCs w:val="26"/>
          <w:rtl/>
        </w:rPr>
        <w:t xml:space="preserve"> حَدَّثَنَا مُحَمَّدُ بْنُ مَسْعُودٍ، قَالَ حَدَّثَنَا جِبْرِيلُ بْنُ أَحْمَدَ الْفَارَيَابِيُّ، قَالَ حَدَّثَنِي الْعُبَيْدِيُّ مُحَمَّدُ بْنُ عِيسَى، عَنْ يُونُسَ بْنِ عَبْدِ الرَّحْمَنِ، عَنِ ابْنِ مُسْكَانَ، قَالَ‏</w:t>
      </w:r>
      <w:r w:rsidRPr="0027727F">
        <w:rPr>
          <w:rFonts w:cs="B Badr" w:hint="cs"/>
          <w:color w:val="242887"/>
          <w:sz w:val="26"/>
          <w:szCs w:val="26"/>
          <w:rtl/>
        </w:rPr>
        <w:t xml:space="preserve"> سَمِعْتُ زُرَارَةَ يَقُولُ: رَحِمَ اللَّهُ أَبَا جَعْفَرٍ وَ أَمَّا جَعْفَرٌ فَإِنَّ فِي قَلْبِي عَلَيْهِ لَفْتَةً! فَقُلْتُ لَهُ وَ مَا حَمَلَ زُرَارَةَ عَلَى هَذَا قَالَ حَمَلَهُ عَلَى هَذَا لِأَنَّ أَبَا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قد ضقت من ذلك-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الصلوات-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الأخير-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عَبْدِ اللَّهِ (ع) أَخْرَجَ مَخَازِيَهُ.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229</w:t>
      </w:r>
      <w:r w:rsidRPr="0027727F">
        <w:rPr>
          <w:rFonts w:cs="B Badr" w:hint="cs"/>
          <w:color w:val="780000"/>
          <w:sz w:val="26"/>
          <w:szCs w:val="26"/>
          <w:rtl/>
        </w:rPr>
        <w:t xml:space="preserve"> حَدَّثَنِي حَمْدَوَيْهِ وَ إِبْرَاهِيمُ ابْنَا نُصَيْرٍ، قَالا حَدَّثَنَا الْعُبَيْدِيُّ، عَنْ هِشَامِ بْنِ إِبْرَاهِيمَ الْخُتَّلِيِّ وَ هُوَ الْمَشْرِقِيُّ، قَالَ‏</w:t>
      </w:r>
      <w:r w:rsidRPr="0027727F">
        <w:rPr>
          <w:rFonts w:cs="B Badr" w:hint="cs"/>
          <w:color w:val="242887"/>
          <w:sz w:val="26"/>
          <w:szCs w:val="26"/>
          <w:rtl/>
        </w:rPr>
        <w:t xml:space="preserve"> قَالَ لِي أَبُو الْحَسَنِ الْخُرَاسَانِيُّ (ع) كَيْفَ تَقُولُونَ فِي الِاسْتِطَاعَةِ بَعْدَ يُونُسَ فَذَهَبَ فِيهَا مَذْهَبُ زُرَارَةَ وَ مَذْهَبُ زُرَارَةَ هُوَ الْخَطَاءُ، فَقُلْتُ لَا، وَ لَكِنَّهُ بِأَبِي أَنْتَ وَ أُمِّي مَا يَقُولُ زُرَارَةُ فِي الِاسْتِطَاعَةِ وَ قَوْلُ زُرَارَةَ فِيمَنْ قُدِّرَ وَ نَحْنُ مِنْهُ بِرَاءٌ وَ لَيْسَ مِنْ دَيْنِ آبَائِكَ، وَ قَالَ الْآخَرُونَ بِالْجَبْرِ وَ نَحْنُ مِنْهُ بِرَاءٌ وَ لَيْسَ مِنْ دَيْنِ آبَائِكَ، قَالَ فَبِأَيِّ شَيْ‏ءٍ تَقُولُونَ قُلْتُ بِقَوْلِ أَبِي عَبْدِ اللَّهِ (ع) وَ سَأَلَ عَنْ قَوْلِ اللَّهِ عَزَّ وَ جَلَ‏</w:t>
      </w:r>
      <w:r w:rsidRPr="0027727F">
        <w:rPr>
          <w:rFonts w:cs="B Badr" w:hint="cs"/>
          <w:color w:val="006A0F"/>
          <w:sz w:val="26"/>
          <w:szCs w:val="26"/>
          <w:rtl/>
        </w:rPr>
        <w:t xml:space="preserve"> وَ لِلَّهِ عَلَى النَّاسِ حِجُّ الْبَيْتِ مَنِ اسْتَطاعَ إِلَيْهِ سَبِيلًا</w:t>
      </w:r>
      <w:r w:rsidRPr="0027727F">
        <w:rPr>
          <w:rFonts w:cs="B Badr" w:hint="cs"/>
          <w:color w:val="242887"/>
          <w:sz w:val="26"/>
          <w:szCs w:val="26"/>
          <w:rtl/>
        </w:rPr>
        <w:t>، مَا اسْتِطَاعَتُهُ قَالَ، فَقَالَ أَبُو عَبْدِ اللَّهِ (ع) صِحَّتُهُ وَ مَالُهُ فَنَحْنُ بِقَوْلِ أَبِي عَبْدِ اللَّهِ (ع) نَأْخُذُ قَالَ صَدَقَ أَبُو عَبْدِ اللَّهِ (ع) هَذَا هُوَ الْحَقُّ.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230</w:t>
      </w:r>
      <w:r w:rsidRPr="0027727F">
        <w:rPr>
          <w:rFonts w:cs="B Badr" w:hint="cs"/>
          <w:color w:val="780000"/>
          <w:sz w:val="26"/>
          <w:szCs w:val="26"/>
          <w:rtl/>
        </w:rPr>
        <w:t xml:space="preserve"> حَدَّثَنِي طَاهِرُ بْنُ عِيسَى الْوَرَّاقُ، قَالَ حَدَّثَنِي جَعْفَرُ بْنُ أَحْمَدَ بْنِ أَيُّوبَ، قَالَ حَدَّثَنِي أَبُو الْحَسَنِ‏</w:t>
      </w:r>
      <w:r w:rsidRPr="0027727F">
        <w:rPr>
          <w:rFonts w:cs="B Badr" w:hint="cs"/>
          <w:color w:val="965AA0"/>
          <w:sz w:val="26"/>
          <w:szCs w:val="26"/>
          <w:rtl/>
        </w:rPr>
        <w:t xml:space="preserve"> «1»</w:t>
      </w:r>
      <w:r w:rsidRPr="0027727F">
        <w:rPr>
          <w:rFonts w:cs="B Badr" w:hint="cs"/>
          <w:color w:val="780000"/>
          <w:sz w:val="26"/>
          <w:szCs w:val="26"/>
          <w:rtl/>
        </w:rPr>
        <w:t xml:space="preserve"> صَالِحُ بْنُ أَبِي حَمَّادٍ الرَّازِيُّ، عَنِ ابْنِ أَبِي نَجْرَانَ، عَنْ عَلِيِّ بْنِ أَبِي حَمْزَةَ، عَنْ أَبِي بَصِيرٍ، عَنْ أَبِي عَبْدِ اللَّهِ (ع) قَالَ‏</w:t>
      </w:r>
      <w:r w:rsidRPr="0027727F">
        <w:rPr>
          <w:rFonts w:cs="B Badr" w:hint="cs"/>
          <w:color w:val="242887"/>
          <w:sz w:val="26"/>
          <w:szCs w:val="26"/>
          <w:rtl/>
        </w:rPr>
        <w:t xml:space="preserve"> قُلْتُ‏</w:t>
      </w:r>
      <w:r w:rsidRPr="0027727F">
        <w:rPr>
          <w:rFonts w:cs="B Badr" w:hint="cs"/>
          <w:color w:val="006A0F"/>
          <w:sz w:val="26"/>
          <w:szCs w:val="26"/>
          <w:rtl/>
        </w:rPr>
        <w:t xml:space="preserve"> الَّذِينَ آمَنُوا وَ لَمْ يَلْبِسُوا إِيمانَهُمْ بِظُلْمٍ‏</w:t>
      </w:r>
      <w:r w:rsidRPr="0027727F">
        <w:rPr>
          <w:rFonts w:cs="B Badr" w:hint="cs"/>
          <w:color w:val="242887"/>
          <w:sz w:val="26"/>
          <w:szCs w:val="26"/>
          <w:rtl/>
        </w:rPr>
        <w:t xml:space="preserve"> قَالَ أَعَاذَنَا اللَّهُ وَ إِيَّاكَ مِنْ ذَلِكَ الظُّلْمِ، قُلْتُ مَا هُوَ قَالَ هُوَ وَ اللَّهِ مَا أَحْدَثَ زُرَارَةُ وَ أَبُو حَنِيفَةَ وَ هَذَا الضَّرْبُ، قَالَ قُلْتُ الزِّنَا مَعَهُ قَالَ الزِّنَا ذَنْبٌ‏</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231</w:t>
      </w:r>
      <w:r w:rsidRPr="0027727F">
        <w:rPr>
          <w:rFonts w:cs="B Badr" w:hint="cs"/>
          <w:color w:val="780000"/>
          <w:sz w:val="26"/>
          <w:szCs w:val="26"/>
          <w:rtl/>
        </w:rPr>
        <w:t xml:space="preserve"> حَدَّثَنِي مُحَمَّدُ بْنُ نُصَيْرٍ، قَالَ حَدَّثَنِي مُحَمَّدُ بْنُ عِيسَى، عَنْ حَفْصٍ‏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أبو الخير-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قريب-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146</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مُؤَذِّنِ عَلِيِّ بْنِ يَقْطِينٍ يُكَنَّى أَبَا مُحَمَّدٍ، عَنْ أَبِي بَصِيرٍ، قَالَ‏</w:t>
      </w:r>
      <w:r w:rsidRPr="0027727F">
        <w:rPr>
          <w:rFonts w:cs="B Badr" w:hint="cs"/>
          <w:color w:val="242887"/>
          <w:sz w:val="26"/>
          <w:szCs w:val="26"/>
          <w:rtl/>
        </w:rPr>
        <w:t xml:space="preserve"> قُلْتُ لِأَبِي عَبْدِ اللَّهِ (ع)</w:t>
      </w:r>
      <w:r w:rsidRPr="0027727F">
        <w:rPr>
          <w:rFonts w:cs="B Badr" w:hint="cs"/>
          <w:color w:val="006A0F"/>
          <w:sz w:val="26"/>
          <w:szCs w:val="26"/>
          <w:rtl/>
        </w:rPr>
        <w:t xml:space="preserve"> الَّذِينَ آمَنُوا وَ لَمْ يَلْبِسُوا إِيمانَهُمْ بِظُلْمٍ‏</w:t>
      </w:r>
      <w:r w:rsidRPr="0027727F">
        <w:rPr>
          <w:rFonts w:cs="B Badr" w:hint="cs"/>
          <w:color w:val="242887"/>
          <w:sz w:val="26"/>
          <w:szCs w:val="26"/>
          <w:rtl/>
        </w:rPr>
        <w:t xml:space="preserve"> قَالَ أَعَاذَنَا اللَّهُ وَ إِيَّاكَ يَا أَبَا بَصِيرٍ مِنْ ذَلِكَ الظُّلْمِ ذَلِكَ مَا ذَهَبَ فِيهِ زُرَارَةَ وَ أَصْحَابُهُ وَ أَبُو حَنِيفَةَ وَ أَصْحَابُهُ.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232</w:t>
      </w:r>
      <w:r w:rsidRPr="0027727F">
        <w:rPr>
          <w:rFonts w:cs="B Badr" w:hint="cs"/>
          <w:color w:val="780000"/>
          <w:sz w:val="26"/>
          <w:szCs w:val="26"/>
          <w:rtl/>
        </w:rPr>
        <w:t xml:space="preserve"> حَدَّثَنِي حَمْدَوَيْهِ بْنُ نُصَيْرٍ، قَالَ حَدَّثَنِي مُحَمَّدُ بْنُ عِيسَى بْنِ عُبَيْدٍ، عَنِ ابْنِ أَبِي عُمَيْرٍ، عَنْ عَبْدِ الرَّحْمَنِ بْنِ الْحَجَّاجِ، عَنْ حَمْزَةَ، قَالَ‏</w:t>
      </w:r>
      <w:r w:rsidRPr="0027727F">
        <w:rPr>
          <w:rFonts w:cs="B Badr" w:hint="cs"/>
          <w:color w:val="242887"/>
          <w:sz w:val="26"/>
          <w:szCs w:val="26"/>
          <w:rtl/>
        </w:rPr>
        <w:t xml:space="preserve"> قُلْتُ لِأَبِي عَبْدِ اللَّهِ (ع) بَلَغَنِي أَنَّكَ بَرِئْتَ مِنْ عَمِّي يَعْنِي زُرَارَةَ قَالَ، فَقَالَ أَنَا لَمْ أَبْرَأْ مِنْ زُرَارَةَ لَكِنَّهُمْ يَجِيئُونَ وَ يَذْكُرُونَ وَ يَرْوُونَ عَنْهُ، فَلَوْ سَكَتُّ عَنْهُ أَلْزَمُونِيهِ، فَأَقُولُ مَنْ قَالَ هَذَا فَأَنَا إِلَى اللَّهِ مِنْهُ بَرِي‏ءٌ.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233</w:t>
      </w:r>
      <w:r w:rsidRPr="0027727F">
        <w:rPr>
          <w:rFonts w:cs="B Badr" w:hint="cs"/>
          <w:color w:val="780000"/>
          <w:sz w:val="26"/>
          <w:szCs w:val="26"/>
          <w:rtl/>
        </w:rPr>
        <w:t xml:space="preserve"> مُحَمَّدُ بْنُ مَسْعُودٍ، قَالَ حَدَّثَنِي عَبْدُ اللَّهِ بْنُ مُحَمَّدِ بْنِ خَالِدٍ، قَالَ حَدَّثَنِي الْوَشَّاءُ، عَنِ ابْنِ خِدَاشٍ، عَنْ عَلِيِّ بْنِ إِسْمَاعِيلَ، عَنْ رِبْعِيٍّ، عَنِ الْهَيْثَمِ بْنِ حَفْصٍ الْعَطَّارِ، قَالَ سَمِعْتُ حَمْزَةَ بْنَ حُمْرَانَ، يَقُولُ حِينَ قَدِمَ مِنَ الْيَمَنِ‏</w:t>
      </w:r>
      <w:r w:rsidRPr="0027727F">
        <w:rPr>
          <w:rFonts w:cs="B Badr" w:hint="cs"/>
          <w:color w:val="242887"/>
          <w:sz w:val="26"/>
          <w:szCs w:val="26"/>
          <w:rtl/>
        </w:rPr>
        <w:t xml:space="preserve"> لَقِيتُ أَبَا عَبْدِ اللَّهِ (ع) فَقُلْتُ لَهُ بَلَغَنِي أَنَّكَ لَعَنْتَ عَمِّي زُرَارَةَ قَالَ فَرَفَعَ يَدَهُ حَتَّى صَكَ‏</w:t>
      </w:r>
      <w:r w:rsidRPr="0027727F">
        <w:rPr>
          <w:rFonts w:cs="B Badr" w:hint="cs"/>
          <w:color w:val="965AA0"/>
          <w:sz w:val="26"/>
          <w:szCs w:val="26"/>
          <w:rtl/>
        </w:rPr>
        <w:t xml:space="preserve"> «1»</w:t>
      </w:r>
      <w:r w:rsidRPr="0027727F">
        <w:rPr>
          <w:rFonts w:cs="B Badr" w:hint="cs"/>
          <w:color w:val="242887"/>
          <w:sz w:val="26"/>
          <w:szCs w:val="26"/>
          <w:rtl/>
        </w:rPr>
        <w:t xml:space="preserve"> بِهَا صَدْرَهُ، ثُمَّ قَالَ لَا وَ اللَّهِ مَا قُلْتُ وَ لَكِنَّكُمْ تَأْتُونَ عَنْهُ بِأَشْيَاءَ</w:t>
      </w:r>
      <w:r w:rsidRPr="0027727F">
        <w:rPr>
          <w:rFonts w:cs="B Badr" w:hint="cs"/>
          <w:color w:val="965AA0"/>
          <w:sz w:val="26"/>
          <w:szCs w:val="26"/>
          <w:rtl/>
        </w:rPr>
        <w:t xml:space="preserve"> «2»</w:t>
      </w:r>
      <w:r w:rsidRPr="0027727F">
        <w:rPr>
          <w:rFonts w:cs="B Badr" w:hint="cs"/>
          <w:color w:val="242887"/>
          <w:sz w:val="26"/>
          <w:szCs w:val="26"/>
          <w:rtl/>
        </w:rPr>
        <w:t xml:space="preserve"> فَأَقُولُ مَنْ قَالَ هَذَا فَأَنَا مِنْهُ بَرِي‏ءٌ، قَالَ قُلْتُ فَأَحْكِي لَكَ مَا يَقُولُ قَالَ نَعَمْ، قَالَ قُلْتُ إِنَّ اللَّهَ عَزَّ وَ جَلَّ لَمْ يُكَلِّفِ الْعِبَادَ إِلَّا مَا يُطِيقُونَ وَ أَنَّهُمْ لَنْ يَعْمَلُوا إِلَّا أَنْ يَشَاءَ اللَّهُ وَ يُرِيدُ وَ يَقْضِي، قَالَ هُوَ وَ اللَّهِ الْحَقُّ، وَ دَخَلَ عَلَيْنَا صَاحِبُ الزُّطِّيِّ فَقَالَ لَهُ يَا مُيَسِّرُ أَ لَسْتَ عَلَى هَذَا قَالَ عَلَى أَيِّ شَيْ‏ءٍ أَصْلَحَكَ اللَّهُ أَوْ جُعِلْتُ‏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صكه: لطمه.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بالفتيا-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فِدَاكَ قَالَ فَأَعَادَ هَذَا الْقَوْلَ عَلَيْهِ كَمَا قُلْتُ لَهُ، ثُمَّ قَالَ هَذَا وَ اللَّهِ دَيْنِي وَ دِينُ آبَائِي.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234</w:t>
      </w:r>
      <w:r w:rsidRPr="0027727F">
        <w:rPr>
          <w:rFonts w:cs="B Badr" w:hint="cs"/>
          <w:color w:val="780000"/>
          <w:sz w:val="26"/>
          <w:szCs w:val="26"/>
          <w:rtl/>
        </w:rPr>
        <w:t xml:space="preserve"> حَدَّثَنِي أَبُو جَعْفَرٍ مُحَمَّدُ بْنُ قُولَوَيْهِ، قَالَ حَدَّثَنِي مُحَمَّدُ بْنُ أَبِي الْقَاسِمِ أَبُو عَبْدِ اللَّهِ الْمَعْرُوفُ بِمَاجِيلَوَيْهِ، عَنْ زِيَادِ بْنِ أَبِي الْحَلَّالِ، قَالَ‏</w:t>
      </w:r>
      <w:r w:rsidRPr="0027727F">
        <w:rPr>
          <w:rFonts w:cs="B Badr" w:hint="cs"/>
          <w:color w:val="242887"/>
          <w:sz w:val="26"/>
          <w:szCs w:val="26"/>
          <w:rtl/>
        </w:rPr>
        <w:t xml:space="preserve"> قُلْتُ لِأَبِي عَبْدِ اللَّهِ (ع) إِنَّ زُرَارَةَ رَوَى عَنْكَ فِي الِاسْتِطَاعَةِ شَيْئاً فَقَبِلْنَا مِنْهُ وَ صَدَّقْنَاهُ وَ قَدْ أَحْبَبْتُ أَنْ أَعْرِضَهُ عَلَيْكَ! فَقَالَ هَاتِهِ! قُلْتُ فَزَعَمَ أَنَّهُ سَأَلَكَ عَنْ قَوْلِ اللَّهِ عَزَّ وَ جَلَ‏</w:t>
      </w:r>
      <w:r w:rsidRPr="0027727F">
        <w:rPr>
          <w:rFonts w:cs="B Badr" w:hint="cs"/>
          <w:color w:val="006A0F"/>
          <w:sz w:val="26"/>
          <w:szCs w:val="26"/>
          <w:rtl/>
        </w:rPr>
        <w:t xml:space="preserve"> وَ لِلَّهِ عَلَى النَّاسِ حِجُّ الْبَيْتِ مَنِ اسْتَطاعَ إِلَيْهِ سَبِيلًا</w:t>
      </w:r>
      <w:r w:rsidRPr="0027727F">
        <w:rPr>
          <w:rFonts w:cs="B Badr" w:hint="cs"/>
          <w:color w:val="242887"/>
          <w:sz w:val="26"/>
          <w:szCs w:val="26"/>
          <w:rtl/>
        </w:rPr>
        <w:t>، فَقُلْتَ مَنْ مَلَكَ زَاداً وَ رَاحِلَةً، فَقَالَ كُلُّ مَنْ مَلَكَ زَاداً وَ رَاحِلَةً فَهُوَ مُسْتَطِيعٌ لِلْحَجِّ وَ إِنْ لَمْ يَحُجَّ فَقُلْتُ نَعَمْ. فَقَالَ لَيْسَ هَكَذَا سَأَلَنِي وَ لَا هَكَذَا قُلْتُ، كَذَبَ عَلَيَّ وَ اللَّهِ كَذَبَ عَلَيَّ وَ اللَّهِ، لَعَنَ اللَّهُ زُرَارَةَ لَعَنَ اللَّهُ زُرَارَةَ، لَعَنَ اللَّهُ زُرَارَةَ، إِنَّمَا قَالَ لِي مَنْ كَانَ لَهُ زَادٌ وَ رَاحِلَةٌ فَهُوَ مُسْتَطِيعٌ لِلْحَجِّ قُلْتُ وَ قَدْ وَجَبَ عَلَيْهِ، قَالَ فَمُسْتَطِيعٌ هُوَ، فَقُلْتُ لَا حَتَّى يُؤْذَنَ لَهُ، قُلْتُ فَأُخْبِرُ زُرَارَةَ بِذَلِكَ، قَالَ نَعَمْ. قَالَ زِيَادٌ فَقَدِمْتُ الْكُوفَةَ فَلَقِيتُ زُرَارَةَ فَأَخْبَرْتُهُ بِمَا قَالَ أَبُو عَبْدِ اللَّهِ (ع) وَ سَكَتُّ عَنْ لَعْنِهِ، فَقَالَ أَمَا إِنَّهُ قَدْ أَعْطَانِي الِاسْتِطَاعَةَ مِنْ حَيْثُ لَا يَعْلَمُ، وَ صَاحِبُكُمْ هَذَا لَيْسَ لَهُ بَصِيرَةٌ</w:t>
      </w:r>
      <w:r w:rsidRPr="0027727F">
        <w:rPr>
          <w:rFonts w:cs="B Badr" w:hint="cs"/>
          <w:color w:val="965AA0"/>
          <w:sz w:val="26"/>
          <w:szCs w:val="26"/>
          <w:rtl/>
        </w:rPr>
        <w:t xml:space="preserve"> «1»</w:t>
      </w:r>
      <w:r w:rsidRPr="0027727F">
        <w:rPr>
          <w:rFonts w:cs="B Badr" w:hint="cs"/>
          <w:color w:val="242887"/>
          <w:sz w:val="26"/>
          <w:szCs w:val="26"/>
          <w:rtl/>
        </w:rPr>
        <w:t xml:space="preserve"> بِكَلَامِ الرِّجَالِ.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235</w:t>
      </w:r>
      <w:r w:rsidRPr="0027727F">
        <w:rPr>
          <w:rFonts w:cs="B Badr" w:hint="cs"/>
          <w:color w:val="780000"/>
          <w:sz w:val="26"/>
          <w:szCs w:val="26"/>
          <w:rtl/>
        </w:rPr>
        <w:t xml:space="preserve"> قَالَ أَبُو عَمْرٍو مُحَمَّدُ بْنُ عُمَرَ بْنِ عَبْدِ الْعَزِيزِ الْكَشِّيُّ: حَدَّثَنِي أَبُو الْحَسَنِ مُحَمَّدُ بْنُ بَحْرٍ الْكِرْمَانِيُّ الدُّهْنِيُّ النَّرْمَاشِيرِيُ‏</w:t>
      </w:r>
      <w:r w:rsidRPr="0027727F">
        <w:rPr>
          <w:rFonts w:cs="B Badr" w:hint="cs"/>
          <w:color w:val="965AA0"/>
          <w:sz w:val="26"/>
          <w:szCs w:val="26"/>
          <w:rtl/>
        </w:rPr>
        <w:t xml:space="preserve"> «2»</w:t>
      </w:r>
      <w:r w:rsidRPr="0027727F">
        <w:rPr>
          <w:rFonts w:cs="B Badr" w:hint="cs"/>
          <w:color w:val="780000"/>
          <w:sz w:val="26"/>
          <w:szCs w:val="26"/>
          <w:rtl/>
        </w:rPr>
        <w:t xml:space="preserve"> قَالَ وَ كَانَ مِنَ الْغُلَاةِ الْحَنِقِينَ‏</w:t>
      </w:r>
      <w:r w:rsidRPr="0027727F">
        <w:rPr>
          <w:rFonts w:cs="B Badr" w:hint="cs"/>
          <w:color w:val="965AA0"/>
          <w:sz w:val="26"/>
          <w:szCs w:val="26"/>
          <w:rtl/>
        </w:rPr>
        <w:t xml:space="preserve"> «3»</w:t>
      </w:r>
      <w:r w:rsidRPr="0027727F">
        <w:rPr>
          <w:rFonts w:cs="B Badr" w:hint="cs"/>
          <w:color w:val="780000"/>
          <w:sz w:val="26"/>
          <w:szCs w:val="26"/>
          <w:rtl/>
        </w:rPr>
        <w:t>، قَالَ حَدَّثَنِي أَبُو الْعَبَّاسِ الْمُحَارِبِيُّ الْجَزَرِيُّ، قَالَ حَدَّثَنَا يَعْقُوبُ‏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ليس بصيرا-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الرهنى الترماشيرى-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الحنق بالفتح فالكسر: المغتاظ السمن.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148</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بْنُ يَزِيدَ، قَالَ حَدَّثَنَا فَضَالَةُ بْنُ أَيُّوبَ، عَنْ فُضَيْلٍ الرَّسَّانِ، قَالَ‏</w:t>
      </w:r>
      <w:r w:rsidRPr="0027727F">
        <w:rPr>
          <w:rFonts w:cs="B Badr" w:hint="cs"/>
          <w:color w:val="242887"/>
          <w:sz w:val="26"/>
          <w:szCs w:val="26"/>
          <w:rtl/>
        </w:rPr>
        <w:t xml:space="preserve"> قِيلَ لِأَبِي عَبْدِ اللَّهِ (ع) إِنَّ زُرَارَةَ يَدَّعِي أَنَّهُ أَخَذَ عَنْكَ‏</w:t>
      </w:r>
      <w:r w:rsidRPr="0027727F">
        <w:rPr>
          <w:rFonts w:cs="B Badr" w:hint="cs"/>
          <w:color w:val="965AA0"/>
          <w:sz w:val="26"/>
          <w:szCs w:val="26"/>
          <w:rtl/>
        </w:rPr>
        <w:t xml:space="preserve"> «1»</w:t>
      </w:r>
      <w:r w:rsidRPr="0027727F">
        <w:rPr>
          <w:rFonts w:cs="B Badr" w:hint="cs"/>
          <w:color w:val="242887"/>
          <w:sz w:val="26"/>
          <w:szCs w:val="26"/>
          <w:rtl/>
        </w:rPr>
        <w:t xml:space="preserve"> الِاسْتِطَاعَةَ قَالَ لَهُمْ عفرا كَيْفَ أَصْنَعُ بِهِمْ وَ هَذَا الْمُرَادِيُّ بَيْنَ يَدَيَّ وَ قَدْ أَرَيْتُهُ وَ هُوَ أَعْمَى بَيْنَ السَّمَاءِ وَ الْأَرْضِ فَشَكَّ وَ أَضْمَرَ أَنِّي سَاحِرٌ، فَقُلْتُ اللَّهُمَّ لَوْ لَمْ تَكُنْ جَهَنَّمُ إِلَّا سُكُرُّجَةً</w:t>
      </w:r>
      <w:r w:rsidRPr="0027727F">
        <w:rPr>
          <w:rFonts w:cs="B Badr" w:hint="cs"/>
          <w:color w:val="965AA0"/>
          <w:sz w:val="26"/>
          <w:szCs w:val="26"/>
          <w:rtl/>
        </w:rPr>
        <w:t xml:space="preserve"> «2»</w:t>
      </w:r>
      <w:r w:rsidRPr="0027727F">
        <w:rPr>
          <w:rFonts w:cs="B Badr" w:hint="cs"/>
          <w:color w:val="242887"/>
          <w:sz w:val="26"/>
          <w:szCs w:val="26"/>
          <w:rtl/>
        </w:rPr>
        <w:t xml:space="preserve"> لَوَسِعَهَا آلُ أَعْيَنَ بْنِ سِنْسِنَ، قِيلَ فَحُمْرَانُ قَالَ حُمْرَانُ لَيْسَ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الكشي: محمد بن بحر هذا غال و فضالة ليس من رجال يعقوب و هذا الحديث مزاد فيه مغيّر عن وجهه.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236</w:t>
      </w:r>
      <w:r w:rsidRPr="0027727F">
        <w:rPr>
          <w:rFonts w:cs="B Badr" w:hint="cs"/>
          <w:color w:val="780000"/>
          <w:sz w:val="26"/>
          <w:szCs w:val="26"/>
          <w:rtl/>
        </w:rPr>
        <w:t xml:space="preserve"> حَدَّثَنَا مُحَمَّدُ بْنُ مَسْعُودٍ، قَالَ حَدَّثَنِي جِبْرِيلُ بْنُ أَحْمَدَ، قَالَ حَدَّثَنِي مُحَمَّدُ بْنُ عِيسَى بْنِ عُبَيْدٍ، قَالَ حَدَّثَنِي يُونُسُ بْنُ عَبْدِ الرَّحْمَنِ، عَنْ عُمَرَ بْنِ أَبَانٍ، عَنْ عَبْدِ الرَّحِيمِ الْقَصِيرِ، قَالَ‏</w:t>
      </w:r>
      <w:r w:rsidRPr="0027727F">
        <w:rPr>
          <w:rFonts w:cs="B Badr" w:hint="cs"/>
          <w:color w:val="242887"/>
          <w:sz w:val="26"/>
          <w:szCs w:val="26"/>
          <w:rtl/>
        </w:rPr>
        <w:t>، قَالَ لِي أَبُو عَبْدِ اللَّهِ (ع) ايتِ‏</w:t>
      </w:r>
      <w:r w:rsidRPr="0027727F">
        <w:rPr>
          <w:rFonts w:cs="B Badr" w:hint="cs"/>
          <w:color w:val="965AA0"/>
          <w:sz w:val="26"/>
          <w:szCs w:val="26"/>
          <w:rtl/>
        </w:rPr>
        <w:t xml:space="preserve"> «3»</w:t>
      </w:r>
      <w:r w:rsidRPr="0027727F">
        <w:rPr>
          <w:rFonts w:cs="B Badr" w:hint="cs"/>
          <w:color w:val="242887"/>
          <w:sz w:val="26"/>
          <w:szCs w:val="26"/>
          <w:rtl/>
        </w:rPr>
        <w:t xml:space="preserve"> زُرَارَةَ وَ بُرَيْداً فَقُلْ لَهُمَا مَا هَذِهِ الْبِدْعَةُ الَّتِي ابْتَدَعْتُمَاهَا أَ مَا عَلِمْتُمَا أَنَّ رَسُولَ اللَّهِ (ص) قَالَ كُلُّ بِدْعَةٍ ضَلَالَةٌ قُلْتُ لَهُ إِنِّي أَخَافُ مِنْهُمَا فَأَرْسِلْ مَعِي لَيْثاً الْمُرَادِيَّ! فَأَتَيْنَا زُرَارَةَ فَقُلْنَا لَهُ مَا قَالَ أَبُو عَبْدِ اللَّهِ (ع)، فَقَالَ وَ اللَّهِ لَقَدْ أَعْطَانِي الِاسْتِطَاعَةَ وَ مَا شَعَرَ، فَأَمَّا بُرَيْدٌ فَقَالَ لَا وَ اللَّهِ لَا أَرْجِعُ عَنْهَا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237</w:t>
      </w:r>
      <w:r w:rsidRPr="0027727F">
        <w:rPr>
          <w:rFonts w:cs="B Badr" w:hint="cs"/>
          <w:color w:val="780000"/>
          <w:sz w:val="26"/>
          <w:szCs w:val="26"/>
          <w:rtl/>
        </w:rPr>
        <w:t xml:space="preserve"> حَدَّثَنِي حَمْدَوَيْهِ، قَالَ حَدَّثَنِي مُحَمَّدُ بْنُ عِيسَى، عَنْ يُونُسَ، عَنْ مِسْمَعٍ كِرْدِينٍ أَبِي سَيَّارٍ، قَالَ سَمِعْتُ أَبَا عَبْدِ اللَّهِ (ع) يَقُولُ‏</w:t>
      </w:r>
      <w:r w:rsidRPr="0027727F">
        <w:rPr>
          <w:rFonts w:cs="B Badr" w:hint="cs"/>
          <w:color w:val="242887"/>
          <w:sz w:val="26"/>
          <w:szCs w:val="26"/>
          <w:rtl/>
        </w:rPr>
        <w:t xml:space="preserve"> لَعَنَ اللَّهُ بُرَيْداً وَ لَعَنَ‏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عليك-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بضم الأول و الراء: الصحفة التي يوضع فيها الاكل. و في النسخ: الا اسكرجة. و ليس في كتب اللغة الا بدون الالف.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يأتي هذا الحديث في 437.</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149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اللَّهُ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238</w:t>
      </w:r>
      <w:r w:rsidRPr="0027727F">
        <w:rPr>
          <w:rFonts w:cs="B Badr" w:hint="cs"/>
          <w:color w:val="780000"/>
          <w:sz w:val="26"/>
          <w:szCs w:val="26"/>
          <w:rtl/>
        </w:rPr>
        <w:t xml:space="preserve"> حَدَّثَنِي مُحَمَّدُ بْنُ مَسْعُودٍ، قَالَ حَدَّثَنِي جِبْرِيلُ بْنُ أَحْمَدَ، عَنْ مُحَمَّدِ بْنِ عِيسَى، عَنْ يُونُسَ، عَنْ إِسْمَاعِيلَ بْنِ عَبْدِ الْخَالِقِ، عَنْ أَبِي عَبْدِ اللَّهِ (ع) قَالَ‏</w:t>
      </w:r>
      <w:r w:rsidRPr="0027727F">
        <w:rPr>
          <w:rFonts w:cs="B Badr" w:hint="cs"/>
          <w:color w:val="242887"/>
          <w:sz w:val="26"/>
          <w:szCs w:val="26"/>
          <w:rtl/>
        </w:rPr>
        <w:t xml:space="preserve"> ذُكِرَ عِنْدَهُ بَنُو أَعْيَنَ: فَقَالَ وَ اللَّهِ مَا يُرِيدُ بَنُو أَعْيَنَ إِلَّا أَنْ يَكُونُوا عَلَيَ‏</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239</w:t>
      </w:r>
      <w:r w:rsidRPr="0027727F">
        <w:rPr>
          <w:rFonts w:cs="B Badr" w:hint="cs"/>
          <w:color w:val="780000"/>
          <w:sz w:val="26"/>
          <w:szCs w:val="26"/>
          <w:rtl/>
        </w:rPr>
        <w:t xml:space="preserve"> مُحَمَّدُ بْنُ مَسْعُودٍ، قَالَ حَدَّثَنِي جِبْرِيلُ بْنُ أَحْمَدَ، عَنِ الْعُبَيْدِيِّ، عَنْ يُونُسَ، عَنْ هَارُونَ بْنِ خَارِجَةَ، قَالَ‏</w:t>
      </w:r>
      <w:r w:rsidRPr="0027727F">
        <w:rPr>
          <w:rFonts w:cs="B Badr" w:hint="cs"/>
          <w:color w:val="242887"/>
          <w:sz w:val="26"/>
          <w:szCs w:val="26"/>
          <w:rtl/>
        </w:rPr>
        <w:t xml:space="preserve"> سَأَلْتُ أَبَا عَبْدِ اللَّهِ (ع) عَنْ قَوْلِ اللَّهِ عَزَّ وَ جَلَّ:</w:t>
      </w:r>
      <w:r w:rsidRPr="0027727F">
        <w:rPr>
          <w:rFonts w:cs="B Badr" w:hint="cs"/>
          <w:color w:val="006A0F"/>
          <w:sz w:val="26"/>
          <w:szCs w:val="26"/>
          <w:rtl/>
        </w:rPr>
        <w:t xml:space="preserve"> الَّذِينَ آمَنُوا وَ لَمْ يَلْبِسُوا إِيمانَهُمْ بِظُلْمٍ‏</w:t>
      </w:r>
      <w:r w:rsidRPr="0027727F">
        <w:rPr>
          <w:rFonts w:cs="B Badr" w:hint="cs"/>
          <w:color w:val="242887"/>
          <w:sz w:val="26"/>
          <w:szCs w:val="26"/>
          <w:rtl/>
        </w:rPr>
        <w:t xml:space="preserve"> قَالَ هُوَ مَا اسْتَوْجَبَهُ أَبُو حَنِيفَةَ وَ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240</w:t>
      </w:r>
      <w:r w:rsidRPr="0027727F">
        <w:rPr>
          <w:rFonts w:cs="B Badr" w:hint="cs"/>
          <w:color w:val="780000"/>
          <w:sz w:val="26"/>
          <w:szCs w:val="26"/>
          <w:rtl/>
        </w:rPr>
        <w:t xml:space="preserve"> وَ بِهَذَا الْإِسْنَادِ: عَنْ يُونُسَ، عَنْ خَطَّابِ بْنِ مَسْلَمَةَ عَنْ لَيْثٍ الْمُرَادِيِّ، قَالَ سَمِعْتُ أَبَا عَبْدِ اللَّهِ (ع) يَقُولُ‏</w:t>
      </w:r>
      <w:r w:rsidRPr="0027727F">
        <w:rPr>
          <w:rFonts w:cs="B Badr" w:hint="cs"/>
          <w:color w:val="242887"/>
          <w:sz w:val="26"/>
          <w:szCs w:val="26"/>
          <w:rtl/>
        </w:rPr>
        <w:t xml:space="preserve"> لَا يَمُوتُ زُرَارَةُ إِلَّا تَائِهاً.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241</w:t>
      </w:r>
      <w:r w:rsidRPr="0027727F">
        <w:rPr>
          <w:rFonts w:cs="B Badr" w:hint="cs"/>
          <w:color w:val="780000"/>
          <w:sz w:val="26"/>
          <w:szCs w:val="26"/>
          <w:rtl/>
        </w:rPr>
        <w:t xml:space="preserve"> بِهَذَا الْإِسْنَادِ: عَنْ يُونُسَ، عَنْ إِبْرَاهِيمَ الْمُؤْمِنِ، عَنْ عِمْرَانَ الزَّعْفَرَانِيِّ، قَالَ سَمِعْتُ أَبَا عَبْدِ اللَّهِ (ع) يَقُولُ لِأَبِي بَصِيرٍ</w:t>
      </w:r>
      <w:r w:rsidRPr="0027727F">
        <w:rPr>
          <w:rFonts w:cs="B Badr" w:hint="cs"/>
          <w:color w:val="242887"/>
          <w:sz w:val="26"/>
          <w:szCs w:val="26"/>
          <w:rtl/>
        </w:rPr>
        <w:t xml:space="preserve"> يَا أَبَا بَصِيرٍ وَ كَنَّى اثْنَيْ عَشَرَ رَجُلًا مَا أَحْدَثَ أَحَدٌ فِي الْإِسْلَامِ مَا أَحْدَثَ زُرَارَةُ مِنَ الْبِدَعِ، عَلَيْهِ لَعْنَةُ اللَّهِ، هَذَا قَوْلُ أَبِي 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242</w:t>
      </w:r>
      <w:r w:rsidRPr="0027727F">
        <w:rPr>
          <w:rFonts w:cs="B Badr" w:hint="cs"/>
          <w:color w:val="780000"/>
          <w:sz w:val="26"/>
          <w:szCs w:val="26"/>
          <w:rtl/>
        </w:rPr>
        <w:t xml:space="preserve"> حَدَّثَنِي حَمْدَوَيْهِ بْنُ نُصَيْرٍ، قَالَ حَدَّثَنِي مُحَمَّدُ بْنُ عِيسَى، عَنْ عَمَّارِ بْنِ الْمُبَارَكِ، قَالَ حَدَّثَنِي الْحَسَنُ بْنُ كُلَيْبٍ الْأَسَدِيُّ، عَنْ أَبِيهِ كُلَيْبٍ الصَّيْدَاوِيِ‏</w:t>
      </w:r>
      <w:r w:rsidRPr="0027727F">
        <w:rPr>
          <w:rFonts w:cs="B Badr" w:hint="cs"/>
          <w:color w:val="242887"/>
          <w:sz w:val="26"/>
          <w:szCs w:val="26"/>
          <w:rtl/>
        </w:rPr>
        <w:t>، أَنَّهُمْ كَانُوا جُلُوساً وَ مَعَهُمْ عُذَافِرٌ الصَّيْرَفِيُّ وَ عِدَّةٌ مِنْ أَصْحَابِهِمْ‏</w:t>
      </w:r>
      <w:r w:rsidRPr="0027727F">
        <w:rPr>
          <w:rFonts w:cs="B Badr" w:hint="cs"/>
          <w:color w:val="965AA0"/>
          <w:sz w:val="26"/>
          <w:szCs w:val="26"/>
          <w:rtl/>
        </w:rPr>
        <w:t xml:space="preserve"> «2»</w:t>
      </w:r>
      <w:r w:rsidRPr="0027727F">
        <w:rPr>
          <w:rFonts w:cs="B Badr" w:hint="cs"/>
          <w:color w:val="242887"/>
          <w:sz w:val="26"/>
          <w:szCs w:val="26"/>
          <w:rtl/>
        </w:rPr>
        <w:t xml:space="preserve"> مَعَهُمْ أَبُو عَبْدِ اللَّهِ (ع)، قَالَ، فَابْتَدَأَ أَبُو عَبْدِ اللَّهِ (ع) مِنْ غَيْرِ ذِكْرٍ لِزُرَارَةَ،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هكذا في النسخة و نسخة ه. و في غيرهما: على غلب.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أى من أصحابنا الشيعة و من رفقائهم.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لَعَنَ اللَّهُ زُرَارَةَ لَعَنَ اللَّهُ زُرَارَةَ لَعَنَ اللَّهُ زُرَارَةَ، ثَلَاثَ مَرَّاتٍ.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243</w:t>
      </w:r>
      <w:r w:rsidRPr="0027727F">
        <w:rPr>
          <w:rFonts w:cs="B Badr" w:hint="cs"/>
          <w:color w:val="780000"/>
          <w:sz w:val="26"/>
          <w:szCs w:val="26"/>
          <w:rtl/>
        </w:rPr>
        <w:t xml:space="preserve"> مُحَمَّدُ بْنُ مَسْعُودٍ، قَالَ حَدَّثَنِي مُحَمَّدُ بْنُ عِيسَى، عَنْ حَرِيزٍ قَالَ‏</w:t>
      </w:r>
      <w:r w:rsidRPr="0027727F">
        <w:rPr>
          <w:rFonts w:cs="B Badr" w:hint="cs"/>
          <w:color w:val="242887"/>
          <w:sz w:val="26"/>
          <w:szCs w:val="26"/>
          <w:rtl/>
        </w:rPr>
        <w:t xml:space="preserve"> خَرَجْتُ إِلَى فَارِسَ وَ خَرَجَ مَعَنَا مُحَمَّدٌ الْحَلَبِيُّ إِلَى مَكَّةَ، فَاتَّفَقَ قُدُومُنَا جَمْعاً إِلَى حين‏</w:t>
      </w:r>
      <w:r w:rsidRPr="0027727F">
        <w:rPr>
          <w:rFonts w:cs="B Badr" w:hint="cs"/>
          <w:color w:val="965AA0"/>
          <w:sz w:val="26"/>
          <w:szCs w:val="26"/>
          <w:rtl/>
        </w:rPr>
        <w:t xml:space="preserve"> «1»</w:t>
      </w:r>
      <w:r w:rsidRPr="0027727F">
        <w:rPr>
          <w:rFonts w:cs="B Badr" w:hint="cs"/>
          <w:color w:val="242887"/>
          <w:sz w:val="26"/>
          <w:szCs w:val="26"/>
          <w:rtl/>
        </w:rPr>
        <w:t xml:space="preserve"> [حُنَيْنٍ‏]، فَسَأَلْتُ الْحَلَبِيَّ فَقُلْتُ لَهُ أَطْرِفْنَا</w:t>
      </w:r>
      <w:r w:rsidRPr="0027727F">
        <w:rPr>
          <w:rFonts w:cs="B Badr" w:hint="cs"/>
          <w:color w:val="965AA0"/>
          <w:sz w:val="26"/>
          <w:szCs w:val="26"/>
          <w:rtl/>
        </w:rPr>
        <w:t xml:space="preserve"> «2»</w:t>
      </w:r>
      <w:r w:rsidRPr="0027727F">
        <w:rPr>
          <w:rFonts w:cs="B Badr" w:hint="cs"/>
          <w:color w:val="242887"/>
          <w:sz w:val="26"/>
          <w:szCs w:val="26"/>
          <w:rtl/>
        </w:rPr>
        <w:t xml:space="preserve"> بِشَيْ‏ءٍ! قَالَ نَعَمْ جِئْتُكَ بِمَا تَكْرَهُ، قُلْتُ لِأَبِي عَبْدِ اللَّهِ (ع) مَا تَقُولُ فِي الِاسْتِطَاعَةِ فَقَالَ لَيْسَ مِنْ دِينِي وَ لَا دِينِ آبَائِي، فَقُلْتُ الْآنَ ثَلِجَ‏</w:t>
      </w:r>
      <w:r w:rsidRPr="0027727F">
        <w:rPr>
          <w:rFonts w:cs="B Badr" w:hint="cs"/>
          <w:color w:val="965AA0"/>
          <w:sz w:val="26"/>
          <w:szCs w:val="26"/>
          <w:rtl/>
        </w:rPr>
        <w:t xml:space="preserve"> «3»</w:t>
      </w:r>
      <w:r w:rsidRPr="0027727F">
        <w:rPr>
          <w:rFonts w:cs="B Badr" w:hint="cs"/>
          <w:color w:val="242887"/>
          <w:sz w:val="26"/>
          <w:szCs w:val="26"/>
          <w:rtl/>
        </w:rPr>
        <w:t xml:space="preserve"> عَنْ صَدْرِي وَ اللَّهِ لَا أَعُودُ لَهُمْ مَرِيضاً وَ لَا أُشَيِّعُ لَهُمْ جِنَازَةً وَ لَا أُعْطِيهِمْ شَيْئاً مِنْ زَكَاةِ مَالِي، قَالَ، فَاسْتَوَى أَبُو عَبْدِ اللَّهِ (ع) جَالِساً وَ قَالَ لِي كَيْفَ قُلْتَ فَأَعَدْتُ عَلَيْهِ الْكَلَامَ فَقَالَ أَبُو عَبْدِ اللَّهِ (ع) كَانَ أَبِي (ع) يَقُولُ أُولَئِكَ قَوْمٌ حَرَّمَ اللَّهُ وُجُوهَهُمْ عَلَى النَّارِ، فَقُلْتُ جُعِلْتُ فِدَاكَ فَكَيْفَ قُلْتَ لِي لَيْسَ مِنْ دِينِي وَ لَا دِينِ آبَائِي قَالَ إِنَّمَا أَعْنِي بِذَلِكَ قَوْلَ زُرَارَةَ وَ أَشْبَاهِهِ.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سند هذه الرواية اغتشاش فاولا ان محمّد بن عيسى لا بدّ من روايته عن حريز بواسطة و ثانيا يمكن أن يكون المراد من محمّد الحلبيّ هو ابن عبيد اللّه ابن على الحلبيّ او محمّد بن على أخو عبيد اللّه و خرجوا من جانب الحلب و سجستان الى فارس و مكّة فان حريزا كان في سجستان و ثالثا ان قوله قدومنا جميعا الى حين: و في الترتيب: الى حنين، و يمكن أن يكون الى حزيز و هو المكان الغليظ، و اما الى حريز كما في بعض النسخ: فغلط مسلّم فان حريزا هو القادم و لا يعقل القدوم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اطرف: اتى بالحديث الجديد.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ثلج: اطمأن و ارتاح. و في بعض النسخ: ثلج صدرى.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244</w:t>
      </w:r>
      <w:r w:rsidRPr="0027727F">
        <w:rPr>
          <w:rFonts w:cs="B Badr" w:hint="cs"/>
          <w:color w:val="780000"/>
          <w:sz w:val="26"/>
          <w:szCs w:val="26"/>
          <w:rtl/>
        </w:rPr>
        <w:t xml:space="preserve"> حَدَّثَنِي مُحَمَّدُ بْنُ مَسْعُودٍ، قَالَ حَدَّثَنِي جِبْرِيلُ بْنُ أَحْمَدَ، قَالَ حَدَّثَنِي مُوسَى بْنُ جَعْفَرِ بْنِ وَهْبٍ، عَنْ عَلِيِّ بْنِ الْقَصِيرِ، عَنْ بَعْضِ رِجَالِهِ، قَالَ‏</w:t>
      </w:r>
      <w:r w:rsidRPr="0027727F">
        <w:rPr>
          <w:rFonts w:cs="B Badr" w:hint="cs"/>
          <w:color w:val="242887"/>
          <w:sz w:val="26"/>
          <w:szCs w:val="26"/>
          <w:rtl/>
        </w:rPr>
        <w:t xml:space="preserve"> اسْتَأْذَنَ زُرَارَةُ بْنُ أَعْيَنَ وَ أَبُو الْجَارُودِ عَلَى أَبِي عَبْدِ اللَّهِ (ع) قَالَ يَا غُلَامُ أَدْخِلْهُمَا فَإِنَّهُمَا عَجَّلَا الْمَحْيَا وَ عَجَّلَا الْمَمَاتِ.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245</w:t>
      </w:r>
      <w:r w:rsidRPr="0027727F">
        <w:rPr>
          <w:rFonts w:cs="B Badr" w:hint="cs"/>
          <w:color w:val="780000"/>
          <w:sz w:val="26"/>
          <w:szCs w:val="26"/>
          <w:rtl/>
        </w:rPr>
        <w:t xml:space="preserve"> حَدَّثَنِي مُحَمَّدُ بْنُ مَسْعُودٍ، قَالَ حَدَّثَنِي جِبْرِيلُ بْنُ أَحْمَدَ، عَنْ مُوسَى بْنِ جَعْفَرٍ، عَنْ عَلِيِّ بْنِ أَشْيَمَ، قَالَ حَدَّثَنِي رَجُلٌ، عَنْ عَمَّارٍ السَّابَاطِيِّ، قَالَ‏</w:t>
      </w:r>
      <w:r w:rsidRPr="0027727F">
        <w:rPr>
          <w:rFonts w:cs="B Badr" w:hint="cs"/>
          <w:color w:val="242887"/>
          <w:sz w:val="26"/>
          <w:szCs w:val="26"/>
          <w:rtl/>
        </w:rPr>
        <w:t xml:space="preserve"> نَزَلْتُ مَنْزِلًا فِي طَرِيقِي مَكَّةَ لَيْلَةً فَإِذَا أَنَا بِرَجُلٍ قَائِمٍ يُصَلِّي صَلَاةً مَا رَأَيْتُ أَحَداً صَلَّى مِثْلَهَا وَ دَعَا بِدُعَاءٍ مَا رَأَيْتُ أَحَداً دَعَا بِمِثْلِهِ، فَلَمَّا أَصْبَحْتُ نَظَرْتُ إِلَيْهِ فَلَمْ أَعْرِفْهُ فَبَيْنَا أَنَا عِنْدَ أَبِي عَبْدِ اللَّهِ (ع) جَالِساً إِذْ دَخَلَ الرَّجُلُ فَلَمَّا نَظَرَ أَبُو عَبْدِ اللَّهِ (ع) إِلَى الرَّجُلِ، قَالَ مَا أَقْبَحَ بِالرَّجُلِ أَنْ يَأْتَمِنَهُ رَجُلٌ مِنْ إِخْوَانِهِ عَلَى حُرْمَةٍ مِنْ حُرْمَتِهِ فَيَخُونَهُ فِيهَا! قَالَ فَوَلَّى الرَّجُلُ، فَقَالَ لِي أَبُو عَبْدِ اللَّهِ (ع) يَا عَمَّارُ أَ تَعْرِفُ هَذَا الرَّجُلَ قُلْتُ لَا وَ اللَّهِ إِلَّا أَنِّي نَزَلْتُ ذَاتَ لَيْلَةٍ فِي بَعْضِ الْمَنَازِلِ فَرَأَيْتُهُ يُصَلِّي صَلَاةً مَا رَأَيْتُ أَحَداً صَلَّى مِثْلَهَا وَ دَعَا بِدُعَاءٍ مَا رَأَيْتُ أَحَداً دَعَا بِمِثْلِهِ، فَقَالَ لِي هَذَا زُرَارَةُ بْنُ أَعْيَنَ، هَذَا</w:t>
      </w:r>
      <w:r w:rsidRPr="0027727F">
        <w:rPr>
          <w:rFonts w:cs="B Badr" w:hint="cs"/>
          <w:color w:val="965AA0"/>
          <w:sz w:val="26"/>
          <w:szCs w:val="26"/>
          <w:rtl/>
        </w:rPr>
        <w:t xml:space="preserve"> «1»</w:t>
      </w:r>
      <w:r w:rsidRPr="0027727F">
        <w:rPr>
          <w:rFonts w:cs="B Badr" w:hint="cs"/>
          <w:color w:val="242887"/>
          <w:sz w:val="26"/>
          <w:szCs w:val="26"/>
          <w:rtl/>
        </w:rPr>
        <w:t xml:space="preserve"> مِنَ الَّذِينَ وَصَفَهُمُ اللَّهُ عَزَّ وَ جَلَّ فِي كِتَابِهِ‏</w:t>
      </w:r>
      <w:r w:rsidRPr="0027727F">
        <w:rPr>
          <w:rFonts w:cs="B Badr" w:hint="cs"/>
          <w:color w:val="965AA0"/>
          <w:sz w:val="26"/>
          <w:szCs w:val="26"/>
          <w:rtl/>
        </w:rPr>
        <w:t xml:space="preserve"> «2»</w:t>
      </w:r>
      <w:r w:rsidRPr="0027727F">
        <w:rPr>
          <w:rFonts w:cs="B Badr" w:hint="cs"/>
          <w:color w:val="242887"/>
          <w:sz w:val="26"/>
          <w:szCs w:val="26"/>
          <w:rtl/>
        </w:rPr>
        <w:t xml:space="preserve"> فَقَالَ:</w:t>
      </w:r>
      <w:r w:rsidRPr="0027727F">
        <w:rPr>
          <w:rFonts w:cs="B Badr" w:hint="cs"/>
          <w:color w:val="006A0F"/>
          <w:sz w:val="26"/>
          <w:szCs w:val="26"/>
          <w:rtl/>
        </w:rPr>
        <w:t xml:space="preserve"> وَ قَدِمْنا إِلى‏ ما عَمِلُوا مِنْ عَمَلٍ فَجَعَلْناهُ هَباءً مَنْثُوراً</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246</w:t>
      </w:r>
      <w:r w:rsidRPr="0027727F">
        <w:rPr>
          <w:rFonts w:cs="B Badr" w:hint="cs"/>
          <w:color w:val="780000"/>
          <w:sz w:val="26"/>
          <w:szCs w:val="26"/>
          <w:rtl/>
        </w:rPr>
        <w:t xml:space="preserve"> حَدَّثَنِي حَمْدَوَيْهِ، قَالَ حَدَّثَنِي مُحَمَّدُ بْنُ عِيسَى، عَنِ ابْنِ أَبِي عُمَيْرٍ،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هذا و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كتابه العزيز-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152</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ابْنِ أُذَيْنَةَ، عَنْ عُبَيْدِ اللَّهِ‏</w:t>
      </w:r>
      <w:r w:rsidRPr="0027727F">
        <w:rPr>
          <w:rFonts w:cs="B Badr" w:hint="cs"/>
          <w:color w:val="965AA0"/>
          <w:sz w:val="26"/>
          <w:szCs w:val="26"/>
          <w:rtl/>
        </w:rPr>
        <w:t xml:space="preserve"> «1»</w:t>
      </w:r>
      <w:r w:rsidRPr="0027727F">
        <w:rPr>
          <w:rFonts w:cs="B Badr" w:hint="cs"/>
          <w:color w:val="780000"/>
          <w:sz w:val="26"/>
          <w:szCs w:val="26"/>
          <w:rtl/>
        </w:rPr>
        <w:t xml:space="preserve"> الْحَلَبِيِّ، قَالَ‏</w:t>
      </w:r>
      <w:r w:rsidRPr="0027727F">
        <w:rPr>
          <w:rFonts w:cs="B Badr" w:hint="cs"/>
          <w:color w:val="242887"/>
          <w:sz w:val="26"/>
          <w:szCs w:val="26"/>
          <w:rtl/>
        </w:rPr>
        <w:t xml:space="preserve"> سَمِعْتُ أَبَا عَبْدِ اللَّهِ (ع) وَ سَأَلَهُ إِنْسَانٌ قَالَ إِنِّي كُنْتُ أُنِيلُ التَّيْمِيَّةَ</w:t>
      </w:r>
      <w:r w:rsidRPr="0027727F">
        <w:rPr>
          <w:rFonts w:cs="B Badr" w:hint="cs"/>
          <w:color w:val="965AA0"/>
          <w:sz w:val="26"/>
          <w:szCs w:val="26"/>
          <w:rtl/>
        </w:rPr>
        <w:t xml:space="preserve"> «2»</w:t>
      </w:r>
      <w:r w:rsidRPr="0027727F">
        <w:rPr>
          <w:rFonts w:cs="B Badr" w:hint="cs"/>
          <w:color w:val="242887"/>
          <w:sz w:val="26"/>
          <w:szCs w:val="26"/>
          <w:rtl/>
        </w:rPr>
        <w:t xml:space="preserve"> مِنْ زَكَاةِ مَالِي حَتَّى سَمِعْتُكَ تَقُولُ فِيهِمْ، أَ فَأُعْطِيهِمْ أَمْ أَكُفُّ قَالَ لَا بَلْ أَعْطِهِمْ فَإِنَّ اللَّهَ حَرَّمَ أَهْلَ هَذَا الْأَمْرِ عَلَى النَّارِ.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247</w:t>
      </w:r>
      <w:r w:rsidRPr="0027727F">
        <w:rPr>
          <w:rFonts w:cs="B Badr" w:hint="cs"/>
          <w:color w:val="780000"/>
          <w:sz w:val="26"/>
          <w:szCs w:val="26"/>
          <w:rtl/>
        </w:rPr>
        <w:t xml:space="preserve"> حَدَّثَنِي حَمْدَوَيْهِ، قَالَ حَدَّثَنِي مُحَمَّدُ بْنُ عِيسَى، عَنِ ابْنِ أَبِي عُمَيْرٍ، عَنْ هِشَامِ بْنِ سَالِمٍ، عَنْ مُحَمَّدِ بْنِ حُمْرَانَ، عَنِ الْوَلِيدِ بْنِ صَبِيحٍ، قَالَ‏</w:t>
      </w:r>
      <w:r w:rsidRPr="0027727F">
        <w:rPr>
          <w:rFonts w:cs="B Badr" w:hint="cs"/>
          <w:color w:val="242887"/>
          <w:sz w:val="26"/>
          <w:szCs w:val="26"/>
          <w:rtl/>
        </w:rPr>
        <w:t xml:space="preserve"> دَخَلْتُ عَلَى أَبِي عَبْدِ اللَّهِ (ع) فَاسْتَقْبَلَنِي زُرَارَةُ خَارِجاً مِنْ عِنْدِهِ، فَقَالَ لِي أَبُو عَبْدِ اللَّهِ (ع) يَا وَلِيدُ أَ مَا تَعْجَبُ مِنْ زُرَارَةَ يَسْأَلُنِي عَنْ أَعْمَالِ هَؤُلَاءِ! أَيَّ شَيْ‏ءٍ كَانَ يُرِيدُ أَ يُرِيدُ أَنْ أَقُولَ لَهُ لَا، فَيَرْوِيَ ذَلِكَ عَنِّي ثُمَّ قَالَ يَا وَلِيدُ مَتَى كَانَتِ الشِّيعَةُ تَسْأَلُ عَنْ أَعْمَالِهِمْ، إِنَّمَا كَانَتِ الشِّيعَةُ تَقُولُ مَنْ أَكَلَ مِنْ طَعَامِهِمْ وَ شَرِبَ مِنْ شَرَابِهِمْ وَ اسْتَظَلَّ بِظِلِّهِمْ، مَتَى كَانَتِ الشِّيعَةُ تَسْأَلُ عَنْ مِثْلِ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248</w:t>
      </w:r>
      <w:r w:rsidRPr="0027727F">
        <w:rPr>
          <w:rFonts w:cs="B Badr" w:hint="cs"/>
          <w:color w:val="780000"/>
          <w:sz w:val="26"/>
          <w:szCs w:val="26"/>
          <w:rtl/>
        </w:rPr>
        <w:t xml:space="preserve"> حَدَّثَنِي مُحَمَّدُ بْنُ مَسْعُودٍ، قَالَ حَدَّثَنِي عَبْدُ اللَّهِ بْنُ مُحَمَّدِ بْنِ خَالِدٍ الطَّيَالِسِيُّ، قَالَ حَدَّثَنِي الْحَسَنُ بْنُ عَلِيٍّ الْوَشَّاءُ، عَنْ أَبِي خِدَاشٍ، عَنْ عَلِيِّ بْنِ إِسْمَاعِيلَ، عَنْ أَبِي خَالِدٍ.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حَدَّثَنِي مُحَمَّدُ بْنُ مَسْعُودٍ، قَالَ حَدَّثَنِي عَلِيُّ بْنُ مُحَمَّدٍ الْقُمِّيُّ، قَالَ حَدَّثَنِي مُحَمَّدُ بْنُ أَحْمَدَ بْنِ يَحْيَى، عَنِ ابْنِ الرَّيَّانِ عَنِ الْحَسَنِ بْنِ رَاشِدٍ،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عبد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بعض النسخ: البثمية، و في بعضها: البهتمية. و ما فهمت معانيها، مع ان هذه الكلمة لا بدّ أن يكون لها ربط مع زرارة حتّى يصحّ نقل هذه الرواية في ذيله.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عَلِيِّ بْنِ إِسْمَاعِيلَ، عَنْ أَبِي خَالِدٍ، عَنْ زُرَارَةَ، قَالَ‏</w:t>
      </w:r>
      <w:r w:rsidRPr="0027727F">
        <w:rPr>
          <w:rFonts w:cs="B Badr" w:hint="cs"/>
          <w:color w:val="242887"/>
          <w:sz w:val="26"/>
          <w:szCs w:val="26"/>
          <w:rtl/>
        </w:rPr>
        <w:t xml:space="preserve"> قَالَ لِي زَيْدُ بْنُ عَلِيٍّ (ع) وَ أَنَا عِنْدَ أَبِي عَبْدِ اللَّهِ (ع) مَا تَقُولُ يَا فَتَى فِي رَجُلٍ مِنْ آلِ مُحَمَّدٍ اسْتَنْصَرَكَ فَقُلْتُ إِنْ كَانَ مَفْرُوضَ الطَّاعَةِ نَصَرْتُهُ وَ إِنْ كَانَ غَيْرَ مَفْرُوضِ الطَّاعَةِ فَلِي أَنْ أَفْعَلَ وَ لِي أَنْ لَا أَفْعَلَ، فَلَمَّا خَرَجَ قَالَ أَبُو عَبْدِ اللَّهِ (ع) أَخَذْتَهُ وَ اللَّهِ مِنْ بَيْنِ يَدَيْهِ وَ مِنْ خَلْفِهِ وَ مَا تَرَكْتَ لَهُ مَخْرَجاً.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249</w:t>
      </w:r>
      <w:r w:rsidRPr="0027727F">
        <w:rPr>
          <w:rFonts w:cs="B Badr" w:hint="cs"/>
          <w:color w:val="780000"/>
          <w:sz w:val="26"/>
          <w:szCs w:val="26"/>
          <w:rtl/>
        </w:rPr>
        <w:t xml:space="preserve"> وَ رُوِيَ عَنْ زُرَارَةَ بْنِ أَعْيَنَ: قَالَ‏</w:t>
      </w:r>
      <w:r w:rsidRPr="0027727F">
        <w:rPr>
          <w:rFonts w:cs="B Badr" w:hint="cs"/>
          <w:color w:val="242887"/>
          <w:sz w:val="26"/>
          <w:szCs w:val="26"/>
          <w:rtl/>
        </w:rPr>
        <w:t xml:space="preserve"> جِئْتُ إِلَى حَلْقَةٍ بِالْمَدِينَةِ فِيهَا عَبْدُ اللَّهِ بْنُ مُحَمَّدٍ وَ رَبِيعَةُ الرَّأْيِ، فَقَالَ عَبْدُ اللَّهِ يَا زُرَارَةُ سَلْ رَبِيعَةَ عَنْ شَيْ‏ءٍ مِمَّا اخْتَلَفْتُمْ فَقُلْتُ إِنْ الْكَلَامِ يُورِثُ الضَّغَائِنَ، فَقَالَ لِي رَبِيعَةُ الرَّأْيِ سَلْ يَا زُرَارَةُ! قَالَ قُلْتُ بِمَ كَانَ رَسُولُ اللَّهِ (ص) يَضْرِبُ فِي الْخَمْرِ قَالَ بِالْجَرِيدِ وَ النَّعْلِ، فَقُلْتُ لَوْ أَنَّ رَجُلًا أَخَذَ الْيَوْمَ شَارِبَ خَمْرٍ وَ قُدِّمَ إِلَى الْحَاكِمِ مَا كَانَ عَلَيْهِ قَالَ يَضْرِبُهُ بِالسَّوْطِ لِأَنَّ عُمَرَ ضَرَبَ بِالسَّوْطِ، قَالَ، فَقَالَ عَبْدُ اللَّهِ بْنُ مُحَمَّدٍ يَا سُبْحَانَ اللَّهِ يَضْرِبُ رَسُولُ اللَّهِ (ص) بِالْجَرِيدِ وَ يَضْرِبُ عُمَرُ بِالسَّوْطِ، فَيَتْرُكُ مَا فَعَلَ رَسُولُ اللَّهِ (ص) وَ يَأْخُذُ مَا فَعَلَ عُمَرُ.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250</w:t>
      </w:r>
      <w:r w:rsidRPr="0027727F">
        <w:rPr>
          <w:rFonts w:cs="B Badr" w:hint="cs"/>
          <w:color w:val="780000"/>
          <w:sz w:val="26"/>
          <w:szCs w:val="26"/>
          <w:rtl/>
        </w:rPr>
        <w:t xml:space="preserve"> حَدَّثَنِي حَمْدَوَيْهِ، قَالَ حَدَّثَنِي أَيُّوبُ، عَنْ حَنَانِ بْنِ سَدِيرٍ، قَالَ‏</w:t>
      </w:r>
      <w:r w:rsidRPr="0027727F">
        <w:rPr>
          <w:rFonts w:cs="B Badr" w:hint="cs"/>
          <w:color w:val="242887"/>
          <w:sz w:val="26"/>
          <w:szCs w:val="26"/>
          <w:rtl/>
        </w:rPr>
        <w:t xml:space="preserve"> كَتَبَ مَعِي رَجُلٌ أَنْ أَسْأَلَ أَبَا عَبْدِ اللَّهِ (ع) عَمَّا قَالَتِ الْيَهُودُ وَ النَّصَارَى وَ الْمَجُوسُ وَ الَّذِينَ أَشْرَكُوا: هُوَ مِمَّا شَاءَ</w:t>
      </w:r>
      <w:r w:rsidRPr="0027727F">
        <w:rPr>
          <w:rFonts w:cs="B Badr" w:hint="cs"/>
          <w:color w:val="965AA0"/>
          <w:sz w:val="26"/>
          <w:szCs w:val="26"/>
          <w:rtl/>
        </w:rPr>
        <w:t xml:space="preserve"> «1»</w:t>
      </w:r>
      <w:r w:rsidRPr="0027727F">
        <w:rPr>
          <w:rFonts w:cs="B Badr" w:hint="cs"/>
          <w:color w:val="242887"/>
          <w:sz w:val="26"/>
          <w:szCs w:val="26"/>
          <w:rtl/>
        </w:rPr>
        <w:t xml:space="preserve"> أَنْ يَقُولُوا قَالَ، قَالَ إِنَّ ذَا مِنْ مَسَائِلِ آلِ أَعْيَنَ لَيْسَ مِنْ دِينِي وَ لَا دَيْنِ آبَائِي، قَالَ، قُلْتُ مَا مَعِي مَسْأَلَةٌ غَيْرُ هَذِهِ.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251</w:t>
      </w:r>
      <w:r w:rsidRPr="0027727F">
        <w:rPr>
          <w:rFonts w:cs="B Badr" w:hint="cs"/>
          <w:color w:val="780000"/>
          <w:sz w:val="26"/>
          <w:szCs w:val="26"/>
          <w:rtl/>
        </w:rPr>
        <w:t xml:space="preserve"> حَدَّثَنِي مُحَمَّدُ بْنُ قُولَوَيْهِ، قَالَ حَدَّثَنِي سَعْدُ بْنُ عَبْدِ اللَّهِ بْنِ أَبِي‏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مما شاء اللّه-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خَلَفٍ، قَالَ حَدَّثَنَا مُحَمَّدُ بْنُ عُثْمَانَ بْنِ رُشَيْدٍ، قَالَ حَدَّثَنِي الْحَسَنُ بْنُ عَلِيِّ بْنِ يَقْطِينٍ، عَنْ أَخِيهِ أَحْمَدَ بْنِ عَلِيٍّ، عَنْ أَبِيهِ عَلِيِّ بْنِ يَقْطِينٍ، قَالَ‏</w:t>
      </w:r>
      <w:r w:rsidRPr="0027727F">
        <w:rPr>
          <w:rFonts w:cs="B Badr" w:hint="cs"/>
          <w:color w:val="242887"/>
          <w:sz w:val="26"/>
          <w:szCs w:val="26"/>
          <w:rtl/>
        </w:rPr>
        <w:t xml:space="preserve"> لَمَّا كَانَتْ وَفَاةُ أَبِي عَبْدِ اللَّهِ (ع) قَالَ النَّاسُ بِعَبْدِ اللَّهِ بْنِ جَعْفَرٍ، وَ اخْتَلَفُوا فَقَائِلٌ قَالَ بِهِ، وَ قَائِلٌ قَالَ بِأَبِي الْحَسَنِ (ع) فَدَعَا زُرَارَةُ ابْنَهُ عُبَيْداً فَقَالَ يَا بُنَيَّ النَّاسُ مُخْتَلِفُونَ فِي هَذَا الْأَمْرِ: فَمَنْ قَالَ بِعَبْدِ اللَّهِ فَإِنَّمَا ذَهَبَ إِلَى الْخَبَرِ الَّذِي جَاءَ أَنَّ الْإِمَامَةَ فِي الْكَبِيرِ مِنْ وُلْدِ الْإِمَامِ، فَشُدَّ رَاحِلَتَكَ وَ امْضِ إِلَى الْمَدِينَةِ حَتَّى تَأْتِيَنِي بِصِحَّةِ الْأَمْرِ! فَشَدَّ رَاحِلَتَهُ وَ مَضَى إِلَى الْمَدِينَةِ، وَ اعْتَلَّ زُرَارَةُ فَلَمَّا حَضَرَتْهُ الْوَفَاةُ سَأَلَ عَنْ عُبَيْدٍ، فَقِيلَ إِنَّهُ لَمْ يَقْدَمْ، فَدَعَا بِالْمُصْحَفِ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اللَّهُمَّ إِنِّي مُصَدِّقٌ بِمَا جَاءَ نَبِيُّكَ مُحَمَّدٌ فِيمَا أَنْزَلْتَهُ عَلَيْهِ وَ بَيَّنْتَهُ لَنَا عَلَى لِسَانِهِ، وَ إِنِّي مُصَدِّقٌ بِمَا أَنْزَلْتَهُ عَلَيْهِ فِي هَذَا الْجَامِعِ، وَ إِنَّ عَقْدِي‏</w:t>
      </w:r>
      <w:r w:rsidRPr="0027727F">
        <w:rPr>
          <w:rFonts w:cs="B Badr" w:hint="cs"/>
          <w:color w:val="965AA0"/>
          <w:sz w:val="26"/>
          <w:szCs w:val="26"/>
          <w:rtl/>
        </w:rPr>
        <w:t xml:space="preserve"> «1»</w:t>
      </w:r>
      <w:r w:rsidRPr="0027727F">
        <w:rPr>
          <w:rFonts w:cs="B Badr" w:hint="cs"/>
          <w:color w:val="242887"/>
          <w:sz w:val="26"/>
          <w:szCs w:val="26"/>
          <w:rtl/>
        </w:rPr>
        <w:t xml:space="preserve"> وَ دَيْنِيَ الَّذِي يَأْتِينِي بِهِ عُبَيْدٌ ابْنِي وَ مَا بَيَّنْتَهُ فِي كِتَابِكَ، فَإِنْ أَمَتَّنِي قَبْلَ هَذَا فَهَذِهِ شَهَادَتِي عَلَى نَفْسِي وَ إِقْرَارِي بِمَا يَأْتِي بِهِ عُبَيْدٌ ابْنِي وَ أَنْتَ الشَّهِيدُ عَلَيَّ بِذَلِكَ! فَمَاتَ زُرَارَةُ، وَ قَدِمَ عُبَيْدٌ، فَقَصَدْنَاهُ لِنُسَلِّمَ عَلَيْهِ فَسَأَلُوهُ عَنِ الْأَمْرِ الَّذِي قَصَدَهُ فَأَخْبَرَهُمْ أَنَّ أَبَا الْحَسَنِ (ع) صَاحِبُهُمْ.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252</w:t>
      </w:r>
      <w:r w:rsidRPr="0027727F">
        <w:rPr>
          <w:rFonts w:cs="B Badr" w:hint="cs"/>
          <w:color w:val="780000"/>
          <w:sz w:val="26"/>
          <w:szCs w:val="26"/>
          <w:rtl/>
        </w:rPr>
        <w:t xml:space="preserve"> حَدَّثَنِي حَمْدَوَيْهِ، قَالَ حَدَّثَنِي يَعْقُوبُ بْنُ يَزِيدَ، قَالَ حَدَّثَنِي عَلِيُّ بْنُ حَدِيدٍ، عَنْ جَمِيلِ بْنِ دَرَّاجٍ، قَالَ‏</w:t>
      </w:r>
      <w:r w:rsidRPr="0027727F">
        <w:rPr>
          <w:rFonts w:cs="B Badr" w:hint="cs"/>
          <w:color w:val="242887"/>
          <w:sz w:val="26"/>
          <w:szCs w:val="26"/>
          <w:rtl/>
        </w:rPr>
        <w:t xml:space="preserve"> مَا رَأَيْتُ رَجُلًا مِثْلَ زُرَارَةَ بْنِ أَعْيَنَ، إِنَّا كُنَّا نَخْتَلِفُ إِلَيْهِ فَمَا نَكُونُ حَوْلَهُ إِلَّا بِمَنْزِلَةِ الصِّبْيَانِ فِي الْكُتَّابِ حَوْلَ الْمُعَلِّمِ، فَلَمَّا مَضَى أَبُو عَبْدِ اللَّهِ (ع) وَ جَلَسَ عَبْدُ اللَّهِ مَجْلِسَهُ: بَعَثَ زُرَارَةُ عُبَيْداً ابْنَهُ زَائِراً عَنْهُ لِيَعْرِفَ‏</w:t>
      </w:r>
      <w:r w:rsidRPr="0027727F">
        <w:rPr>
          <w:rFonts w:cs="B Badr" w:hint="cs"/>
          <w:color w:val="965AA0"/>
          <w:sz w:val="26"/>
          <w:szCs w:val="26"/>
          <w:rtl/>
        </w:rPr>
        <w:t xml:space="preserve"> «2»</w:t>
      </w:r>
      <w:r w:rsidRPr="0027727F">
        <w:rPr>
          <w:rFonts w:cs="B Badr" w:hint="cs"/>
          <w:color w:val="242887"/>
          <w:sz w:val="26"/>
          <w:szCs w:val="26"/>
          <w:rtl/>
        </w:rPr>
        <w:t xml:space="preserve"> الْخَبَرَ وَ يَأْتِيهِ بِصِحَّتِهِ، وَ مَرِضَ زُرَارَةُ مَرَضاً شَدِيداً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عقيدتى-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يستعرف-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155</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ص155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قَبْلَ أَنْ يُوَافِيَهُ عُبَيْدٌ، فَلَمَّا حَضَرَتْهُ الْوَفَاةُ دَعَا بِالْمُصْحَفِ فَوَضَعَهُ عَلَى صَدْرِهِ ثُمَّ قَبَّلَهُ، قَالَ جَمِيلٌ فَحَكَى جَمَاعَةٌ مِمَّنْ حَضَرَهُ أَنَّهُ قَالَ: اللَّهُمَّ إِنِّي أَلْقَاكَ يَوْمَ الْقِيَامَةِ وَ إِمَامِي مَنْ ثَبَتَ لَهُ‏</w:t>
      </w:r>
      <w:r w:rsidRPr="0027727F">
        <w:rPr>
          <w:rFonts w:cs="B Badr" w:hint="cs"/>
          <w:color w:val="965AA0"/>
          <w:sz w:val="26"/>
          <w:szCs w:val="26"/>
          <w:rtl/>
        </w:rPr>
        <w:t xml:space="preserve"> «1»</w:t>
      </w:r>
      <w:r w:rsidRPr="0027727F">
        <w:rPr>
          <w:rFonts w:cs="B Badr" w:hint="cs"/>
          <w:color w:val="242887"/>
          <w:sz w:val="26"/>
          <w:szCs w:val="26"/>
          <w:rtl/>
        </w:rPr>
        <w:t xml:space="preserve"> فِي هَذَا الْمُصْحَفِ إِمَامَتُهُ، اللَّهُمَّ إِنِّي أُحِلُّ حَلَالَهُ وَ أُحَرِّمُ حَرَامَهُ وَ أُومِنُ بِمُحْكَمِهِ وَ مُتَشَابِهِهِ وَ نَاسِخِهِ وَ مَنْسُوخِهِ وَ خَاصِّهِ وَ عَامِّهِ، عَلَى ذَلِكَ أَحْيَا وَ عَلَيْهِ أَمُوتُ إِنْ شَاءَ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253</w:t>
      </w:r>
      <w:r w:rsidRPr="0027727F">
        <w:rPr>
          <w:rFonts w:cs="B Badr" w:hint="cs"/>
          <w:color w:val="780000"/>
          <w:sz w:val="26"/>
          <w:szCs w:val="26"/>
          <w:rtl/>
        </w:rPr>
        <w:t xml:space="preserve"> مُحَمَّدُ بْنُ قُولَوَيْهِ، قَالَ حَدَّثَنِي سَعْدُ بْنُ عَبْدِ اللَّهِ، عَنِ الْحَسَنِ بْنِ عَلِيِّ بْنِ مُوسَى بْنِ جَعْفَرٍ، عَنْ أَحْمَدَ بْنِ هِلَالٍ، عَنْ أَبِي يَحْيَى الضَّرِيرِ، عَنْ دُرُسْتَ بْنِ أَبِي مَنْصُورٍ الْوَاسِطِيِّ، قَالَ سَمِعْتُ أَبَا الْحَسَنِ (ع) يَقُولُ‏</w:t>
      </w:r>
      <w:r w:rsidRPr="0027727F">
        <w:rPr>
          <w:rFonts w:cs="B Badr" w:hint="cs"/>
          <w:color w:val="242887"/>
          <w:sz w:val="26"/>
          <w:szCs w:val="26"/>
          <w:rtl/>
        </w:rPr>
        <w:t xml:space="preserve"> إِنَّ زُرَارَةَ شَكَّ فِي إِمَامَتِي فَاسْتَوْهَبْتُهُ مِنْ رَبِّي تَعَالَى.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254</w:t>
      </w:r>
      <w:r w:rsidRPr="0027727F">
        <w:rPr>
          <w:rFonts w:cs="B Badr" w:hint="cs"/>
          <w:color w:val="780000"/>
          <w:sz w:val="26"/>
          <w:szCs w:val="26"/>
          <w:rtl/>
        </w:rPr>
        <w:t xml:space="preserve"> حَدَّثَنِي مُحَمَّدُ بْنُ قُولَوَيْهِ، قَالَ حَدَّثَنِي سَعْدٌ، عَنْ أَحْمَدَ بْنِ مُحَمَّدِ بْنِ عِيسَى وَ مُحَمَّدُ بْنُ عَبْدِ اللَّهِ الْمِسْمَعِيُّ، عَنْ عَلِيِّ بْنِ أَسْبَاطٍ، عَنْ مُحَمَّدِ بْنِ عَبْدِ اللَّهِ بْنِ زُرَارَةَ، عَنْ أَبِيهِ، قَالَ‏</w:t>
      </w:r>
      <w:r w:rsidRPr="0027727F">
        <w:rPr>
          <w:rFonts w:cs="B Badr" w:hint="cs"/>
          <w:color w:val="242887"/>
          <w:sz w:val="26"/>
          <w:szCs w:val="26"/>
          <w:rtl/>
        </w:rPr>
        <w:t xml:space="preserve"> بَعَثَ زُرَارَةُ عُبَيْداً ابْنَهُ يَسْأَلُ عَنْ خَبَرٍ أَبِي الْحَسَنِ (ع) فَجَاءَهُ الْمَوْتُ قَبْلَ رُجُوعِ عُبَيْدٍ إِلَيْهِ، فَأَخَذَ الْمُصْحَفَ فَأَعْلَاهُ فَوْقَ رَأْسِهِ، وَ قَالَ إِنَّ الْإِمَامَ بَعْدَ جَعْفَرِ بْنِ مُحَمَّدٍ مَنِ اسْمُهُ بَيْنَ الدَّفَّتَيْنِ فِي جُمْلَةِ الْقُرْآنِ مَنْصُوصٌ عَلَيْهِ، مِنَ الَّذِينَ أَوْجَبَ اللَّهُ طَاعَتَهُمْ عَلَى خَلْقِهِ، أَنَا مُؤْمِنٌ بِهِ، قَالَ فَأَخْبَرَ بِذَلِكَ أَبُو الْحَسَنِ الْأَوَّلُ (ع) فَقَالَ وَ اللَّهِ كَانَ زُرَارَةُ</w:t>
      </w:r>
      <w:r w:rsidRPr="0027727F">
        <w:rPr>
          <w:rFonts w:cs="B Badr" w:hint="cs"/>
          <w:color w:val="006A0F"/>
          <w:sz w:val="26"/>
          <w:szCs w:val="26"/>
          <w:rtl/>
        </w:rPr>
        <w:t xml:space="preserve"> مُهاجِراً إِلَى اللَّهِ‏</w:t>
      </w:r>
      <w:r w:rsidRPr="0027727F">
        <w:rPr>
          <w:rFonts w:cs="B Badr" w:hint="cs"/>
          <w:color w:val="242887"/>
          <w:sz w:val="26"/>
          <w:szCs w:val="26"/>
          <w:rtl/>
        </w:rPr>
        <w:t xml:space="preserve"> تَعَالَى.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255</w:t>
      </w:r>
      <w:r w:rsidRPr="0027727F">
        <w:rPr>
          <w:rFonts w:cs="B Badr" w:hint="cs"/>
          <w:color w:val="780000"/>
          <w:sz w:val="26"/>
          <w:szCs w:val="26"/>
          <w:rtl/>
        </w:rPr>
        <w:t xml:space="preserve"> حَمْدَوَيْهِ بْنُ نُصَيْرٍ، قَالَ حَدَّثَنِي مُحَمَّدُ بْنُ عِيسَى بْنِ عُبَيْدٍ، عَنْ مُحَمَّدِ بْنِ أَبِي عُمَيْرٍ، عَنْ جَمِيلِ بْنِ دَرَّاجٍ وَ غَيْرِهِ، قَالَ‏</w:t>
      </w:r>
      <w:r w:rsidRPr="0027727F">
        <w:rPr>
          <w:rFonts w:cs="B Badr" w:hint="cs"/>
          <w:color w:val="242887"/>
          <w:sz w:val="26"/>
          <w:szCs w:val="26"/>
          <w:rtl/>
        </w:rPr>
        <w:t xml:space="preserve"> وَجَّهَ زُرَارَةُ عُبَيْداً ابْنَهُ‏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من بيّنت في هذا-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إِلَى الْمَدِينَةِ، يَسْتَخْبِرُ لَهُ خَبَرَ أَبِي الْحَسَنِ (ع) وَ عَبْدِ اللَّهِ بْنِ أَبِي عَبْدِ اللَّهِ، فَمَاتَ قَبْلَ أَنْ يَرْجِعَ إِلَيْهِ عُبَيْدٌ قَالَ مُحَمَّدُ بْنُ أَبِي عُمَيْرٍ، حَدَّثَنِي مُحَمَّدُ بْنُ حَكِيمٍ، قَالَ قُلْتُ لِأَبِي الْحَسَنِ الْأَوَّلِ (ع) وَ ذَكَرْتُ لَهُ زُرَارَةَ وَ تَوْجِيهَهُ ابْنَهُ عُبَيْداً إِلَى الْمَدِينَةِ، فَقَالَ أَبُو الْحَسَنِ: إِنِّي لَأَرْجُو أَنْ يَكُونَ زُرَارَةُ مِمَّنْ قَالَ اللَّهُ تَعَالَى-</w:t>
      </w:r>
      <w:r w:rsidRPr="0027727F">
        <w:rPr>
          <w:rFonts w:cs="B Badr" w:hint="cs"/>
          <w:color w:val="006A0F"/>
          <w:sz w:val="26"/>
          <w:szCs w:val="26"/>
          <w:rtl/>
        </w:rPr>
        <w:t xml:space="preserve"> وَ مَنْ يَخْرُجْ مِنْ بَيْتِهِ مُهاجِراً إِلَى اللَّهِ وَ رَسُولِهِ ثُمَّ يُدْرِكْهُ الْمَوْتُ فَقَدْ وَقَعَ أَجْرُهُ عَلَى اللَّهِ‏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256</w:t>
      </w:r>
      <w:r w:rsidRPr="0027727F">
        <w:rPr>
          <w:rFonts w:cs="B Badr" w:hint="cs"/>
          <w:color w:val="780000"/>
          <w:sz w:val="26"/>
          <w:szCs w:val="26"/>
          <w:rtl/>
        </w:rPr>
        <w:t xml:space="preserve"> حَدَّثَنِي مُحَمَّدُ بْنُ مَسْعُودٍ، قَالَ أَخْبَرَنَا جِبْرِيلُ بْنُ أَحْمَدَ، قَالَ حَدَّثَنِي مُحَمَّدُ بْنُ عِيسَى، عَنْ يُونُسَ، عَنْ إِبْرَاهِيمَ الْمُؤْمِنِ، عَنْ نَصْرِ بْنِ شُعَيْبٍ‏</w:t>
      </w:r>
      <w:r w:rsidRPr="0027727F">
        <w:rPr>
          <w:rFonts w:cs="B Badr" w:hint="cs"/>
          <w:color w:val="242887"/>
          <w:sz w:val="26"/>
          <w:szCs w:val="26"/>
          <w:rtl/>
        </w:rPr>
        <w:t>، عَنْ عَمَّةِ زُرَارَةَ، قَالَتْ لَمَّا وَقَعَ زُرَارَةُ وَ اشْتَدَّ بِهِ: قَالَ نَاوِلِينِي الْمُصْحَفَ فَنَاوَلْتُهُ وَ فَتَحْتُهُ فَوَضَعَهُ‏</w:t>
      </w:r>
      <w:r w:rsidRPr="0027727F">
        <w:rPr>
          <w:rFonts w:cs="B Badr" w:hint="cs"/>
          <w:color w:val="965AA0"/>
          <w:sz w:val="26"/>
          <w:szCs w:val="26"/>
          <w:rtl/>
        </w:rPr>
        <w:t xml:space="preserve"> «1»</w:t>
      </w:r>
      <w:r w:rsidRPr="0027727F">
        <w:rPr>
          <w:rFonts w:cs="B Badr" w:hint="cs"/>
          <w:color w:val="242887"/>
          <w:sz w:val="26"/>
          <w:szCs w:val="26"/>
          <w:rtl/>
        </w:rPr>
        <w:t xml:space="preserve"> عَلَى صَدْرِهِ، وَ أَخَذَهُ مِنِّي ثُمَّ قَالَ: يَا عَمَّةِ اشْهَدِي أَنْ لَيْسَ لِي إِمَامٌ غَيْرُ هَذَا الْكِتَابِ.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257</w:t>
      </w:r>
      <w:r w:rsidRPr="0027727F">
        <w:rPr>
          <w:rFonts w:cs="B Badr" w:hint="cs"/>
          <w:color w:val="780000"/>
          <w:sz w:val="26"/>
          <w:szCs w:val="26"/>
          <w:rtl/>
        </w:rPr>
        <w:t xml:space="preserve"> حَدَّثَنِي مُحَمَّدُ بْنُ مَسْعُودٍ، قَالَ حَدَّثَنِي جِبْرِيلُ بْنُ أَحْمَدَ، قَالَ حَدَّثَنِي الْعُبَيْدِيُّ، عَنْ يُونُسَ، عَنِ ابْنِ مُسْكَانَ، قَالَ‏</w:t>
      </w:r>
      <w:r w:rsidRPr="0027727F">
        <w:rPr>
          <w:rFonts w:cs="B Badr" w:hint="cs"/>
          <w:color w:val="242887"/>
          <w:sz w:val="26"/>
          <w:szCs w:val="26"/>
          <w:rtl/>
        </w:rPr>
        <w:t xml:space="preserve"> تَدَارَأْنَا</w:t>
      </w:r>
      <w:r w:rsidRPr="0027727F">
        <w:rPr>
          <w:rFonts w:cs="B Badr" w:hint="cs"/>
          <w:color w:val="965AA0"/>
          <w:sz w:val="26"/>
          <w:szCs w:val="26"/>
          <w:rtl/>
        </w:rPr>
        <w:t xml:space="preserve"> «2»</w:t>
      </w:r>
      <w:r w:rsidRPr="0027727F">
        <w:rPr>
          <w:rFonts w:cs="B Badr" w:hint="cs"/>
          <w:color w:val="242887"/>
          <w:sz w:val="26"/>
          <w:szCs w:val="26"/>
          <w:rtl/>
        </w:rPr>
        <w:t xml:space="preserve"> عِنْدَ زُرَارَةَ فِي شَيْ‏ءٍ مِنْ أُمُورِ الْحَلَالِ وَ الْحَرَامِ، فَقَالَ قَوْلًا بِرَأْيِهِ، فَقُلْتُ أَ بِرَأْيِكَ هَذَا أَمْ بِرِوَايَةٍ! فَقَالَ إِنِّي أَعْرِفُ، أَ وَ لَيْسَ رُبَّ رَأْيٍ خَيْرٌ مِنْ أَثَرٍ.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258</w:t>
      </w:r>
      <w:r w:rsidRPr="0027727F">
        <w:rPr>
          <w:rFonts w:cs="B Badr" w:hint="cs"/>
          <w:color w:val="780000"/>
          <w:sz w:val="26"/>
          <w:szCs w:val="26"/>
          <w:rtl/>
        </w:rPr>
        <w:t xml:space="preserve"> حَدَّثَنِي أَبُو صَالِحٍ خَلَفُ بْنُ حَمَّادِ بْنِ الضَّحَّاكِ، قَالَ حَدَّثَنِي أَبُو سَعِيدٍ الْآدَمِيُّ، قَالَ حَدَّثَنِي ابْنُ أَبِي عُمَيْرٍ، عَنْ هِشَامِ بْنِ سَالِمٍ، قَالَ قَالَ لِي زُرَارَةُ بْنُ أَعْيَنَ‏</w:t>
      </w:r>
      <w:r w:rsidRPr="0027727F">
        <w:rPr>
          <w:rFonts w:cs="B Badr" w:hint="cs"/>
          <w:color w:val="242887"/>
          <w:sz w:val="26"/>
          <w:szCs w:val="26"/>
          <w:rtl/>
        </w:rPr>
        <w:t>، لَا تَرَى عَلَى أَعْوَادِهَا</w:t>
      </w:r>
      <w:r w:rsidRPr="0027727F">
        <w:rPr>
          <w:rFonts w:cs="B Badr" w:hint="cs"/>
          <w:color w:val="965AA0"/>
          <w:sz w:val="26"/>
          <w:szCs w:val="26"/>
          <w:rtl/>
        </w:rPr>
        <w:t xml:space="preserve"> «3»</w:t>
      </w:r>
      <w:r w:rsidRPr="0027727F">
        <w:rPr>
          <w:rFonts w:cs="B Badr" w:hint="cs"/>
          <w:color w:val="242887"/>
          <w:sz w:val="26"/>
          <w:szCs w:val="26"/>
          <w:rtl/>
        </w:rPr>
        <w:t xml:space="preserve"> غَيْرَ جَعْفَرٍ، قَالَ فَلَمَّا تُوُفِّيَ أَبُو 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فوضعته-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تذاكرنا-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لعلّ الضمير يرجع الى المنبر، او الخلافة.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 أَتَيْتُهُ فَقُلْتُ لَهُ تَذْكُرُ الْحَدِيثَ الَّذِي حَدَّثْتَنِي بِهِ وَ ذَكَرْتُهُ لَهُ، وَ كُنْتُ أَخَافُ أَنْ يَجْحَدَنِيهِ، فَقَالَ إِنِّي وَ اللَّهِ مَا كُنْتُ قُلْتُ ذَلِكَ إِلَّا بِرَأْيِي.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259</w:t>
      </w:r>
      <w:r w:rsidRPr="0027727F">
        <w:rPr>
          <w:rFonts w:cs="B Badr" w:hint="cs"/>
          <w:color w:val="780000"/>
          <w:sz w:val="26"/>
          <w:szCs w:val="26"/>
          <w:rtl/>
        </w:rPr>
        <w:t xml:space="preserve"> حَمْدَوَيْهِ بْنُ نُصَيْرٍ، قَالَ حَدَّثَنَا مُحَمَّدُ بْنُ عِيسَى، عَنِ الْوَشَّاءِ، عَنْ هِشَامِ بْنِ سَالِمٍ، عَنْ زُرَارَةَ، قَالَتْ‏</w:t>
      </w:r>
      <w:r w:rsidRPr="0027727F">
        <w:rPr>
          <w:rFonts w:cs="B Badr" w:hint="cs"/>
          <w:color w:val="242887"/>
          <w:sz w:val="26"/>
          <w:szCs w:val="26"/>
          <w:rtl/>
        </w:rPr>
        <w:t xml:space="preserve"> سَأَلْتُ أَبَا جَعْفَرٍ (ع) عَنْ جَوَائِزِ الْعُمَّالِ‏</w:t>
      </w:r>
      <w:r w:rsidRPr="0027727F">
        <w:rPr>
          <w:rFonts w:cs="B Badr" w:hint="cs"/>
          <w:color w:val="965AA0"/>
          <w:sz w:val="26"/>
          <w:szCs w:val="26"/>
          <w:rtl/>
        </w:rPr>
        <w:t xml:space="preserve"> «1»</w:t>
      </w:r>
      <w:r w:rsidRPr="0027727F">
        <w:rPr>
          <w:rFonts w:cs="B Badr" w:hint="cs"/>
          <w:color w:val="242887"/>
          <w:sz w:val="26"/>
          <w:szCs w:val="26"/>
          <w:rtl/>
        </w:rPr>
        <w:t xml:space="preserve"> فَقَالَ لَا بَأْسَ بِهِ قَالَ، ثُمَّ قَالَ، إِنَّمَا أَرَادَ زُرَارَةُ أَنْ يُبْلِغَ هِشَاماً أَنِّي أُحَرِّمُ أَعْمَالَ السُّلْطَانِ.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260</w:t>
      </w:r>
      <w:r w:rsidRPr="0027727F">
        <w:rPr>
          <w:rFonts w:cs="B Badr" w:hint="cs"/>
          <w:color w:val="780000"/>
          <w:sz w:val="26"/>
          <w:szCs w:val="26"/>
          <w:rtl/>
        </w:rPr>
        <w:t xml:space="preserve"> مُحَمَّدُ بْنُ مَسْعُودٍ، قَالَ حَدَّثَنَا عَبْدُ اللَّهِ بْنُ مُحَمَّدِ بْنِ خَالِدٍ الطَّيَالِسِيُ‏</w:t>
      </w:r>
      <w:r w:rsidRPr="0027727F">
        <w:rPr>
          <w:rFonts w:cs="B Badr" w:hint="cs"/>
          <w:color w:val="965AA0"/>
          <w:sz w:val="26"/>
          <w:szCs w:val="26"/>
          <w:rtl/>
        </w:rPr>
        <w:t xml:space="preserve"> «2»</w:t>
      </w:r>
      <w:r w:rsidRPr="0027727F">
        <w:rPr>
          <w:rFonts w:cs="B Badr" w:hint="cs"/>
          <w:color w:val="780000"/>
          <w:sz w:val="26"/>
          <w:szCs w:val="26"/>
          <w:rtl/>
        </w:rPr>
        <w:t xml:space="preserve"> قَالَ حَدَّثَنِي الْحَسَنُ بْنُ عَلِيٍّ الْوَشَّاءُ، عَنْ مُحَمَّدِ بْنِ حُمْرَانَ، قَالَ حَدَّثَنِي زُرَارَةُ، قَالَ‏</w:t>
      </w:r>
      <w:r w:rsidRPr="0027727F">
        <w:rPr>
          <w:rFonts w:cs="B Badr" w:hint="cs"/>
          <w:color w:val="242887"/>
          <w:sz w:val="26"/>
          <w:szCs w:val="26"/>
          <w:rtl/>
        </w:rPr>
        <w:t>، قَالَ لِي أَبُو جَعْفَرٍ (ع) حَدِّثْ عَنْ بَنِي إِسْرَائِيلَ وَ لَا حَرَجَ، قَالَ قُلْتُ جُعِلْتُ فِدَاكَ وَ اللَّهِ إِنَّ فِي أَحَادِيثِ الشِّيعَةِ مَا هُوَ أَعْجَبُ مِنْ أَحَادِيثِهِمْ! قَالَ وَ أَيُّ شَيْ‏ءٍ هُوَ يَا زُرَارَةُ قَالَ فَاخْتَلَسَ مِنْ قَلْبِي فَمَكَثْتُ سَاعَةً لَا أَذْكُرُ مَا أُرِيدُ، قَالَ لَعَلَّكَ تُرِيدُ الْغَيْبَةَ</w:t>
      </w:r>
      <w:r w:rsidRPr="0027727F">
        <w:rPr>
          <w:rFonts w:cs="B Badr" w:hint="cs"/>
          <w:color w:val="965AA0"/>
          <w:sz w:val="26"/>
          <w:szCs w:val="26"/>
          <w:rtl/>
        </w:rPr>
        <w:t xml:space="preserve"> «3»</w:t>
      </w:r>
      <w:r w:rsidRPr="0027727F">
        <w:rPr>
          <w:rFonts w:cs="B Badr" w:hint="cs"/>
          <w:color w:val="242887"/>
          <w:sz w:val="26"/>
          <w:szCs w:val="26"/>
          <w:rtl/>
        </w:rPr>
        <w:t xml:space="preserve"> قُلْتُ نَعَمْ، قَالَ فَصَدِّقْ بِهَا فَإِنَّهَا حَقٌّ.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261</w:t>
      </w:r>
      <w:r w:rsidRPr="0027727F">
        <w:rPr>
          <w:rFonts w:cs="B Badr" w:hint="cs"/>
          <w:color w:val="780000"/>
          <w:sz w:val="26"/>
          <w:szCs w:val="26"/>
          <w:rtl/>
        </w:rPr>
        <w:t xml:space="preserve"> حَدَّثَنِي مُحَمَّدُ بْنُ مَسْعُودٍ، قَالَ حَدَّثَنِي جِبْرِيلُ بْنُ أَحْمَدَ، قَالَ حَدَّثَنِي مُحَمَّدُ بْنُ عِيسَى، عَنْ يُونُسَ، عَنِ ابْنِ مُسْكَانَ، قَالَ سَمِعْتُ زُرَارَةَ</w:t>
      </w:r>
      <w:r w:rsidRPr="0027727F">
        <w:rPr>
          <w:rFonts w:cs="B Badr" w:hint="cs"/>
          <w:color w:val="242887"/>
          <w:sz w:val="26"/>
          <w:szCs w:val="26"/>
          <w:rtl/>
        </w:rPr>
        <w:t xml:space="preserve"> إِنِّي‏</w:t>
      </w:r>
      <w:r w:rsidRPr="0027727F">
        <w:rPr>
          <w:rFonts w:cs="B Badr" w:hint="cs"/>
          <w:color w:val="965AA0"/>
          <w:sz w:val="26"/>
          <w:szCs w:val="26"/>
          <w:rtl/>
        </w:rPr>
        <w:t xml:space="preserve"> «4»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بالضم فالتشديد: جمع عامل و هو الوالى و الحاكم، و العمل: ما يتولى عليه العامل. و قوله قال ثمّ قال: الظاهران الأول راجع الى حمدويه و الثاني الى محمّد بن عيسى.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النسخة و نسخة د و ه: محمّد بن عبد اللّه بن محمّد بن خالد.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كذلك في الترتيب. و في باقى النسخ: الهفيتة و هم الذين ابتلوا بالمجاعة و الشدة.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يقول انى-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كُنْتُ أَرَى جَعْفَراً أَعْلَمُ مِمَّا هُوَ، وَ ذَاكَ أَنَّهُ يَزْعُمُ أَنَّهُ سَأَلَ أَبَا عَبْدِ اللَّهِ (ع) عَنْ رَجُلٍ مِنْ أَصْحَابِنَا مُخْتَفِي مِنْ غُرَّامِهِ، فَقَالَ أَصْلَحَكَ اللَّهُ إِنَّ رَجُلًا مِنْ أَصْحَابِنَا كَانَ مُخْتَفِياً مِنْ غُرَّامِهِ فَإِنْ كَانَ هَذَا الْأَمْرُ قَرِيباً صَبَرَ حَتَّى يَخْرُجَ مَعَ الْقَائِمِ وَ إِنْ كَانَ فِيهِ تَأْخِيرٌ صَالَحَ غُرَّامَهُ فَقَالَ لَهُ أَبُو عَبْدِ اللَّهِ (ع) يَكُونُ‏</w:t>
      </w:r>
      <w:r w:rsidRPr="0027727F">
        <w:rPr>
          <w:rFonts w:cs="B Badr" w:hint="cs"/>
          <w:color w:val="965AA0"/>
          <w:sz w:val="26"/>
          <w:szCs w:val="26"/>
          <w:rtl/>
        </w:rPr>
        <w:t xml:space="preserve"> «1»</w:t>
      </w:r>
      <w:r w:rsidRPr="0027727F">
        <w:rPr>
          <w:rFonts w:cs="B Badr" w:hint="cs"/>
          <w:color w:val="242887"/>
          <w:sz w:val="26"/>
          <w:szCs w:val="26"/>
          <w:rtl/>
        </w:rPr>
        <w:t>، فَقَالَ زُرَارَةُ يَكُونُ إِلَى سَنَةٍ فَقَالَ أَبُو عَبْدِ اللَّهِ (ع) يَكُونُ إِنْ شَاءَ اللَّهُ، فَقَالَ زُرَارَةُ فَيَكُونُ إِلَى سَنَتَيْنِ فَقَالَ أَبُو عَبْدِ اللَّهِ يَكُونُ إِنْ شَاءَ اللَّهُ فَخَرَجَ زُرَارَةُ فَوَطَّنَ نَفْسَهُ عَلَى أَنْ يَكُونَ إِلَى سَنَتَيْنِ فَلَمْ يَكُنْ، فَقَالَ مَا كُنْتُ أَرَى جَعْفَراً إِلَّا أَعْلَمُ مِمَّا هُوَ.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262</w:t>
      </w:r>
      <w:r w:rsidRPr="0027727F">
        <w:rPr>
          <w:rFonts w:cs="B Badr" w:hint="cs"/>
          <w:color w:val="780000"/>
          <w:sz w:val="26"/>
          <w:szCs w:val="26"/>
          <w:rtl/>
        </w:rPr>
        <w:t xml:space="preserve"> مُحَمَّدُ بْنُ مَسْعُودٍ، قَالَ كَتَبَ إِلَيْنَا الْفَضْلُ، يَذْكُرُ عَنِ ابْنِ أَبِي عُمَيْرٍ، عَنْ إِبْرَاهِيمَ بْنِ عَبْدِ الْحَمِيدِ، عَنْ عِيسَى بْنِ أَبِي مَنْصُورٍ وَ أَبِي أُسَامَةَ الشَّحَّامِ وَ يَعْقُوبَ الْأَحْمَرِ، قَالُوا</w:t>
      </w:r>
      <w:r w:rsidRPr="0027727F">
        <w:rPr>
          <w:rFonts w:cs="B Badr" w:hint="cs"/>
          <w:color w:val="242887"/>
          <w:sz w:val="26"/>
          <w:szCs w:val="26"/>
          <w:rtl/>
        </w:rPr>
        <w:t xml:space="preserve"> كُنَّا جُلُوساً عِنْدَ أَبِي عَبْدِ اللَّهِ (ع) فَدَخَلَ عَلَيْهِ زُرَارَةُ فَقَالَ إِنَّ الْحَكَمَ بْنَ عُتَيْبَةَ حَدَّثَ عَنْ أَبِيكَ أَنَّهُ قَالَ: صَلِّ الْمَغْرِبَ دُونَ الْمُزْدَلِفَةِ، فَقَالَ لَهُ أَبُو عَبْدِ اللَّهِ (ع) أَنَا تَأَمَّلْتُهُ مَا قَالَ أَبِي هَذَا قَطُّ، كَذَبَ الْحَكَمُ عَلَى أَبِي، قَالَ، فَخَرَجَ زُرَارَةُ وَ هُوَ يَقُولُ مَا أَرَى الْحَكَمَ كَذَبَ عَلَى أَبِيهِ.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263</w:t>
      </w:r>
      <w:r w:rsidRPr="0027727F">
        <w:rPr>
          <w:rFonts w:cs="B Badr" w:hint="cs"/>
          <w:color w:val="780000"/>
          <w:sz w:val="26"/>
          <w:szCs w:val="26"/>
          <w:rtl/>
        </w:rPr>
        <w:t xml:space="preserve"> مُحَمَّدُ بْنُ يَزْدَادَ، قَالَ حَدَّثَنِي مُحَمَّدُ بْنُ عَلِيٍّ الْحَدَّادُ، عَنْ مَسْعَدَةَ بْنِ صَدَقَةَ، قَالَ، قَالَ أَبُو عَبْدِ اللَّهِ (ع)</w:t>
      </w:r>
      <w:r w:rsidRPr="0027727F">
        <w:rPr>
          <w:rFonts w:cs="B Badr" w:hint="cs"/>
          <w:color w:val="242887"/>
          <w:sz w:val="26"/>
          <w:szCs w:val="26"/>
          <w:rtl/>
        </w:rPr>
        <w:t xml:space="preserve"> إِنَّ قَوْماً يُعَارُونَ الْإِيمَانَ عَارِيَّةً ثُمَّ يُسْلَبُونَهُ يُقَالُ لَهُمْ يَوْمَ الْقِيَامَةِ الْمُعَارُونَ، أَمَا إِنَّ زُرَارَةَ بْنَ أَعْيَنَ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264</w:t>
      </w:r>
      <w:r w:rsidRPr="0027727F">
        <w:rPr>
          <w:rFonts w:cs="B Badr" w:hint="cs"/>
          <w:color w:val="780000"/>
          <w:sz w:val="26"/>
          <w:szCs w:val="26"/>
          <w:rtl/>
        </w:rPr>
        <w:t xml:space="preserve"> حَمْدَانُ بْنُ أَحْمَدَ: قَالَ حَدَّثَنَا مُعَاوِيَةُ بْنُ حُكَيْمٍ، عَنْ أَبِي دَاوُدَ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يكون إنشاء اللّه-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159</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الْمُسْتَرِقِّ، قَالَ‏</w:t>
      </w:r>
      <w:r w:rsidRPr="0027727F">
        <w:rPr>
          <w:rFonts w:cs="B Badr" w:hint="cs"/>
          <w:color w:val="242887"/>
          <w:sz w:val="26"/>
          <w:szCs w:val="26"/>
          <w:rtl/>
        </w:rPr>
        <w:t xml:space="preserve"> كُنْتُ قَائِدَ أَبِي بَصِيرٍ فِي بَعْضِ جَنَائِزِ أَصْحَابِنَا، فَقُلْتُ لَهُ هُوَ ذَا زُرَارَةُ فِي الْجِنَازَةِ قَالَ لِي اذْهَبْ بِي إِلَيْهِ! قَالَ، فَذَهَبْتُ بِهِ إِلَيْهِ، قَالَ، فَقَالَ لَهُ السَّلَامُ عَلَيْكَ أَبَا الْحُسَيْنِ!</w:t>
      </w:r>
      <w:r w:rsidRPr="0027727F">
        <w:rPr>
          <w:rFonts w:cs="B Badr" w:hint="cs"/>
          <w:color w:val="965AA0"/>
          <w:sz w:val="26"/>
          <w:szCs w:val="26"/>
          <w:rtl/>
        </w:rPr>
        <w:t xml:space="preserve"> «1»</w:t>
      </w:r>
      <w:r w:rsidRPr="0027727F">
        <w:rPr>
          <w:rFonts w:cs="B Badr" w:hint="cs"/>
          <w:color w:val="242887"/>
          <w:sz w:val="26"/>
          <w:szCs w:val="26"/>
          <w:rtl/>
        </w:rPr>
        <w:t xml:space="preserve"> فَرَدَّ عَلَيْهِ زُرَارَةُ السَّلَامَ، وَ قَالَ لَهُ لَوْ عَلِمْتُ أَنَّ هَذَا مِنْ رَأْيِكَ لَبَدَأْتُكَ بِهِ، قَالَ، فَقَالَ لَهُ أَبُو بَصِيرٍ بِهَذَا أُمِرْتُ.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265</w:t>
      </w:r>
      <w:r w:rsidRPr="0027727F">
        <w:rPr>
          <w:rFonts w:cs="B Badr" w:hint="cs"/>
          <w:color w:val="780000"/>
          <w:sz w:val="26"/>
          <w:szCs w:val="26"/>
          <w:rtl/>
        </w:rPr>
        <w:t xml:space="preserve"> يُوسُفَ: قَالَ حَدَّثَنِي عَلِيُّ بْنُ أَحْمَدَ بْنِ بَقَّاحٍ، عَنْ عَمِّهِ، عَنْ زُرَارَةَ، قَالَ‏</w:t>
      </w:r>
      <w:r w:rsidRPr="0027727F">
        <w:rPr>
          <w:rFonts w:cs="B Badr" w:hint="cs"/>
          <w:color w:val="242887"/>
          <w:sz w:val="26"/>
          <w:szCs w:val="26"/>
          <w:rtl/>
        </w:rPr>
        <w:t xml:space="preserve"> سَأَلْتُ أَبَا عَبْدِ اللَّهِ (ع) عَنِ التَّشَهُّدِ فَقَالَ أَشْهَدُ أَنْ لَا إِلَهَ إِلَّا اللَّهُ وَحْدَهُ لَا شَرِيكَ لَهُ وَ أَشْهَدُ أَنَّ مُحَمَّداً عَبْدُهُ وَ رَسُولُهُ، قُلْتُ التَّحِيَّاتُ الصَّلَوَاتُ‏</w:t>
      </w:r>
      <w:r w:rsidRPr="0027727F">
        <w:rPr>
          <w:rFonts w:cs="B Badr" w:hint="cs"/>
          <w:color w:val="965AA0"/>
          <w:sz w:val="26"/>
          <w:szCs w:val="26"/>
          <w:rtl/>
        </w:rPr>
        <w:t xml:space="preserve"> «2»</w:t>
      </w:r>
      <w:r w:rsidRPr="0027727F">
        <w:rPr>
          <w:rFonts w:cs="B Badr" w:hint="cs"/>
          <w:color w:val="242887"/>
          <w:sz w:val="26"/>
          <w:szCs w:val="26"/>
          <w:rtl/>
        </w:rPr>
        <w:t xml:space="preserve"> قَالَ التَّحِيَّاتُ وَ الصَّلَوَاتُ، فَلَمَّا خَرَجْتُ قُلْتُ إِنْ لَقِيتُهُ لَأَسْأَلَنَّهُ غَداً، فَسَأَلْتُهُ‏</w:t>
      </w:r>
      <w:r w:rsidRPr="0027727F">
        <w:rPr>
          <w:rFonts w:cs="B Badr" w:hint="cs"/>
          <w:color w:val="965AA0"/>
          <w:sz w:val="26"/>
          <w:szCs w:val="26"/>
          <w:rtl/>
        </w:rPr>
        <w:t xml:space="preserve"> «3»</w:t>
      </w:r>
      <w:r w:rsidRPr="0027727F">
        <w:rPr>
          <w:rFonts w:cs="B Badr" w:hint="cs"/>
          <w:color w:val="242887"/>
          <w:sz w:val="26"/>
          <w:szCs w:val="26"/>
          <w:rtl/>
        </w:rPr>
        <w:t xml:space="preserve"> مِنَ الْغَدِ عَنِ التَّشَهُّدِ فَقَالَ كَمِثْلِ ذَلِكَ، قُلْتُ التَّحِيَّاتُ وَ الصَّلَوَاتُ قَالَ التَّحِيَّاتُ وَ الصَّلَوَاتُ، قُلْتُ أَلْقَاهُ بَعْدَ يَوْمٍ لَأَسْأَلَنَّهُ غَداً، فَسَأَلْتُهُ عَنِ التَّشَهُّدِ فَقَالَ كَمِثْلِهِ، قُلْتُ التَّحِيَّاتُ وَ الصَّلَوَاتُ قَالَ التَّحِيَّاتُ وَ الصَّلَوَاتُ، فَلَمَّا خَرَجْتُ ضَرَطْتُ فِي لِحْيَتِهِ وَ قُلْتُ لَا يُفْلِحُ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266</w:t>
      </w:r>
      <w:r w:rsidRPr="0027727F">
        <w:rPr>
          <w:rFonts w:cs="B Badr" w:hint="cs"/>
          <w:color w:val="780000"/>
          <w:sz w:val="26"/>
          <w:szCs w:val="26"/>
          <w:rtl/>
        </w:rPr>
        <w:t xml:space="preserve"> عَلِيُّ بْنُ مُحَمَّدِ</w:t>
      </w:r>
      <w:r w:rsidRPr="0027727F">
        <w:rPr>
          <w:rFonts w:cs="B Badr" w:hint="cs"/>
          <w:color w:val="965AA0"/>
          <w:sz w:val="26"/>
          <w:szCs w:val="26"/>
          <w:rtl/>
        </w:rPr>
        <w:t xml:space="preserve"> «4»</w:t>
      </w:r>
      <w:r w:rsidRPr="0027727F">
        <w:rPr>
          <w:rFonts w:cs="B Badr" w:hint="cs"/>
          <w:color w:val="780000"/>
          <w:sz w:val="26"/>
          <w:szCs w:val="26"/>
          <w:rtl/>
        </w:rPr>
        <w:t xml:space="preserve"> بْنِ قُتَيْبَةَ، قَالَ حَدَّثَنِي مُحَمَّدُ بْنُ أَحْمَدَ، عَنْ مُحَمَّدِ بْنِ عِيسَى، عَنْ إِبْرَاهِيمَ بْنِ عَبْدِ الْحَمِيدِ، عَنِ الْوَلِيدِ بْنِ صَبِيحٍ، قَالَ‏</w:t>
      </w:r>
      <w:r w:rsidRPr="0027727F">
        <w:rPr>
          <w:rFonts w:cs="B Badr" w:hint="cs"/>
          <w:color w:val="242887"/>
          <w:sz w:val="26"/>
          <w:szCs w:val="26"/>
          <w:rtl/>
        </w:rPr>
        <w:t xml:space="preserve"> مَرَرْتُ فِي الرَّوْضَةِ بِالْمَدِينَةِ فَإِذَا إِنْسَانٌ قَدْ جَذَبَنِي، فَالْتَفَتُّ فَإِذَا أَنَا بِزُرَارَةَ، فَقَالَ لِيَ اسْتَأْذِنْ لِي عَلَى صَاحِبِكَ قَالَ فَخَرَجْتُ مِنَ الْمَسْجِدِ فَدَخَلْتُ عَلَى أَبِي 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نسخة ج و المطبوع: ابا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نسخ آخر: و الصلوات.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النسخة: فسأله.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على بن الحسين-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 فَأَخْبَرْتُهُ الْخَبَرَ فَضَرَبَ بِيَدِهِ إِلَى‏</w:t>
      </w:r>
      <w:r w:rsidRPr="0027727F">
        <w:rPr>
          <w:rFonts w:cs="B Badr" w:hint="cs"/>
          <w:color w:val="965AA0"/>
          <w:sz w:val="26"/>
          <w:szCs w:val="26"/>
          <w:rtl/>
        </w:rPr>
        <w:t xml:space="preserve"> «1»</w:t>
      </w:r>
      <w:r w:rsidRPr="0027727F">
        <w:rPr>
          <w:rFonts w:cs="B Badr" w:hint="cs"/>
          <w:color w:val="242887"/>
          <w:sz w:val="26"/>
          <w:szCs w:val="26"/>
          <w:rtl/>
        </w:rPr>
        <w:t xml:space="preserve"> لِحْيَتِهِ، ثُمَّ قَالَ أَبُو عَبْدِ اللَّهِ (ع) لَا تَأْذَنْ لَهُ لَا تَأْذَنْ لَهُ، لَا تَأْذَنْ لَهُ فَإِنَّ زُرَارَةَ يُرِيدُنِي عَلَى الْقَدْرِ عَلَى كِبَرِ السِّنِّ وَ لَيْسَ مِنْ دِينِي وَ لَا دَيْنِ آبَائِي.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267</w:t>
      </w:r>
      <w:r w:rsidRPr="0027727F">
        <w:rPr>
          <w:rFonts w:cs="B Badr" w:hint="cs"/>
          <w:color w:val="780000"/>
          <w:sz w:val="26"/>
          <w:szCs w:val="26"/>
          <w:rtl/>
        </w:rPr>
        <w:t xml:space="preserve"> مُحَمَّدُ بْنُ أَحْمَدَ: عَنْ مُحَمَّدِ بْنِ عِيسَى، عَنْ عَلِيِّ بْنِ الْحَكَمِ، عَنْ بَعْضِ رِجَالِهِ، عَنْ أَبِي عَبْدِ اللَّهِ (ع) قَالَ‏</w:t>
      </w:r>
      <w:r w:rsidRPr="0027727F">
        <w:rPr>
          <w:rFonts w:cs="B Badr" w:hint="cs"/>
          <w:color w:val="242887"/>
          <w:sz w:val="26"/>
          <w:szCs w:val="26"/>
          <w:rtl/>
        </w:rPr>
        <w:t>، دَخَلْتُ عَلَيْهِ فَقَالَ مَتَى عَهْدُكَ بِزُرَارَةَ قَالَ، قُلْتُ مَا رَأَيْتُهُ مُنْذُ أَيَّامٍ، قَالَ لَا تُبَالِ وَ إِنْ مَرِضَ فَلَا تَعُدْهُ وَ إِنْ مَاتَ فَلَا تَشْهَدْ جَنَازَتَهُ! قَالَ، قُلْتُ زُرَارَةُ مُتَعَجِّباً مِمَّا قَالَ، قَالَ: نَعَمْ زُرَارَةُ، زُرَارَةُ شَرٌّ مِنَ الْيَهُودِ وَ النَّصَارَى وَ مَنْ قَالَ إِنَّ مَعَ اللَّهِ ثَالِثَ ثَلَاثَةٍ.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268</w:t>
      </w:r>
      <w:r w:rsidRPr="0027727F">
        <w:rPr>
          <w:rFonts w:cs="B Badr" w:hint="cs"/>
          <w:color w:val="780000"/>
          <w:sz w:val="26"/>
          <w:szCs w:val="26"/>
          <w:rtl/>
        </w:rPr>
        <w:t xml:space="preserve"> عَلِيٌّ، قَالَ حَدَّثَنِي يُوسُفُ بْنُ السُّخْتِ، عَنْ مُحَمَّدِ بْنِ جُمْهُورٍ، عَنْ فَضَالَةَ بْنِ أَيُّوبَ، عَنْ مُيَسِّرٍ، قَالَ‏</w:t>
      </w:r>
      <w:r w:rsidRPr="0027727F">
        <w:rPr>
          <w:rFonts w:cs="B Badr" w:hint="cs"/>
          <w:color w:val="242887"/>
          <w:sz w:val="26"/>
          <w:szCs w:val="26"/>
          <w:rtl/>
        </w:rPr>
        <w:t xml:space="preserve"> كُنَّا عِنْدَ أَبِي عَبْدِ اللَّهِ (ع) فَمَرَّتْ جَارِيَةٌ فِي جَانِبِ الدَّارِ عَلَى عُنُقِهَا قُمْقُمٌ‏</w:t>
      </w:r>
      <w:r w:rsidRPr="0027727F">
        <w:rPr>
          <w:rFonts w:cs="B Badr" w:hint="cs"/>
          <w:color w:val="965AA0"/>
          <w:sz w:val="26"/>
          <w:szCs w:val="26"/>
          <w:rtl/>
        </w:rPr>
        <w:t xml:space="preserve"> «2»</w:t>
      </w:r>
      <w:r w:rsidRPr="0027727F">
        <w:rPr>
          <w:rFonts w:cs="B Badr" w:hint="cs"/>
          <w:color w:val="242887"/>
          <w:sz w:val="26"/>
          <w:szCs w:val="26"/>
          <w:rtl/>
        </w:rPr>
        <w:t xml:space="preserve"> قَدْ نَكَسَتْهُ، قَالَ فَقَالَ أَبُو عَبْدِ اللَّهِ (ع) فَمَا ذَنْبِي إِنَّ اللَّهَ قَدْ نَكَسَ قَلْبَ زُرَارَةَ كَمَا نَكَسَتْ‏</w:t>
      </w:r>
      <w:r w:rsidRPr="0027727F">
        <w:rPr>
          <w:rFonts w:cs="B Badr" w:hint="cs"/>
          <w:color w:val="965AA0"/>
          <w:sz w:val="26"/>
          <w:szCs w:val="26"/>
          <w:rtl/>
        </w:rPr>
        <w:t xml:space="preserve"> «3»</w:t>
      </w:r>
      <w:r w:rsidRPr="0027727F">
        <w:rPr>
          <w:rFonts w:cs="B Badr" w:hint="cs"/>
          <w:color w:val="242887"/>
          <w:sz w:val="26"/>
          <w:szCs w:val="26"/>
          <w:rtl/>
        </w:rPr>
        <w:t xml:space="preserve"> هَذِهِ الْجَارِيَةُ هَذَا الْقُمْقُمَ.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269</w:t>
      </w:r>
      <w:r w:rsidRPr="0027727F">
        <w:rPr>
          <w:rFonts w:cs="B Badr" w:hint="cs"/>
          <w:color w:val="780000"/>
          <w:sz w:val="26"/>
          <w:szCs w:val="26"/>
          <w:rtl/>
        </w:rPr>
        <w:t xml:space="preserve"> مُحَمَّدُ بْنُ نُصَيْرٍ، قَالَ حَدَّثَنَا مُحَمَّدُ بْنُ عِيسَى، عَنْ عُثْمَانَ بْنِ عِيسَى، عَنْ حَرِيزٍ، عَنْ مُحَمَّدٍ الْحَلَبِيِّ، قَالَ‏</w:t>
      </w:r>
      <w:r w:rsidRPr="0027727F">
        <w:rPr>
          <w:rFonts w:cs="B Badr" w:hint="cs"/>
          <w:color w:val="242887"/>
          <w:sz w:val="26"/>
          <w:szCs w:val="26"/>
          <w:rtl/>
        </w:rPr>
        <w:t>، قُلْتُ لِأَبِي عَبْدِ اللَّهِ (ع) كَيْفَ قُلْتَ لِي لَيْسَ مِنْ دِينِي وَ لَا دَيْنِ آبَائِي قَالَ إِنَّمَا أَعْنِي بِذَلِكَ قَوْلَ زُرَارَةَ وَ أَشْبَاهِهِ.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على-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بضم الأول و الثالث: اناء مخصوص.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كما نكس عنق-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إخوة زرارة حمران و بكير و عبد الملك و عبد الرحمن بني أعين‏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270</w:t>
      </w:r>
      <w:r w:rsidRPr="0027727F">
        <w:rPr>
          <w:rFonts w:cs="B Badr" w:hint="cs"/>
          <w:color w:val="780000"/>
          <w:sz w:val="26"/>
          <w:szCs w:val="26"/>
          <w:rtl/>
        </w:rPr>
        <w:t xml:space="preserve"> حَدَّثَنِي مُحَمَّدُ بْنُ مَسْعُودٍ، قَالَ حَدَّثَنَا مُحَمَّدُ بْنُ نُصَيْرٍ، قَالَ حَدَّثَنِي مُحَمَّدُ بْنُ عِيسَى بْنِ عُبَيْدٍ. وَ حَدَّثَنِي حَمْدَوَيْهِ بْنُ نُصَيْرٍ، قَالَ حَدَّثَنَا مُحَمَّدُ بْنُ عِيسَى بْنِ عُبَيْدٍ، عَنِ الْحَسَنِ بْنِ عَلِيِّ بْنِ يَقْطِينٍ، قَالَ حَدَّثَنِي الْمَشَايِخُ،</w:t>
      </w:r>
      <w:r w:rsidRPr="0027727F">
        <w:rPr>
          <w:rFonts w:cs="B Badr" w:hint="cs"/>
          <w:color w:val="242887"/>
          <w:sz w:val="26"/>
          <w:szCs w:val="26"/>
          <w:rtl/>
        </w:rPr>
        <w:t xml:space="preserve"> أَنَّ حُمْرَانَ وَ زُرَارَةَ وَ عَبْدَ الْمَلِكِ وَ بُكَيْراً وَ عَبْدَ الرَّحْمَنِ بَنِي أَعْيَنَ كَانُوا مُسْتَقِيمِينَ، وَ مَاتَ مِنْهُمْ أَرْبَعَةٌ فِي زَمَانِ أَبِي عَبْدِ اللَّهِ (ع) وَ كَانُوا مِنْ أَصْحَابِ أَبِي جَعْفَرٍ (ع)، وَ بَقِيَ زُرَارَةُ إِلَى عَهْدِ أَبِي الْحَسَنِ فَلَقِيَ مَا لَقِيَ.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271</w:t>
      </w:r>
      <w:r w:rsidRPr="0027727F">
        <w:rPr>
          <w:rFonts w:cs="B Badr" w:hint="cs"/>
          <w:color w:val="780000"/>
          <w:sz w:val="26"/>
          <w:szCs w:val="26"/>
          <w:rtl/>
        </w:rPr>
        <w:t xml:space="preserve"> حَدَّثَنِي حَمْدَوَيْهِ بْنُ نُصَيْرٍ، قَالَ حَدَّثَنِي يَعْقُوبُ بْنُ يَزِيدَ، عَنِ الْحَسَنِ بْنِ عَلِيِّ بْنِ فَضَّالٍ، عَنْ ثَعْلَبَةَ بْنِ مَيْمُونٍ، عَنْ بَعْضِ رِجَالِهِ، قَالَ‏</w:t>
      </w:r>
      <w:r w:rsidRPr="0027727F">
        <w:rPr>
          <w:rFonts w:cs="B Badr" w:hint="cs"/>
          <w:color w:val="242887"/>
          <w:sz w:val="26"/>
          <w:szCs w:val="26"/>
          <w:rtl/>
        </w:rPr>
        <w:t>، قَالَ رَبِيعَةُ الرَّأْيِ لِأَبِي عَبْدِ اللَّهِ (ع) مَا هَؤُلَاءِ الْإِخْوَةُ الَّذِينَ يَأْتُونَكَ مِنَ الْعِرَاقِ وَ لَمْ أَرَ فِي أَصْحَابِكَ خَيْراً مِنْهُمْ وَ لَا أَهْيَأَ قَالَ أُولَئِكَ أَصْحَابُ أَبِي، يَعْنِي وُلْدَ أَعْيَنَ.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محمد بن مسلم الطائفي الثقفي‏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272</w:t>
      </w:r>
      <w:r w:rsidRPr="0027727F">
        <w:rPr>
          <w:rFonts w:cs="B Badr" w:hint="cs"/>
          <w:color w:val="780000"/>
          <w:sz w:val="26"/>
          <w:szCs w:val="26"/>
          <w:rtl/>
        </w:rPr>
        <w:t xml:space="preserve"> حَدَّثَنَا مُحَمَّدُ بْنُ مَسْعُودٍ، قَالَ سَمِعْتُ أَبَا الْحَسَنِ عَلِيَّ بْنَ الْحَسَنِ بْنِ عَلِيِّ بْنِ فَضَّالٍ، يَقُولُ‏</w:t>
      </w:r>
      <w:r w:rsidRPr="0027727F">
        <w:rPr>
          <w:rFonts w:cs="B Badr" w:hint="cs"/>
          <w:color w:val="242887"/>
          <w:sz w:val="26"/>
          <w:szCs w:val="26"/>
          <w:rtl/>
        </w:rPr>
        <w:t xml:space="preserve"> كَانَ مُحَمَّدُ بْنُ مُسْلِمٍ الثَّقَفِيُّ كُوفِيّاً وَ كَانَ أَعْوَرَ طَحَّاناً.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273</w:t>
      </w:r>
      <w:r w:rsidRPr="0027727F">
        <w:rPr>
          <w:rFonts w:cs="B Badr" w:hint="cs"/>
          <w:color w:val="780000"/>
          <w:sz w:val="26"/>
          <w:szCs w:val="26"/>
          <w:rtl/>
        </w:rPr>
        <w:t xml:space="preserve"> حَدَّثَنِي مُحَمَّدُ بْنُ قُولَوَيْهِ، قَالَ حَدَّثَنِي سَعْدُ بْنُ عَبْدِ اللَّهِ بْنِ أَبِي خَلَفٍ الْقُمِّيُّ، قَالَ حَدَّثَنَا أَحْمَدُ بْنُ مُحَمَّدِ بْنِ عِيسَى، عَنْ عَبْدِ اللَّهِ بْنِ مُحَمَّدٍ الْحَجَّالِ، عَنِ الْعَلَاءِ بْنِ رَزِينٍ، عَنْ عَبْدِ اللَّهِ بْنِ أَبِي يَعْفُورٍ، قَالَ‏</w:t>
      </w:r>
      <w:r w:rsidRPr="0027727F">
        <w:rPr>
          <w:rFonts w:cs="B Badr" w:hint="cs"/>
          <w:color w:val="242887"/>
          <w:sz w:val="26"/>
          <w:szCs w:val="26"/>
          <w:rtl/>
        </w:rPr>
        <w:t>، قُلْتُ لِأَبِي‏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عَبْدِ اللَّهِ (ع) إِنَّهُ لَيْسَ كُلُّ سَاعَةٍ أَلْقَاكَ وَ لَا يُمْكِنُ الْقُدُومُ، وَ يَجِي‏ءُ الرَّجُلُ مِنْ أَصْحَابِنَا فَيَسْأَلُنِي وَ لَيْسَ عِنْدِي كُلَّمَا يَسْأَلُنِي عَنْهُ، قَالَ: فَمَا يَمْنَعُكَ مِنْ مُحَمَّدِ بْنِ مُسْلِمٍ الثَّقَفِيِّ فَإِنَّهُ قَدْ سَمِعَ مِنْ أَبِي وَ كَانَ عِنْدَهُ وَجِيهاً.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274</w:t>
      </w:r>
      <w:r w:rsidRPr="0027727F">
        <w:rPr>
          <w:rFonts w:cs="B Badr" w:hint="cs"/>
          <w:color w:val="780000"/>
          <w:sz w:val="26"/>
          <w:szCs w:val="26"/>
          <w:rtl/>
        </w:rPr>
        <w:t xml:space="preserve"> حَدَّثَنِي حَمْدَوَيْهِ بْنُ نُصَيْرٍ، قَالَ حَدَّثَنِي مُحَمَّدُ بْنُ عِيسَى، عَنِ الْحَسَنِ بْنِ عَلِيِّ بْنِ فَضَّالٍ، عَنْ عَبْدِ اللَّهِ بْنِ بُكَيْرٍ، عَنْ زُرَارَةَ، قَالَ‏</w:t>
      </w:r>
      <w:r w:rsidRPr="0027727F">
        <w:rPr>
          <w:rFonts w:cs="B Badr" w:hint="cs"/>
          <w:color w:val="242887"/>
          <w:sz w:val="26"/>
          <w:szCs w:val="26"/>
          <w:rtl/>
        </w:rPr>
        <w:t xml:space="preserve"> شَهِدَ أَبُو كُرَيْبَةَ الْأَزْدِيُّ وَ مُحَمَّدُ بْنُ مُسْلِمٍ الثَّقَفِيُّ عِنْدَ شَرِيكٍ بِشَهَادَةٍ وَ هُوَ قَاضٍ، فَنَظَرَ فِي وُجُوهِهِمَا</w:t>
      </w:r>
      <w:r w:rsidRPr="0027727F">
        <w:rPr>
          <w:rFonts w:cs="B Badr" w:hint="cs"/>
          <w:color w:val="965AA0"/>
          <w:sz w:val="26"/>
          <w:szCs w:val="26"/>
          <w:rtl/>
        </w:rPr>
        <w:t xml:space="preserve"> «1»</w:t>
      </w:r>
      <w:r w:rsidRPr="0027727F">
        <w:rPr>
          <w:rFonts w:cs="B Badr" w:hint="cs"/>
          <w:color w:val="242887"/>
          <w:sz w:val="26"/>
          <w:szCs w:val="26"/>
          <w:rtl/>
        </w:rPr>
        <w:t xml:space="preserve"> مَلِيّاً ثُمَّ قَالَ جَعْفَرِيَّانِ فَاطِمِيَّانِ! فَبَكَيَا، فَقَالَ لَهُمَا مَا يُبْكِيكُمَا قَالا لَهُ نَسَبْتَنَا إِلَى أَقْوَامٍ لَا يَرْضَوْنَ بِأَمْثَالِنَا أَنْ يَكُونُوا مِنْ إِخْوَانِهِمْ لِمَا يَرَوْنَ مِنْ سُخْفِ‏</w:t>
      </w:r>
      <w:r w:rsidRPr="0027727F">
        <w:rPr>
          <w:rFonts w:cs="B Badr" w:hint="cs"/>
          <w:color w:val="965AA0"/>
          <w:sz w:val="26"/>
          <w:szCs w:val="26"/>
          <w:rtl/>
        </w:rPr>
        <w:t xml:space="preserve"> «2»</w:t>
      </w:r>
      <w:r w:rsidRPr="0027727F">
        <w:rPr>
          <w:rFonts w:cs="B Badr" w:hint="cs"/>
          <w:color w:val="242887"/>
          <w:sz w:val="26"/>
          <w:szCs w:val="26"/>
          <w:rtl/>
        </w:rPr>
        <w:t xml:space="preserve"> وَرَعِنَا، وَ نَسَبْتَنَا إِلَى رَجُلٍ لَا يَرْضَى بِأَمْثَالِنَا أَنْ يَكُونُوا مِنْ شِيعَتِهِ، فَإِنْ تَفَضَّلَ وَ قَبِلَنَا فَلَهُ الْمَنُّ عَلَيْنَا وَ الْفَضْلُ، فَتَبَسَّمَ شَرِيكٌ، ثُمَّ قَالَ إِذَا كَانَتِ الرِّجَالُ فَلْتَكُنْ أَمْثَالَكُمْ‏</w:t>
      </w:r>
      <w:r w:rsidRPr="0027727F">
        <w:rPr>
          <w:rFonts w:cs="B Badr" w:hint="cs"/>
          <w:color w:val="965AA0"/>
          <w:sz w:val="26"/>
          <w:szCs w:val="26"/>
          <w:rtl/>
        </w:rPr>
        <w:t xml:space="preserve"> «3»</w:t>
      </w:r>
      <w:r w:rsidRPr="0027727F">
        <w:rPr>
          <w:rFonts w:cs="B Badr" w:hint="cs"/>
          <w:color w:val="242887"/>
          <w:sz w:val="26"/>
          <w:szCs w:val="26"/>
          <w:rtl/>
        </w:rPr>
        <w:t>، يَا وَلِيدُ أَجِزْهُمَا هَذِهِ الْمَرَّةَ! قَالَ فَحَجَجْنَا فَخَبَرْنَا أَبَا عَبْدِ اللَّهِ (ع) بِالْقِصَّةِ فَقَالَ مَا لِشَرِيكٍ شَرِكَهُ اللَّهُ يَوْمَ الْقِيَامَةِ بِشِرَاكَيْنِ مِنْ 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275</w:t>
      </w:r>
      <w:r w:rsidRPr="0027727F">
        <w:rPr>
          <w:rFonts w:cs="B Badr" w:hint="cs"/>
          <w:color w:val="780000"/>
          <w:sz w:val="26"/>
          <w:szCs w:val="26"/>
          <w:rtl/>
        </w:rPr>
        <w:t xml:space="preserve"> حَدَّثَنِي حَمْدَوَيْهِ، قَالَ حَدَّثَنَا مُحَمَّدُ بْنُ عِيسَى، عَنِ ابْنِ فَضَّالٍ، عَنِ ابْنِ بُكَيْرٍ، عَنْ مُحَمَّدِ بْنِ مُسْلِمٍ، قَالَ‏</w:t>
      </w:r>
      <w:r w:rsidRPr="0027727F">
        <w:rPr>
          <w:rFonts w:cs="B Badr" w:hint="cs"/>
          <w:color w:val="242887"/>
          <w:sz w:val="26"/>
          <w:szCs w:val="26"/>
          <w:rtl/>
        </w:rPr>
        <w:t xml:space="preserve"> إِنِّي لَنَائِمٌ ذَاتَ لَيْلَةٍ عَلَى السَّطْحِ إِذْ طَرَقَ الْبَابَ طَارِقٌ فَقُلْتُ مَنْ هَذَا فَقَالَ شَرِيكٌ يَرْحَمُكَ اللَّهُ، فَأَشْرَفْتُ فَإِذَا امْرَأَةٌ فَقَالَتْ: لِي بِنْتٌ عَرُوسٌ ضَرَبَهَا الطَّلْقُ‏</w:t>
      </w:r>
      <w:r w:rsidRPr="0027727F">
        <w:rPr>
          <w:rFonts w:cs="B Badr" w:hint="cs"/>
          <w:color w:val="965AA0"/>
          <w:sz w:val="26"/>
          <w:szCs w:val="26"/>
          <w:rtl/>
        </w:rPr>
        <w:t xml:space="preserve"> «4»</w:t>
      </w:r>
      <w:r w:rsidRPr="0027727F">
        <w:rPr>
          <w:rFonts w:cs="B Badr" w:hint="cs"/>
          <w:color w:val="242887"/>
          <w:sz w:val="26"/>
          <w:szCs w:val="26"/>
          <w:rtl/>
        </w:rPr>
        <w:t xml:space="preserve"> فَمَا زَالَتْ تُطْلَقُ حَتَّى مَاتَتْ‏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وجههما-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السخيف- خ. و هو بالضم: ضعف العقل.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امثالكما-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بالفتح وجع الولادة.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الْوَلَدُ يَتَحَرَّكُ فِي بَطْنِهَا وَ يَذْهَبُ وَ يَجِي‏ءُ فَمَا أَصْنَعُ فَقُلْتُ يَا أَمَةَ اللَّهِ سُئِلَ مُحَمَّدُ بْنُ عَلِيِّ بْنِ الْحُسَيْنِ الْبَاقِرُ (ع) عَنْ مِثْلِ ذَلِكَ، فَقَالَ يُشَقُّ بَطْنُ الْمَيِّتِ وَ يُسْتَخْرَجُ الْوَلَدُ، يَا أَمَةَ اللَّهِ افْعَلِي مِثْلَ ذَلِكَ! أَنَا يَا أَمَةَ اللَّهِ رَجُلٌ فِي سِتْرٍ، مَنْ وَجَّهَكَ إِلَيَّ قَالَ، قَالَتْ لِي رَحِمَكَ اللَّهُ جِئْتُ إِلَى أَبِي حَنِيفَةَ صَاحِبِ الرَّأْيِ فَقَالَ مَا عِنْدِي فِيهَا شَيْ‏ءٌ، وَ لَكِنْ عَلَيْكَ بِمُحَمَّدِ بْنِ مُسْلِمٍ الثَّقَفِيِّ فَإِنَّهُ ىُ خْبِرُ، فَمَهْمَا</w:t>
      </w:r>
      <w:r w:rsidRPr="0027727F">
        <w:rPr>
          <w:rFonts w:cs="B Badr" w:hint="cs"/>
          <w:color w:val="965AA0"/>
          <w:sz w:val="26"/>
          <w:szCs w:val="26"/>
          <w:rtl/>
        </w:rPr>
        <w:t xml:space="preserve"> «1»</w:t>
      </w:r>
      <w:r w:rsidRPr="0027727F">
        <w:rPr>
          <w:rFonts w:cs="B Badr" w:hint="cs"/>
          <w:color w:val="242887"/>
          <w:sz w:val="26"/>
          <w:szCs w:val="26"/>
          <w:rtl/>
        </w:rPr>
        <w:t xml:space="preserve"> أَفْتَاكِ بِهِ مِنْ شَيْ‏ءٍ فَعُودِي إِلَيَّ فَأَعْلِمِينِيهِ! فَقُلْتُ لَهَا امْضِي بِسَلَامٍ فَلَمَّا كَانَ الْغَدُ خَرَجْتُ إِلَى الْمَسْجِدِ وَ أَبُو حَنِيفَةَ يَسْأَلُ عَنْهَا أَصْحَابَهُ‏</w:t>
      </w:r>
      <w:r w:rsidRPr="0027727F">
        <w:rPr>
          <w:rFonts w:cs="B Badr" w:hint="cs"/>
          <w:color w:val="965AA0"/>
          <w:sz w:val="26"/>
          <w:szCs w:val="26"/>
          <w:rtl/>
        </w:rPr>
        <w:t xml:space="preserve"> «2»</w:t>
      </w:r>
      <w:r w:rsidRPr="0027727F">
        <w:rPr>
          <w:rFonts w:cs="B Badr" w:hint="cs"/>
          <w:color w:val="242887"/>
          <w:sz w:val="26"/>
          <w:szCs w:val="26"/>
          <w:rtl/>
        </w:rPr>
        <w:t xml:space="preserve"> فَتَنَحْنَحْتُ فَقَالَ اللَّهُمَّ غَفْراً دَعْنَا نَعِيشُ.</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276</w:t>
      </w:r>
      <w:r w:rsidRPr="0027727F">
        <w:rPr>
          <w:rFonts w:cs="B Badr" w:hint="cs"/>
          <w:color w:val="780000"/>
          <w:sz w:val="26"/>
          <w:szCs w:val="26"/>
          <w:rtl/>
        </w:rPr>
        <w:t xml:space="preserve"> حَدَّثَنِي حَمْدَوَيْهِ بْنُ نُصَيْرٍ، قَالَ حَدَّثَنَا مُحَمَّدُ بْنُ عِيسَى، عَنْ يَاسِينَ الضَّرِيرِ الْبَصْرِيِّ، عَنْ حَرِيزٍ، عَنْ مُحَمَّدِ بْنِ مُسْلِمٍ، قَالَ‏</w:t>
      </w:r>
      <w:r w:rsidRPr="0027727F">
        <w:rPr>
          <w:rFonts w:cs="B Badr" w:hint="cs"/>
          <w:color w:val="242887"/>
          <w:sz w:val="26"/>
          <w:szCs w:val="26"/>
          <w:rtl/>
        </w:rPr>
        <w:t xml:space="preserve"> مَا شَجَرَ فِي رَأْيِي شَيْ‏ءٌ قَطُّ إِلَّا سَأَلْتُ عَنْهُ أَبَا جَعْفَرٍ (ع) حَتَّى سَأَلْتُهُ عَنْ ثَلَاثِينَ أَلْفَ حَدِيثٍ وَ سَأَلْتُ أَبَا عَبْدِ اللَّهِ (ع) عَنْ سِتَّةَ عَشَرَ أَلْفَ حَدِيثٍ.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277</w:t>
      </w:r>
      <w:r w:rsidRPr="0027727F">
        <w:rPr>
          <w:rFonts w:cs="B Badr" w:hint="cs"/>
          <w:color w:val="780000"/>
          <w:sz w:val="26"/>
          <w:szCs w:val="26"/>
          <w:rtl/>
        </w:rPr>
        <w:t xml:space="preserve"> حَدَّثَنَا مُحَمَّدُ بْنُ قُولَوَيْهِ، قَالَ حَدَّثَنِي سَعْدُ بْنُ عَبْدِ اللَّهِ الْقُمِّيُّ، قَالَ حَدَّثَنِي أَحْمَدُ بْنُ مُحَمَّدِ بْنِ عِيسَى، عَنِ الْحُسَيْنِ بْنِ فَضَّالٍ، عَنْ أَبِي كَهْمَسٍ، قَالَ‏</w:t>
      </w:r>
      <w:r w:rsidRPr="0027727F">
        <w:rPr>
          <w:rFonts w:cs="B Badr" w:hint="cs"/>
          <w:color w:val="242887"/>
          <w:sz w:val="26"/>
          <w:szCs w:val="26"/>
          <w:rtl/>
        </w:rPr>
        <w:t xml:space="preserve"> دَخَلْتُ عَلَى أَبِي عَبْدِ اللَّهِ (ع) فَقَالَ لِي شَهِدَ مُحَمَّدُ بْنُ مُسْلِمٍ الثَّقَفِيُّ الْقَصِيرُ عِنْدَ ابْنِ أَبِي لَيْلَى بِشَهَادَةٍ فَرَدَّ شَهَادَتَهُ فَقُلْتُ نَعَمْ، فَقَالَ إِذَا صِرْتَ إِلَى الْكُوفَةِ فَأَتَيْتَ ابْنَ أَبِي لَيْلَى، فَقُلْ لَهُ أَسْأَلُكَ عَنْ ثَلَاثِ مَسَائِلَ لَا تُفْتِينِي فِيهَا بِالْقِيَاسِ وَ لَا تَقُولُ قَالَ أَصْحَابُنَا، ثُمَّ سَلْهُ عَنِ الرَّجُلِ يَشُكُّ فِي الرَّكْعَتَيْنِ‏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فما-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بعض أصحابه-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الْأُولَيَيْنِ مِنَ الْفَرِيضَةِ، وَ عَنِ الرَّجُلِ يُصِيبُ جَسَدَهُ أَوْ ثِيَابَهُ الْبَوْلُ كَيْفَ يَغْسِلُهُ، وَ عَنِ الرَّجُلِ يَرْمِي الْجِمَارَ بِسَبْعِ حَصَيَاتٍ فَتَسْقُطُ مِنْهُ وَاحِدَةٌ كَيْفَ يَصْنَعُ، فَإِذَا لَمْ يَكُنْ عِنْدَهُ مِنْهَا شَيْ‏ءٌ فَقُلْ لَهُ يَقُولُ لَكَ جَعْفَرُ بْنُ مُحَمَّدٍ مَا حَمَلَكَ عَلَى أَنْ رَدَدْتَ شَهَادَةَ رَجُلٍ أَعْرَفَ بِأَحْكَامِ اللَّهِ مِنْكَ وَ أَعْلَمَ بِسِيرَةِ رَسُولِ اللَّهِ (ص) مِنْكَ! قَالَ أَبُو كَهْمَسٍ فَلَمَّا قَدِمْتُ أَتَيْتُ ابْنَ أَبِي لَيْلَى قَبْلَ أَنْ أَصِيرَ إِلَى مَنْزِلِي، فَقُلْتُ لَهُ أَسْأَلُكَ عَنْ ثَلَاثِ مَسَائِلَ لَا تُفْتِينِي فِيهَا بِالْقِيَاسِ وَ لَا تَقُولُ قَالَ أَصْحَابُنَا، قَالَ هَاتِ! قَالَ، قُلْتُ مَا تَقُولُ فِي رَجُلٍ شَكَّ فِي الرَّكْعَتَيْنِ الْأُولَيَيْنِ مِنَ الْفَرِيضَةِ فَأَطْرَقَ ثُمَّ رَفَعَ رَأْسَهُ إِلَيَّ فَقَالَ قَالَ أَصْحَابُنَا، فَقُلْتُ هَذَا شَرْطِي عَلَيْكَ أَلَّا تَقُولَ قَالَ أَصْحَابُنَا، فَقَالَ مَا عِنْدِي فِيهَا شَيْ‏ءٌ، فَقُلْتُ لَهُ مَا تَقُولُ فِي الرَّجُلِ يُصِيبُ جَسَدَهُ أَوْ ثِيَابَهُ الْبَوْلُ كَيْفَ يَغْسِلُهُ فَأَطْرَقَ ثُمَّ رَفَعَ رَأْسَهُ فَقَالَ: قَالَ أَصْحَابُنَا، فَقُلْتُ لَهُ هَذَا شَرْطِي عَلَيْكَ، فَقَالَ مَا عِنْدِي فِيهَا شَيْ‏ءٌ، فَقُلْتُ رَجُلٌ رَمَى الْجِمَارَ بِسَبْعِ حَصَيَاتٍ فَسَقَطَتْ مِنْهُ حَصَاةٌ كَيْفَ يَصْنَعُ فَطَأْطَأَ رَأْسَهُ ثُمَّ رَفَعَهُ، فَقَالَ: قَالَ أَصْحَابُنَا، فَقُلْتُ أَصْلَحَكَ اللَّهُ هَذَا شَرْطِي عَلَيْكَ، فَقَالَ لَيْسَ عِنْدِي فِيهَا شَيْ‏ءٌ، فَقُلْتُ يَقُولُ لَكَ جَعْفَرُ بْنُ مُحَمَّدٍ مَا حَمَلَكَ أَنْ رَدَدْتَ شَهَادَةَ رَجُلٍ أَعْرَفَ مِنْكَ بِأَحْكَامِ اللَّهِ وَ أَعْرَفَ بِسُنَّةِ رَسُولِ اللَّهِ (ص) مِنْكَ فَقَالَ لِي: وَ مَنْ هُوَ فَقُلْتُ مُحَمَّدُ بْنُ مُسْلِمٍ الطَّائِفِيُّ الْقَصِيرُ، قَالَ،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اللَّهِ إِنَّ جَعْفَرَ بْنَ مُحَمَّدٍ قَالَ لَكَ هَذَا قَالَ، فَقُلْتُ وَ اللَّهِ إِنَّهُ قَالَ لِي جَعْفَرٌ هَذَا، فَأَرْسَلَ إِلَى مُحَمَّدِ بْنِ مُسْلِمٍ فَدَعَاهُ فَشَهِدَ عِنْدَهُ بِتِلْكَ الشَّهَادَةِ فَأَجَازَ شَهَادَتَهُ.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278</w:t>
      </w:r>
      <w:r w:rsidRPr="0027727F">
        <w:rPr>
          <w:rFonts w:cs="B Badr" w:hint="cs"/>
          <w:color w:val="780000"/>
          <w:sz w:val="26"/>
          <w:szCs w:val="26"/>
          <w:rtl/>
        </w:rPr>
        <w:t xml:space="preserve"> حَدَّثَنِي مُحَمَّدُ بْنُ مَسْعُودٍ، قَالَ حَدَّثَنِي عَبْدُ اللَّهِ بْنُ مُحَمَّدِ بْنِ خَالِدٍ</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الطَّيَالِسِيُّ، عَنْ أَبِيهِ، قَالَ‏</w:t>
      </w:r>
      <w:r w:rsidRPr="0027727F">
        <w:rPr>
          <w:rFonts w:cs="B Badr" w:hint="cs"/>
          <w:color w:val="242887"/>
          <w:sz w:val="26"/>
          <w:szCs w:val="26"/>
          <w:rtl/>
        </w:rPr>
        <w:t xml:space="preserve"> كَانَ مُحَمَّدُ بْنُ مُسْلِمٍ مِنْ أَهْلِ الْكُوفَةِ يَدْخُلُ عَلَى أَبِي جَعْفَرٍ (ع) فَقَالَ أَبُو جَعْفَرٍ</w:t>
      </w:r>
      <w:r w:rsidRPr="0027727F">
        <w:rPr>
          <w:rFonts w:cs="B Badr" w:hint="cs"/>
          <w:color w:val="006A0F"/>
          <w:sz w:val="26"/>
          <w:szCs w:val="26"/>
          <w:rtl/>
        </w:rPr>
        <w:t xml:space="preserve"> بَشِّرِ الْمُخْبِتِينَ‏</w:t>
      </w:r>
      <w:r w:rsidRPr="0027727F">
        <w:rPr>
          <w:rFonts w:cs="B Badr" w:hint="cs"/>
          <w:color w:val="965AA0"/>
          <w:sz w:val="26"/>
          <w:szCs w:val="26"/>
          <w:rtl/>
        </w:rPr>
        <w:t xml:space="preserve"> «1»</w:t>
      </w:r>
      <w:r w:rsidRPr="0027727F">
        <w:rPr>
          <w:rFonts w:cs="B Badr" w:hint="cs"/>
          <w:color w:val="242887"/>
          <w:sz w:val="26"/>
          <w:szCs w:val="26"/>
          <w:rtl/>
        </w:rPr>
        <w:t>، وَ كَانَ مُحَمَّدُ بْنُ مُسْلِمٍ رَجُلًا مُوسِراً جَلِيلًا، فَقَالَ أَبُو جَعْفَرٍ (ع) تَوَاضَعْ! قَالَ، فَأَخَذَ قَوْصَرَةَ تَمْرٍ</w:t>
      </w:r>
      <w:r w:rsidRPr="0027727F">
        <w:rPr>
          <w:rFonts w:cs="B Badr" w:hint="cs"/>
          <w:color w:val="965AA0"/>
          <w:sz w:val="26"/>
          <w:szCs w:val="26"/>
          <w:rtl/>
        </w:rPr>
        <w:t xml:space="preserve"> «2»</w:t>
      </w:r>
      <w:r w:rsidRPr="0027727F">
        <w:rPr>
          <w:rFonts w:cs="B Badr" w:hint="cs"/>
          <w:color w:val="242887"/>
          <w:sz w:val="26"/>
          <w:szCs w:val="26"/>
          <w:rtl/>
        </w:rPr>
        <w:t xml:space="preserve"> فَوَضَعَهَا عَلَى بَابِ الْمَسْجِدِ وَ جَعَلَ يَبِيعُ التَّمْرَ، فَجَاءَ قَوْمُهُ فَقَالُوا فَضَحْتَنَا! فَقَالَ أَمَرَنِي مَوْلَايَ بِشَيْ‏ءٍ فَلَا أَبْرَحُ حَتَّى أَبِيعَ هَذِهِ الْقَوْصَرَةَ، فَقَالُوا أَمَّا إِذَا أَبَيْتَ إِلَّا هَذَا فَاقْعُدْ فِي الطَّحَّانِينَ، ثُمَّ سَلَّمُوا إِلَيْهِ رَحًى، فَقَعَدَ عَلَى بَابِهِ وَ جَعَلَ يَطْحَنُ.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أَبُو النَّصْرِ</w:t>
      </w:r>
      <w:r w:rsidRPr="0027727F">
        <w:rPr>
          <w:rFonts w:cs="B Badr" w:hint="cs"/>
          <w:color w:val="242887"/>
          <w:sz w:val="26"/>
          <w:szCs w:val="26"/>
          <w:rtl/>
        </w:rPr>
        <w:t>: سَأَلْتُ عَبْدَ اللَّهِ بْنَ مُحَمَّدِ بْنِ خَالِدٍ، عَنْ مُحَمَّدِ بْنِ مُسْلِمٍ فَقَالَ: كَانَ رَجُلًا شَرِيفاً مُوسِراً، فَقَالَ لَهُ أَبُو جَعْفَرٍ (ع) تَوَاضَعْ يَا مُحَمَّدُ! فَلَمَّا انْصَرَفَ إِلَى الْكُوفَةِ أَخَذَ قَوْصَرَةً مِنْ تَمْرٍ مَعَ الْمِيزَانِ وَ جَلَسَ عَلَى بَابِ مَسْجِدِ الْجَامِعِ وَ جَعَلَ‏</w:t>
      </w:r>
      <w:r w:rsidRPr="0027727F">
        <w:rPr>
          <w:rFonts w:cs="B Badr" w:hint="cs"/>
          <w:color w:val="965AA0"/>
          <w:sz w:val="26"/>
          <w:szCs w:val="26"/>
          <w:rtl/>
        </w:rPr>
        <w:t xml:space="preserve"> «3»</w:t>
      </w:r>
      <w:r w:rsidRPr="0027727F">
        <w:rPr>
          <w:rFonts w:cs="B Badr" w:hint="cs"/>
          <w:color w:val="242887"/>
          <w:sz w:val="26"/>
          <w:szCs w:val="26"/>
          <w:rtl/>
        </w:rPr>
        <w:t xml:space="preserve"> يُنَادِي عَلَيْهِ، فَأَتَاهُ قَوْمُهُ فَقَالُوا لَهُ فَضَحْتَنَا، فَقَالَ إِنَّ مَوْلَايَ أَمَرَنِي بِأَمْرٍ فَلَنْ أُخَالِفَهُ وَ لَنْ أَبْرَحَ حَتَّى أَفْرُغَ مِنْ بَيْعِ بَاقِي‏</w:t>
      </w:r>
      <w:r w:rsidRPr="0027727F">
        <w:rPr>
          <w:rFonts w:cs="B Badr" w:hint="cs"/>
          <w:color w:val="965AA0"/>
          <w:sz w:val="26"/>
          <w:szCs w:val="26"/>
          <w:rtl/>
        </w:rPr>
        <w:t xml:space="preserve"> «4»</w:t>
      </w:r>
      <w:r w:rsidRPr="0027727F">
        <w:rPr>
          <w:rFonts w:cs="B Badr" w:hint="cs"/>
          <w:color w:val="242887"/>
          <w:sz w:val="26"/>
          <w:szCs w:val="26"/>
          <w:rtl/>
        </w:rPr>
        <w:t xml:space="preserve"> هَذِهِ الْقَوْصَرَةِ، فَقَالَ لَهُ قَوْمُهُ إِذْ أَبَيْتَ إِلَّا لِتَشْتَغِلَ‏</w:t>
      </w:r>
      <w:r w:rsidRPr="0027727F">
        <w:rPr>
          <w:rFonts w:cs="B Badr" w:hint="cs"/>
          <w:color w:val="965AA0"/>
          <w:sz w:val="26"/>
          <w:szCs w:val="26"/>
          <w:rtl/>
        </w:rPr>
        <w:t xml:space="preserve"> «5»</w:t>
      </w:r>
      <w:r w:rsidRPr="0027727F">
        <w:rPr>
          <w:rFonts w:cs="B Badr" w:hint="cs"/>
          <w:color w:val="242887"/>
          <w:sz w:val="26"/>
          <w:szCs w:val="26"/>
          <w:rtl/>
        </w:rPr>
        <w:t xml:space="preserve"> بِبَيْعٍ وَ شِرَاءٍ فَاقْعُدْ فِي الطَّحَّانِينَ! فَهَيَّأَ رَحًى وَ جَمَلًا وَ جَعَلَ يَطْحَنُ، وَ قِيلَ إِنَّهُ كَانَ مِنَ الْعُبَّادِ فِي زَمَانِهِ.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279</w:t>
      </w:r>
      <w:r w:rsidRPr="0027727F">
        <w:rPr>
          <w:rFonts w:cs="B Badr" w:hint="cs"/>
          <w:color w:val="780000"/>
          <w:sz w:val="26"/>
          <w:szCs w:val="26"/>
          <w:rtl/>
        </w:rPr>
        <w:t xml:space="preserve"> حَدَّثَنِي أَبُو الْحَسَنِ عَلِيُّ بْنُ مُحَمَّدِ بْنِ قُتَيْبَةَ، قَالَ حَدَّثَنِي الْفَضْلُ‏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اخبت إلى اللّه: تخشع امامه و اطمان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قوصرة من تمر و القوصرة: وعاء التمر-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وصار-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ما في-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ان تشتغل-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166</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بْنُ شَاذَانَ، قَالَ حَدَّثَنَا أَبِي، عَنْ غَيْرِ وَاحِدٍ مِنْ أَصْحَابِنَا، عَنْ مُحَمَّدِ بْنِ حَكِيمٍ وَ صَاحِبٍ لَهُ، قَالَ أَبُو مُحَمَّدِ</w:t>
      </w:r>
      <w:r w:rsidRPr="0027727F">
        <w:rPr>
          <w:rFonts w:cs="B Badr" w:hint="cs"/>
          <w:color w:val="242887"/>
          <w:sz w:val="26"/>
          <w:szCs w:val="26"/>
          <w:rtl/>
        </w:rPr>
        <w:t>: قَدْ كَانَ دُرِسَ‏</w:t>
      </w:r>
      <w:r w:rsidRPr="0027727F">
        <w:rPr>
          <w:rFonts w:cs="B Badr" w:hint="cs"/>
          <w:color w:val="965AA0"/>
          <w:sz w:val="26"/>
          <w:szCs w:val="26"/>
          <w:rtl/>
        </w:rPr>
        <w:t xml:space="preserve"> «1»</w:t>
      </w:r>
      <w:r w:rsidRPr="0027727F">
        <w:rPr>
          <w:rFonts w:cs="B Badr" w:hint="cs"/>
          <w:color w:val="242887"/>
          <w:sz w:val="26"/>
          <w:szCs w:val="26"/>
          <w:rtl/>
        </w:rPr>
        <w:t xml:space="preserve"> اسْمُهُ فِي كِتَابِ أَبِي، قَالا رَأَيْنَا شَرِيكاً وَاقِفاً فِي حَائِطٍ مِنْ حِيطَانِ فُلَانٍ، قَدْ كَانَ دُرِسَ اسْمُهُ أَيْضاً فِي الْكِتَابِ قَالَ أَحَدُنَا لِصَاحِبِهِ هَلْ لَكَ فِي خَلْوَةٍ مِنْ شَرِيكٍ فَأَتَيْنَاهُ فَسَلَّمْنَا عَلَيْهِ، فَرَدَّ عَلَيْنَا السَّلَامَ، فَقُلْنَا يَا أَبَا عَبْدِ اللَّهِ مَسْأَلَةٌ! قَالَ فِي أَيِّ شَيْ‏ءٍ فَقُلْنَا فِي الصَّلَاةِ، قَالَ سَلُوا عَمَّا بَدَا لَكُمْ فَقُلْنَا لَا نُرِيدُ أَنْ تَقُولَ قَالَ فُلَانٌ وَ قَالَ فُلَانٌ إِنَّمَا نُرِيدُ أَنْ تُسْنِدَهُ إِلَى النَّبِيِّ (ص)، فَقَالَ أَ لَيْسَ فِي الصَّلَاةِ فَقُلْنَا بَلَى، فَقَالَ سَلُوا عَمَّا بَدَا لَكُمْ قُلْنَا فِي كَمْ يَجِبُ التَّقْصِيرُ قَالَ كَانَ ابْنُ مَسْعُودٍ يَقُولُ لَا يَغُرَّنَّكُمْ سَوَادُنَا هَذَا وَ كَانَ يَقُولُ فُلَانٌ، قَالَ، قُلْتُ إِنَّا اسْتَثْنَيْنَا عَلَيْكَ أَلَّا تُحَدِّثَنَا إِلَّا عَنْ نَبِيِّ اللَّهِ (ص)، قَالَ، وَ اللَّهِ إِنَّهُ لَقَبِيحٌ بِشَيْخٍ‏</w:t>
      </w:r>
      <w:r w:rsidRPr="0027727F">
        <w:rPr>
          <w:rFonts w:cs="B Badr" w:hint="cs"/>
          <w:color w:val="965AA0"/>
          <w:sz w:val="26"/>
          <w:szCs w:val="26"/>
          <w:rtl/>
        </w:rPr>
        <w:t xml:space="preserve"> «2»</w:t>
      </w:r>
      <w:r w:rsidRPr="0027727F">
        <w:rPr>
          <w:rFonts w:cs="B Badr" w:hint="cs"/>
          <w:color w:val="242887"/>
          <w:sz w:val="26"/>
          <w:szCs w:val="26"/>
          <w:rtl/>
        </w:rPr>
        <w:t xml:space="preserve"> يُسْأَلُ عَنْ مَسْأَلَةٍ فِي الصَّلَاةِ عَنِ النَّبِيِّ (ص) لَا يَكُونُ عِنْدَهُ فِيهَا شَيْ‏ءٌ، وَ أَقْبَحُ مِنْ ذَلِكَ أَنْ أَكْذِبَ عَلَى رَسُولِ اللَّهِ (ص)، قُلْنَا فَمَسْأَلَةٌ أُخْرَى! فَقَالَ أَ لَيْسَ فِي الصَّلَاةِ قُلْنَا بَلَى، قَالَ فَسَلُوا عَمَّا بَدَا لَكُمْ، قُلْنَا عَلَى مَنْ تَجِبُ الْجُمُعَةُ قَالَ عَادَتِ الْمَسْأَلَةُ جَذَعَةً</w:t>
      </w:r>
      <w:r w:rsidRPr="0027727F">
        <w:rPr>
          <w:rFonts w:cs="B Badr" w:hint="cs"/>
          <w:color w:val="965AA0"/>
          <w:sz w:val="26"/>
          <w:szCs w:val="26"/>
          <w:rtl/>
        </w:rPr>
        <w:t xml:space="preserve"> «3»</w:t>
      </w:r>
      <w:r w:rsidRPr="0027727F">
        <w:rPr>
          <w:rFonts w:cs="B Badr" w:hint="cs"/>
          <w:color w:val="242887"/>
          <w:sz w:val="26"/>
          <w:szCs w:val="26"/>
          <w:rtl/>
        </w:rPr>
        <w:t xml:space="preserve"> مَا عِنْدِي فِي هَذَا عَنْ رَسُولِ اللَّهِ (ص) شَيْ‏ءٌ، قَالَ فَأَرَدْنَا الِانْصِرَافَ، فَقَالَ إِنَّكُمْ لَمْ تَسْأَلُوا عَنْ هَذَا إِلَّا وَ عِنْدَكُمْ مِنْهُ عِلْمٌ، قَالَ قُلْتُ نَعَمْ، أَخْبَرَنَا مُحَمَّدُ بْنُ مُسْلِمٍ الثَّقَفِيُّ عَنْ مُحَمَّدِ بْنِ عَلِيٍّ عَنْ أَبِيهِ عَنْ جَدِّهِ عَنِ النَّبِيِّ (ص) فَقَالَ الثَّقَفِيُّ الطَّوِيلُ‏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انمحى وعفا اسم صاحب حكيم في كتاب شاذان.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لشيخ-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يقال اعدت الأمر جذعا بفتحتين: اي جديدا كما بدا، و الجذع: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الشب الحديث.</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اللِّحْيَةِ فَقُلْنَا نَعَمْ، قَالَ أَمَا إِنَّهُ لَقَدْ كَانَ مَأْمُوناً عَلَى الْحَدِيثِ وَ لَكِنْ كَانُوا يَقُولُونَ إِنَّهُ خَشَبِيٌ‏</w:t>
      </w:r>
      <w:r w:rsidRPr="0027727F">
        <w:rPr>
          <w:rFonts w:cs="B Badr" w:hint="cs"/>
          <w:color w:val="965AA0"/>
          <w:sz w:val="26"/>
          <w:szCs w:val="26"/>
          <w:rtl/>
        </w:rPr>
        <w:t xml:space="preserve"> «1»</w:t>
      </w:r>
      <w:r w:rsidRPr="0027727F">
        <w:rPr>
          <w:rFonts w:cs="B Badr" w:hint="cs"/>
          <w:color w:val="242887"/>
          <w:sz w:val="26"/>
          <w:szCs w:val="26"/>
          <w:rtl/>
        </w:rPr>
        <w:t xml:space="preserve"> ثُمَّ قَالَ مَا ذَا رَوَى قُلْنَا رَوَى عَنِ النَّبِيِّ (ص) أَنَّ التَّقْصِيرَ يَجِبُ فِي بَرِيدَيْنِ وَ إِذَا اجْتَمَعَ خَمْسَةٌ أَحَدُهُمُ الْإِمَامُ فَلَهُمْ أَنْ يُجَمِّعُوا.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280</w:t>
      </w:r>
      <w:r w:rsidRPr="0027727F">
        <w:rPr>
          <w:rFonts w:cs="B Badr" w:hint="cs"/>
          <w:color w:val="780000"/>
          <w:sz w:val="26"/>
          <w:szCs w:val="26"/>
          <w:rtl/>
        </w:rPr>
        <w:t xml:space="preserve"> قَالَ مُحَمَّدُ بْنُ مَسْعُودٍ، حَدَّثَنِي عَلِيُّ بْنُ مُحَمَّدٍ، قَالَ حَدَّثَنِي مُحَمَّدُ بْنُ أَحْمَدَ، عَنْ عَبْدِ اللَّهِ بْنِ أَحْمَدَ الرَّازِيِّ، عَنْ بَكْرِ بْنِ صَالِحٍ، عَنِ ابْنِ أَبِي عُمَيْرٍ، عَنْ هِشَامِ بْنِ سَالِمٍ، قَالَ‏</w:t>
      </w:r>
      <w:r w:rsidRPr="0027727F">
        <w:rPr>
          <w:rFonts w:cs="B Badr" w:hint="cs"/>
          <w:color w:val="242887"/>
          <w:sz w:val="26"/>
          <w:szCs w:val="26"/>
          <w:rtl/>
        </w:rPr>
        <w:t xml:space="preserve"> أَقَامَ مُحَمَّدُ بْنُ مُسْلِمٍ بِالْمَدِينَةِ أَرْبَعَ سِنِينَ يَدْخُلُ عَلَى أَبِي جَعْفَرٍ (ع) يَسْأَلُهُ، ثُمَّ كَانَ يَدْخُلُ عَلَى جَعْفَرِ بْنِ مُحَمَّدٍ يَسْأَلُهُ، قَالَ أَبُو أَحْمَدَ</w:t>
      </w:r>
      <w:r w:rsidRPr="0027727F">
        <w:rPr>
          <w:rFonts w:cs="B Badr" w:hint="cs"/>
          <w:color w:val="965AA0"/>
          <w:sz w:val="26"/>
          <w:szCs w:val="26"/>
          <w:rtl/>
        </w:rPr>
        <w:t xml:space="preserve"> «2»</w:t>
      </w:r>
      <w:r w:rsidRPr="0027727F">
        <w:rPr>
          <w:rFonts w:cs="B Badr" w:hint="cs"/>
          <w:color w:val="242887"/>
          <w:sz w:val="26"/>
          <w:szCs w:val="26"/>
          <w:rtl/>
        </w:rPr>
        <w:t>: فَسَمِعْتُ عَبْدَ الرَّحْمَنِ بْنَ الْحَجَّاجِ وَ حَمَّادَ بْنَ عُثْمَانَ يَقُولَانِ مَا كَانَ أَحَدٌ مِنَ الشِّيعَةِ أَفْقَهَ مِنْ مُحَمَّدِ بْنِ مُسْلِمٍ، قَالَ، فَقَالَ مُحَمَّدُ بْنُ مُسْلِمٍ سَمِعْتُ مِنْ أَبِي جَعْفَرٍ (ع) ثَلَاثِينَ أَلْفَ حَدِيثٍ، ثُمَّ لَقِيتُ جَعْفَراً ابْنَهُ فَسَمِعْتُ مِنْهُ أَوْ قَالَ سَأَلْتُهُ عَنْ سِتَّةَ عَشَرَ أَلْفَ حَدِيثٍ أَوْ قَالَ مَسْأَلَةٍ.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281</w:t>
      </w:r>
      <w:r w:rsidRPr="0027727F">
        <w:rPr>
          <w:rFonts w:cs="B Badr" w:hint="cs"/>
          <w:color w:val="780000"/>
          <w:sz w:val="26"/>
          <w:szCs w:val="26"/>
          <w:rtl/>
        </w:rPr>
        <w:t xml:space="preserve"> حَدَّثَنِي مُحَمَّدُ بْنُ مَسْعُودٍ، قَالَ حَدَّثَنِي جَعْفَرُ بْنُ أَحْمَدَ، قَالَ حَدَّثَنِي الْعَمْرَكِيُّ بْنُ عَلِيٍّ، قَالَ أَخْبَرَنِي مُحَمَّدُ بْنُ حَبِيبٍ الْأَزْدِيُّ، عَنْ عَبْدِ اللَّهِ بْنِ حَمَّادٍ، عَنْ عَبْدِ اللَّهِ بْنِ عَبْدِ الرَّحْمَنِ الْأَصَمِّ، عَنْ ذَرِيحٍ‏</w:t>
      </w:r>
      <w:r w:rsidRPr="0027727F">
        <w:rPr>
          <w:rFonts w:cs="B Badr" w:hint="cs"/>
          <w:color w:val="965AA0"/>
          <w:sz w:val="26"/>
          <w:szCs w:val="26"/>
          <w:rtl/>
        </w:rPr>
        <w:t xml:space="preserve"> «3»</w:t>
      </w:r>
      <w:r w:rsidRPr="0027727F">
        <w:rPr>
          <w:rFonts w:cs="B Badr" w:hint="cs"/>
          <w:color w:val="780000"/>
          <w:sz w:val="26"/>
          <w:szCs w:val="26"/>
          <w:rtl/>
        </w:rPr>
        <w:t>، عَنْ مُحَمَّدِ بْنِ مُسْلِمٍ، قَالَ‏</w:t>
      </w:r>
      <w:r w:rsidRPr="0027727F">
        <w:rPr>
          <w:rFonts w:cs="B Badr" w:hint="cs"/>
          <w:color w:val="242887"/>
          <w:sz w:val="26"/>
          <w:szCs w:val="26"/>
          <w:rtl/>
        </w:rPr>
        <w:t xml:space="preserve"> خَرَجْتُ إِلَى الْمَدِينَةِ وَ أَنَا وَجَعِ ثَقِيلٌ، فَقِيلَ لَهُ مُحَمَّدُ بْنُ مُسْلِمٍ وَجِعٌ،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اللسان: و يقال لضرب من الشيعة: الخشبية، قيل لأنّهم حفظوا خشبة زيد بن عليّ عليه السلام حين صلب.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أبو احمد كنية ابن أبي عمير و هو الراوي عنهما و في النسخة و في ج و د و ه: ابن أحمد، و الظاهر أنّه اشتباه.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و في اغلب النسخ: مدلح، مديح،. مدلج.</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فَأَرْسَلَ إِلَيَّ أَبُو جَعْفَرٍ بِشَرَابٍ مَعَ الْغُلَامِ مُغَطًّى بِمِنْدِيلٍ، فَنَاوَلَنِيهِ الْغُلَامُ وَ قَالَ لِي اشْرَبْهُ فَإِنَّهُ قَدْ أَمَرَنِي أَلَّا أَرْجِعَ حَتَّى تَشْرَبَهُ، فَتَنَاوَلْتُهُ فَإِذَا رَائِحَةُ الْمِسْكِ مِنْهُ وَ إِذَا شَرَابٌ طَيِّبُ الطَّعْمِ بَارِدٌ، فَلَمَّا شَرِبْتُهُ قَالَ لِيَ الْغُلَامُ يَقُولُ لَكَ إِذَا شَرِبْتَ فَتَعَالَ! فَفَكَّرْتُ فِيمَا قَالَ لِي وَ لَا أَقْدِرُ عَلَى النُّهُوضِ قَبْلَ ذَلِكَ عَلَى رِجْلِي، فَلَمَّا اسْتَقَرَّ الشَّرَابُ فِي جَوْفِي كَأَنَّمَا نُشِطْتُ مِنْ عِقَالٍ‏</w:t>
      </w:r>
      <w:r w:rsidRPr="0027727F">
        <w:rPr>
          <w:rFonts w:cs="B Badr" w:hint="cs"/>
          <w:color w:val="965AA0"/>
          <w:sz w:val="26"/>
          <w:szCs w:val="26"/>
          <w:rtl/>
        </w:rPr>
        <w:t xml:space="preserve"> «1»</w:t>
      </w:r>
      <w:r w:rsidRPr="0027727F">
        <w:rPr>
          <w:rFonts w:cs="B Badr" w:hint="cs"/>
          <w:color w:val="242887"/>
          <w:sz w:val="26"/>
          <w:szCs w:val="26"/>
          <w:rtl/>
        </w:rPr>
        <w:t>، فَأَتَيْتُ بَابَهُ فَاسْتَأْذَنْتُ عَلَيْهِ، فَصَوَّتَ بِي صَحَّ الْجِسْمُ ادْخُلْ ادْخُلْ! فَدَخَلْتُ وَ أَنَا بَاكٍ فَسَلَّمْتُ عَلَيْهِ وَ قَبَّلْتُ يَدَهُ وَ رَأْسَهُ، فَقَالَ لِي وَ مَا يُبْكِيكَ يَا مُحَمَّدُ فَقُلْتُ جُعِلْتُ فِدَاكَ أَبْكِي‏</w:t>
      </w:r>
      <w:r w:rsidRPr="0027727F">
        <w:rPr>
          <w:rFonts w:cs="B Badr" w:hint="cs"/>
          <w:color w:val="965AA0"/>
          <w:sz w:val="26"/>
          <w:szCs w:val="26"/>
          <w:rtl/>
        </w:rPr>
        <w:t xml:space="preserve"> «2»</w:t>
      </w:r>
      <w:r w:rsidRPr="0027727F">
        <w:rPr>
          <w:rFonts w:cs="B Badr" w:hint="cs"/>
          <w:color w:val="242887"/>
          <w:sz w:val="26"/>
          <w:szCs w:val="26"/>
          <w:rtl/>
        </w:rPr>
        <w:t xml:space="preserve"> عَلَى اغْتِرَابِي وَ بُعْدِ الشُّقَّةِ</w:t>
      </w:r>
      <w:r w:rsidRPr="0027727F">
        <w:rPr>
          <w:rFonts w:cs="B Badr" w:hint="cs"/>
          <w:color w:val="965AA0"/>
          <w:sz w:val="26"/>
          <w:szCs w:val="26"/>
          <w:rtl/>
        </w:rPr>
        <w:t xml:space="preserve"> «3»</w:t>
      </w:r>
      <w:r w:rsidRPr="0027727F">
        <w:rPr>
          <w:rFonts w:cs="B Badr" w:hint="cs"/>
          <w:color w:val="242887"/>
          <w:sz w:val="26"/>
          <w:szCs w:val="26"/>
          <w:rtl/>
        </w:rPr>
        <w:t xml:space="preserve"> وَ قِلَّةِ الْمَقْدُرَةِ عَلَى الْمُقَامِ عِنْدَكَ وَ النَّظَرِ إِلَيْكَ، فَقَالَ لِي: أَمَّا قِلَّةُ الْمَقْدُرَةِ: فَكَذَلِكَ جَعَلَ اللَّهُ أَوْلِيَاءَنَا وَ أَهْلَ مَوَدَّتِنَا، وَ جَعَلَ الْبَلَاءَ إِلَيْهِمْ سَرِيعاً، وَ أَمَّا مَا ذَكَرْتَ مِنَ الْغُرْبَةِ: فَلَكَ بِأَبِي عَبْدِ اللَّهِ أُسْوَةٌ بِأَرْضٍ نَاءٍ عَنَّا بِالْفُرَاتِ (ص) وَ أَمَّا مَا ذَكَرْتَ مِنْ بُعْدِ الشُّقَّةِ: فَإِنَّ الْمُؤْمِنَ فِي هَذِهِ الدَّارِ غَرِيبٌ وَ فِي هَذَا الْخَلْقِ الْمَنْكُوسِ حَتَّى يَخْرُجَ مِنْ هَذِهِ الدَّارِ إِلَى رَحْمَةِ اللَّهِ، وَ أَمَّا مَا ذَكَرْتَ مِنْ حُبِّكَ قُرْبَنَا وَ النَّظَرَ إِلَيْنَا وَ إِنَّكَ لَا تَقْدِرُ عَلَى ذَلِكَ: فَاللَّهُ يَعْلَمُ مَا فِي قَلْبِكَ وَ جَزَاؤُكَ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282</w:t>
      </w:r>
      <w:r w:rsidRPr="0027727F">
        <w:rPr>
          <w:rFonts w:cs="B Badr" w:hint="cs"/>
          <w:color w:val="780000"/>
          <w:sz w:val="26"/>
          <w:szCs w:val="26"/>
          <w:rtl/>
        </w:rPr>
        <w:t xml:space="preserve"> حَدَّثَنِي مُحَمَّدُ بْنُ مَسْعُودٍ، قَالَ حَدَّثَنِي جِبْرِيلُ بْنُ أَحْمَدَ، عَنْ مُحَمَّدِ بْنِ عِيسَى، عَنْ عَلِيِّ بْنِ الْحَكَمِ، عَنْ سَيْفِ بْنِ عَمِيرَةَ، عَنْ عَامِرِ بْنِ عَبْدِ اللَّهِ بْنِ جُذَاعَةَ، قَالَ‏</w:t>
      </w:r>
      <w:r w:rsidRPr="0027727F">
        <w:rPr>
          <w:rFonts w:cs="B Badr" w:hint="cs"/>
          <w:color w:val="242887"/>
          <w:sz w:val="26"/>
          <w:szCs w:val="26"/>
          <w:rtl/>
        </w:rPr>
        <w:t xml:space="preserve"> قُلْتُ لِأَبِي عَبْدِ اللَّهِ (ع) إِنَّ امْرَأَتِي تَقُولُ بِقَوْلِ زُرَارَةَ 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نشط كخرج: لفظا و معنا. و العقال بالكسر. حبل يشد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الم ابك-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بالضم: المسافة التي يشقها السائر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169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مُحَمَّدِ بْنِ مُسْلِمٍ فِي الِاسْتِطَاعَةِ وَ تَرَى رَأْيَهُمَا فَقَالَ مَا لِلنِّسَاءِ وَ الرَّأْيِ وَ الْقَوْلِ لَهَا أَنَّهُمَا لَيْسَا بِشَيْ‏ءٍ فِي وَلَايَةٍ</w:t>
      </w:r>
      <w:r w:rsidRPr="0027727F">
        <w:rPr>
          <w:rFonts w:cs="B Badr" w:hint="cs"/>
          <w:color w:val="965AA0"/>
          <w:sz w:val="26"/>
          <w:szCs w:val="26"/>
          <w:rtl/>
        </w:rPr>
        <w:t xml:space="preserve"> «1»</w:t>
      </w:r>
      <w:r w:rsidRPr="0027727F">
        <w:rPr>
          <w:rFonts w:cs="B Badr" w:hint="cs"/>
          <w:color w:val="242887"/>
          <w:sz w:val="26"/>
          <w:szCs w:val="26"/>
          <w:rtl/>
        </w:rPr>
        <w:t xml:space="preserve"> قَالَ فَجِئْتُ إِلَى امْرَأَتِي فَحَدَّثْتُهَا فَرَجَعَتْ عَنْ ذَلِكَ الْقَوْلِ.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283</w:t>
      </w:r>
      <w:r w:rsidRPr="0027727F">
        <w:rPr>
          <w:rFonts w:cs="B Badr" w:hint="cs"/>
          <w:color w:val="780000"/>
          <w:sz w:val="26"/>
          <w:szCs w:val="26"/>
          <w:rtl/>
        </w:rPr>
        <w:t xml:space="preserve"> حَدَّثَنِي مُحَمَّدُ بْنُ مَسْعُودٍ، قَالَ حَدَّثَنِي جِبْرِيلُ بْنُ أَحْمَدَ، عَنْ مُحَمَّدِ بْنِ عِيسَى بْنِ عُبَيْدٍ، عَنْ يُونُسَ، عَنْ أَبِي الصَّبَّاحِ، قَالَ سَمِعْتُ أَبَا عَبْدِ اللَّهِ (ع) يَقُولُ‏</w:t>
      </w:r>
      <w:r w:rsidRPr="0027727F">
        <w:rPr>
          <w:rFonts w:cs="B Badr" w:hint="cs"/>
          <w:color w:val="242887"/>
          <w:sz w:val="26"/>
          <w:szCs w:val="26"/>
          <w:rtl/>
        </w:rPr>
        <w:t xml:space="preserve"> يَا أَبَا الصَّبَّاحِ هَلَكَ الْمُتَرَئِّسُونَ فِي أَدْيَانِهِمْ مِنْهُمْ زُرَارَةُ وَ بُرَيْدٌ وَ مُحَمَّدُ بْنُ مُسْلِمٍ وَ إِسْمَاعِيلُ الْجُعْفِيُّ، وَ ذَكَرَ آخَرَ لَمْ أَحْفَظْ.</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284</w:t>
      </w:r>
      <w:r w:rsidRPr="0027727F">
        <w:rPr>
          <w:rFonts w:cs="B Badr" w:hint="cs"/>
          <w:color w:val="780000"/>
          <w:sz w:val="26"/>
          <w:szCs w:val="26"/>
          <w:rtl/>
        </w:rPr>
        <w:t xml:space="preserve"> حَدَّثَنِي مُحَمَّدُ بْنُ مَسْعُودٍ، قَالَ حَدَّثَنِي جِبْرِيلُ بْنُ أَحْمَدَ، عَنْ مُحَمَّدِ بْنِ عِيسَى، عَنْ يُونُسَ، عَنْ عِيسَى بْنِ سُلَيْمَانَ وَ عِدَّةٍ، عَنْ مُفَضَّلِ بْنِ عُمَرَ، قَالَ سَمِعْتُ أَبَا عَبْدِ اللَّهِ (ع) يَقُولُ‏</w:t>
      </w:r>
      <w:r w:rsidRPr="0027727F">
        <w:rPr>
          <w:rFonts w:cs="B Badr" w:hint="cs"/>
          <w:color w:val="242887"/>
          <w:sz w:val="26"/>
          <w:szCs w:val="26"/>
          <w:rtl/>
        </w:rPr>
        <w:t xml:space="preserve"> لَعَنَ اللَّهُ مُحَمَّدَ بْنَ مُسْلِمٍ كَانَ يَقُولُ إِنَّ اللَّهَ لَا يَعْلَمُ الشَّيْ‏ءَ حَتَّى يَكُونَ.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بصير ليث بن البختري المرادي‏</w:t>
      </w:r>
      <w:r w:rsidRPr="0027727F">
        <w:rPr>
          <w:rFonts w:cs="B Badr" w:hint="cs"/>
          <w:color w:val="965AA0"/>
          <w:sz w:val="26"/>
          <w:szCs w:val="26"/>
          <w:rtl/>
        </w:rPr>
        <w:t xml:space="preserve"> «2»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285</w:t>
      </w:r>
      <w:r w:rsidRPr="0027727F">
        <w:rPr>
          <w:rFonts w:cs="B Badr" w:hint="cs"/>
          <w:color w:val="780000"/>
          <w:sz w:val="26"/>
          <w:szCs w:val="26"/>
          <w:rtl/>
        </w:rPr>
        <w:t xml:space="preserve"> رُوِيَ عَنِ ابْنِ أَبِي يَعْفُورٍ، قَالَ‏</w:t>
      </w:r>
      <w:r w:rsidRPr="0027727F">
        <w:rPr>
          <w:rFonts w:cs="B Badr" w:hint="cs"/>
          <w:color w:val="242887"/>
          <w:sz w:val="26"/>
          <w:szCs w:val="26"/>
          <w:rtl/>
        </w:rPr>
        <w:t xml:space="preserve"> خَرَجْتُ إِلَى السَّوَادِ نَطْلُبُ دَرَاهِمَ لِنَحُجَّ وَ نَحْنُ جَمَاعَةٌ وَ فِينَا أَبُو بَصِيرٍ الْمُرَادِيُّ، قَالَ، قُلْتُ لَهُ يَا أَبَا بَصِيرٍ اتَّقِ اللَّهَ وَ حُجَّ بِمَالِكَ فَإِنَّكَ ذُو مَالٍ كَثِيرٍ! فَقَالَ اسْكُتْ فَلَوْ أَنَّ الدُّنْيَا وَقَعَتْ لِصَاحِبِكَ لَاشْتَمَلَ عَلَيْهَا بِكِسَائِهِ.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ولايتى-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ذكر في ذيل هذا العنوان الروايات المربوطة بابى بصير يحيى ايضا و لعلّ عنوانه سقط من النسخ الاولية و انما ذكرهما تحت فصل واحد لإشتباههما في بعض الموارد.</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286</w:t>
      </w:r>
      <w:r w:rsidRPr="0027727F">
        <w:rPr>
          <w:rFonts w:cs="B Badr" w:hint="cs"/>
          <w:color w:val="780000"/>
          <w:sz w:val="26"/>
          <w:szCs w:val="26"/>
          <w:rtl/>
        </w:rPr>
        <w:t xml:space="preserve"> حَدَّثَنِي حَمْدَوَيْهِ بْنُ نُصَيْرٍ، قَالَ حَدَّثَنَا يَعْقُوبُ بْنُ يَزِيدَ، عَنْ مُحَمَّدِ بْنِ أَبِي عُمَيْرٍ، عَنْ جَمِيلِ بْنِ دَرَّاجٍ، قَالَ سَمِعْتُ أَبَا عَبْدِ اللَّهِ (ع) يَقُولُ‏</w:t>
      </w:r>
      <w:r w:rsidRPr="0027727F">
        <w:rPr>
          <w:rFonts w:cs="B Badr" w:hint="cs"/>
          <w:color w:val="006A0F"/>
          <w:sz w:val="26"/>
          <w:szCs w:val="26"/>
          <w:rtl/>
        </w:rPr>
        <w:t xml:space="preserve"> بَشِّرِ الْمُخْبِتِينَ‏</w:t>
      </w:r>
      <w:r w:rsidRPr="0027727F">
        <w:rPr>
          <w:rFonts w:cs="B Badr" w:hint="cs"/>
          <w:color w:val="242887"/>
          <w:sz w:val="26"/>
          <w:szCs w:val="26"/>
          <w:rtl/>
        </w:rPr>
        <w:t xml:space="preserve"> بِالْجَنَّةِ بُرَيْدُ بْنُ مُعَاوِيَةَ الْعِجْلِيُّ وَ أَبُو بَصِيرٍ</w:t>
      </w:r>
      <w:r w:rsidRPr="0027727F">
        <w:rPr>
          <w:rFonts w:cs="B Badr" w:hint="cs"/>
          <w:color w:val="965AA0"/>
          <w:sz w:val="26"/>
          <w:szCs w:val="26"/>
          <w:rtl/>
        </w:rPr>
        <w:t xml:space="preserve"> «1»</w:t>
      </w:r>
      <w:r w:rsidRPr="0027727F">
        <w:rPr>
          <w:rFonts w:cs="B Badr" w:hint="cs"/>
          <w:color w:val="242887"/>
          <w:sz w:val="26"/>
          <w:szCs w:val="26"/>
          <w:rtl/>
        </w:rPr>
        <w:t xml:space="preserve"> لَيْثُ بْنُ الْبَخْتَرِيِّ الْمُرَادِيُّ وَ مُحَمَّدُ بْنُ مُسْلِمٍ وَ زُرَارَةُ، أَرْبَعَةٌ نُجَبَاءُ أُمَنَاءُ اللَّهِ عَلَى حَلَالِهِ وَ حَرَامِهِ، لَوْ لَا هَؤُلَاءِ انْقَطَعَتْ آثَارُ النُّبُوَّةِ وَ انْدَرَسَتْ.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287</w:t>
      </w:r>
      <w:r w:rsidRPr="0027727F">
        <w:rPr>
          <w:rFonts w:cs="B Badr" w:hint="cs"/>
          <w:color w:val="780000"/>
          <w:sz w:val="26"/>
          <w:szCs w:val="26"/>
          <w:rtl/>
        </w:rPr>
        <w:t xml:space="preserve"> حَدَّثَنِي مُحَمَّدُ بْنُ قُولَوَيْهِ، قَالَ حَدَّثَنِي سَعْدُ بْنُ عَبْدِ اللَّهِ الْقُمِّيُّ، عَنْ مُحَمَّدِ بْنِ عَبْدِ اللَّهِ الْمِسْمَعِيِّ، عَنْ عَلِيِّ بْنِ أَسْبَاطٍ، عَنْ مُحَمَّدِ بْنِ سِنَانٍ، عَنْ دَاوُدَ بْنِ سِرْحَانَ، قَالَ سَمِعْتُ أَبَا عَبْدِ اللَّهِ (ع) يَقُولُ‏</w:t>
      </w:r>
      <w:r w:rsidRPr="0027727F">
        <w:rPr>
          <w:rFonts w:cs="B Badr" w:hint="cs"/>
          <w:color w:val="242887"/>
          <w:sz w:val="26"/>
          <w:szCs w:val="26"/>
          <w:rtl/>
        </w:rPr>
        <w:t xml:space="preserve"> إِنِّي لَأُحَدِّثُ الرَّجُلَ بِالْحَدِيثِ وَ أَنْهَاهُ عَنِ الْجِدَالِ وَ الْمِرَاءِ فِي دِينِ اللَّهِ وَ أَنْهَاهُ عَنِ الْقِيَاسِ، فَيَخْرُجُ مِنْ عِنْدِي فَيَتَأَوَّلُ حَدِيثِي عَلَى غَيْرِ تَأْوِيلِهِ، إِنِّي أَمَرْتُ قَوْماً أَنْ يَتَكَلَّمُوا وَ نَهَيْتُ قَوْماً فَكُلٌّ تَأَوَّلَ لِنَفْسِهِ يُرِيدُ الْمَعْصِيَةَ لِلَّهِ وَ لِرَسُولِهِ، فَلَوْ سَمِعُوا وَ أَطَاعُوا لَأَوْدَعْتُهُمْ مَا أَوْدَعَ أَبِي أَصْحَابَهُ، إِنَّ أَصْحَابَ أَبِي كَانُوا زَيْناً أَحْيَاءً وَ أَمْوَاتاً أَعْنِي زُرَارَةَ وَ مُحَمَدِ بْنَ مُسْلِمٍ وَ مِنْهُمْ لَيْثٌ الْمُرَادِيُّ وَ بُرَيْدٌ الْعِجْلِيُّ، هَؤُلَاءِ الْقَوَّامُونَ بِالْقِسْطِ هَؤُلَاءِ الْقَوَّامُونَ بِالْقِسْطِ وَ هَؤُلَاءِ</w:t>
      </w:r>
      <w:r w:rsidRPr="0027727F">
        <w:rPr>
          <w:rFonts w:cs="B Badr" w:hint="cs"/>
          <w:color w:val="006A0F"/>
          <w:sz w:val="26"/>
          <w:szCs w:val="26"/>
          <w:rtl/>
        </w:rPr>
        <w:t xml:space="preserve"> السَّابِقُونَ السَّابِقُونَ أُولئِكَ الْمُقَرَّبُونَ‏</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288</w:t>
      </w:r>
      <w:r w:rsidRPr="0027727F">
        <w:rPr>
          <w:rFonts w:cs="B Badr" w:hint="cs"/>
          <w:color w:val="780000"/>
          <w:sz w:val="26"/>
          <w:szCs w:val="26"/>
          <w:rtl/>
        </w:rPr>
        <w:t xml:space="preserve"> حَدَّثَنِي حَمْدَوَيْهِ، قَالَ حَدَّثَنِي مُحَمَّدُ بْنُ عِيسَى بْنِ عُبَيْدٍ، عَنْ يُونُسَ بْنِ عَبْدِ الرَّحْمَنِ، عَنْ أَبِي الْحَسَنِ الْمَكْفُوفِ، عَنْ رَجُلٍ، عَنْ بُكَيْرٍ، قَالَ‏</w:t>
      </w:r>
      <w:r w:rsidRPr="0027727F">
        <w:rPr>
          <w:rFonts w:cs="B Badr" w:hint="cs"/>
          <w:color w:val="242887"/>
          <w:sz w:val="26"/>
          <w:szCs w:val="26"/>
          <w:rtl/>
        </w:rPr>
        <w:t xml:space="preserve"> لَقِيتُ أَبَا بَصِيرٍ الْمُرَادِيَّ قُلْتُ أَيْنَ تُرِيدُ قَالَ أُرِيدُ مَوْلَاكَ، قُلْتُ إِنِّي أَتَّبِعُكَ، فَمَضَى مَعِي فَدَخَلْنَا عَلَيْهِ، وَ أَحَدَّ النَّظَرَ إِلَيْهِ وَ قَالَ هَكَذَا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ابا بصير-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تَدْخُلُ بُيُوتَ الْأَنْبِيَاءِ وَ أَنْتَ جُنُبٌ! قَالَ أَعُوذُ بِاللَّهِ مِنْ غَضَبِ اللَّهِ وَ غَضَبِكَ، فَقَالَ أَسْتَغْفِرُ اللَّهَ وَ لَا أَعُودُ</w:t>
      </w:r>
      <w:r w:rsidRPr="0027727F">
        <w:rPr>
          <w:rFonts w:cs="B Badr" w:hint="cs"/>
          <w:color w:val="780000"/>
          <w:sz w:val="26"/>
          <w:szCs w:val="26"/>
          <w:rtl/>
        </w:rPr>
        <w:t xml:space="preserve"> وَ رَوَى ذَلِكَ أَبُو عَبْدِ اللَّهِ الْبَرْقِيُّ عَنْ بُكَيْرٍ.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289</w:t>
      </w:r>
      <w:r w:rsidRPr="0027727F">
        <w:rPr>
          <w:rFonts w:cs="B Badr" w:hint="cs"/>
          <w:color w:val="780000"/>
          <w:sz w:val="26"/>
          <w:szCs w:val="26"/>
          <w:rtl/>
        </w:rPr>
        <w:t xml:space="preserve"> مُحَمَّدُ بْنُ مَسْعُودٍ، قَالَ حَدَّثَنِي أَحْمَدُ بْنُ مَنْصُورٍ، عَنْ أَحْمَدَ بْنِ الْفَضْلِ وَ عَبْدِ اللَّهِ بْنِ مُحَمَّدٍ الْأَسَدِيِّ، عَنِ ابْنِ أَبِي عُمَيْرٍ، عَنْ شُعَيْبٍ الْعَقَرْقُوفِيِّ، عَنْ أَبِي بَصِيرٍ، قَالَ‏</w:t>
      </w:r>
      <w:r w:rsidRPr="0027727F">
        <w:rPr>
          <w:rFonts w:cs="B Badr" w:hint="cs"/>
          <w:color w:val="242887"/>
          <w:sz w:val="26"/>
          <w:szCs w:val="26"/>
          <w:rtl/>
        </w:rPr>
        <w:t xml:space="preserve"> دَخَلْتُ‏</w:t>
      </w:r>
      <w:r w:rsidRPr="0027727F">
        <w:rPr>
          <w:rFonts w:cs="B Badr" w:hint="cs"/>
          <w:color w:val="965AA0"/>
          <w:sz w:val="26"/>
          <w:szCs w:val="26"/>
          <w:rtl/>
        </w:rPr>
        <w:t xml:space="preserve"> «1»</w:t>
      </w:r>
      <w:r w:rsidRPr="0027727F">
        <w:rPr>
          <w:rFonts w:cs="B Badr" w:hint="cs"/>
          <w:color w:val="242887"/>
          <w:sz w:val="26"/>
          <w:szCs w:val="26"/>
          <w:rtl/>
        </w:rPr>
        <w:t xml:space="preserve"> عَلَى أَبِي عَبْدِ اللَّهِ (ع) فَقَالَ لِي حَضَرْتَ عِلْبَاءً عِنْدَ مَوْتِهِ قَالَ قُلْتُ نَعَمْ، وَ أَخْبَرَنِي أَنَّكَ ضَمِنْتَ لَهُ الْجَنَّةَ وَ سَأَلَنِي أَنْ أُذَكِّرَكَ ذَلِكَ، قَالَ صَدَقَ، قَالَ فَبَكَيْتُ ثُمَّ قُلْتُ جُعِلْتُ فِدَاكَ فَمَا لِي! أَ لَسْتُ كَبِيرَ السِّنِّ الضَّعِيفَ الضرير البصير [ضَرِيرَ الْبَصَرِ] الْمُنْقَطِعَ إِلَيْكُمْ فَاضْمَنْهَا لِي! قَالَ قَدْ فَعَلْتُ، قَالَ قُلْتُ اضْمَنْهَا عَلَى آبَائِكَ وَ سَمَّيْتُهُمْ وَاحِداً وَاحِداً! قَالَ قَدْ فَعَلْتُ، قُلْتُ فَاضْمَنْهَا لِي عَلَى رَسُولِ اللَّهِ (ص)! قَالَ قَدْ فَعَلْتُ، قَالَ قُلْتُ فَاضْمَنْهَا لِي عَلَى اللَّهِ تَعَالَى! قَالَ فَأَطْرَقَ ثُمَّ قَالَ قَدْ فَعَلْتُ.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290</w:t>
      </w:r>
      <w:r w:rsidRPr="0027727F">
        <w:rPr>
          <w:rFonts w:cs="B Badr" w:hint="cs"/>
          <w:color w:val="780000"/>
          <w:sz w:val="26"/>
          <w:szCs w:val="26"/>
          <w:rtl/>
        </w:rPr>
        <w:t xml:space="preserve"> الْحُسَيْنُ بْنُ إِشْكِيبَ، عَنْ مُحَمَّدِ بْنِ خَالِدٍ الْبَرْقِيِّ، عَنِ ابْنِ أَبِي عُمَيْرٍ، عَنْ هِشَامِ بْنِ سَالِمٍ وَ أَبِي الْعَبَّاسِ، قَالَ‏</w:t>
      </w:r>
      <w:r w:rsidRPr="0027727F">
        <w:rPr>
          <w:rFonts w:cs="B Badr" w:hint="cs"/>
          <w:color w:val="242887"/>
          <w:sz w:val="26"/>
          <w:szCs w:val="26"/>
          <w:rtl/>
        </w:rPr>
        <w:t xml:space="preserve"> بَيْنَا نَحْنُ عِنْدَ أَبِي عَبْدِ اللَّهِ إِذْ دَخَلَ أَبُو بَصِيرٍ، فَقَالَ أَبُو عَبْدِ اللَّهِ (ع) الْحَمْدُ لِلَّهِ الَّذِي لَمْ يَقْدَمْ أَحَدٌ يَشْكُو أَصْحَابَنَا الْعَامَ، قَالَ هِشَامٌ فَظَنَنْتُ أَنَّهُ يَعْرِضُ بِأَبِي بَصِيرٍ.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291</w:t>
      </w:r>
      <w:r w:rsidRPr="0027727F">
        <w:rPr>
          <w:rFonts w:cs="B Badr" w:hint="cs"/>
          <w:color w:val="780000"/>
          <w:sz w:val="26"/>
          <w:szCs w:val="26"/>
          <w:rtl/>
        </w:rPr>
        <w:t xml:space="preserve"> حَمْدَوَيْهِ، قَالَ حَدَّثَنَا يَعْقُوبُ بْنُ يَزِيدَ، عَنِ ابْنِ أَبِي عُمَيْرٍ، عَنْ شُعَيْبٍ الْعَقَرْقُوفِيِّ، قَالَ‏</w:t>
      </w:r>
      <w:r w:rsidRPr="0027727F">
        <w:rPr>
          <w:rFonts w:cs="B Badr" w:hint="cs"/>
          <w:color w:val="242887"/>
          <w:sz w:val="26"/>
          <w:szCs w:val="26"/>
          <w:rtl/>
        </w:rPr>
        <w:t xml:space="preserve"> قُلْتُ لِأَبِي عَبْدِ اللَّهِ (ع) رُبَّمَا احْتَجْنَا أَنْ نَسْأَلَ عَنِ الشَّيْ‏ءِ فَمَنْ نَسْأَلُ قَالَ عَلَيْكَ بِالْأَسَدِيِّ، يَعْنِي أَبَا بَصِيرٍ.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292</w:t>
      </w:r>
      <w:r w:rsidRPr="0027727F">
        <w:rPr>
          <w:rFonts w:cs="B Badr" w:hint="cs"/>
          <w:color w:val="780000"/>
          <w:sz w:val="26"/>
          <w:szCs w:val="26"/>
          <w:rtl/>
        </w:rPr>
        <w:t xml:space="preserve"> حَمْدَانُ، قَالَ حَدَّثَنَا مُعَاوِيَةُ، عَنْ شُعَيْبٍ الْعَقَرْقُوفِيِّ، عَنْ أَبِي‏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يأتي هذا الحديث باختلاف يسير في 351 فراجعه، و راجع في جهة الضمان حديث 352.</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172</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بَصِيرٍ</w:t>
      </w:r>
      <w:r w:rsidRPr="0027727F">
        <w:rPr>
          <w:rFonts w:cs="B Badr" w:hint="cs"/>
          <w:color w:val="242887"/>
          <w:sz w:val="26"/>
          <w:szCs w:val="26"/>
          <w:rtl/>
        </w:rPr>
        <w:t>، قَالَ سَأَلْتُ أَبَا عَبْدِ اللَّهِ (ع) عَنِ امْرَأَةٍ تَزَوَّجَتْ وَ لَهَا زَوْجٌ فَظَهَرَ عَلَيْهَا قَالَ تُرْجَمُ الْمَرْأَةُ وَ يُضْرَبُ الرَّجُلُ مِائَةَ سَوْطٍ لِأَنَّهُ لَمْ يَسْأَلْ، قَالَ شُعَيْبٌ: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فَدَخَلْتُ عَلَى أَبِي الْحَسَنِ (ع) فَقُلْتُ لَهُ امْرَأَةٌ تَزَوَّجَتْ وَ لَهَا زَوْجٌ قَالَ تُرْجَمُ الْمَرْأَةُ وَ لَا شَيْ‏ءَ عَلَى الرَّجُلِ، فَلَقِيتُ أَبَا بَصِيرٍ فَقُلْتُ لَهُ إِنِّي سَأَلْتُ أَبَا الْحَسَنِ (ع) عَنِ الْمَرْأَةِ الَّتِي تَزَوَّجَتْ وَ لَهَا زَوْجٌ قَالَ تُرْجَمُ الْمَرْأَةُ وَ لَا شَيْ‏ءَ عَلَى الرَّجُلِ، قَالَ فَمَسَحَ عَلَى صَدْرِهِ وَ قَالَ مَا أَظُنُّ صَاحِبَنَا تَنَاهَى حِلْمُهُ‏</w:t>
      </w:r>
      <w:r w:rsidRPr="0027727F">
        <w:rPr>
          <w:rFonts w:cs="B Badr" w:hint="cs"/>
          <w:color w:val="965AA0"/>
          <w:sz w:val="26"/>
          <w:szCs w:val="26"/>
          <w:rtl/>
        </w:rPr>
        <w:t xml:space="preserve"> «1»</w:t>
      </w:r>
      <w:r w:rsidRPr="0027727F">
        <w:rPr>
          <w:rFonts w:cs="B Badr" w:hint="cs"/>
          <w:color w:val="242887"/>
          <w:sz w:val="26"/>
          <w:szCs w:val="26"/>
          <w:rtl/>
        </w:rPr>
        <w:t xml:space="preserve"> بَعْدُ.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293</w:t>
      </w:r>
      <w:r w:rsidRPr="0027727F">
        <w:rPr>
          <w:rFonts w:cs="B Badr" w:hint="cs"/>
          <w:color w:val="780000"/>
          <w:sz w:val="26"/>
          <w:szCs w:val="26"/>
          <w:rtl/>
        </w:rPr>
        <w:t xml:space="preserve"> عَلِيُّ بْنُ مُحَمَّدٍ، قَالَ حَدَّثَنِي مُحَمَّدُ بْنُ أَحْمَدَ، عَنْ مُحَمَّدِ بْنِ الْحَسَنِ، عَنْ صَفْوَانَ، عَنْ شُعَيْبِ بْنِ يَعْقُوبَ الْعَقَرْقُوفِيِّ، قَالَ‏</w:t>
      </w:r>
      <w:r w:rsidRPr="0027727F">
        <w:rPr>
          <w:rFonts w:cs="B Badr" w:hint="cs"/>
          <w:color w:val="242887"/>
          <w:sz w:val="26"/>
          <w:szCs w:val="26"/>
          <w:rtl/>
        </w:rPr>
        <w:t xml:space="preserve"> سَأَلْتُ أَبَا الْحَسَنِ (ع) عَنْ رَجُلٍ تَزَوَّجَ امْرَأَةً وَ لَهَا زَوْجٌ وَ لَمْ يَعْلَمْ قَالَ تُرْجَمُ الْمَرْأَةُ وَ لَيْسَ عَلَى الرَّجُلِ شَيْ‏ءٌ إِذَا لَمْ يَعْلَمْ، فَذَكَرْتُ ذَلِكَ لِأَبِي بَصِيرٍ الْمُرَادِيِّ، قَالَ: قَالَ لِي وَ اللَّهِ جَعْفَرٌ تُرْجَمُ الْمَرْأَةُ وَ يُجْلَدُ الرَّجُلُ الْحَدَّ، وَ قَالَ بِيَدِهِ‏</w:t>
      </w:r>
      <w:r w:rsidRPr="0027727F">
        <w:rPr>
          <w:rFonts w:cs="B Badr" w:hint="cs"/>
          <w:color w:val="965AA0"/>
          <w:sz w:val="26"/>
          <w:szCs w:val="26"/>
          <w:rtl/>
        </w:rPr>
        <w:t xml:space="preserve"> «2»</w:t>
      </w:r>
      <w:r w:rsidRPr="0027727F">
        <w:rPr>
          <w:rFonts w:cs="B Badr" w:hint="cs"/>
          <w:color w:val="242887"/>
          <w:sz w:val="26"/>
          <w:szCs w:val="26"/>
          <w:rtl/>
        </w:rPr>
        <w:t xml:space="preserve"> عَلَى صَدْرِهِ يَحُكُّهَا: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أَظُنُّ صَاحِبَنَا مَا تَكَامَلَ عِلْمُهُ.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294</w:t>
      </w:r>
      <w:r w:rsidRPr="0027727F">
        <w:rPr>
          <w:rFonts w:cs="B Badr" w:hint="cs"/>
          <w:color w:val="780000"/>
          <w:sz w:val="26"/>
          <w:szCs w:val="26"/>
          <w:rtl/>
        </w:rPr>
        <w:t xml:space="preserve"> عَلِيُّ بْنُ مُحَمَّدٍ، قَالَ حَدَّثَنِي مُحَمَّدُ بْنُ أَحْمَدَ بْنِ الْوَلِيدِ، عَنْ حَمَّادِ بْنِ عُثْمَانَ، قَالَ‏</w:t>
      </w:r>
      <w:r w:rsidRPr="0027727F">
        <w:rPr>
          <w:rFonts w:cs="B Badr" w:hint="cs"/>
          <w:color w:val="242887"/>
          <w:sz w:val="26"/>
          <w:szCs w:val="26"/>
          <w:rtl/>
        </w:rPr>
        <w:t xml:space="preserve"> خَرَجْتُ أَنَا وَ ابْنُ أَبِي يَعْفُورٍ</w:t>
      </w:r>
      <w:r w:rsidRPr="0027727F">
        <w:rPr>
          <w:rFonts w:cs="B Badr" w:hint="cs"/>
          <w:color w:val="965AA0"/>
          <w:sz w:val="26"/>
          <w:szCs w:val="26"/>
          <w:rtl/>
        </w:rPr>
        <w:t xml:space="preserve"> «3»</w:t>
      </w:r>
      <w:r w:rsidRPr="0027727F">
        <w:rPr>
          <w:rFonts w:cs="B Badr" w:hint="cs"/>
          <w:color w:val="242887"/>
          <w:sz w:val="26"/>
          <w:szCs w:val="26"/>
          <w:rtl/>
        </w:rPr>
        <w:t xml:space="preserve"> وَ آخَرُ إِلَى الْحِيرَةِ أَوْ إِلَى بَعْضِ الْمَوَاضِعِ فَتَذَاكَرْنَا الدُّنْيَا، فَقَالَ أَبُو بَصِيرٍ الْمُرَادِيُّ: أَمَا إِنَّ صَاحِبَكُمْ لَوْ ظَفِرَ بِهَا لَاسْتَأْثَرَ بِهَا، قَالَ، فَأَغْفَى‏</w:t>
      </w:r>
      <w:r w:rsidRPr="0027727F">
        <w:rPr>
          <w:rFonts w:cs="B Badr" w:hint="cs"/>
          <w:color w:val="965AA0"/>
          <w:sz w:val="26"/>
          <w:szCs w:val="26"/>
          <w:rtl/>
        </w:rPr>
        <w:t xml:space="preserve"> «4»</w:t>
      </w:r>
      <w:r w:rsidRPr="0027727F">
        <w:rPr>
          <w:rFonts w:cs="B Badr" w:hint="cs"/>
          <w:color w:val="242887"/>
          <w:sz w:val="26"/>
          <w:szCs w:val="26"/>
          <w:rtl/>
        </w:rPr>
        <w:t xml:space="preserve"> فَجَاءَ كَلْبٌ يُرِيدُ أَنْ يَشْغَرَ عَلَيْهِ فَذَهَبْتُ لِأَطْرُدَهُ،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حكمه- خ. و تناهى: بلغ نهايته و تكامل.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هكذا في النسخ و في المطبوعة: و قال فضرب بيده.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الظاهر ان هذه الرواية و رواية 285 في حادثة واحدة.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اغفى الرجل: نام على الغفا و هو التبن و مثله في الحنطة. و شغر الكلب: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رفع احدى رجليه فبال.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فَقَالَ لِي ابْنُ أَبِي يَعْفُورٍ دَعْهُ قَالَ، فَجَاءَ حَتَّى شَغَرَ فِي أُذُنِهِ.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295</w:t>
      </w:r>
      <w:r w:rsidRPr="0027727F">
        <w:rPr>
          <w:rFonts w:cs="B Badr" w:hint="cs"/>
          <w:color w:val="780000"/>
          <w:sz w:val="26"/>
          <w:szCs w:val="26"/>
          <w:rtl/>
        </w:rPr>
        <w:t xml:space="preserve"> حَمْدَوَيْهِ وَ إِبْرَاهِيمُ، قَالَ حَدَّثَنَا الْعُبَيْدِيُّ، عَنْ حَمَّادِ بْنِ عِيسَى، عَنِ الْحُسَيْنِ بْنِ مُخْتَارٍ، عَنْ أَبِي بَصِيرٍ، قَالَ‏</w:t>
      </w:r>
      <w:r w:rsidRPr="0027727F">
        <w:rPr>
          <w:rFonts w:cs="B Badr" w:hint="cs"/>
          <w:color w:val="242887"/>
          <w:sz w:val="26"/>
          <w:szCs w:val="26"/>
          <w:rtl/>
        </w:rPr>
        <w:t>: كُنْتُ أُقْرِئُ‏</w:t>
      </w:r>
      <w:r w:rsidRPr="0027727F">
        <w:rPr>
          <w:rFonts w:cs="B Badr" w:hint="cs"/>
          <w:color w:val="965AA0"/>
          <w:sz w:val="26"/>
          <w:szCs w:val="26"/>
          <w:rtl/>
        </w:rPr>
        <w:t xml:space="preserve"> «1»</w:t>
      </w:r>
      <w:r w:rsidRPr="0027727F">
        <w:rPr>
          <w:rFonts w:cs="B Badr" w:hint="cs"/>
          <w:color w:val="242887"/>
          <w:sz w:val="26"/>
          <w:szCs w:val="26"/>
          <w:rtl/>
        </w:rPr>
        <w:t xml:space="preserve"> امْرَأَةً كُنْتُ أُعَلِّمُهَا الْقُرْآنَ، قَالَ، فَمَازَحْتُهَا بِشَيْ‏ءٍ، قَالَ، فَقَدِمْتُ عَلَى أَبِي جَعْفَرٍ (ع)، قَالَ، فَقَالَ لِي: يَا أَبَا بَصِيرٍ أَيَّ شَيْ‏ءٍ قُلْتَ لِلْمَرْأَةِ قَالَ قُلْتُ بِيَدِي هَكَذَا، وَ غَطَّى وَجْهَهُ، قَالَ، فَقَالَ لِي لَا تَعُودَنَّ إِلَيْهَا.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296</w:t>
      </w:r>
      <w:r w:rsidRPr="0027727F">
        <w:rPr>
          <w:rFonts w:cs="B Badr" w:hint="cs"/>
          <w:color w:val="780000"/>
          <w:sz w:val="26"/>
          <w:szCs w:val="26"/>
          <w:rtl/>
        </w:rPr>
        <w:t xml:space="preserve"> مُحَمَّدُ بْنُ مَسْعُودٍ، قَالَ‏</w:t>
      </w:r>
      <w:r w:rsidRPr="0027727F">
        <w:rPr>
          <w:rFonts w:cs="B Badr" w:hint="cs"/>
          <w:color w:val="242887"/>
          <w:sz w:val="26"/>
          <w:szCs w:val="26"/>
          <w:rtl/>
        </w:rPr>
        <w:t xml:space="preserve"> سَأَلْتُ عَلِيَّ بْنَ الْحَسَنِ بْنِ فَضَّالٍ عَنْ أَبِي بَصِيرٍ فَقَالَ‏</w:t>
      </w:r>
      <w:r w:rsidRPr="0027727F">
        <w:rPr>
          <w:rFonts w:cs="B Badr" w:hint="cs"/>
          <w:color w:val="965AA0"/>
          <w:sz w:val="26"/>
          <w:szCs w:val="26"/>
          <w:rtl/>
        </w:rPr>
        <w:t xml:space="preserve"> «2»</w:t>
      </w:r>
      <w:r w:rsidRPr="0027727F">
        <w:rPr>
          <w:rFonts w:cs="B Badr" w:hint="cs"/>
          <w:color w:val="242887"/>
          <w:sz w:val="26"/>
          <w:szCs w:val="26"/>
          <w:rtl/>
        </w:rPr>
        <w:t xml:space="preserve"> اسْمُهُ يَحْيَى بْنُ أَبِي الْقَاسِمِ، فَقَالَ، أَبُو بَصِيرٍ كَانَ يُكَنَّى أَبَا مُحَمَّدٍ وَ كَانَ مَوْلَى لِبَنِي أَسَدٍ وَ كَانَ مَكْفُوفاً، فَسَأَلْتُهُ هَلْ يُتَّهَمُ بِالْغُلُوِّ فَقَالَ أَمَّا الْغُلُوُّ: فَلَا، لَمْ يُتَّهَمْ وَ لَكِنْ كَانَ مِخْلَطاً.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297</w:t>
      </w:r>
      <w:r w:rsidRPr="0027727F">
        <w:rPr>
          <w:rFonts w:cs="B Badr" w:hint="cs"/>
          <w:color w:val="780000"/>
          <w:sz w:val="26"/>
          <w:szCs w:val="26"/>
          <w:rtl/>
        </w:rPr>
        <w:t xml:space="preserve"> مُحَمَّدُ بْنُ مَسْعُودٍ، قَالَ حَدَّثَنِي جِبْرِيلُ بْنُ أَحْمَدَ، قَالَ حَدَّثَنِي مُحَمَّدُ بْنُ عِيسَى، عَنْ يُونُسَ، عَنْ حَمَّادٍ النَّابِ، قَالَ‏</w:t>
      </w:r>
      <w:r w:rsidRPr="0027727F">
        <w:rPr>
          <w:rFonts w:cs="B Badr" w:hint="cs"/>
          <w:color w:val="242887"/>
          <w:sz w:val="26"/>
          <w:szCs w:val="26"/>
          <w:rtl/>
        </w:rPr>
        <w:t xml:space="preserve"> جَلَسَ أَبُو بَصِيرٍ</w:t>
      </w:r>
      <w:r w:rsidRPr="0027727F">
        <w:rPr>
          <w:rFonts w:cs="B Badr" w:hint="cs"/>
          <w:color w:val="965AA0"/>
          <w:sz w:val="26"/>
          <w:szCs w:val="26"/>
          <w:rtl/>
        </w:rPr>
        <w:t xml:space="preserve"> «3»</w:t>
      </w:r>
      <w:r w:rsidRPr="0027727F">
        <w:rPr>
          <w:rFonts w:cs="B Badr" w:hint="cs"/>
          <w:color w:val="242887"/>
          <w:sz w:val="26"/>
          <w:szCs w:val="26"/>
          <w:rtl/>
        </w:rPr>
        <w:t xml:space="preserve"> عَلَى بَابِ أَبِي عَبْدِ اللَّهِ (ع) لِيَطْلُبَ الْإِذْنَ، فَلَمْ يُؤْذَنْ لَهُ، فَقَالَ لَوْ كَانَ مَعَنَا طَبَقٌ لَأَذِنَ، قَالَ، فَجَاءَ كَلْبٌ فَشَغَر فِي وَجْهِ أَبِي بَصِيرٍ، قَالَ أُفٍّ أُفٍّ مَا هَذَا قَالَ جَلِيسَهُ: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هَذَا كَلْبٌ شَغَرَ فِي وَجْهِكَ.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اقرئه: جعله يقرء.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يمكن أن يكون هذا راجعا الى محمّد بن مسعود، و قوله- فقال، ثانيا راجعا الى ابن فضال. و المكفوف هو الأعمى.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يحتمل أن يكون المراد منه المرادى بقرينة رواية 285 و 294 من جهة حماد و من شغر الكلب.</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298</w:t>
      </w:r>
      <w:r w:rsidRPr="0027727F">
        <w:rPr>
          <w:rFonts w:cs="B Badr" w:hint="cs"/>
          <w:color w:val="780000"/>
          <w:sz w:val="26"/>
          <w:szCs w:val="26"/>
          <w:rtl/>
        </w:rPr>
        <w:t xml:space="preserve"> مُحَمَّدُ بْنُ مَسْعُودٍ، قَالَ حَدَّثَنِي عَلِيُّ بْنُ مُحَمَّدٍ الْقُمِّيُّ، عَنْ مُحَمَّدِ بْنِ أَحْمَدَ، عَنْ أَحْمَدَ بْنِ الْحَسَنِ، عَنْ عَلِيِّ بْنِ الْحَكَمِ، عَنْ مُثَنًّى الخياط [الْحَنَّاطِ]، عَنْ أَبِي بَصِيرٍ، قَالَ‏</w:t>
      </w:r>
      <w:r w:rsidRPr="0027727F">
        <w:rPr>
          <w:rFonts w:cs="B Badr" w:hint="cs"/>
          <w:color w:val="242887"/>
          <w:sz w:val="26"/>
          <w:szCs w:val="26"/>
          <w:rtl/>
        </w:rPr>
        <w:t xml:space="preserve"> دَخَلْتُ عَلَى أَبِي جَعْفَرٍ (ع) قُلْتُ تَقْدِرُونَ أَنْ تُحْيُوا الْمَوْتَى وَ تُبْرِءُوا الْأَكْمَهَ وَ الْأَبْرَصَ فَقَالَ لِي بِإِذْنِ اللَّهِ، ثُمَّ قَالَ ادْنُ مِنِّي وَ مَسَحَ عَلَى وَجْهِي وَ عَلَى عَيْنَيَّ، فَأَبْصَرْتُ السَّمَاءَ وَ الْأَرْضَ وَ الْبُيُوتَ، فَقَالَ لِي أَ تُحِبُّ أَنْ تَكُونُ كَذَا وَ لَكَ مَا لِلنَّاسِ وَ عَلَيْكَ مَا عَلَيْهِمْ يَوْمَ الْقِيَامَةِ أَمْ تَعُودُ كَمَا كُنْتَ وَ لَكَ الْجَنَّةُ الْخَالِصُ قُلْتُ أَعُودُ كَمَا كُنْتُ، فَمَسَحَ عَلَى عَيْنَيَّ فَعُدْتُ.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بَصِيرٍ عَبْدِ اللَّهِ بْنِ مُحَمَّدٍ الْأَسَدِيِ‏</w:t>
      </w:r>
      <w:r w:rsidRPr="0027727F">
        <w:rPr>
          <w:rFonts w:cs="B Badr" w:hint="cs"/>
          <w:color w:val="965AA0"/>
          <w:sz w:val="26"/>
          <w:szCs w:val="26"/>
          <w:rtl/>
        </w:rPr>
        <w:t xml:space="preserve">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299</w:t>
      </w:r>
      <w:r w:rsidRPr="0027727F">
        <w:rPr>
          <w:rFonts w:cs="B Badr" w:hint="cs"/>
          <w:color w:val="780000"/>
          <w:sz w:val="26"/>
          <w:szCs w:val="26"/>
          <w:rtl/>
        </w:rPr>
        <w:t xml:space="preserve"> طَاهِرُ بْنُ عِيسَى، قَالَ حَدَّثَنِي جَعْفَرُ بْنُ أَحْمَدَ الشُّجَاعِيُّ، عَنْ مُحَمَّدِ بْنِ الْحُسَيْنِ، عَنْ أَحْمَدَ بْنِ الْحَسَنِ الْمِيثَمِيِّ، عَنْ عَبْدِ اللَّهِ بْنِ وَضَّاحٍ، عَنْ أَبِي بَصِيرٍ قَالَ‏</w:t>
      </w:r>
      <w:r w:rsidRPr="0027727F">
        <w:rPr>
          <w:rFonts w:cs="B Badr" w:hint="cs"/>
          <w:color w:val="242887"/>
          <w:sz w:val="26"/>
          <w:szCs w:val="26"/>
          <w:rtl/>
        </w:rPr>
        <w:t>، سَأَلْتُ أَبَا عَبْدِ اللَّهِ (ع) عَنْ مَسْأَلَةٍ فِي الْقُرْآنِ فَغَضِبَ وَ قَالَ أَنَا رَجُلٌ تَحْضُرُنِي قُرَيْشٌ وَ غَيْرُهُمْ وَ إِنَّمَا تَسْأَلُنِي عَنِ الْقُرْآنِ، فَلَمْ أَزَلْ أَطْلُبُ إِلَيْهِ وَ أَتَضَرَّعُ حَتَّى رَضِيَ، وَ كَانَ عِنْدَهُ رَجُلٌ مِنْ أَهْلِ الْمَدِينَةِ مُقْبِلٌ عَلَيْهِ، فَقَعَدْتُ عِنْدَ بَابِ الْبَيْتِ عَلَى بَثِّي وَ حُزْنِي، إِذْ دَخَلَ بَشِيرٌ</w:t>
      </w:r>
      <w:r w:rsidRPr="0027727F">
        <w:rPr>
          <w:rFonts w:cs="B Badr" w:hint="cs"/>
          <w:color w:val="965AA0"/>
          <w:sz w:val="26"/>
          <w:szCs w:val="26"/>
          <w:rtl/>
        </w:rPr>
        <w:t xml:space="preserve"> «2»</w:t>
      </w:r>
      <w:r w:rsidRPr="0027727F">
        <w:rPr>
          <w:rFonts w:cs="B Badr" w:hint="cs"/>
          <w:color w:val="242887"/>
          <w:sz w:val="26"/>
          <w:szCs w:val="26"/>
          <w:rtl/>
        </w:rPr>
        <w:t xml:space="preserve"> الدَّهَّانُ فَسَلَّمَ‏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ظاهر هذا العنوان كون الرواية الواردة في ذيله مربوطة إليه، مع ان الظاهر كون المراد من ابى بصير هو يحيى بقرينة راويه، و لعلّ هذا- العنوان قد زيد من النسّاخ في النسخ الأوليّة، او ان المؤلّف عرفه من الخارج.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يسير-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جَلَسَ عِنْدِي، وَ قَالَ لِي سَلْهُ مِنَ الْإِمَامِ بَعْدَهُ فَقُلْتُ لَوْ رَأَيْتَنِي مِمَّا قَدْ خَرَجْتُ مِنْ هَيْئَةٍ</w:t>
      </w:r>
      <w:r w:rsidRPr="0027727F">
        <w:rPr>
          <w:rFonts w:cs="B Badr" w:hint="cs"/>
          <w:color w:val="965AA0"/>
          <w:sz w:val="26"/>
          <w:szCs w:val="26"/>
          <w:rtl/>
        </w:rPr>
        <w:t xml:space="preserve"> «1»</w:t>
      </w:r>
      <w:r w:rsidRPr="0027727F">
        <w:rPr>
          <w:rFonts w:cs="B Badr" w:hint="cs"/>
          <w:color w:val="242887"/>
          <w:sz w:val="26"/>
          <w:szCs w:val="26"/>
          <w:rtl/>
        </w:rPr>
        <w:t xml:space="preserve"> لَمْ تَقُلْ لِي سَلْهُ، فَقَطَعَ أَبُو عَبْدِ اللَّهِ (ع) حَدِيثَهُ مَعَ الرَّجُلِ، ثُمَّ أَقْبَلَ فَقَالَ يَا أَبَا مُحَمَّدٍ لَيْسَ لَكُمْ أَنْ تَدْخُلُوا عَلَيْنَا فِي أَمْرِنَا وَ إِنَّمَا عَلَيْكُمْ أَنْ تَسْمَعُوا وَ تُطِيعُوا إِذَا أُمِرْتُمْ.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الْمَلِكِ بْنِ أَعْيَنَ أَبُو الضُّرَيْسِ‏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300</w:t>
      </w:r>
      <w:r w:rsidRPr="0027727F">
        <w:rPr>
          <w:rFonts w:cs="B Badr" w:hint="cs"/>
          <w:color w:val="780000"/>
          <w:sz w:val="26"/>
          <w:szCs w:val="26"/>
          <w:rtl/>
        </w:rPr>
        <w:t xml:space="preserve"> حَدَّثَنِي حَمْدَوَيْهِ، قَالَ حَدَّثَنِي مُحَمَّدُ بْنُ عِيسَى، عَنْ أَبِي نَصْرٍ، عَنِ الْحَسَنِ بْنِ مُوسَى، عَنْ زُرَارَةَ، قَالَ‏</w:t>
      </w:r>
      <w:r w:rsidRPr="0027727F">
        <w:rPr>
          <w:rFonts w:cs="B Badr" w:hint="cs"/>
          <w:color w:val="242887"/>
          <w:sz w:val="26"/>
          <w:szCs w:val="26"/>
          <w:rtl/>
        </w:rPr>
        <w:t xml:space="preserve"> قَدِمَ أَبُو عَبْدِ اللَّهِ مَكَّةَ، فَسَأَلَ عَنْ عَبْدِ الْمَلِكِ بْنِ أَعْيَنَ فَقُلْتُ مَاتَ‏</w:t>
      </w:r>
      <w:r w:rsidRPr="0027727F">
        <w:rPr>
          <w:rFonts w:cs="B Badr" w:hint="cs"/>
          <w:color w:val="965AA0"/>
          <w:sz w:val="26"/>
          <w:szCs w:val="26"/>
          <w:rtl/>
        </w:rPr>
        <w:t xml:space="preserve"> «2»</w:t>
      </w:r>
      <w:r w:rsidRPr="0027727F">
        <w:rPr>
          <w:rFonts w:cs="B Badr" w:hint="cs"/>
          <w:color w:val="242887"/>
          <w:sz w:val="26"/>
          <w:szCs w:val="26"/>
          <w:rtl/>
        </w:rPr>
        <w:t>، قَالَ مَاتَ قُلْتُ نَعَمْ، قَالَ فَانْطَلِقْ بِنَا إِلَى قَبْرِهِ حَتَّى نُصَلِّيَ عَلَيْهِ! قُلْتُ نَعَمْ، فَقَالَ لَا وَ لَكِنْ نُصَلِّي عَلَيْهِ هَاهُنَا، وَ رَفَعَ يَدَهُ وَ دَعَا لَهُ وَ اجْتَهَدَ فِي الدُّعَاءِ وَ تَرَحَّمَ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301</w:t>
      </w:r>
      <w:r w:rsidRPr="0027727F">
        <w:rPr>
          <w:rFonts w:cs="B Badr" w:hint="cs"/>
          <w:color w:val="780000"/>
          <w:sz w:val="26"/>
          <w:szCs w:val="26"/>
          <w:rtl/>
        </w:rPr>
        <w:t xml:space="preserve"> عَنْ عَلِيِّ بْنِ الْحَسَنِ‏</w:t>
      </w:r>
      <w:r w:rsidRPr="0027727F">
        <w:rPr>
          <w:rFonts w:cs="B Badr" w:hint="cs"/>
          <w:color w:val="965AA0"/>
          <w:sz w:val="26"/>
          <w:szCs w:val="26"/>
          <w:rtl/>
        </w:rPr>
        <w:t xml:space="preserve"> «3»</w:t>
      </w:r>
      <w:r w:rsidRPr="0027727F">
        <w:rPr>
          <w:rFonts w:cs="B Badr" w:hint="cs"/>
          <w:color w:val="780000"/>
          <w:sz w:val="26"/>
          <w:szCs w:val="26"/>
          <w:rtl/>
        </w:rPr>
        <w:t>، قَالَ حَدَّثَنِي عَلِيُّ بْنُ أَسْبَاطٍ، عَنْ عَلِيِّ بْنِ الْحَسَنِ بْنِ عَبْدِ الْمَلِكِ بْنِ أَعْيَنَ، عَنِ ابْنِ بُكَيْرٍ، عَنْ زُرَارَةَ، قَالَ‏</w:t>
      </w:r>
      <w:r w:rsidRPr="0027727F">
        <w:rPr>
          <w:rFonts w:cs="B Badr" w:hint="cs"/>
          <w:color w:val="242887"/>
          <w:sz w:val="26"/>
          <w:szCs w:val="26"/>
          <w:rtl/>
        </w:rPr>
        <w:t>، قَالَ لِي أَبُو عَبْدِ اللَّهِ (ع) بَعْدَ مَوْتِ عَبْدِ الْمَلِكِ بْنِ أَعْيَنَ: اللَّهُمَّ إِنَّ أَبَا الضُّرَيْسِ كُنَّا عِنْدَهُ خِيَرَتَكَ مِنْ خَلْقِكَ، فَصَيِّرْهُ فِي ثَقَلِ مُحَمَّدٍ (ص) يَوْمَ الْقِيَامَةِ! ثُمَّ قَالَ أَبُو عَبْدِ اللَّهِ أَ مَا رَأَيْتَهُ‏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هيبة-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النسخ الخطيّة: فقال مات؟ قيل نعم. فقال لا و لكن صلى هيهنا، و رفع يده. فعليهذا لا يكون زرارة مجيبا، و لا يشعر على كون قبره بمكّة. و في نسخة ج و الترتيب: فقال الا و لكن صلى هنيئة هنا.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على بن الحسين-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يَعْنِي فِي النَّوْمِ فَتَذَكَّرْتُ فَقُلْتُ لَا، فَقَالَ سُبْحَانَ اللَّهِ مِثْلُ‏</w:t>
      </w:r>
      <w:r w:rsidRPr="0027727F">
        <w:rPr>
          <w:rFonts w:cs="B Badr" w:hint="cs"/>
          <w:color w:val="965AA0"/>
          <w:sz w:val="26"/>
          <w:szCs w:val="26"/>
          <w:rtl/>
        </w:rPr>
        <w:t xml:space="preserve"> «1»</w:t>
      </w:r>
      <w:r w:rsidRPr="0027727F">
        <w:rPr>
          <w:rFonts w:cs="B Badr" w:hint="cs"/>
          <w:color w:val="242887"/>
          <w:sz w:val="26"/>
          <w:szCs w:val="26"/>
          <w:rtl/>
        </w:rPr>
        <w:t xml:space="preserve"> أَبِي الضُّرَيْسِ لَمْ يَأْتِ بَعْدُ.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302</w:t>
      </w:r>
      <w:r w:rsidRPr="0027727F">
        <w:rPr>
          <w:rFonts w:cs="B Badr" w:hint="cs"/>
          <w:color w:val="780000"/>
          <w:sz w:val="26"/>
          <w:szCs w:val="26"/>
          <w:rtl/>
        </w:rPr>
        <w:t xml:space="preserve"> حَمْدَوَيْهِ، قَالَ حَدَّثَنِي يَعْقُوبُ بْنُ يَزِيدَ، عَنِ ابْنِ أَبِي عُمَيْرٍ، عَنْ عَلِيِّ بْنِ عَطِيَّةَ، قَالَ‏</w:t>
      </w:r>
      <w:r w:rsidRPr="0027727F">
        <w:rPr>
          <w:rFonts w:cs="B Badr" w:hint="cs"/>
          <w:color w:val="242887"/>
          <w:sz w:val="26"/>
          <w:szCs w:val="26"/>
          <w:rtl/>
        </w:rPr>
        <w:t xml:space="preserve"> قَالَ أَبُو عَبْدِ اللَّهِ (ع) لِعَبْدِ الْمَلِكِ بْنِ أَعْيَنَ: كَيْفَ سَمَّيْتَ ابْنَكَ ضُرَيْساً فَقَالَ كَيْفَ سَمَّاكَ أَبُوكَ جَعْفَراً قَالَ إِنَّ جَعْفَراً نَهَرٌ فِي الْجَنَّةِ وَ ضُرَيْسٌ اسْمُ شَيْطَانٍ.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حمران بن أعين‏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303</w:t>
      </w:r>
      <w:r w:rsidRPr="0027727F">
        <w:rPr>
          <w:rFonts w:cs="B Badr" w:hint="cs"/>
          <w:color w:val="780000"/>
          <w:sz w:val="26"/>
          <w:szCs w:val="26"/>
          <w:rtl/>
        </w:rPr>
        <w:t xml:space="preserve"> حَمْدَوَيْهِ، قَالَ حَدَّثَنِي مُحَمَّدُ بْنُ عِيسَى، عَنِ ابْنِ أَبِي عُمَيْرٍ، عَنْ هِشَامِ بْنِ الْحَكَمِ، عَنْ حُجْرِ بْنِ زَائِدَةَ، عَنْ حُمْرَانَ بْنِ أَعْيَنَ، قَالَ‏</w:t>
      </w:r>
      <w:r w:rsidRPr="0027727F">
        <w:rPr>
          <w:rFonts w:cs="B Badr" w:hint="cs"/>
          <w:color w:val="242887"/>
          <w:sz w:val="26"/>
          <w:szCs w:val="26"/>
          <w:rtl/>
        </w:rPr>
        <w:t xml:space="preserve"> قُلْتُ لِأَبِي جَعْفَرٍ (ع) إِنِّي أَعْطَيْتُ اللَّهَ عَهْداً، لَا أَخْرُجَ‏</w:t>
      </w:r>
      <w:r w:rsidRPr="0027727F">
        <w:rPr>
          <w:rFonts w:cs="B Badr" w:hint="cs"/>
          <w:color w:val="965AA0"/>
          <w:sz w:val="26"/>
          <w:szCs w:val="26"/>
          <w:rtl/>
        </w:rPr>
        <w:t xml:space="preserve"> «2»</w:t>
      </w:r>
      <w:r w:rsidRPr="0027727F">
        <w:rPr>
          <w:rFonts w:cs="B Badr" w:hint="cs"/>
          <w:color w:val="242887"/>
          <w:sz w:val="26"/>
          <w:szCs w:val="26"/>
          <w:rtl/>
        </w:rPr>
        <w:t xml:space="preserve"> مِنَ الْمَدِينَةِ حَتَّى تُخْبِرَنِي عَمَّا أَسْأَلُكَ! قَالَ، فَقَالَ لِي سَلْ! قَالَ، قُلْتُ أَ مِنْ شِيعَتِكُمْ أَنَا قَالَ نَعَمْ فِي الدُّنْيَا وَ الْآخِرَةِ.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304</w:t>
      </w:r>
      <w:r w:rsidRPr="0027727F">
        <w:rPr>
          <w:rFonts w:cs="B Badr" w:hint="cs"/>
          <w:color w:val="780000"/>
          <w:sz w:val="26"/>
          <w:szCs w:val="26"/>
          <w:rtl/>
        </w:rPr>
        <w:t xml:space="preserve"> مُحَمَّدٌ، قَالَ حَدَّثَنِي مُحَمَّدُ بْنُ عِيسَى، عَنْ زِيَادٍ الْقَنْدِيِّ، عَنْ أَبِي عَبْدِ اللَّهِ (ع)</w:t>
      </w:r>
      <w:r w:rsidRPr="0027727F">
        <w:rPr>
          <w:rFonts w:cs="B Badr" w:hint="cs"/>
          <w:color w:val="242887"/>
          <w:sz w:val="26"/>
          <w:szCs w:val="26"/>
          <w:rtl/>
        </w:rPr>
        <w:t xml:space="preserve"> أَنَّهُ قَالَ فِي حُمْرَانَ إِنَّهُ رَجُلٌ مِنْ أَهْلِ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مُحَمَّدُ بْنُ شَاذَانَ، عَنِ الْفَضْلِ بْنِ شَاذَانَ، قَالَ: رُوِيَ عَنِ ابْنِ أَبِي عُمَيْرٍ، عَنْ عِدَّةٍ مِنْ أَصْحَابِنَا، عَنْ أَبِي عَبْدِ اللَّهِ (ع) قَالَ، كَانَ يَقُولُ‏</w:t>
      </w:r>
      <w:r w:rsidRPr="0027727F">
        <w:rPr>
          <w:rFonts w:cs="B Badr" w:hint="cs"/>
          <w:color w:val="242887"/>
          <w:sz w:val="26"/>
          <w:szCs w:val="26"/>
          <w:rtl/>
        </w:rPr>
        <w:t>: حُمْرَانُ بْنُ أَعْيَنَ مُؤْمِنٌ لَا يَرْتَدُّ وَ اللَّهِ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اين مثل-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الا اخرج-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305</w:t>
      </w:r>
      <w:r w:rsidRPr="0027727F">
        <w:rPr>
          <w:rFonts w:cs="B Badr" w:hint="cs"/>
          <w:color w:val="780000"/>
          <w:sz w:val="26"/>
          <w:szCs w:val="26"/>
          <w:rtl/>
        </w:rPr>
        <w:t xml:space="preserve"> مُحَمَّدُ بْنُ مَسْعُودٍ، قَالَ حَدَّثَنَا عَلِيُّ بْنُ الْحَسَنِ بْنِ عَلِيِّ بْنِ فَضَّالٍ، قَالَ حَدَّثَنِي الْعَبَّاسُ بْنُ عَامِرٍ، عَنْ أَبَانِ بْنِ عُثْمَانَ عَنِ الْحَارِثِ بْنِ الْمُغِيرَةِ، قَالَ‏</w:t>
      </w:r>
      <w:r w:rsidRPr="0027727F">
        <w:rPr>
          <w:rFonts w:cs="B Badr" w:hint="cs"/>
          <w:color w:val="242887"/>
          <w:sz w:val="26"/>
          <w:szCs w:val="26"/>
          <w:rtl/>
        </w:rPr>
        <w:t xml:space="preserve"> قَالَ حُمْرَانُ بْنُ أَعْيَنَ، إِنَّ الْحَكَمَ بْنَ عُتَيْبَةَ، يَرْوِي عَنْ عَلِيِّ بْنِ الْحُسَيْنِ (ع) أَنَّ عِلْمَ عَلِيٍّ (ع) فِي آيَةٍ، فَسَأَلْتُهُ‏</w:t>
      </w:r>
      <w:r w:rsidRPr="0027727F">
        <w:rPr>
          <w:rFonts w:cs="B Badr" w:hint="cs"/>
          <w:color w:val="965AA0"/>
          <w:sz w:val="26"/>
          <w:szCs w:val="26"/>
          <w:rtl/>
        </w:rPr>
        <w:t xml:space="preserve"> «1»</w:t>
      </w:r>
      <w:r w:rsidRPr="0027727F">
        <w:rPr>
          <w:rFonts w:cs="B Badr" w:hint="cs"/>
          <w:color w:val="242887"/>
          <w:sz w:val="26"/>
          <w:szCs w:val="26"/>
          <w:rtl/>
        </w:rPr>
        <w:t xml:space="preserve"> فَلَا يُخْبِرُنَا، قَالَ حُمْرَانُ سَأَلْتُ أَبَا جَعْفَرٍ (ع) فَقَالَ إِنَّ عَلِيّاً (ع) كَانَ بِمَنْزِلَةِ صَاحِبِ سُلَيْمَانَ وَ صَاحِبِ مُوسَى‏</w:t>
      </w:r>
      <w:r w:rsidRPr="0027727F">
        <w:rPr>
          <w:rFonts w:cs="B Badr" w:hint="cs"/>
          <w:color w:val="965AA0"/>
          <w:sz w:val="26"/>
          <w:szCs w:val="26"/>
          <w:rtl/>
        </w:rPr>
        <w:t xml:space="preserve"> «2»</w:t>
      </w:r>
      <w:r w:rsidRPr="0027727F">
        <w:rPr>
          <w:rFonts w:cs="B Badr" w:hint="cs"/>
          <w:color w:val="242887"/>
          <w:sz w:val="26"/>
          <w:szCs w:val="26"/>
          <w:rtl/>
        </w:rPr>
        <w:t xml:space="preserve"> وَ لَمْ يَكُنْ نَبِيّاً وَ لَا رَسُولًا، ثُمَّ قَالَ وَ مَا أَرْسَلْنَا مِنْ قَبْلِكَ مِنْ رَسُولٍ وَ لَا نَبِيٍّ وَ لَا مُحَدَّثٍ، قَالَ فَعَجِبَ أَبُو جَعْفَرٍ.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306</w:t>
      </w:r>
      <w:r w:rsidRPr="0027727F">
        <w:rPr>
          <w:rFonts w:cs="B Badr" w:hint="cs"/>
          <w:color w:val="780000"/>
          <w:sz w:val="26"/>
          <w:szCs w:val="26"/>
          <w:rtl/>
        </w:rPr>
        <w:t xml:space="preserve"> مُحَمَّدُ بْنُ مَسْعُودٍ، قَالَ حَدَّثَنِي عَلِيُّ بْنُ حَسَنٍ، عَنِ الْعَبَّاسِ بْنِ عَامِرٍ، عَنْ أَبَانٍ، عَنِ الْحَارِثِ، قَالَ سَمِعْتُ أَبَا عَبْدِ اللَّهِ (ع) يَقُولُ‏</w:t>
      </w:r>
      <w:r w:rsidRPr="0027727F">
        <w:rPr>
          <w:rFonts w:cs="B Badr" w:hint="cs"/>
          <w:color w:val="242887"/>
          <w:sz w:val="26"/>
          <w:szCs w:val="26"/>
          <w:rtl/>
        </w:rPr>
        <w:t xml:space="preserve"> إِنَّ حُمْرَانَ كَانَ يَقُولُ بِمَدِّ الْحَبْلِ‏</w:t>
      </w:r>
      <w:r w:rsidRPr="0027727F">
        <w:rPr>
          <w:rFonts w:cs="B Badr" w:hint="cs"/>
          <w:color w:val="965AA0"/>
          <w:sz w:val="26"/>
          <w:szCs w:val="26"/>
          <w:rtl/>
        </w:rPr>
        <w:t xml:space="preserve"> «3»</w:t>
      </w:r>
      <w:r w:rsidRPr="0027727F">
        <w:rPr>
          <w:rFonts w:cs="B Badr" w:hint="cs"/>
          <w:color w:val="242887"/>
          <w:sz w:val="26"/>
          <w:szCs w:val="26"/>
          <w:rtl/>
        </w:rPr>
        <w:t>، مَنْ جَاوَزَهُ مِنْ عَلَوِيٍّ وَ غَيْرُهُ بَرِئْنَا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307</w:t>
      </w:r>
      <w:r w:rsidRPr="0027727F">
        <w:rPr>
          <w:rFonts w:cs="B Badr" w:hint="cs"/>
          <w:color w:val="780000"/>
          <w:sz w:val="26"/>
          <w:szCs w:val="26"/>
          <w:rtl/>
        </w:rPr>
        <w:t xml:space="preserve"> حَدَّثَنِي مُحَمَّدُ بْنُ الْحَسَنِ البرناني وَ عُثْمَانُ بْنُ حَامِدٍ، قَالا حَدَّثَنَا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النسخ الخطية: فى ايّة مسألة. و الظاهر انّ الصحيح ما في المتن.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البصائر (ج 7 باب 5- 6) وردت روايات بمضمون هذه الرواية، و منها قال حمران دخلت على ابى جعفر (ع) فقلت له ان الحكم حدّثنا عن عليّ بن الحسين (ع) ان علم عليّ عليه السلام في آية من القرآن و كتمنا الآية، قال: و ما ارسلنا من رسول و لا نبى و لا محدث و قال و مثل على مثل صاحب موسى و صاحب سليمان و ليس رسولا و لا نبيّا ثمّ قال (فى رواية اخرى) ان الآية في كتاب عليّ عليه السلام هكذا.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بامتداد حبل الولاية و الإمامة من ابيعبد اللّه (ع) الى ان يصل الى صاحب الأمر (ع) و في نسخة ه: نمدّ الحبل.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178</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مُحَمَّدُ بْنُ يَزْدَادَ، عَنْ مُحَمَّدِ بْنِ الْحُسَيْنِ، عَنِ الْحَجَّالِ، عَنِ الْعَلَاءِ بْنِ رَزِينٍ الْقَلَّاءِ، عَنْ أَبِي خَالِدٍ الْأَخْرَسِ، قَالَ‏</w:t>
      </w:r>
      <w:r w:rsidRPr="0027727F">
        <w:rPr>
          <w:rFonts w:cs="B Badr" w:hint="cs"/>
          <w:color w:val="242887"/>
          <w:sz w:val="26"/>
          <w:szCs w:val="26"/>
          <w:rtl/>
        </w:rPr>
        <w:t xml:space="preserve"> قَالَ حُمْرَانُ بْنُ أَعْيَنَ، لِأَبِي جَعْفَرٍ (ع) جُعِلْتُ فِدَاكَ إِنِّي حَلَفْتُ أَلَّا أَبْرَحَ الْمَدِينَةَ حَتَّى أَعْلَمَ مَا أَنَا، قَالَ، فَقَالَ أَبُو جَعْفَرٍ (ع) فَتُرِيدُ مَا ذَا يَا حُمْرَانُ قَالَ تُخْبِرُنِي مَا أَنَا قَالَ أَنْتَ لَنَا شِيعَةٌ فِي الدُّنْيَا وَ الْآخِرَةِ.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308</w:t>
      </w:r>
      <w:r w:rsidRPr="0027727F">
        <w:rPr>
          <w:rFonts w:cs="B Badr" w:hint="cs"/>
          <w:color w:val="780000"/>
          <w:sz w:val="26"/>
          <w:szCs w:val="26"/>
          <w:rtl/>
        </w:rPr>
        <w:t xml:space="preserve"> حَمْدَوَيْهِ بْنُ نُصَيْرٍ، قَالَ حَدَّثَنِي مُحَمَّدُ بْنُ عِيسَى، عَنِ ابْنِ أَبِي عُمَيْرٍ، عَنِ ابْنِ أُذَيْنَةَ، عَنْ زُرَارَةَ، قَالَ‏</w:t>
      </w:r>
      <w:r w:rsidRPr="0027727F">
        <w:rPr>
          <w:rFonts w:cs="B Badr" w:hint="cs"/>
          <w:color w:val="242887"/>
          <w:sz w:val="26"/>
          <w:szCs w:val="26"/>
          <w:rtl/>
        </w:rPr>
        <w:t xml:space="preserve"> قَدِمْتُ الْمَدِينَةَ وَ أَنَا شَابٌّ أَمْرَدَ فَدَخَلْتُ سُرَادِقاً لِأَبِي جَعْفَرٍ (ع) بِمِنًى، فَرَأَيْتُ قَوْماً جُلُوساً فِي الْفُسْطَاطِ وَ صَدْرُ الْمَجْلِسِ لَيْسَ فِيهِ أَحَدٌ، وَ رَأَيْتُ رَجُلًا جَالِساً نَاحِيَةً يَحْتَجِمُ، فَعَرَفْتُ بِرَأْيِي أَنَّهُ أَبُو جَعْفَرٍ (ع) فَقَصَدْتُ نَحْوَهُ فَسَلَّمْتُ عَلَيْهِ، فَرَدَّ السَّلَامَ عَلَيَّ، فَجَلَسْتُ بَيْنَ يَدَيْهِ وَ الْحَجَّامُ خَلْفَهُ، فَقَالَ أَ مِنْ بَنِي أَعْيَنَ أَنْتَ فَقُلْتُ نَعَمْ أَنَا زُرَارَةُ بْنُ أَعْيَنَ، فَقَالَ إِنَّمَا عَرَفْتُكَ بِالشَّبَهِ، أَ حَجَّ حُمْرَانُ قُلْتُ لَا وَ هُوَ يُقْرِئُكَ السَّلَامَ، فَقَالَ إِنَّهُ مِنَ الْمُؤْمِنِينَ حَقّاً لَا يَرْجِعُ أَبَداً، إِذَا لَقِيتَهُ فَأَقْرِئْهُ مِنِّي السَّلَامَ! وَ قُلْ لَهُ لِمَ حَدَّثْتَ الْحَكَمَ بْنَ عُتَيْبَةَ عَنِّي أَنَّ الْأَوْصِيَاءَ مُحَدَّثُونَ لَا تُحَدِّثْهُ وَ أَشْبَاهَهُ بِمِثْلِ هَذَا الْحَدِيثِ فَقَالَ زُرَارَةُ فَحَمِدْتُ اللَّهَ تَعَالَى وَ أَثْنَيْتُ عَلَيْهِ فَقُلْتُ الْحَمْدُ لِلَّهِ، فَقَالَ هُوَ الْحَمْدُ لِلَّهِ، ثُمَّ قُلْتُ‏</w:t>
      </w:r>
      <w:r w:rsidRPr="0027727F">
        <w:rPr>
          <w:rFonts w:cs="B Badr" w:hint="cs"/>
          <w:color w:val="965AA0"/>
          <w:sz w:val="26"/>
          <w:szCs w:val="26"/>
          <w:rtl/>
        </w:rPr>
        <w:t xml:space="preserve"> «1»</w:t>
      </w:r>
      <w:r w:rsidRPr="0027727F">
        <w:rPr>
          <w:rFonts w:cs="B Badr" w:hint="cs"/>
          <w:color w:val="242887"/>
          <w:sz w:val="26"/>
          <w:szCs w:val="26"/>
          <w:rtl/>
        </w:rPr>
        <w:t xml:space="preserve"> أَحْمَدُهُ وَ أَسْتَعِينُهُ، فَقَالَ هُوَ أَحْمَدُهُ وَ أَسْتَعِينُهُ، فَكُنْتُ كُلَّمَا ذَكَرْتُ اللَّهَ فِي كَلَامٍ ذَكَرَهُ‏</w:t>
      </w:r>
      <w:r w:rsidRPr="0027727F">
        <w:rPr>
          <w:rFonts w:cs="B Badr" w:hint="cs"/>
          <w:color w:val="965AA0"/>
          <w:sz w:val="26"/>
          <w:szCs w:val="26"/>
          <w:rtl/>
        </w:rPr>
        <w:t xml:space="preserve"> «2»</w:t>
      </w:r>
      <w:r w:rsidRPr="0027727F">
        <w:rPr>
          <w:rFonts w:cs="B Badr" w:hint="cs"/>
          <w:color w:val="242887"/>
          <w:sz w:val="26"/>
          <w:szCs w:val="26"/>
          <w:rtl/>
        </w:rPr>
        <w:t xml:space="preserve"> كَمَا أَذْكُرُهُ حَتَّى فَرَغْتُ مِنْ كَلَامِي.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309</w:t>
      </w:r>
      <w:r w:rsidRPr="0027727F">
        <w:rPr>
          <w:rFonts w:cs="B Badr" w:hint="cs"/>
          <w:color w:val="780000"/>
          <w:sz w:val="26"/>
          <w:szCs w:val="26"/>
          <w:rtl/>
        </w:rPr>
        <w:t xml:space="preserve"> حَدَّثَنِي الْحُسَيْنُ بْنُ الْحَسَنِ بْنِ بُنْدَارَ الْقُمِّيُّ، قَالَ حَدَّثَنِي سَعْدُ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فقلت-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ذكره معى-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179</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بْنُ عَبْدِ اللَّهِ الْقُمِّيُّ، قَالَ حَدَّثَنَا عَبْدُ اللَّهِ الْحَجَّالُ، عَنْ عَبْدِ اللَّهِ بْنِ بُكَيْرٍ، عَنْ زُرَارَةَ، قَالَ‏</w:t>
      </w:r>
      <w:r w:rsidRPr="0027727F">
        <w:rPr>
          <w:rFonts w:cs="B Badr" w:hint="cs"/>
          <w:color w:val="965AA0"/>
          <w:sz w:val="26"/>
          <w:szCs w:val="26"/>
          <w:rtl/>
        </w:rPr>
        <w:t xml:space="preserve"> «1»</w:t>
      </w:r>
      <w:r w:rsidRPr="0027727F">
        <w:rPr>
          <w:rFonts w:cs="B Badr" w:hint="cs"/>
          <w:color w:val="242887"/>
          <w:sz w:val="26"/>
          <w:szCs w:val="26"/>
          <w:rtl/>
        </w:rPr>
        <w:t xml:space="preserve"> لَوَدِدْتُ أَنَّ كُلَّ شَيْ‏ءٍ فِي قَلْبِي‏</w:t>
      </w:r>
      <w:r w:rsidRPr="0027727F">
        <w:rPr>
          <w:rFonts w:cs="B Badr" w:hint="cs"/>
          <w:color w:val="965AA0"/>
          <w:sz w:val="26"/>
          <w:szCs w:val="26"/>
          <w:rtl/>
        </w:rPr>
        <w:t xml:space="preserve"> «2»</w:t>
      </w:r>
      <w:r w:rsidRPr="0027727F">
        <w:rPr>
          <w:rFonts w:cs="B Badr" w:hint="cs"/>
          <w:color w:val="242887"/>
          <w:sz w:val="26"/>
          <w:szCs w:val="26"/>
          <w:rtl/>
        </w:rPr>
        <w:t xml:space="preserve"> فِي قَلْبِ أَصْغَرِ إِنْسَانٍ مِنْ شِيعَةِ آلِ مُحَمَّدٍ (عَلَيْهِ وَ عَلَيْهِمُ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310</w:t>
      </w:r>
      <w:r w:rsidRPr="0027727F">
        <w:rPr>
          <w:rFonts w:cs="B Badr" w:hint="cs"/>
          <w:color w:val="780000"/>
          <w:sz w:val="26"/>
          <w:szCs w:val="26"/>
          <w:rtl/>
        </w:rPr>
        <w:t xml:space="preserve"> وَ بِهَذَا الْإِسْنَادِ: عَنِ الْحَجَّالِ، عَنْ صَفْوَانَ، قَالَ‏</w:t>
      </w:r>
      <w:r w:rsidRPr="0027727F">
        <w:rPr>
          <w:rFonts w:cs="B Badr" w:hint="cs"/>
          <w:color w:val="242887"/>
          <w:sz w:val="26"/>
          <w:szCs w:val="26"/>
          <w:rtl/>
        </w:rPr>
        <w:t>: كَانَ يَجْلِسُ حُمْرَانُ مَعَ أَصْحَابِهِ فَلَا يَزَالُ مَعَهُمْ فِي الرِّوَايَةِ عَنْ آلِ مُحَمَّدٍ (ص) فَإِنْ خَلَطُوا فِي ذَلِكَ بِغَيْرِهِ رَدَّهُمْ إِلَيْهِ، فَإِنْ صَنَعُوا ذَلِكَ عِدْلَ ثَلَاثِ مَرَّاتٍ قَامَ عَنْهُمْ وَ تَرَكَهُمْ.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311</w:t>
      </w:r>
      <w:r w:rsidRPr="0027727F">
        <w:rPr>
          <w:rFonts w:cs="B Badr" w:hint="cs"/>
          <w:color w:val="780000"/>
          <w:sz w:val="26"/>
          <w:szCs w:val="26"/>
          <w:rtl/>
        </w:rPr>
        <w:t xml:space="preserve"> إِسْحَاقُ بْنُ مُحَمَّدٍ: قَالَ حَدَّثَنَا عَلِيُّ بْنُ دَاوُدَ الْحَدَّادُ، عَنْ حَرِيزِ بْنِ عَبْدِ اللَّهِ، قَالَ‏</w:t>
      </w:r>
      <w:r w:rsidRPr="0027727F">
        <w:rPr>
          <w:rFonts w:cs="B Badr" w:hint="cs"/>
          <w:color w:val="242887"/>
          <w:sz w:val="26"/>
          <w:szCs w:val="26"/>
          <w:rtl/>
        </w:rPr>
        <w:t xml:space="preserve"> كُنْتُ عِنْدَ أَبِي عَبْدِ اللَّهِ (ع) فَدَخَلَ عَلَيْهِ حُمْرَانُ بْنُ أَعْيَنَ وَ جُوَيْرِيَةُ بْنُ أَسْمَاءَ، فَلَمَّا خَرَجَا قَالَ أَمَّا حُمْرَانُ فَمُؤْمِنٌ وَ أَمَّا جُوَيْرِيَةُ فَزِنْدِيقٌ لَا يُفْلِحُ‏</w:t>
      </w:r>
      <w:r w:rsidRPr="0027727F">
        <w:rPr>
          <w:rFonts w:cs="B Badr" w:hint="cs"/>
          <w:color w:val="965AA0"/>
          <w:sz w:val="26"/>
          <w:szCs w:val="26"/>
          <w:rtl/>
        </w:rPr>
        <w:t xml:space="preserve"> «3»</w:t>
      </w:r>
      <w:r w:rsidRPr="0027727F">
        <w:rPr>
          <w:rFonts w:cs="B Badr" w:hint="cs"/>
          <w:color w:val="242887"/>
          <w:sz w:val="26"/>
          <w:szCs w:val="26"/>
          <w:rtl/>
        </w:rPr>
        <w:t xml:space="preserve"> أَبَداً فَقَتَلَ هَارُونُ جُوَيْرِيَةَ بَعْدَ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312</w:t>
      </w:r>
      <w:r w:rsidRPr="0027727F">
        <w:rPr>
          <w:rFonts w:cs="B Badr" w:hint="cs"/>
          <w:color w:val="780000"/>
          <w:sz w:val="26"/>
          <w:szCs w:val="26"/>
          <w:rtl/>
        </w:rPr>
        <w:t xml:space="preserve"> يُوسُفُ بْنُ السُّخْتِ: قَالَ حَدَّثَنِي مُحَمَّدُ بْنُ جُمْهُورٍ، عَنْ فَضَالَةَ بْنِ أَيُّوبَ، عَنْ بُكَيْرِ بْنِ أَعْيَنَ، قَالَ‏</w:t>
      </w:r>
      <w:r w:rsidRPr="0027727F">
        <w:rPr>
          <w:rFonts w:cs="B Badr" w:hint="cs"/>
          <w:color w:val="242887"/>
          <w:sz w:val="26"/>
          <w:szCs w:val="26"/>
          <w:rtl/>
        </w:rPr>
        <w:t xml:space="preserve"> حَجَجْتُ أَوَّلَ حَجَّةٍ فَصِرْتُ إِلَى مِنًى، فَسَأَلْتُ عَنْ فُسْطَاطِ أَبِي عَبْدِ اللَّهِ (ع) فَدَخَلْتُ عَلَيْهِ، فَرَأَيْتُ فِي الْفُسْطَاطِ جَمَاعَةً فَأَقْبَلْتُ‏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هذه الرواية غير مربوطة بصاحب العنوان، و لعلّ ذكرها من جهة ارتباطها سندا و اتصالها بالرواية بعدها فكانهما رواية واحدة نقلها عن شيخه الحسين بن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من الإخلاص و الحب لأهل البيت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لا يصلح،. لا يعلم- خ. و هذه الرواية تذكر أيضا في 742 عن محمّد بن مسعود عن اسحق.</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أَنْظُرُ فِي وُجُوهِهِمْ فَلَمْ أَرَهُ فِيهِمْ، وَ كَانَ فِي نَاحِيَةِ الْفُسْطَاطِ يَحْتَجِمُ، فَقَالَ هَلُمَّ إِلَيَّ! ثُمَّ قَالَ يَا غُلَامُ أَ مِنْ بَنِي أَعْيَنَ أَنْتَ قُلْتُ نَعَمْ جَعَلَنِيَ اللَّهُ فِدَاكَ، قَالَ أَيُّهُمْ أَنْتَ قُلْتُ أَنَا بُكَيْرُ بْنُ أَعْيَنَ، قَالَ لِي مَا فَعَلَ حُمْرَانُ قُلْتُ لَمْ يَحُجَّ الْعَامَ عَلَى شَوْقٍ شَدِيدٍ مِنْهُ إِلَيْكَ، وَ هُوَ يَقْرَأُ عَلَيْكَ السَّلَامَ، فَقَالَ عَلَيْكَ وَ عَلَيْهِ السَّلَامُ، حُمْرَانُ مُؤْمِنٌ مِنْ أَهْلِ الْجَنَّةِ، لَا يَرْتَابُ أَبَداً لَا وَ اللَّهِ لَا وَ اللَّهِ لَا تُخْبِرْهُ‏</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313</w:t>
      </w:r>
      <w:r w:rsidRPr="0027727F">
        <w:rPr>
          <w:rFonts w:cs="B Badr" w:hint="cs"/>
          <w:color w:val="780000"/>
          <w:sz w:val="26"/>
          <w:szCs w:val="26"/>
          <w:rtl/>
        </w:rPr>
        <w:t xml:space="preserve"> مُحَمَّدُ بْنُ مَسْعُودٍ، قَالَ حَدَّثَنِي عَلِيُّ بْنُ مُحَمَّدٍ، قَالَ حَدَّثَنِي مُحَمَّدُ بْنُ أَحْمَدَ، عَنْ مُحَمَّدِ بْنِ مُوسَى الْهَمْدَانِيِّ، عَنْ مَنْصُورِ بْنِ الْعَبَّاسِ، عَنْ مَرْوَكِ بْنِ عُبَيْدٍ، عَمَّنْ رَوَاهُ، عَنْ زَيْدٍ الشَّحَّامِ، قَالَ قَالَ لِي أَبُو عَبْدِ اللَّهِ (ع)</w:t>
      </w:r>
      <w:r w:rsidRPr="0027727F">
        <w:rPr>
          <w:rFonts w:cs="B Badr" w:hint="cs"/>
          <w:color w:val="242887"/>
          <w:sz w:val="26"/>
          <w:szCs w:val="26"/>
          <w:rtl/>
        </w:rPr>
        <w:t xml:space="preserve"> مَا وَجَدْتُ أَحَداً أَخَذَ بِقَوْلِي وَ أَطَاعَ أَمْرِي وَ حَذَا حَذْوَ أَصْحَابِ آبَائِي غَيْرَ رَجُلَيْنِ رَحِمَهُمَا اللَّهُ: عَبْدُ اللَّهِ بْنُ أَبِي يَعْفُورٍ وَ حُمْرَانُ بْنُ أَعْيَنَ، أَمَا إِنَّهُمَا مُؤْمِنَانِ خَالِصَانِ مِنْ شِيعَتِنَا، أَسْمَاؤُهُمْ‏</w:t>
      </w:r>
      <w:r w:rsidRPr="0027727F">
        <w:rPr>
          <w:rFonts w:cs="B Badr" w:hint="cs"/>
          <w:color w:val="965AA0"/>
          <w:sz w:val="26"/>
          <w:szCs w:val="26"/>
          <w:rtl/>
        </w:rPr>
        <w:t xml:space="preserve"> «2»</w:t>
      </w:r>
      <w:r w:rsidRPr="0027727F">
        <w:rPr>
          <w:rFonts w:cs="B Badr" w:hint="cs"/>
          <w:color w:val="242887"/>
          <w:sz w:val="26"/>
          <w:szCs w:val="26"/>
          <w:rtl/>
        </w:rPr>
        <w:t xml:space="preserve"> عِنْدَنَا فِي كِتَابِ أَصْحَابِ الْيَمِينِ الَّذِي أَعْطَى اللَّهُ مُحَمَّداً.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314</w:t>
      </w:r>
      <w:r w:rsidRPr="0027727F">
        <w:rPr>
          <w:rFonts w:cs="B Badr" w:hint="cs"/>
          <w:color w:val="780000"/>
          <w:sz w:val="26"/>
          <w:szCs w:val="26"/>
          <w:rtl/>
        </w:rPr>
        <w:t xml:space="preserve"> عَلِيُّ بْنُ مُحَمَّدٍ: قَالَ حَدَّثَنِي مُحَمَّدُ بْنُ مُوسَى، عَنْ مُحَمَّدِ بْنِ خَالِدٍ، عَنْ مَرْوَكِ بْنِ عُبَيْدٍ، عَمَّنْ أَخْبَرَهُ، عَنْ هِشَامِ بْنِ الْحَكَمِ، قَالَ سَمِعْتُهُ يَقُولُ‏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 الخطية: إلى هنا انتهى الجزء الثاني و يتلوه في الجز الثالث حدّثني محمّد بن مسعود قال حدّثني عليّ بن محمّد. و الحمد للّه ربّ العالمين و صلواته على سيدنا محمّد النبيّ و آله الطاهرين.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4287E"/>
          <w:sz w:val="26"/>
          <w:szCs w:val="26"/>
          <w:rtl/>
        </w:rPr>
        <w:t>الجزء الثالث من الاختيار</w:t>
      </w:r>
      <w:r w:rsidRPr="0027727F">
        <w:rPr>
          <w:rFonts w:cs="B Badr" w:hint="cs"/>
          <w:color w:val="000000"/>
          <w:sz w:val="26"/>
          <w:szCs w:val="26"/>
          <w:rtl/>
        </w:rPr>
        <w:t xml:space="preserve"> بسم اللّه الرحمن الرحيم. و صلّى اللّه على محمّد و آله الأكرمين و سلّم تسليما. محمّد بن مسعود.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اسمائها-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حُمْرَانُ مُؤْمِنٌ لَا يَرْتَدُّ أَبَداً، ثُمَّ قَالَ: نِعْمَ الشَّفِيعُ أَنَا وَ آبَائِي لِحُمْرَانَ بْنِ أَعْيَنَ يَوْمَ الْقِيَامَةِ، فَآخُذُ</w:t>
      </w:r>
      <w:r w:rsidRPr="0027727F">
        <w:rPr>
          <w:rFonts w:cs="B Badr" w:hint="cs"/>
          <w:color w:val="965AA0"/>
          <w:sz w:val="26"/>
          <w:szCs w:val="26"/>
          <w:rtl/>
        </w:rPr>
        <w:t xml:space="preserve"> «1»</w:t>
      </w:r>
      <w:r w:rsidRPr="0027727F">
        <w:rPr>
          <w:rFonts w:cs="B Badr" w:hint="cs"/>
          <w:color w:val="242887"/>
          <w:sz w:val="26"/>
          <w:szCs w:val="26"/>
          <w:rtl/>
        </w:rPr>
        <w:t xml:space="preserve"> بِيَدِهِ وَ لَا نُزَايِلُهُ حَتَّى نَدْخُلَ الْجَنَّةَ جَمِيعاً.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بكير بن أعين‏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315</w:t>
      </w:r>
      <w:r w:rsidRPr="0027727F">
        <w:rPr>
          <w:rFonts w:cs="B Badr" w:hint="cs"/>
          <w:color w:val="780000"/>
          <w:sz w:val="26"/>
          <w:szCs w:val="26"/>
          <w:rtl/>
        </w:rPr>
        <w:t xml:space="preserve"> حَدَّثَنَا حَمْدَوَيْهِ، قَالَ حَدَّثَنَا يَعْقُوبُ بْنُ يَزِيدَ، عَنِ ابْنِ أَبِي عُمَيْرٍ، عَنِ الْفُضَيْلِ وَ إِبْرَاهِيمَ ابْنَيْ مُحَمَّدٍ الْأَشْعَرِيَّيْنِ، قَالا</w:t>
      </w:r>
      <w:r w:rsidRPr="0027727F">
        <w:rPr>
          <w:rFonts w:cs="B Badr" w:hint="cs"/>
          <w:color w:val="242887"/>
          <w:sz w:val="26"/>
          <w:szCs w:val="26"/>
          <w:rtl/>
        </w:rPr>
        <w:t xml:space="preserve"> إِنَّ أَبَا عَبْدِ اللَّهِ (ع) لَمَّا بَلَغَهُ وَفَاةُ بُكَيْرِ بْنِ أَعْيَنَ، قَالَ: أَمَا وَ اللَّهِ لَقَدْ أَنْزَلَهُ اللَّهُ بَيْنَ رَسُولِ اللَّهِ وَ أَمِيرِ الْمُؤْمِنِينَ (صَلَوَاتُ اللَّهِ عَلَيْهِمَا).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316</w:t>
      </w:r>
      <w:r w:rsidRPr="0027727F">
        <w:rPr>
          <w:rFonts w:cs="B Badr" w:hint="cs"/>
          <w:color w:val="780000"/>
          <w:sz w:val="26"/>
          <w:szCs w:val="26"/>
          <w:rtl/>
        </w:rPr>
        <w:t xml:space="preserve"> مُحَمَّدُ بْنُ مَسْعُودٍ، قَالَ حَدَّثَنِي عَلِيُّ بْنُ الْحَسَنِ، عَنْ أَبِيهِ، عَنْ إِبْرَاهِيمَ بْنِ مُحَمَّدٍ الْأَشْعَرِيِّ، عَنْ عُبَيْدِ بْنِ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الْحَسَنُ بْنُ جَهْمِ بْنِ بُكَيْرٍ، عَنْ عَمِّهِ عَبْدِ اللَّهِ بْنِ بُكَيْرٍ، عَنْ عُبَيْدِ بْنِ زُرَارَةَ، قَالَ‏</w:t>
      </w:r>
      <w:r w:rsidRPr="0027727F">
        <w:rPr>
          <w:rFonts w:cs="B Badr" w:hint="cs"/>
          <w:color w:val="242887"/>
          <w:sz w:val="26"/>
          <w:szCs w:val="26"/>
          <w:rtl/>
        </w:rPr>
        <w:t>، كُنْتُ عِنْدَ أَبِي عَبْدِ اللَّهِ (ع) فَذُكِرَ بُكَيْرُ بْنُ أَعْيَنَ فَقَالَ: رَحِمَ اللَّهُ بُكَيْراً وَ قَدْ فَعَلَ، فَنَظَرْتُ إِلَيْهِ وَ كُنْتُ يَوْمَئِذٍ حَدِيثَ السِّنِّ، فَقَالَ إِنِّي أَقُولُ إِنْ شَاءَ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بني أعين: مالك و قعنب‏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317</w:t>
      </w:r>
      <w:r w:rsidRPr="0027727F">
        <w:rPr>
          <w:rFonts w:cs="B Badr" w:hint="cs"/>
          <w:color w:val="780000"/>
          <w:sz w:val="26"/>
          <w:szCs w:val="26"/>
          <w:rtl/>
        </w:rPr>
        <w:t xml:space="preserve"> قَالَ عَلِيُّ بْنُ الْحَسَنِ بْنِ فَضَّالٍ‏</w:t>
      </w:r>
      <w:r w:rsidRPr="0027727F">
        <w:rPr>
          <w:rFonts w:cs="B Badr" w:hint="cs"/>
          <w:color w:val="242887"/>
          <w:sz w:val="26"/>
          <w:szCs w:val="26"/>
          <w:rtl/>
        </w:rPr>
        <w:t>: قَعْنَبُ بْنُ أَعْيَنَ أَخُو حُمْرَانَ مُرْجِئِيٌّ.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318</w:t>
      </w:r>
      <w:r w:rsidRPr="0027727F">
        <w:rPr>
          <w:rFonts w:cs="B Badr" w:hint="cs"/>
          <w:color w:val="780000"/>
          <w:sz w:val="26"/>
          <w:szCs w:val="26"/>
          <w:rtl/>
        </w:rPr>
        <w:t xml:space="preserve"> حَدَّثَنِي حَمْدَوَيْهِ، قَالَ حَدَّثَنِي مُحَمَّدُ بْنُ عِيسَى بْنِ عُبَيْدٍ، عَنِ الْحَسَنِ بْنِ عَلِيِّ بْنِ يَقْطِينٍ، قَالَ‏</w:t>
      </w:r>
      <w:r w:rsidRPr="0027727F">
        <w:rPr>
          <w:rFonts w:cs="B Badr" w:hint="cs"/>
          <w:color w:val="242887"/>
          <w:sz w:val="26"/>
          <w:szCs w:val="26"/>
          <w:rtl/>
        </w:rPr>
        <w:t>: كَانَ لَهُمْ غَيْرُ زُرَارَةَ وَ إِخْوَتِهِ أَخَوَانِ لَيْسَا 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ناخذ-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شَيْ‏ءٍ مِنْ هَذَا الْأَمْرِ: مَالِكٌ وَ قَعْنَبٌ.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تم الجزء الثاني من أبي عمرو محمد بن عمر بن عبد العزيز الكشي، و يتلوه في الجزء الثالث ما أوله قيس بن رمانة</w:t>
      </w:r>
      <w:r w:rsidRPr="0027727F">
        <w:rPr>
          <w:rFonts w:cs="B Badr" w:hint="cs"/>
          <w:color w:val="965AA0"/>
          <w:sz w:val="26"/>
          <w:szCs w:val="26"/>
          <w:rtl/>
        </w:rPr>
        <w:t xml:space="preserve">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هكذا في المطبوعة فقط، و اما في النسخ الخطيّة: فالجزء الثاني يتم في آخر رواية 312 كما أشرنا إليه هناك.</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183</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الجزء الثالث‏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قَيْسِ بْنِ رُمَّانَةَ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319</w:t>
      </w:r>
      <w:r w:rsidRPr="0027727F">
        <w:rPr>
          <w:rFonts w:cs="B Badr" w:hint="cs"/>
          <w:color w:val="780000"/>
          <w:sz w:val="26"/>
          <w:szCs w:val="26"/>
          <w:rtl/>
        </w:rPr>
        <w:t xml:space="preserve"> حَمْدَوَيْهِ وَ إِبْرَاهِيمُ، قَالا حَدَّثَنَا الْحَسَنُ بْنُ مُوسَى، قَالَ حَدَّثَنِي عَلِيُّ بْنُ أَسْبَاطٍ، عَنْ قَيْسِ بْنِ رُمَّانَةَ، قَالَ‏</w:t>
      </w:r>
      <w:r w:rsidRPr="0027727F">
        <w:rPr>
          <w:rFonts w:cs="B Badr" w:hint="cs"/>
          <w:color w:val="242887"/>
          <w:sz w:val="26"/>
          <w:szCs w:val="26"/>
          <w:rtl/>
        </w:rPr>
        <w:t xml:space="preserve"> أَتَيْتُ أَبَا جَعْفَرٍ (ع) فَشَكَوْتُ إِلَيْهِ الدَّيْنَ وَ خِفَّةَ الْمَالِ، قَالَ، فَقَالَ ايتِ قَبْرَ النَّبِيِّ (ص) فَاشْكُ‏</w:t>
      </w:r>
      <w:r w:rsidRPr="0027727F">
        <w:rPr>
          <w:rFonts w:cs="B Badr" w:hint="cs"/>
          <w:color w:val="965AA0"/>
          <w:sz w:val="26"/>
          <w:szCs w:val="26"/>
          <w:rtl/>
        </w:rPr>
        <w:t xml:space="preserve"> «1»</w:t>
      </w:r>
      <w:r w:rsidRPr="0027727F">
        <w:rPr>
          <w:rFonts w:cs="B Badr" w:hint="cs"/>
          <w:color w:val="242887"/>
          <w:sz w:val="26"/>
          <w:szCs w:val="26"/>
          <w:rtl/>
        </w:rPr>
        <w:t xml:space="preserve"> إِلَيْهِ وَ عُدْ إِلَيَّ! قَالَ، فَذَهَبْتُ فَفَعَلْتُ الَّذِي أَمَرَنِي ثُمَّ رَجَعْتُ إِلَيْهِ، فَقَالَ لِي ارْفَعِ الْمُصَلَّى وَ خُذِ الَّذِي تَحْتَهُ! قَالَ فَرَفَعْتُهُ فَإِذَا تَحْتَهُ دَنَانِيرُ، فَقُلْتُ لَا وَ اللَّهِ جُعِلْتُ فِدَاكَ مَا شَكَوْتُ إِلَيْكَ لِتُعْطِيَنِي شَيْئاً، قَالَ، فَقَالَ لِي: خُذْهَا وَ لَا تُخْبِرْ أَحَداً بِحَاجَتِكَ فَيَسْتَخِفَّ بِكَ، فَأَخَذْتُهَا فَإِذَا هِيَ ثَلَاثُمِائَةِ دِينَارٍ.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مفضل بن قيس بن رمانة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320</w:t>
      </w:r>
      <w:r w:rsidRPr="0027727F">
        <w:rPr>
          <w:rFonts w:cs="B Badr" w:hint="cs"/>
          <w:color w:val="780000"/>
          <w:sz w:val="26"/>
          <w:szCs w:val="26"/>
          <w:rtl/>
        </w:rPr>
        <w:t xml:space="preserve"> مُحَمَّدُ بْنُ إِبْرَاهِيمَ الْعُبَيْدِيُّ، عَنْ مُفَضَّلِ بْنِ قَيْسِ بْنِ رُمَّانَةَ، قَالَ‏</w:t>
      </w:r>
      <w:r w:rsidRPr="0027727F">
        <w:rPr>
          <w:rFonts w:cs="B Badr" w:hint="cs"/>
          <w:color w:val="242887"/>
          <w:sz w:val="26"/>
          <w:szCs w:val="26"/>
          <w:rtl/>
        </w:rPr>
        <w:t xml:space="preserve"> دَخَلْتُ عَلَى أَبِي عَبْدِ اللَّهِ (ع) فَذَكَرْتُ لَهُ بَعْضَ حَالِي، فَقَالَ يَا جَارِيَةُ هَاتِي ذَلِكَ الْكِيسَ! هَذِهِ أَرْبَعُمِائَةِ دِينَارٍ وَصَلَنِي أَبُو جَعْفَرٍ أَبُو الدَّوَانِيقِ بِهَا، خُذْهَا فَتَفَرَّجْ بِهَا! قَالَ قُلْتُ جُعِلْتُ فِدَاكَ مَا هَذَا دَعْوَتِي‏</w:t>
      </w:r>
      <w:r w:rsidRPr="0027727F">
        <w:rPr>
          <w:rFonts w:cs="B Badr" w:hint="cs"/>
          <w:color w:val="965AA0"/>
          <w:sz w:val="26"/>
          <w:szCs w:val="26"/>
          <w:rtl/>
        </w:rPr>
        <w:t xml:space="preserve"> «2»</w:t>
      </w:r>
      <w:r w:rsidRPr="0027727F">
        <w:rPr>
          <w:rFonts w:cs="B Badr" w:hint="cs"/>
          <w:color w:val="242887"/>
          <w:sz w:val="26"/>
          <w:szCs w:val="26"/>
          <w:rtl/>
        </w:rPr>
        <w:t xml:space="preserve"> وَ لَكِنِّي أَحْبَبْتُ أَنْ تَدْعُوَ اللَّهَ تَعَالَى لِي! قَالَ، فَقَالَ إِنِّي سَأَفْعَلُ، وَ لَكِنْ إِيَّاكَ أَنْ تُعْلِمَ النَّاسَ بِكُلِ‏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اشتك-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دهرى،. اهوى-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حَالِكَ فَتَهُونَ عَلَيْهِمْ.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321</w:t>
      </w:r>
      <w:r w:rsidRPr="0027727F">
        <w:rPr>
          <w:rFonts w:cs="B Badr" w:hint="cs"/>
          <w:color w:val="780000"/>
          <w:sz w:val="26"/>
          <w:szCs w:val="26"/>
          <w:rtl/>
        </w:rPr>
        <w:t xml:space="preserve"> مُحَمَّدُ بْنُ بِشْرٍ، قَالَ حَدَّثَنَا مُحَمَّدُ بْنُ عِيسَى، عَنْ أَبِي أَحْمَدَ وَ هُوَ ابْنُ أَبِي عُمَيْرٍ</w:t>
      </w:r>
      <w:r w:rsidRPr="0027727F">
        <w:rPr>
          <w:rFonts w:cs="B Badr" w:hint="cs"/>
          <w:color w:val="242887"/>
          <w:sz w:val="26"/>
          <w:szCs w:val="26"/>
          <w:rtl/>
        </w:rPr>
        <w:t>، عَنْ مُفَضَّلِ بْنِ قَيْسِ بْنِ رُمَّانَةٍ، وَ كَانَ خِيَاراً</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322</w:t>
      </w:r>
      <w:r w:rsidRPr="0027727F">
        <w:rPr>
          <w:rFonts w:cs="B Badr" w:hint="cs"/>
          <w:color w:val="780000"/>
          <w:sz w:val="26"/>
          <w:szCs w:val="26"/>
          <w:rtl/>
        </w:rPr>
        <w:t xml:space="preserve"> حَدَّثَنِي طَاهِرُ بْنُ عِيسَى، قَالَ حَدَّثَنِي جَعْفَرُ بْنُ أَحْمَدَ، قَالَ حَدَّثَنَا أَبُو الْخَيْرِ، قَالَ حَدَّثَنَا عَلِيُّ بْنُ الْحَسَنِ، قَالَ أَخْبَرَنِي الْعَبَّاسُ بْنُ عَامِرٍ، عَنْ مُفَضَّلِ بْنِ قَيْسِ بْنِ رُمَّانَةَ، قَالَ‏</w:t>
      </w:r>
      <w:r w:rsidRPr="0027727F">
        <w:rPr>
          <w:rFonts w:cs="B Badr" w:hint="cs"/>
          <w:color w:val="242887"/>
          <w:sz w:val="26"/>
          <w:szCs w:val="26"/>
          <w:rtl/>
        </w:rPr>
        <w:t xml:space="preserve"> دَخَلْتُ عَلَى أَبِي عَبْدِ اللَّهِ (ع) فَشَكَوْتُ إِلَيْهِ بَعْضَ حَالِي وَ سَأَلْتُهُ الدُّعَاءَ، فَقَالَ يَا جَارِيَةُ هَاتِي الْكِيسَ الَّذِي وَصَلَنَا بِهِ أَبُو جَعْفَرٍ</w:t>
      </w:r>
      <w:r w:rsidRPr="0027727F">
        <w:rPr>
          <w:rFonts w:cs="B Badr" w:hint="cs"/>
          <w:color w:val="965AA0"/>
          <w:sz w:val="26"/>
          <w:szCs w:val="26"/>
          <w:rtl/>
        </w:rPr>
        <w:t xml:space="preserve"> «2»</w:t>
      </w:r>
      <w:r w:rsidRPr="0027727F">
        <w:rPr>
          <w:rFonts w:cs="B Badr" w:hint="cs"/>
          <w:color w:val="242887"/>
          <w:sz w:val="26"/>
          <w:szCs w:val="26"/>
          <w:rtl/>
        </w:rPr>
        <w:t>! فَجَاءَتْ بِكِيسٍ، فَقَالَ هَذَا كِيسٌ فِيهِ أَرْبَعُمِائَةِ دِينَارٍ فَاسْتَعِنْ بِهِ، قَالَ قُلْتُ لَا وَ اللَّهِ جُعِلْتُ فِدَاكَ مَا أَرَدْتُ هَذَا وَ لَكِنْ أَرَدْتُ الدُّعَاءَ لِي، فَقَالَ لِي وَ لَا أَدَعُ الدُّعَاءَ وَ لَكِنْ لَا تُخْبِرِ النَّاسَ بِكُلِّ مَا أَنْتَ فِيهِ فَتَهُونَ عَلَيْهِمْ.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323</w:t>
      </w:r>
      <w:r w:rsidRPr="0027727F">
        <w:rPr>
          <w:rFonts w:cs="B Badr" w:hint="cs"/>
          <w:color w:val="780000"/>
          <w:sz w:val="26"/>
          <w:szCs w:val="26"/>
          <w:rtl/>
        </w:rPr>
        <w:t xml:space="preserve"> حَمْدَوَيْهِ، قَالَ حَدَّثَنَا مُحَمَّدُ بْنُ عِيسَى، عَنِ ابْنِ أَبِي عُمَيْرٍ، عَنْ مُفَضَّلِ بْنِ قَيْسِ بْنِ رُمَّانَةَ، قَالَ وَ كَانَ خَيِّراً، قَالَ‏</w:t>
      </w:r>
      <w:r w:rsidRPr="0027727F">
        <w:rPr>
          <w:rFonts w:cs="B Badr" w:hint="cs"/>
          <w:color w:val="242887"/>
          <w:sz w:val="26"/>
          <w:szCs w:val="26"/>
          <w:rtl/>
        </w:rPr>
        <w:t xml:space="preserve"> قُلْتُ لِأَبِي عَبْدِ اللَّهِ (ع) إِنَّ أَصْحَابَنَا يَخْتَلِفُونَ فِي شَيْ‏ءٍ، وَ أَقُولُ: قَوْلِي فِيهَا قَوْلُ جَعْفَرِ بْنِ مُحَمَّدٍ، فَقَالَ بِهَذَا نَزَلَ جِبْرِيلُ.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أَبُو أَحْمَدَ: لَوْ كَانَ شَاطِراً</w:t>
      </w:r>
      <w:r w:rsidRPr="0027727F">
        <w:rPr>
          <w:rFonts w:cs="B Badr" w:hint="cs"/>
          <w:color w:val="965AA0"/>
          <w:sz w:val="26"/>
          <w:szCs w:val="26"/>
          <w:rtl/>
        </w:rPr>
        <w:t xml:space="preserve"> «3»</w:t>
      </w:r>
      <w:r w:rsidRPr="0027727F">
        <w:rPr>
          <w:rFonts w:cs="B Badr" w:hint="cs"/>
          <w:color w:val="242887"/>
          <w:sz w:val="26"/>
          <w:szCs w:val="26"/>
          <w:rtl/>
        </w:rPr>
        <w:t xml:space="preserve"> مَا أَخْبَرَنِي عَلَى هَذَا إِلَّا بِحَقِيقَةٍ.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اكتفى هنا بسند الرواية لانّ المقصود ذكر هذا الوصف، و لعلّ- متن الرواية كما في 323.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المراد منه أبو الدوانيق كما في 320.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قال ابن أبي عمير: لو كان له دهاء و خباثة كان مجبورا في ان يخبرنى بالحقيقة فكيف انه خير.</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185</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أَبِي جَعْفَرٍ الْأَحْوَلِ مُحَمَّدِ بْنِ عَلِيِّ بْنِ النُّعْمَانِ مُؤْمِنِ الطَّاقِ‏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324 مولى بجيلة و لقبه الناس شيطان الطاق، و ذلك أنهم شكوا في درهم فعرضوه عليه و كان صيرفيا فقال لهم ستوق‏</w:t>
      </w:r>
      <w:r w:rsidRPr="0027727F">
        <w:rPr>
          <w:rFonts w:cs="B Badr" w:hint="cs"/>
          <w:color w:val="965AA0"/>
          <w:sz w:val="26"/>
          <w:szCs w:val="26"/>
          <w:rtl/>
        </w:rPr>
        <w:t xml:space="preserve"> «1»</w:t>
      </w:r>
      <w:r w:rsidRPr="0027727F">
        <w:rPr>
          <w:rFonts w:cs="B Badr" w:hint="cs"/>
          <w:color w:val="000000"/>
          <w:sz w:val="26"/>
          <w:szCs w:val="26"/>
          <w:rtl/>
        </w:rPr>
        <w:t>، فقالوا ما هو إلا شيطان الطاق.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325</w:t>
      </w:r>
      <w:r w:rsidRPr="0027727F">
        <w:rPr>
          <w:rFonts w:cs="B Badr" w:hint="cs"/>
          <w:color w:val="780000"/>
          <w:sz w:val="26"/>
          <w:szCs w:val="26"/>
          <w:rtl/>
        </w:rPr>
        <w:t xml:space="preserve"> حَمْدَوَيْهِ بْنُ نُصَيْرٍ، قَالَ حَدَّثَنَا مُحَمَّدُ بْنُ الْحُسَيْنِ بْنِ أَبِي الْخَطَّابِ، عَنِ النَّضْرِ بْنِ شُعَيْبٍ، عَنْ أَبَانِ بْنِ عُثْمَانَ، عَنْ عُمَرَ بْنِ يَزِيدَ، عَنْ أَبِي عَبْدِ اللَّهِ (ع) قَالَ‏</w:t>
      </w:r>
      <w:r w:rsidRPr="0027727F">
        <w:rPr>
          <w:rFonts w:cs="B Badr" w:hint="cs"/>
          <w:color w:val="242887"/>
          <w:sz w:val="26"/>
          <w:szCs w:val="26"/>
          <w:rtl/>
        </w:rPr>
        <w:t xml:space="preserve"> زُرَارَةُ وَ بُرَيْدُ بْنُ مُعَاوِيَةَ وَ مُحَمَّدُ بْنُ مُسْلِمٍ وَ الْأَحْوَلُ أَحَبُّ النَّاسِ إِلَيَّ أَحْيَاءً وَ أَمْوَاتاً، وَ لَكِنَّهُمْ يَجِيئُونِّي فَيَقُولُونَ لِي فَلَا أَجِدُ بُدّاً مِنْ أَنْ أَقُولَ.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326</w:t>
      </w:r>
      <w:r w:rsidRPr="0027727F">
        <w:rPr>
          <w:rFonts w:cs="B Badr" w:hint="cs"/>
          <w:color w:val="780000"/>
          <w:sz w:val="26"/>
          <w:szCs w:val="26"/>
          <w:rtl/>
        </w:rPr>
        <w:t xml:space="preserve"> حَمْدَوَيْهِ، قَالَ حَدَّثَنِي مُحَمَّدُ بْنُ عِيسَى بْنِ عُبَيْدٍ وَ يَعْقُوبُ بْنُ يَزِيدَ، عَنِ ابْنِ أَبِي عُمَيْرٍ، عَنْ أَبِي الْعَبَّاسِ الْبَقْبَاقِ، عَنْ أَبِي عَبْدِ اللَّهِ (ع) أَنَّهُ قَالَ‏</w:t>
      </w:r>
      <w:r w:rsidRPr="0027727F">
        <w:rPr>
          <w:rFonts w:cs="B Badr" w:hint="cs"/>
          <w:color w:val="242887"/>
          <w:sz w:val="26"/>
          <w:szCs w:val="26"/>
          <w:rtl/>
        </w:rPr>
        <w:t xml:space="preserve"> أَرْبَعَةٌ أَحَبُّ النَّاسِ إِلَيَّ أَحْيَاءً وَ أَمْوَاتاً، بُرَيْدُ بْنُ مُعَاوِيَةَ الْعِجْلِيُّ وَ زُرَارَةُ بْنُ أَعْيَنَ وَ مُحَمَّدُ بْنُ مُسْلِمٍ وَ أَبُو جَعْفَرٍ الْأَحْوَلُ، أَحَبُّ النَّاسِ إِلَيَّ أَحْيَاءً وَ أَمْوَاتاً.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327</w:t>
      </w:r>
      <w:r w:rsidRPr="0027727F">
        <w:rPr>
          <w:rFonts w:cs="B Badr" w:hint="cs"/>
          <w:color w:val="780000"/>
          <w:sz w:val="26"/>
          <w:szCs w:val="26"/>
          <w:rtl/>
        </w:rPr>
        <w:t xml:space="preserve"> حَدَّثَنِي مُحَمَّدُ بْنُ الْحَسَنِ، قَالَ حَدَّثَنِي الْحَسَنُ بْنُ خُرَّزَاذَ، عَنْ مُوسَى بْنِ الْقَاسِمِ الْبَجَلِيِّ، عَنْ صَفْوَانَ، عَنْ عَبْدِ الرَّحْمَنِ بْنِ الْحَجَّاجِ، عَنْ أَبِي خَالِدٍ الْكَابُلِيِّ، قَالَ‏</w:t>
      </w:r>
      <w:r w:rsidRPr="0027727F">
        <w:rPr>
          <w:rFonts w:cs="B Badr" w:hint="cs"/>
          <w:color w:val="242887"/>
          <w:sz w:val="26"/>
          <w:szCs w:val="26"/>
          <w:rtl/>
        </w:rPr>
        <w:t xml:space="preserve"> رَأَيْتُ أَبَا جَعْفَرٍ صَاحِبَ الطَّاقِ وَ هُوَ قَاعِدٌ فِي الرَّوْضَةِ قَدْ قَطَعَ أَهْلُ الْمَدِينَةِ أَزْرَارَهُ وَ هُوَ دَائِبٌ‏</w:t>
      </w:r>
      <w:r w:rsidRPr="0027727F">
        <w:rPr>
          <w:rFonts w:cs="B Badr" w:hint="cs"/>
          <w:color w:val="965AA0"/>
          <w:sz w:val="26"/>
          <w:szCs w:val="26"/>
          <w:rtl/>
        </w:rPr>
        <w:t xml:space="preserve"> «2»</w:t>
      </w:r>
      <w:r w:rsidRPr="0027727F">
        <w:rPr>
          <w:rFonts w:cs="B Badr" w:hint="cs"/>
          <w:color w:val="242887"/>
          <w:sz w:val="26"/>
          <w:szCs w:val="26"/>
          <w:rtl/>
        </w:rPr>
        <w:t xml:space="preserve"> يُجِيبُهُمْ وَ يَسْأَلُونَهُ، فَدَنَوْتُ مِنْهُ فَقُلْتُ‏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درهم ستّوق كتنّور و قدّوس و تستوق بضم التائين: زيف ملبس بالفضة.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الزرّ بالكسر فالتشديد: مابه قوام الشي‏ء كخشبة الخباء. و الدائب: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من كان في جد و تعب.</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إِنَّ أَبَا عَبْدِ اللَّهِ يَنْهَانَا عَنِ الْكَلَامِ فَقَالَ أَمَرَكَ أَنْ تَقُولَ لِي فَقُلْتُ لَا وَ اللَّهِ وَ لَكِنْ أَمَرَنِي أَنْ لَا أُكَلِّمَ أَحَداً، قَالَ فَاذْهَبْ فَأَطِعْهُ فِيمَا أَمَرَكَ، فَدَخَلْتُ عَلَى أَبِي عَبْدِ اللَّهِ (ع) فَأَخْبَرْتُهُ بِقِصَّةِ صَاحِبِ الطَّاقِ وَ مَا قُلْتُ لَهُ وَ قَوْلُهُ لِي اذْهَبْ وَ أَطِعْهُ فِيمَا أَمَرَكَ، فَتَبَسَّمَ أَبُو عَبْدِ اللَّهِ (ع) وَ، قَالَ يَا أَبَا خَالِدٍ إِنَّ صَاحِبَ الطَّاقِ يُكَلِّمُ النَّاسَ فَيَطِيرُ وَ يَنْقَضُّ، وَ أَنْتَ إِنْ قَصُّوكَ لَنْ تَطِيرَ.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328</w:t>
      </w:r>
      <w:r w:rsidRPr="0027727F">
        <w:rPr>
          <w:rFonts w:cs="B Badr" w:hint="cs"/>
          <w:color w:val="780000"/>
          <w:sz w:val="26"/>
          <w:szCs w:val="26"/>
          <w:rtl/>
        </w:rPr>
        <w:t xml:space="preserve"> حَدَّثَنِي حَمْدَوَيْهِ بْنُ نُصَيْرٍ، قَالَ حَدَّثَنِي مُحَمَّدُ بْنُ عِيسَى، عَنْ يُونُسَ، عَنْ إِسْمَاعِيلَ بْنِ عَبْدِ الْخَالِقِ، قَالَ‏</w:t>
      </w:r>
      <w:r w:rsidRPr="0027727F">
        <w:rPr>
          <w:rFonts w:cs="B Badr" w:hint="cs"/>
          <w:color w:val="242887"/>
          <w:sz w:val="26"/>
          <w:szCs w:val="26"/>
          <w:rtl/>
        </w:rPr>
        <w:t xml:space="preserve"> كُنْتُ عِنْدَ أَبِي عَبْدِ اللَّهِ (ع) لَيْلًا فَدَخَلَ عَلَيْهِ الْأَحْوَلُ فَدَخَلَ بِهِ مِنَ التَّذَلُّلِ وَ الِاسْتِكَانَةِ أَمْرٌ عَظِيمٌ، فَقَالَ لَهُ أَبُو عَبْدِ اللَّهِ (ع) مَا لَكَ وَ جَعَلَ يُكَلِّمُهُ حَتَّى سَكَنَ، ثُمَّ، قَالَ لَهُ بِمَا تُخَاصِمُ النَّاسَ قَالَ فَأَخْبَرَهُ بِمَا يُخَاصِمُ النَّاسَ، وَ لَمْ أَحْفَظْ مِنْهُ ذَلِكَ فَقَالَ أَبُو عَبْدِ اللَّهِ (ع) خَاصِمْهُمْ بِكَذَا وَ كَذَا!.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ذَكَرَ أَنَّ مُؤْمِنَ الطَّاقِ قِيلَ لَهُ مَا الَّذِي جَرَى بَيْنَكَ وَ بَيْنَ زَيْدِ بْنِ عَلِيٍّ فِي مَحْضَرِ أَبِي عَبْدِ اللَّهِ قَالَ: قَالَ زَيْدُ بْنُ عَلِيٍّ يَا مُحَمَّدَ بْنَ عَلِيٍّ بَلَغَنِي أَنَّكَ تَزْعُمُ أَنَّ فِي آلِ مُحَمَّدٍ إِمَاماً مُفْتَرَضَ الطَّاعَةِ قَالَ قُلْتُ نَعَمْ وَ كَانَ أَبُوكَ عَلِيُّ بْنُ الْحُسَيْنِ أَحَدَهُمْ، فَقَالَ وَ كَيْفَ وَ قَدْ كَانَ يُؤْتَى بِلُقْمَةٍ وَ هِيَ حَارَّةٌ فَيُبَرِّدُهَا بِيَدِهِ ثُمَّ يُلْقِمُنِيهَا، أَ فَتَرَى أَنَّهُ كَانَ يُشْفِقُ عَلَيَّ مِنْ حَرِّ اللُّقْمَةِ وَ لَا يُشْفِقُ عَلَيَّ مِنْ حَرِّ النَّارِ قَالَ قُلْتُ لَهُ كَرِهَ أَنْ يُخْبِرَكَ فَتَكْفُرَ فَلَا يَكُونَ لَهُ فِيكَ الشَّفَاعَةُ لَا وَ اللَّهِ فِيكَ الْمَشِيئَةُ، فَقَالَ أَبُو عَبْدِ اللَّهِ (ع) أَخَذْتَهُ مِنْ بَيْنِ يَدَيْهِ وَ مِنْ خَلْفِهِ فَمَا تَرَكْتَ لَهُ مَخْرَجاً.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329</w:t>
      </w:r>
      <w:r w:rsidRPr="0027727F">
        <w:rPr>
          <w:rFonts w:cs="B Badr" w:hint="cs"/>
          <w:color w:val="780000"/>
          <w:sz w:val="26"/>
          <w:szCs w:val="26"/>
          <w:rtl/>
        </w:rPr>
        <w:t xml:space="preserve"> حَدَّثَنِي مُحَمَّدُ بْنُ مَسْعُودٍ، قَالَ حَدَّثَنِي إِسْحَاقُ بْنُ مُحَمَّدٍ الْبَصْرِيُ‏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187</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 قَالَ حَدَّثَنِي أَحْمَدُ بْنُ صَدَقَةَ الْكَاتِبُ الْأَنْبَارِيُّ، عَنْ أَبِي مَالِكٍ الْأَحْمَسِيِّ، قَالَ حَدَّثَنِي مُؤْمِنٌ الطَّاقُ وَ اسْمُهُ مُحَمَّدُ بْنُ عَلِيِّ بْنِ النُّعْمَانِ أَبُو جَعْفَرٍ الْأَحْوَلُ، قَالَ‏</w:t>
      </w:r>
      <w:r w:rsidRPr="0027727F">
        <w:rPr>
          <w:rFonts w:cs="B Badr" w:hint="cs"/>
          <w:color w:val="242887"/>
          <w:sz w:val="26"/>
          <w:szCs w:val="26"/>
          <w:rtl/>
        </w:rPr>
        <w:t xml:space="preserve"> كُنْتُ عِنْدَ أَبِي عَبْدِ اللَّهِ (ع) فَدَخَلَ زَيْدُ بْنُ عَلِيٍّ فَقَالَ لِي يَا مُحَمَّدَ بْنَ عَلِيٍّ أَنْتَ الَّذِي تَزْعُمُ أَنَّ فِي آلِ مُحَمَّدٍ إِمَاماً مُفْتَرَضَ الطَّاعَةِ مَعْرُوفاً بِعَيْنِهِ قَالَ قُلْتُ نَعَمْ كَانَ أَبُوكَ أَحَدَهُمْ، قَالَ وَيْحَكَ فَمَا كَانَ يَمْنَعُهُ مِنْ أَنْ يَقُولَ لِي فَوَ اللَّهِ لَقَدْ كَانَ يُؤْتَى بِالطَّعَامِ الْحَارِّ فَيُقْعِدُنِي عَلَى فَخِذِهِ وَ يَتَنَاوَلُ الْبَضْعَةَ</w:t>
      </w:r>
      <w:r w:rsidRPr="0027727F">
        <w:rPr>
          <w:rFonts w:cs="B Badr" w:hint="cs"/>
          <w:color w:val="965AA0"/>
          <w:sz w:val="26"/>
          <w:szCs w:val="26"/>
          <w:rtl/>
        </w:rPr>
        <w:t xml:space="preserve"> «1»</w:t>
      </w:r>
      <w:r w:rsidRPr="0027727F">
        <w:rPr>
          <w:rFonts w:cs="B Badr" w:hint="cs"/>
          <w:color w:val="242887"/>
          <w:sz w:val="26"/>
          <w:szCs w:val="26"/>
          <w:rtl/>
        </w:rPr>
        <w:t xml:space="preserve"> فَيُبَرِّدُهَا ثُمَّ يُلْقِمُنِيهَا، أَ فَتَرَاهُ كَانَ يُشْفِقُ عَلَيَّ مِنْ حَرِّ الطَّعَامِ وَ لَا يُشْفِقُ عَلَيَّ مِنْ حَرِّ النَّارِ قَالَ قُلْتُ كَرِهَ أَنْ يَقُولَ لَكَ فَتَكْفُرَ فَيَجِبَ مِنَ اللَّهِ عَلَيْكَ الْوَعِيدُ وَ لَا يَكُونَ لَهُ فِيكَ شَفَاعَةٌ، فَتَرَكَكَ مُرْجِئٌ‏</w:t>
      </w:r>
      <w:r w:rsidRPr="0027727F">
        <w:rPr>
          <w:rFonts w:cs="B Badr" w:hint="cs"/>
          <w:color w:val="965AA0"/>
          <w:sz w:val="26"/>
          <w:szCs w:val="26"/>
          <w:rtl/>
        </w:rPr>
        <w:t xml:space="preserve"> «2»</w:t>
      </w:r>
      <w:r w:rsidRPr="0027727F">
        <w:rPr>
          <w:rFonts w:cs="B Badr" w:hint="cs"/>
          <w:color w:val="242887"/>
          <w:sz w:val="26"/>
          <w:szCs w:val="26"/>
          <w:rtl/>
        </w:rPr>
        <w:t xml:space="preserve"> لِلَّهِ فِيكَ الْمَشِيئَةُ وَ لَهُ فِيكَ الشَّفَاعَةُ.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وَ قَالَ أَبُو حَنِيفَةَ لِمُؤْمِنِ الطَّاقِ: وَ قَدْ مَاتَ جَعْفَرُ بْنُ مُحَمَّدٍ (ع)، يَا أَبَا جَعْفَرٍ إِنَّ إِمَامَكَ قَدْ مَاتَ! فَقَالَ أَبُو جَعْفَرٍ لَكِنْ إِمَامُكَ‏</w:t>
      </w:r>
      <w:r w:rsidRPr="0027727F">
        <w:rPr>
          <w:rFonts w:cs="B Badr" w:hint="cs"/>
          <w:color w:val="006A0F"/>
          <w:sz w:val="26"/>
          <w:szCs w:val="26"/>
          <w:rtl/>
        </w:rPr>
        <w:t xml:space="preserve"> مِنَ الْمُنْظَرِينَ إِلى‏ يَوْمِ الْوَقْتِ الْمَعْلُومِ‏</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330</w:t>
      </w:r>
      <w:r w:rsidRPr="0027727F">
        <w:rPr>
          <w:rFonts w:cs="B Badr" w:hint="cs"/>
          <w:color w:val="780000"/>
          <w:sz w:val="26"/>
          <w:szCs w:val="26"/>
          <w:rtl/>
        </w:rPr>
        <w:t xml:space="preserve"> حَدَّثَنِي مُحَمَّدُ بْنُ مَسْعُودٍ، قَالَ حَدَّثَنِي أَبُو يَعْقُوبَ إِسْحَاقُ بْنُ مُحَمَّدٍ الْبَصْرِيُّ، قَالَ أَخْبَرَنِي أَحْمَدُ بْنُ صَدَقَةَ، عَنْ أَبِي مَالِكٍ الْأَحْمَسِيِّ، قَالَ‏</w:t>
      </w:r>
      <w:r w:rsidRPr="0027727F">
        <w:rPr>
          <w:rFonts w:cs="B Badr" w:hint="cs"/>
          <w:color w:val="242887"/>
          <w:sz w:val="26"/>
          <w:szCs w:val="26"/>
          <w:rtl/>
        </w:rPr>
        <w:t xml:space="preserve"> خَرَجَ الضَّحَّاكُ الشَّارِيُ‏</w:t>
      </w:r>
      <w:r w:rsidRPr="0027727F">
        <w:rPr>
          <w:rFonts w:cs="B Badr" w:hint="cs"/>
          <w:color w:val="965AA0"/>
          <w:sz w:val="26"/>
          <w:szCs w:val="26"/>
          <w:rtl/>
        </w:rPr>
        <w:t xml:space="preserve"> «3»</w:t>
      </w:r>
      <w:r w:rsidRPr="0027727F">
        <w:rPr>
          <w:rFonts w:cs="B Badr" w:hint="cs"/>
          <w:color w:val="242887"/>
          <w:sz w:val="26"/>
          <w:szCs w:val="26"/>
          <w:rtl/>
        </w:rPr>
        <w:t xml:space="preserve"> بِالْكُوفَةِ فَحَكَمَ وَ تَسَمَّى بِإِمْرَةِ الْمُؤْمِنِينَ وَ دَعَا النَّاسَ إِلَى نَفْسِهِ، فَأَتَاهُ مُؤْمِنُ الطَّاقِ، فَلَمَّا رَأَتْهُ الشُّرَاةُ وَثَبُوا فِي وَجْهِهِ، فَقَالَ لَهُمْ جَانِحٌ‏</w:t>
      </w:r>
      <w:r w:rsidRPr="0027727F">
        <w:rPr>
          <w:rFonts w:cs="B Badr" w:hint="cs"/>
          <w:color w:val="965AA0"/>
          <w:sz w:val="26"/>
          <w:szCs w:val="26"/>
          <w:rtl/>
        </w:rPr>
        <w:t xml:space="preserve"> «4»</w:t>
      </w:r>
      <w:r w:rsidRPr="0027727F">
        <w:rPr>
          <w:rFonts w:cs="B Badr" w:hint="cs"/>
          <w:color w:val="242887"/>
          <w:sz w:val="26"/>
          <w:szCs w:val="26"/>
          <w:rtl/>
        </w:rPr>
        <w:t>! قَالَ فَأُتِيَ بِهِ صَاحِبُهُمْ، فَقَالَ لَهُمْ مُؤْمِنُ الطَّاقِ أَنَا رَجُلٌ عَلَى بَصِيرَةٍ 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بالفتح و الكسر: القطعة من اللّحم.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مرجيا- 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الشارى جمعه الشراة و هم الخوارج.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اى مائل الى دينكم.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دِينِي وَ سَمِعْتُكَ تَصِفُ الْعَدْلَ فَأَحْبَبْتُ الدُّخُولَ مَعَكَ! فَقَالَ الضَّحَّاكُ لِأَصْحَابِهِ إِنْ دَخَلَ هَذَا مَعَكُمْ نَفَعَكُمْ، قَالَ ثُمَّ أَقْبَلَ مُؤْمِنُ الطَّاقِ عَلَى الضَّحَّاكِ فَقَالَ لَهُمْ لِمَ تَبَرَّأْتُمْ مِنْ عَلِيِّ بْنِ أَبِي طَالِبٍ وَ اسْتَحْلَلْتُمْ قَتْلَهُ وَ قِتَالَهُ قَالَ لِأَنَّهُ حَكَّمَ فِي دِينِ اللَّهِ، قَالَ وَ كُلُّ مَنْ حَكَّمَ فِي دِينِ اللَّهِ اسْتَحْلَلْتُمْ قَتْلَهُ وَ قِتَالَهُ وَ الْبَرَاءَةَ مِنْهُ قَالَ نَعَمْ، قَالَ فَأَخْبِرْنِي عَنِ الدِّينِ الَّذِي جِئْتُ أُنَاظِرُكَ عَلَيْهِ لِأَدْخُلَ مَعَكَ فِيهِ إِنْ غَلَبَتْ حُجَّتِي حُجَّتَكَ أَوْ حُجَّتُكَ حُجَّتِي مَنْ يُوقِفُ الْمُخْطِيَ عَلَى خَطَائِهِ وَ يَحْكُمُ لِلْمُصِيبِ بِصَوَابِهِ فَلَا بُدَّ لَنَا مِنْ إِنْسَانٍ يَحْكُمُ بَيْنَنَا، قَالَ فَأَشَارَ الضَّحَّاكُ إِلَى رَجُلٍ مِنْ أَصْحَابِهِ، فَقَالَ هَذَا الْحَكَمُ بَيْنَنَا فَهُوَ عَالِمٌ بِالدِّينِ، قَالَ وَ قَدْ حَكَّمْتَ هَذَا فِي الدِّينِ الَّذِي جِئْتُ أَنَا أُنَاظِرَكَ فِيهِ قَالَ نَعَمْ، فَأَقْبَلَ مُؤْمِنُ الطَّاقِ عَلَى أَصْحَابِهِ، فَقَالَ إِنَّ هَذَا صَاحِبَكُمْ قَدْ حَكَّمَ فِي دِينِ اللَّهِ فَشَأْنَكُمْ‏</w:t>
      </w:r>
      <w:r w:rsidRPr="0027727F">
        <w:rPr>
          <w:rFonts w:cs="B Badr" w:hint="cs"/>
          <w:color w:val="965AA0"/>
          <w:sz w:val="26"/>
          <w:szCs w:val="26"/>
          <w:rtl/>
        </w:rPr>
        <w:t xml:space="preserve"> «1»</w:t>
      </w:r>
      <w:r w:rsidRPr="0027727F">
        <w:rPr>
          <w:rFonts w:cs="B Badr" w:hint="cs"/>
          <w:color w:val="242887"/>
          <w:sz w:val="26"/>
          <w:szCs w:val="26"/>
          <w:rtl/>
        </w:rPr>
        <w:t xml:space="preserve"> بِهِ! فَضَرَبُوا الضَّحَّاكَ بِأَسْيَافِهِمْ حَتَّى سَكَتَ.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331</w:t>
      </w:r>
      <w:r w:rsidRPr="0027727F">
        <w:rPr>
          <w:rFonts w:cs="B Badr" w:hint="cs"/>
          <w:color w:val="780000"/>
          <w:sz w:val="26"/>
          <w:szCs w:val="26"/>
          <w:rtl/>
        </w:rPr>
        <w:t xml:space="preserve"> حَدَّثَنِي مُحَمَّدُ بْنُ مَسْعُودٍ، قَالَ حَدَّثَنِي إِسْحَاقُ بْنُ مُحَمَّدٍ الْبَصْرِيُّ، قَالَ حَدَّثَنِي أَحْمَدُ بْنُ صَدَقَةَ، عَنْ أَبِي مَالِكٍ الْأَحْمَسِيِّ، قَالَ‏</w:t>
      </w:r>
      <w:r w:rsidRPr="0027727F">
        <w:rPr>
          <w:rFonts w:cs="B Badr" w:hint="cs"/>
          <w:color w:val="242887"/>
          <w:sz w:val="26"/>
          <w:szCs w:val="26"/>
          <w:rtl/>
        </w:rPr>
        <w:t xml:space="preserve"> كَانَ رَجُلٌ مِنَ الشُّرَاةِ يَقْدَمُ الْمَدِينَةَ فِي كُلِّ سَنَةٍ، فَكَانَ يَأْتِي أَبَا عَبْدِ اللَّهِ (ع) فَيُودِعُهُ مَا يَحْتَاجُ إِلَيْهِ، فَأَتَاهُ سَنَةً مِنْ تِلْكَ السِّنِينَ وَ عِنْدَهُ مُؤْمِنُ الطَّاقِ وَ الْمَجْلِسُ غَاصٌّ بِأَهْلِهِ، فَقَالَ الشَّارِي وَدِدْتُ أَنِّي رَأَيْتُ رَجُلًا مِنْ أَصْحَابِكَ أُكَلِّمُهُ فَقَالَ أَبُو عَبْدِ اللَّهِ (ع) لِمُؤْمِنِ الطَّاقِ كَلِّمْهُ يَا مُحَمَّدُ! فَكَلَّمَهُ بِهِ فَقَطَعَهُ سَائِلًا وَ مُجِيباً، فَقَالَ الشَّارِي لِأَبِي عَبْدِ اللَّهِ مَا ظَنَنْتُ أَنَّ فِي أَصْحَابِكَ أَحَداً يُحْسِنُ هَكَذَا! فَقَالَ أَبُو عَبْدِ اللَّهِ إِنَّ فِي أَصْحَابِي مَنْ هُوَ أَكْثَرُ مِنْ هَذَا، قَالَ فَأَعْجَبَتْ مُؤْمِنَ الطَّاقِ‏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عابكم به. او يقرء: فشأنكم به، اى افعلوا به ما شئتم و سكت: مات.</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189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نَفْسُهُ، فَقَالَ يَا سَيِّدِي سَرَرْتُكَ قَالَ وَ اللَّهِ لَقَدْ سَرَرْتَنِي وَ اللَّهِ لَقَدْ قَطَعْتَهُ وَ اللَّهِ لَقَدْ حَصَرْتَهُ، وَ اللَّهِ مَا قُلْتَ مِنَ الْحَقِّ حَرْفاً وَاحِداً، قَالَ وَ كَيْفَ قَالَ لِأَنَّكَ تَكَلَّمَ عَلَى الْقِيَاسِ وَ الْقِيَاسُ لَيْسَ مِنْ دِينِي.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332</w:t>
      </w:r>
      <w:r w:rsidRPr="0027727F">
        <w:rPr>
          <w:rFonts w:cs="B Badr" w:hint="cs"/>
          <w:color w:val="780000"/>
          <w:sz w:val="26"/>
          <w:szCs w:val="26"/>
          <w:rtl/>
        </w:rPr>
        <w:t xml:space="preserve"> حَدَّثَنِي مُحَمَّدُ بْنُ مَسْعُودٍ، قَالَ حَدَّثَنِي الْحُسَيْنُ بْنُ إِشْكِيبَ، قَالَ حَدَّثَنِي الْحَسَنُ بْنُ الْحُسَيْنِ‏</w:t>
      </w:r>
      <w:r w:rsidRPr="0027727F">
        <w:rPr>
          <w:rFonts w:cs="B Badr" w:hint="cs"/>
          <w:color w:val="965AA0"/>
          <w:sz w:val="26"/>
          <w:szCs w:val="26"/>
          <w:rtl/>
        </w:rPr>
        <w:t xml:space="preserve"> «1»</w:t>
      </w:r>
      <w:r w:rsidRPr="0027727F">
        <w:rPr>
          <w:rFonts w:cs="B Badr" w:hint="cs"/>
          <w:color w:val="780000"/>
          <w:sz w:val="26"/>
          <w:szCs w:val="26"/>
          <w:rtl/>
        </w:rPr>
        <w:t>، عَنْ يُونُسَ بْنِ عَبْدِ الرَّحْمَنِ، عَنْ أَبِي جَعْفَرٍ الْأَحْوَلِ، قَالَ‏</w:t>
      </w:r>
      <w:r w:rsidRPr="0027727F">
        <w:rPr>
          <w:rFonts w:cs="B Badr" w:hint="cs"/>
          <w:color w:val="242887"/>
          <w:sz w:val="26"/>
          <w:szCs w:val="26"/>
          <w:rtl/>
        </w:rPr>
        <w:t>، قَالَ ابْنُ أَبِي الْعَوْجَاءِ مَرَّةً أَ لَيْسَ مَنْ صَنَعَ شَيْئاً وَ أَحْدَثَهُ حَتَّى يَعْلَمَ أَنَّهُ مِنْ صَنْعَتِهِ فَهُوَ خَالِقُهُ قَالَ بَلَى، فَأَجِّلْنِي شَهْراً أَوْ شَهْرَيْنِ ثُمَّ تَعَالَ حَتَّى أُرِيَكَ‏</w:t>
      </w:r>
      <w:r w:rsidRPr="0027727F">
        <w:rPr>
          <w:rFonts w:cs="B Badr" w:hint="cs"/>
          <w:color w:val="965AA0"/>
          <w:sz w:val="26"/>
          <w:szCs w:val="26"/>
          <w:rtl/>
        </w:rPr>
        <w:t xml:space="preserve"> «2»</w:t>
      </w:r>
      <w:r w:rsidRPr="0027727F">
        <w:rPr>
          <w:rFonts w:cs="B Badr" w:hint="cs"/>
          <w:color w:val="242887"/>
          <w:sz w:val="26"/>
          <w:szCs w:val="26"/>
          <w:rtl/>
        </w:rPr>
        <w:t>! قَالَ فَحَجَجْتُ فَدَخَلْتُ عَلَى أَبِي عَبْدِ اللَّهِ (ع) فَقَالَ أَمَا إِنَّهُ قَدْ هَيَّأَ لَكَ شَاتَيْنِ وَ هُوَ جَاءَ مَعَهُ بِعِدَّةٍ مِنْ أَصْحَابِهِ، ثُمَّ يُخْرِجُ لَكَ الشَّاتَيْنِ قَدِ امْتَلَأَتَا دُوداً، وَ يَقُولُ لَكَ هَذَا الدُّودُ يَحْدُثُ مِنْ فِعْلِي، فَقُلْ لَهُ إِنْ كَانَ مِنْ صُنْعِكَ وَ أَنْتَ أَحْدَثْتَهُ فَمَيِّزْ ذُكُورَهُ مِنْ إِنَاثِهِ! فَأَخْرَجَ إِلَيَّ الدُّودَ، فَقُلْتُ لَهُ مَيِّزِ الذُّكُورَ مِنَ الْإِنَاثِ! فَقَالَ هَذِهِ وَ اللَّهِ لَيْسَتْ مِنْ إِبْزَارِكَ‏</w:t>
      </w:r>
      <w:r w:rsidRPr="0027727F">
        <w:rPr>
          <w:rFonts w:cs="B Badr" w:hint="cs"/>
          <w:color w:val="965AA0"/>
          <w:sz w:val="26"/>
          <w:szCs w:val="26"/>
          <w:rtl/>
        </w:rPr>
        <w:t xml:space="preserve"> «3»</w:t>
      </w:r>
      <w:r w:rsidRPr="0027727F">
        <w:rPr>
          <w:rFonts w:cs="B Badr" w:hint="cs"/>
          <w:color w:val="242887"/>
          <w:sz w:val="26"/>
          <w:szCs w:val="26"/>
          <w:rtl/>
        </w:rPr>
        <w:t xml:space="preserve"> هَذِهِ الَّتِي حَمَلَتْهَا الْإِبِلُ مِنَ الْحِجَازِ، ثُمَّ قَالَ (ع) وَ يَقُولُ لَكَ أَ لَيْسَ‏</w:t>
      </w:r>
      <w:r w:rsidRPr="0027727F">
        <w:rPr>
          <w:rFonts w:cs="B Badr" w:hint="cs"/>
          <w:color w:val="965AA0"/>
          <w:sz w:val="26"/>
          <w:szCs w:val="26"/>
          <w:rtl/>
        </w:rPr>
        <w:t xml:space="preserve"> «4»</w:t>
      </w:r>
      <w:r w:rsidRPr="0027727F">
        <w:rPr>
          <w:rFonts w:cs="B Badr" w:hint="cs"/>
          <w:color w:val="242887"/>
          <w:sz w:val="26"/>
          <w:szCs w:val="26"/>
          <w:rtl/>
        </w:rPr>
        <w:t xml:space="preserve"> تَزْعُمُ أَنَّهُ غَنِيٌّ فَقُلْ بَلَى، فَيَقُولُ أَ يَكُونُ الْغَنِيُّ عِنْدَكَ فِي‏</w:t>
      </w:r>
      <w:r w:rsidRPr="0027727F">
        <w:rPr>
          <w:rFonts w:cs="B Badr" w:hint="cs"/>
          <w:color w:val="965AA0"/>
          <w:sz w:val="26"/>
          <w:szCs w:val="26"/>
          <w:rtl/>
        </w:rPr>
        <w:t xml:space="preserve"> «5»</w:t>
      </w:r>
      <w:r w:rsidRPr="0027727F">
        <w:rPr>
          <w:rFonts w:cs="B Badr" w:hint="cs"/>
          <w:color w:val="242887"/>
          <w:sz w:val="26"/>
          <w:szCs w:val="26"/>
          <w:rtl/>
        </w:rPr>
        <w:t xml:space="preserve"> الْمَعْقُولِ فِي وَقْتٍ مِنَ الْأَوْقَاتِ لَيْسَ عِنْدَهُ ذَهَبٌ وَ لَا فِضَّةٌ فَقُلْ لَهُ نَعَمْ، فَإِنَّهُ سَيَقُولُ لَكَ كَيْفَ يَكُونُ هَذَا غَنِيّاً فَقُلْ لَهُ إِنْ كَانَ الْغِنَى عِنْدَكَ أَنْ يَكُونَ الْغَنِيُّ غَنِيّاً مِنْ قِبَلِ فِضَّتِهِ وَ ذَهَبِهِ‏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الحسين بن الحسن-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انبئك-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ابزازك،. ابزارك،. انذارك،. اندادك،. امدادك-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الست-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من المعقول-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تِجَارَتِهِ فَهَذَا كُلُّهُ مِمَّا يَتَعَامَلُ النَّاسُ بِهِ، فَأَيُّ الْقِيَاسِ‏</w:t>
      </w:r>
      <w:r w:rsidRPr="0027727F">
        <w:rPr>
          <w:rFonts w:cs="B Badr" w:hint="cs"/>
          <w:color w:val="965AA0"/>
          <w:sz w:val="26"/>
          <w:szCs w:val="26"/>
          <w:rtl/>
        </w:rPr>
        <w:t xml:space="preserve"> «1»</w:t>
      </w:r>
      <w:r w:rsidRPr="0027727F">
        <w:rPr>
          <w:rFonts w:cs="B Badr" w:hint="cs"/>
          <w:color w:val="242887"/>
          <w:sz w:val="26"/>
          <w:szCs w:val="26"/>
          <w:rtl/>
        </w:rPr>
        <w:t xml:space="preserve"> أَكْثَرُ وَ أَوْلَى بِأَنْ يُقَالَ غَنِيٌّ مَنْ أَحْدَثَ الْغِنَى فَأَغْنَى بِهِ النَّاسَ قَبْلَ أَنْ يَكُونَ شَيْ‏ءٌ وَ هُوَ وَحْدَهُ أَوْ مَنْ أَفَادَ مَالًا مِنْ هِبَةٍ أَوْ صَدَقَةٍ أَوْ تِجَارَةٍ قَالَ، فَقُلْتُ لَهُ ذَلِكَ، قَالَ، فَقَالَ وَ هَذِهِ وَ اللَّهِ لَيْسَتْ مِنْ إِبْزَازِكَ‏</w:t>
      </w:r>
      <w:r w:rsidRPr="0027727F">
        <w:rPr>
          <w:rFonts w:cs="B Badr" w:hint="cs"/>
          <w:color w:val="965AA0"/>
          <w:sz w:val="26"/>
          <w:szCs w:val="26"/>
          <w:rtl/>
        </w:rPr>
        <w:t xml:space="preserve"> «2»</w:t>
      </w:r>
      <w:r w:rsidRPr="0027727F">
        <w:rPr>
          <w:rFonts w:cs="B Badr" w:hint="cs"/>
          <w:color w:val="242887"/>
          <w:sz w:val="26"/>
          <w:szCs w:val="26"/>
          <w:rtl/>
        </w:rPr>
        <w:t xml:space="preserve"> هَذِهِ وَ اللَّهِ مِمَّا تَحْمِلُهَا الْإِبِلُ.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قِيلَ‏</w:t>
      </w:r>
      <w:r w:rsidRPr="0027727F">
        <w:rPr>
          <w:rFonts w:cs="B Badr" w:hint="cs"/>
          <w:color w:val="242887"/>
          <w:sz w:val="26"/>
          <w:szCs w:val="26"/>
          <w:rtl/>
        </w:rPr>
        <w:t xml:space="preserve"> إِنَّهُ دَخَلَ عَلَى أَبِي حَنِيفَةَ يَوْماً، فَقَالَ لَهُ أَبُو حَنِيفَةَ بَلَغَنِي عَنْكُمْ مَعْشَرَ الشِّيعَةِ شَيْ‏ءٌ فَقَالَ فَمَا هُوَ قَالَ بَلَغَنِي أَنَّ الْمَيِّتَ مِنْكُمْ إِذَا مَاتَ كَسَرْتُمْ يَدَهُ الْيُسْرَى لِكَيْ يُعْطَى كِتَابَهُ بِيَمِينِهِ، فَقَالَ مَكْذُوبٌ عَلَيْنَا يَا نُعْمَانُ! وَ لَكِنِّي بَلَغَنِي عَنْكُمْ مَعْشَرَ الْمُرْجِئَةِ أَنَّ الْمَيِّتَ مِنْكُمْ إِذَا مَاتَ قَمَعْتُمْ‏</w:t>
      </w:r>
      <w:r w:rsidRPr="0027727F">
        <w:rPr>
          <w:rFonts w:cs="B Badr" w:hint="cs"/>
          <w:color w:val="965AA0"/>
          <w:sz w:val="26"/>
          <w:szCs w:val="26"/>
          <w:rtl/>
        </w:rPr>
        <w:t xml:space="preserve"> «3»</w:t>
      </w:r>
      <w:r w:rsidRPr="0027727F">
        <w:rPr>
          <w:rFonts w:cs="B Badr" w:hint="cs"/>
          <w:color w:val="242887"/>
          <w:sz w:val="26"/>
          <w:szCs w:val="26"/>
          <w:rtl/>
        </w:rPr>
        <w:t xml:space="preserve"> فِي دُبُرِهِ قَمْعاً فَصَبَبْتُمْ فِيهِ جَرَّةً مِنْ مَاءٍ لِكَيْ لَا يَعْطَشَ يَوْمَ الْقِيَامَةِ، فَقَالَ أَبُو حَنِيفَةَ مَكْذُوبٌ عَلَيْنَا وَ عَلَيْكُمْ.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فيه من الذم،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333</w:t>
      </w:r>
      <w:r w:rsidRPr="0027727F">
        <w:rPr>
          <w:rFonts w:cs="B Badr" w:hint="cs"/>
          <w:color w:val="780000"/>
          <w:sz w:val="26"/>
          <w:szCs w:val="26"/>
          <w:rtl/>
        </w:rPr>
        <w:t xml:space="preserve"> حَدَّثَنِي مُحَمَّدُ بْنُ مَسْعُودٍ، قَالَ حَدَّثَنِي عَلِيُّ بْنُ مُحَمَّدٍ الْقُمِّيُّ، قَالَ حَدَّثَنِي أَحْمَدُ بْنُ مُحَمَّدِ بْنِ عِيسَى، عَنْ عَلِيِّ بْنِ الْحَكَمِ، عَنْ فُضَيْلِ بْنِ عُثْمَانَ، قَالَ‏</w:t>
      </w:r>
      <w:r w:rsidRPr="0027727F">
        <w:rPr>
          <w:rFonts w:cs="B Badr" w:hint="cs"/>
          <w:color w:val="242887"/>
          <w:sz w:val="26"/>
          <w:szCs w:val="26"/>
          <w:rtl/>
        </w:rPr>
        <w:t xml:space="preserve"> دَخَلْتُ عَلَى أَبِي عَبْدِ اللَّهِ (ع) فِي جَمَاعَةٍ مِنْ أَصْحَابِنَا فَلَمَّا أَجْلَسَنِي قَالَ مَا فَعَلَ صَاحِبُ الطَّاقِ قُلْتُ صَالِحٌ، قَالَ أَمَا إِنَّهُ بَلَغَنِي أَنَّهُ جَدِلٌ وَ أَنَّهُ يَتَكَلَّمُ فِي تَيْمٍ قَذَرٌ</w:t>
      </w:r>
      <w:r w:rsidRPr="0027727F">
        <w:rPr>
          <w:rFonts w:cs="B Badr" w:hint="cs"/>
          <w:color w:val="965AA0"/>
          <w:sz w:val="26"/>
          <w:szCs w:val="26"/>
          <w:rtl/>
        </w:rPr>
        <w:t xml:space="preserve"> «4»</w:t>
      </w:r>
      <w:r w:rsidRPr="0027727F">
        <w:rPr>
          <w:rFonts w:cs="B Badr" w:hint="cs"/>
          <w:color w:val="242887"/>
          <w:sz w:val="26"/>
          <w:szCs w:val="26"/>
          <w:rtl/>
        </w:rPr>
        <w:t xml:space="preserve"> قُلْتُ أَجَلْ هُوَ جَدِلٌ، قَالَ أَمَا إِنَّهُ لَوْ شَاءَ طَرِيفٌ‏</w:t>
      </w:r>
      <w:r w:rsidRPr="0027727F">
        <w:rPr>
          <w:rFonts w:cs="B Badr" w:hint="cs"/>
          <w:color w:val="965AA0"/>
          <w:sz w:val="26"/>
          <w:szCs w:val="26"/>
          <w:rtl/>
        </w:rPr>
        <w:t xml:space="preserve"> «5»</w:t>
      </w:r>
      <w:r w:rsidRPr="0027727F">
        <w:rPr>
          <w:rFonts w:cs="B Badr" w:hint="cs"/>
          <w:color w:val="242887"/>
          <w:sz w:val="26"/>
          <w:szCs w:val="26"/>
          <w:rtl/>
        </w:rPr>
        <w:t xml:space="preserve"> مِنْ مُخَاصِمِيهِ‏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القياس-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ابزارك،. ابرازك-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وضع في راسه قمع ليصبّ فيه، و القمع بالفتح: آلة توضع على فم الاناء فتصب فيه السوائل و الجرة بالفتح فالتشديد: اناء من خزف.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نسخة ه: فى همّ قّدر.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ظريف-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 يَخْصِمَهُ فَعَلَ قُلْتُ كَيْفَ ذَاكَ فَقَالَ يَقُولُ أَخْبِرْنِي عَنْ كَلَامِكَ هَذَا مِنْ كَلَامِ إِمَامِكَ فَإِنْ قَالَ نَعَمْ: كَذَبَ عَلَيْنَا وَ إِنْ قَالَ لَا: قَالَ لَهُ كَيْفَ تَتَكَلَّمُ بِكَلَامٍ لَمْ يَتَكَلَّمْ بِهِ إِمَامُكَ، ثُمَّ قَالَ إِنَّهُمْ يَتَكَلَّمُونَ بِكَلَامٍ إِنْ أَنَا أَقْرَرْتُ بِهِ وَ رَضِيتُ بِهِ أَقَمْتُ عَلَى الضَّلَالَةِ، وَ إِنْ بَرِئْتُ مِنْهُمْ شَقَّ عَلَيَّ، نَحْنُ قَلِيلٌ وَ عَدُوُّنَا كَثِيرٌ، قُلْتُ جُعِلْتُ فِدَاكَ فَأُبْلِغُهُ عَنْكَ ذَلِكَ قَالَ أَمَا إِنَّهُمْ قَدْ دَخَلُوا فِي أَمْرٍ مَا يَمْنَعُهُمْ عَنِ الرُّجُوعِ عَنْهُ إِلَّا الْحَمِيَّةُ، قَالَ فَأَبْلَغْتُ أَبَا جَعْفَرٍ الْأَحْوَلَ ذَاكَ فَقَالَ صَدَقَ بِأَبِي وَ أُمِّي مَا يَمْنَعُنِي مِنَ الرُّجُوعِ عَنْهُ إِلَّا الْحَمِيَّةُ.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334</w:t>
      </w:r>
      <w:r w:rsidRPr="0027727F">
        <w:rPr>
          <w:rFonts w:cs="B Badr" w:hint="cs"/>
          <w:color w:val="780000"/>
          <w:sz w:val="26"/>
          <w:szCs w:val="26"/>
          <w:rtl/>
        </w:rPr>
        <w:t xml:space="preserve"> عَلِيٌّ، قَالَ حَدَّثَنَا مُحَمَّدُ بْنُ أَحْمَدَ، عَنْ مُحَمَّدِ بْنِ عِيسَى، عَنْ مَرْوَكِ بْنِ عُبَيْدٍ، عَنْ أَحْمَدَ بْنِ النَّضْرِ، عَنِ الْمُفَضَّلِ بْنِ عُمَرَ، قَالَ‏</w:t>
      </w:r>
      <w:r w:rsidRPr="0027727F">
        <w:rPr>
          <w:rFonts w:cs="B Badr" w:hint="cs"/>
          <w:color w:val="242887"/>
          <w:sz w:val="26"/>
          <w:szCs w:val="26"/>
          <w:rtl/>
        </w:rPr>
        <w:t>، قَالَ لِي أَبُو عَبْدِ اللَّهِ (ع) ايتِ الْأَحْوَلَ فَمُرْهُ لَا يَتَكَلَّمُ! فَأَتَيْتُهُ فِي مَنْزِلِهِ، فَأَشْرَفَ عَلَيَّ، فَقُلْتُ لَهُ يَقُولُ لَكَ أَبُو عَبْدِ اللَّهِ (ع) لَا تَكَلَّمْ‏</w:t>
      </w:r>
      <w:r w:rsidRPr="0027727F">
        <w:rPr>
          <w:rFonts w:cs="B Badr" w:hint="cs"/>
          <w:color w:val="965AA0"/>
          <w:sz w:val="26"/>
          <w:szCs w:val="26"/>
          <w:rtl/>
        </w:rPr>
        <w:t xml:space="preserve"> «1»</w:t>
      </w:r>
      <w:r w:rsidRPr="0027727F">
        <w:rPr>
          <w:rFonts w:cs="B Badr" w:hint="cs"/>
          <w:color w:val="242887"/>
          <w:sz w:val="26"/>
          <w:szCs w:val="26"/>
          <w:rtl/>
        </w:rPr>
        <w:t xml:space="preserve"> قَالَ أَخَافُ أَلَّا أَصْبِرَ.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جَابِرِ بْنِ يَزِيدَ الْجُعْفِيِ‏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335</w:t>
      </w:r>
      <w:r w:rsidRPr="0027727F">
        <w:rPr>
          <w:rFonts w:cs="B Badr" w:hint="cs"/>
          <w:color w:val="780000"/>
          <w:sz w:val="26"/>
          <w:szCs w:val="26"/>
          <w:rtl/>
        </w:rPr>
        <w:t xml:space="preserve"> حَدَّثَنِي حَمْدَوَيْهِ وَ إِبْرَاهِيمُ ابْنَا نُصَيْرٍ، قَالا حَدَّثَنَا مُحَمَّدُ بْنُ عِيسَى، عَنْ عَلِيِّ بْنِ الْحَكَمِ، عَنِ ابْنِ بُكَيْرٍ، عَنْ زُرَارَةَ، قَالَ‏</w:t>
      </w:r>
      <w:r w:rsidRPr="0027727F">
        <w:rPr>
          <w:rFonts w:cs="B Badr" w:hint="cs"/>
          <w:color w:val="242887"/>
          <w:sz w:val="26"/>
          <w:szCs w:val="26"/>
          <w:rtl/>
        </w:rPr>
        <w:t xml:space="preserve"> سَأَلْتُ أَبَا عَبْدِ اللَّهِ (ع) عَنْ أَحَادِيثِ جَابِرٍ فَقَالَ مَا رَأَيْتُهُ عِنْدَ أَبِي قَطُّ إِلَّا مَرَّةً وَاحِدَةً وَ مَا دَخَلَ عَلَيَّ قَطُّ.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336</w:t>
      </w:r>
      <w:r w:rsidRPr="0027727F">
        <w:rPr>
          <w:rFonts w:cs="B Badr" w:hint="cs"/>
          <w:color w:val="780000"/>
          <w:sz w:val="26"/>
          <w:szCs w:val="26"/>
          <w:rtl/>
        </w:rPr>
        <w:t xml:space="preserve"> حَمْدَوَيْهِ وَ إِبْرَاهِيمُ، قَالا حَدَّثَنَا مُحَمَّدُ بْنُ عِيسَى، عَنْ عَلِيِّ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تتكلم-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192</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الْحَكَمِ، عَنْ زِيَادِ بْنِ أَبِي الْحَلَالِ، قَالَ‏</w:t>
      </w:r>
      <w:r w:rsidRPr="0027727F">
        <w:rPr>
          <w:rFonts w:cs="B Badr" w:hint="cs"/>
          <w:color w:val="242887"/>
          <w:sz w:val="26"/>
          <w:szCs w:val="26"/>
          <w:rtl/>
        </w:rPr>
        <w:t xml:space="preserve"> اخْتَلَفَ أَصْحَابُنَا فِي أَحَادِيثِ جَابِرٍ الْجُعْفِيِّ، فَقُلْتُ لَهُمْ أَسْأَلُ أَبَا عَبْدِ اللَّهِ (ع)، فَلَمَّا دَخَلْتُ ابْتَدَأَنِي، فَقَالَ رَحِمَ اللَّهُ جَابِرَ الْجُعْفِيِّ كَانَ يَصْدُقُ عَلَيْنَا، لَعَنَ اللَّهُ الْمُغِيرَةَ بْنَ سَعِيدٍ كَانَ يَكْذِبُ عَلَيْنَا</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337</w:t>
      </w:r>
      <w:r w:rsidRPr="0027727F">
        <w:rPr>
          <w:rFonts w:cs="B Badr" w:hint="cs"/>
          <w:color w:val="780000"/>
          <w:sz w:val="26"/>
          <w:szCs w:val="26"/>
          <w:rtl/>
        </w:rPr>
        <w:t xml:space="preserve"> حَمْدَوَيْهِ، قَالَ حَدَّثَنَا يَعْقُوبُ بْنُ يَزِيدَ، عَنِ ابْنِ أَبِي عُمَيْرٍ، عَنْ عَبْدِ الْحَمِيدِ بْنِ أَبِي الْعُلَا، قَالَ‏</w:t>
      </w:r>
      <w:r w:rsidRPr="0027727F">
        <w:rPr>
          <w:rFonts w:cs="B Badr" w:hint="cs"/>
          <w:color w:val="242887"/>
          <w:sz w:val="26"/>
          <w:szCs w:val="26"/>
          <w:rtl/>
        </w:rPr>
        <w:t xml:space="preserve"> دَخَلْتُ الْمَسْجِدَ حِينَ قُتِلَ الْوَلِيدُ، فَإِذَا النَّاسُ مُجْتَمِعُونَ، قَالَ فَأَتَيْتُهُمْ فَإِذَا جَابِرٌ الْجُعْفِيُّ عَلَيْهِ عِمَامَةُ خَزٍّ حَمْرَاءُ وَ إِذَا هُوَ يَقُولُ: حَدَّثَنِي وَصِيُّ الْأَوْصِيَاءِ وَ وَارِثُ عِلْمِ الْأَنْبِيَاءِ مُحَمَّدُ بْنُ عَلِيٍّ (ع)، قَالَ، فَقَالَ النَّاسُ جُنَّ جَابِرٌ جُنَّ جَابِرٌ.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338</w:t>
      </w:r>
      <w:r w:rsidRPr="0027727F">
        <w:rPr>
          <w:rFonts w:cs="B Badr" w:hint="cs"/>
          <w:color w:val="780000"/>
          <w:sz w:val="26"/>
          <w:szCs w:val="26"/>
          <w:rtl/>
        </w:rPr>
        <w:t xml:space="preserve"> آدَمُ بْنُ مُحَمَّدٍ الْبَلْخِيُّ، قَالَ حَدَّثَنَا عَلِيُّ بْنُ الْحَسَنِ بْنِ هَارُونَ الدَّقَّاقُ، قَالَ حَدَّثَنَا عَلِيُّ بْنُ أَحْمَدَ، قَالَ حَدَّثَنِي عَلِيُّ بْنُ سُلَيْمَانَ‏</w:t>
      </w:r>
      <w:r w:rsidRPr="0027727F">
        <w:rPr>
          <w:rFonts w:cs="B Badr" w:hint="cs"/>
          <w:color w:val="965AA0"/>
          <w:sz w:val="26"/>
          <w:szCs w:val="26"/>
          <w:rtl/>
        </w:rPr>
        <w:t xml:space="preserve"> «2»</w:t>
      </w:r>
      <w:r w:rsidRPr="0027727F">
        <w:rPr>
          <w:rFonts w:cs="B Badr" w:hint="cs"/>
          <w:color w:val="780000"/>
          <w:sz w:val="26"/>
          <w:szCs w:val="26"/>
          <w:rtl/>
        </w:rPr>
        <w:t>، قَالَ حَدَّثَنِي الْحَسَنُ بْنُ عَلِيِّ بْنِ فَضَّالٍ، عَنْ عَلِيِّ بْنِ حَسَّانَ، عَنِ الْمُفَضَّلِ بْنِ عُمَرَ الْجُعْفِيِّ، قَالَ‏</w:t>
      </w:r>
      <w:r w:rsidRPr="0027727F">
        <w:rPr>
          <w:rFonts w:cs="B Badr" w:hint="cs"/>
          <w:color w:val="242887"/>
          <w:sz w:val="26"/>
          <w:szCs w:val="26"/>
          <w:rtl/>
        </w:rPr>
        <w:t xml:space="preserve"> سَأَلْتُ أَبَا عَبْدِ اللَّهِ (ع) عَنْ تَفْسِيرِ جَابِرٍ فَقَالَ لَا تُحَدِّثْ بِهِ السَّفِلَةَ فَيُذِيعُوهُ، أَ مَا تَقْرَأُ فِي كِتَابِ اللَّهِ عَزَّ وَ جَلَ‏</w:t>
      </w:r>
      <w:r w:rsidRPr="0027727F">
        <w:rPr>
          <w:rFonts w:cs="B Badr" w:hint="cs"/>
          <w:color w:val="006A0F"/>
          <w:sz w:val="26"/>
          <w:szCs w:val="26"/>
          <w:rtl/>
        </w:rPr>
        <w:t xml:space="preserve"> فَإِذا نُقِرَ فِي النَّاقُورِ</w:t>
      </w:r>
      <w:r w:rsidRPr="0027727F">
        <w:rPr>
          <w:rFonts w:cs="B Badr" w:hint="cs"/>
          <w:color w:val="242887"/>
          <w:sz w:val="26"/>
          <w:szCs w:val="26"/>
          <w:rtl/>
        </w:rPr>
        <w:t>، إِنَّ مِنَّا إِمَاماً مُسْتَتِراً فَإِذَا أَرَادَ اللَّهُ إِظْهَارَ أَمْرِهِ نَكَتَ فِي قَلْبِهِ، فَظَهَرَ فَقَامَ بِأَمْرِ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339</w:t>
      </w:r>
      <w:r w:rsidRPr="0027727F">
        <w:rPr>
          <w:rFonts w:cs="B Badr" w:hint="cs"/>
          <w:color w:val="780000"/>
          <w:sz w:val="26"/>
          <w:szCs w:val="26"/>
          <w:rtl/>
        </w:rPr>
        <w:t xml:space="preserve"> جِبْرِيلُ بْنُ أَحْمَدَ، حَدَّثَنِي الشُّجَاعِيُّ، عَنْ مُحَمَّدِ بْنِ الْحُسَيْنِ، عَنْ أَحْمَدَ بْنِ النَّضْرِ، عَنْ عَمْرِو بْنِ شِمْرٍ، عَنْ جَابِرٍ، قَالَ‏</w:t>
      </w:r>
      <w:r w:rsidRPr="0027727F">
        <w:rPr>
          <w:rFonts w:cs="B Badr" w:hint="cs"/>
          <w:color w:val="242887"/>
          <w:sz w:val="26"/>
          <w:szCs w:val="26"/>
          <w:rtl/>
        </w:rPr>
        <w:t xml:space="preserve"> دَخَلْتُ عَلَى أَبِي جَعْفَرٍ (ع) وَ أَنَا شَابٌّ، فَقَالَ مَنْ أَنْتَ قُلْتُ مِنْ أَهْلِ الْكُوفَةِ، قَالَ مِمَّنْ قُلْتُ مِنْ جُعْفِيٍّ،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راجع في لعن المغيرة رواية 399 و ما بعدها.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في ه: حميد بن سليمان. و في الترتيب: أحمد بن على بن سليمان.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مَا أَقْدَمَكَ إِلَى هَاهُنَا قُلْتُ طَلَبُ الْعِلْمِ، قَالَ مِمَّنْ قُلْتُ مِنْكَ، قَالَ فَإِذَا سَأَلَكَ أَحَدٌ مِنْ أَيْنَ أَنْتَ فَقُلْ مِنْ أَهْلِ الْمَدِينَةِ، قَالَ، قُلْتُ أَسْأَلُكَ قَبْلَ كُلِّ شَيْ‏ءٍ عَنْ هَذَا، أَ يَحِلُّ لِي أَنْ أَكْذِبَ قَالَ لَيْسَ هَذَا بِكَذِبٍ مَنْ كَانَ فِي مَدِينَةٍ فَهُوَ مِنْ أَهْلِهَا حَتَّى يَخْرُجَ، قَالَ وَ دَفَعَ إِلَيَّ كِتَاباً وَ قَالَ لِي إِنْ أَنْتَ حَدَّثْتَ بِهِ حَتَّى تَهْلِكَ بَنُو أُمَيَّةَ فَعَلَيْكَ لَعْنَتِي وَ لَعْنَةُ آبَائِي، وَ إِذَا أَنْتَ كَتَمْتَ مِنْهُ شَيْئاً بَعْدَ هَلَاكِ بَنِي أُمَيَّةَ فَعَلَيْكَ لَعْنَتِي وَ لَعْنَةُ آبَائِي، ثُمَّ دَفَعَ إِلَيَّ كِتَاباً آخَرَ ثُمَّ قَالَ وَ هَاكَ هَذَا فَإِنْ حَدَّثْتَ بِشَيْ‏ءٍ مِنْهُ أَبَداً فَعَلَيْكَ لَعْنَتِي وَ لَعْنَةُ آبَائِي.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340</w:t>
      </w:r>
      <w:r w:rsidRPr="0027727F">
        <w:rPr>
          <w:rFonts w:cs="B Badr" w:hint="cs"/>
          <w:color w:val="780000"/>
          <w:sz w:val="26"/>
          <w:szCs w:val="26"/>
          <w:rtl/>
        </w:rPr>
        <w:t xml:space="preserve"> جِبْرِيلُ بْنُ أَحْمَدَ، حَدَّثَنِي مُحَمَّدُ بْنُ عِيسَى، عَنْ عَبْدِ اللَّهِ بْنِ جَبَلَةَ الْكِنَانِيِّ، عَنْ ذَرِيحٍ الْمُحَارِبِيِّ، قَالَ‏</w:t>
      </w:r>
      <w:r w:rsidRPr="0027727F">
        <w:rPr>
          <w:rFonts w:cs="B Badr" w:hint="cs"/>
          <w:color w:val="242887"/>
          <w:sz w:val="26"/>
          <w:szCs w:val="26"/>
          <w:rtl/>
        </w:rPr>
        <w:t xml:space="preserve"> سَأَلْتُ أَبَا عَبْدِ اللَّهِ (ع) عَنْ جَابِرٍ الْجُعْفِيِّ وَ مَا رَوَى فَلَمْ يُجِبْنِي، وَ أَظُنُّهُ قَالَ سَأَلْتُهُ بِجَمْعٍ‏</w:t>
      </w:r>
      <w:r w:rsidRPr="0027727F">
        <w:rPr>
          <w:rFonts w:cs="B Badr" w:hint="cs"/>
          <w:color w:val="965AA0"/>
          <w:sz w:val="26"/>
          <w:szCs w:val="26"/>
          <w:rtl/>
        </w:rPr>
        <w:t xml:space="preserve"> «1»</w:t>
      </w:r>
      <w:r w:rsidRPr="0027727F">
        <w:rPr>
          <w:rFonts w:cs="B Badr" w:hint="cs"/>
          <w:color w:val="242887"/>
          <w:sz w:val="26"/>
          <w:szCs w:val="26"/>
          <w:rtl/>
        </w:rPr>
        <w:t xml:space="preserve"> فَلَمْ يُجِبْنِي فَسَأَلْتُهُ الثَّالِثَةَ</w:t>
      </w:r>
      <w:r w:rsidRPr="0027727F">
        <w:rPr>
          <w:rFonts w:cs="B Badr" w:hint="cs"/>
          <w:color w:val="965AA0"/>
          <w:sz w:val="26"/>
          <w:szCs w:val="26"/>
          <w:rtl/>
        </w:rPr>
        <w:t xml:space="preserve"> «2»</w:t>
      </w:r>
      <w:r w:rsidRPr="0027727F">
        <w:rPr>
          <w:rFonts w:cs="B Badr" w:hint="cs"/>
          <w:color w:val="242887"/>
          <w:sz w:val="26"/>
          <w:szCs w:val="26"/>
          <w:rtl/>
        </w:rPr>
        <w:t xml:space="preserve"> فَقَالَ لِي يَا ذَرِيحُ دَعْ ذِكْرَ جَابِرٍ فَإِنَّ السَّفِلَةَ إِذَا سَمِعُوا بِأَحَادِيثِهِ شَنَّعُوا، أَوْ قَالَ أَذَاعُوا.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341</w:t>
      </w:r>
      <w:r w:rsidRPr="0027727F">
        <w:rPr>
          <w:rFonts w:cs="B Badr" w:hint="cs"/>
          <w:color w:val="780000"/>
          <w:sz w:val="26"/>
          <w:szCs w:val="26"/>
          <w:rtl/>
        </w:rPr>
        <w:t xml:space="preserve"> جِبْرِيلُ بْنُ أَحْمَدَ الْفَارَيَابِيُّ، حَدَّثَنِي مُحَمَّدُ بْنُ عِيسَى الْعُبَيْدِيُّ، عَنْ عَلِيِّ بْنِ حَسَّانَ الْهَاشِمِيِّ، قَالَ حَدَّثَنِي عَبْدُ الرَّحْمَنِ بْنُ كَثِيرٍ، عَنْ جَابِرِ بْنِ يَزِيدَ قَالَ قَالَ أَبُو جَعْفَرٍ (ع)</w:t>
      </w:r>
      <w:r w:rsidRPr="0027727F">
        <w:rPr>
          <w:rFonts w:cs="B Badr" w:hint="cs"/>
          <w:color w:val="242887"/>
          <w:sz w:val="26"/>
          <w:szCs w:val="26"/>
          <w:rtl/>
        </w:rPr>
        <w:t xml:space="preserve"> يَا جَابِرُ حَدِيثُنَا صَعْبٌ مُسْتَصْعَبٌ، أَمْرَدُ ذَكْوَانُ‏</w:t>
      </w:r>
      <w:r w:rsidRPr="0027727F">
        <w:rPr>
          <w:rFonts w:cs="B Badr" w:hint="cs"/>
          <w:color w:val="965AA0"/>
          <w:sz w:val="26"/>
          <w:szCs w:val="26"/>
          <w:rtl/>
        </w:rPr>
        <w:t xml:space="preserve"> «3»</w:t>
      </w:r>
      <w:r w:rsidRPr="0027727F">
        <w:rPr>
          <w:rFonts w:cs="B Badr" w:hint="cs"/>
          <w:color w:val="242887"/>
          <w:sz w:val="26"/>
          <w:szCs w:val="26"/>
          <w:rtl/>
        </w:rPr>
        <w:t xml:space="preserve"> وَعْرٌ أَجْرَدُ</w:t>
      </w:r>
      <w:r w:rsidRPr="0027727F">
        <w:rPr>
          <w:rFonts w:cs="B Badr" w:hint="cs"/>
          <w:color w:val="965AA0"/>
          <w:sz w:val="26"/>
          <w:szCs w:val="26"/>
          <w:rtl/>
        </w:rPr>
        <w:t xml:space="preserve"> «4»</w:t>
      </w:r>
      <w:r w:rsidRPr="0027727F">
        <w:rPr>
          <w:rFonts w:cs="B Badr" w:hint="cs"/>
          <w:color w:val="242887"/>
          <w:sz w:val="26"/>
          <w:szCs w:val="26"/>
          <w:rtl/>
        </w:rPr>
        <w:t xml:space="preserve"> لَا يَحْتَمِلُهُ وَ اللَّهِ إِلَّا نَبِيٌّ مُرْسَلٌ أَوْ مَلَكٌ مُقَرَّبٌ أَوْ مُؤْمِنٌ مُمْتَحَنٌ، فَإِذَا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بالفتح: يطلق على المزدلفة، و يمكن أن يكون لفظه او معناه غير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الثانية-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النسخة و في سائر النسخ الخطية: ذكوار. و قال السيّد في الحاشية: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انه من الذكارة.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الأمرد و الأجرد: مالاغش فيه و لا خلّ و لا عيب. و الذكوان: اما من الذكو-</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وَرَدَ عَلَيْكَ يَا جَابِرُ شَيْ‏ءٌ مِنْ أَمْرِنَا فَلَانَ لَهُ قَلْبُكَ فَاحْمَدِ اللَّهَ، وَ إِنْ أَنْكَرْتَهُ فَرُدُّوهُ إِلَيْنَا أَهْلَ الْبَيْتِ، وَ لَا تَقُلْ كَيْفَ جَاءَ هَذَا! وَ كَيْفَ كَانَ وَ كَيْفَ هُوَ! فَإِنَّ هَذَا وَ اللَّهِ الشِّرْكُ بِاللَّهِ الْعَظِيمِ.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342</w:t>
      </w:r>
      <w:r w:rsidRPr="0027727F">
        <w:rPr>
          <w:rFonts w:cs="B Badr" w:hint="cs"/>
          <w:color w:val="780000"/>
          <w:sz w:val="26"/>
          <w:szCs w:val="26"/>
          <w:rtl/>
        </w:rPr>
        <w:t xml:space="preserve"> عَلِيُّ بْنُ مُحَمَّدٍ، قَالَ حَدَّثَنِي مُحَمَّدُ بْنُ أَحْمَدَ، عَنْ يَعْقُوبَ بْنِ يَزِيدَ، عَنْ عَمْرِو بْنِ عُثْمَانَ، عَنْ أَبِي جَمِيلَةَ، عَنْ جَابِرٍ، قَالَ‏</w:t>
      </w:r>
      <w:r w:rsidRPr="0027727F">
        <w:rPr>
          <w:rFonts w:cs="B Badr" w:hint="cs"/>
          <w:color w:val="242887"/>
          <w:sz w:val="26"/>
          <w:szCs w:val="26"/>
          <w:rtl/>
        </w:rPr>
        <w:t xml:space="preserve"> رَوَيْتُ خَمْسِين‏أَلْفَ حَدِيثٍ مَا سَمِعَهُ أَحَدٌ مِنِّي.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343</w:t>
      </w:r>
      <w:r w:rsidRPr="0027727F">
        <w:rPr>
          <w:rFonts w:cs="B Badr" w:hint="cs"/>
          <w:color w:val="780000"/>
          <w:sz w:val="26"/>
          <w:szCs w:val="26"/>
          <w:rtl/>
        </w:rPr>
        <w:t xml:space="preserve"> جِبْرِيلُ بْنُ أَحْمَدَ، حَدَّثَنِي مُحَمَّدُ بْنُ عِيسَى، عَنْ إِسْمَاعِيلَ بْنِ مِهْرَانَ، عَنْ أَبِي جَمِيلَةَ الْمُفَضَّلِ بْنِ صَالِحٍ، عَنْ جَابِرِ بْنِ يَزِيدَ الْجُعْفِيِّ، قَالَ‏</w:t>
      </w:r>
      <w:r w:rsidRPr="0027727F">
        <w:rPr>
          <w:rFonts w:cs="B Badr" w:hint="cs"/>
          <w:color w:val="242887"/>
          <w:sz w:val="26"/>
          <w:szCs w:val="26"/>
          <w:rtl/>
        </w:rPr>
        <w:t xml:space="preserve"> حَدَّثَنِي أَبُو جَعْفَرٍ (ع) بِسَبْعِينَ أَلْفَ حَدِيثٍ لَمْ أُحَدِّثْ بِهَا أَحَداً قَطُّ وَ لَا أُحَدِّثْ بِهَا أَحَداً أَبَداً، قَالَ جَابِرٌ فَقُلْتُ لِأَبِي جَعْفَرٍ (ع) جُعِلْتُ فِدَاكَ إِنَّكَ قَدْ حَمَلْتَنِي وِقْراً عَظِيماً بِمَا حَدَّثْتَنِي بِهِ مِنْ سِرِّكُمُ الَّذِي لَا أُحَدِّثُ بِهِ أَحَداً، فَرُبَّمَا جَاشَ فِي صَدْرِي حَتَّى يَأْخُذَنِي مِنْهُ شِبْهُ الْجُنُونِ! قَالَ يَا جَابِرُ فَإِذَا كَانَ ذَلِكَ فَاخْرُجْ إِلَى الْجَبَّانِ‏</w:t>
      </w:r>
      <w:r w:rsidRPr="0027727F">
        <w:rPr>
          <w:rFonts w:cs="B Badr" w:hint="cs"/>
          <w:color w:val="965AA0"/>
          <w:sz w:val="26"/>
          <w:szCs w:val="26"/>
          <w:rtl/>
        </w:rPr>
        <w:t xml:space="preserve"> «1»</w:t>
      </w:r>
      <w:r w:rsidRPr="0027727F">
        <w:rPr>
          <w:rFonts w:cs="B Badr" w:hint="cs"/>
          <w:color w:val="242887"/>
          <w:sz w:val="26"/>
          <w:szCs w:val="26"/>
          <w:rtl/>
        </w:rPr>
        <w:t xml:space="preserve"> فَاحْفِرْ حَفِيرَةً وَ دَلِّ رَأْسَكَ فِيهَا ثُمَّ قُلْ حَدَّثَنِي مُحَمَّدُ بْنُ عَلِيٍّ بِكَذَا وَ كَذَا.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344</w:t>
      </w:r>
      <w:r w:rsidRPr="0027727F">
        <w:rPr>
          <w:rFonts w:cs="B Badr" w:hint="cs"/>
          <w:color w:val="780000"/>
          <w:sz w:val="26"/>
          <w:szCs w:val="26"/>
          <w:rtl/>
        </w:rPr>
        <w:t xml:space="preserve"> نَصْرُ بْنُ الصَّبَّاحِ، قَالَ حَدَّثَنَا أَبُو يَعْقُوبَ إِسْحَاقُ بْنُ مُحَمَّدٍ الْبَصْرِيُّ،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بمعنى الشدة في التلهب و الإشتعال او من الذكاء بمعنى سرعة الفهم و الفطنة.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الوعر: المكان الصلب المخيف. و يمكن أن يكون الأمرد و الأجرد إشارة الى الحدة و الشدة يقال: مرد على جرد اي شبان مرد على خيول جرد.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بالفتح فالتشديد: الصحراء.</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قَالَ حَدَّثَنَا عَلِيُّ بْنُ عَبْدِ اللَّهِ، قَالَ‏</w:t>
      </w:r>
      <w:r w:rsidRPr="0027727F">
        <w:rPr>
          <w:rFonts w:cs="B Badr" w:hint="cs"/>
          <w:color w:val="242887"/>
          <w:sz w:val="26"/>
          <w:szCs w:val="26"/>
          <w:rtl/>
        </w:rPr>
        <w:t>: خَرَجَ جَابِرٌ ذَاتَ يَوْمٍ وَ عَلَى رَأْسِهِ قَوْصَرَةٌ رَاكِباً قَصَبَةً حَتَّى مَرَّ عَلَى سِكَكِ الْكُوفَةِ، فَجَعَلَ النَّاسُ يَقُولُونَ جُنَّ جَابِرٌ جُنَّ جَابِرٌ! فَلَبِثْنَا بَعْدَ ذَلِكَ أَيَّاماً، فَإِذَا كِتَابُ هِشَامٍ قَدْ جَاءَ بِحَمْلِهِ إِلَيْهِ، قَالَ، فَسَأَلَ عَنْهُ الْأَمِيرُ فَشَهِدُوا عِنْدَهُ أَنَّهُ قَدِ اخْتَلَطَ، وَ كَتَبَ بِذَلِكَ إِلَى هِشَامٍ، فَلَمْ يَتَعَرَّضْ لَهُ، ثُمَّ رَجَعَ إِلَى مَا كَانَ مِنْ حَالِهِ الْأَوَّلِ.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345</w:t>
      </w:r>
      <w:r w:rsidRPr="0027727F">
        <w:rPr>
          <w:rFonts w:cs="B Badr" w:hint="cs"/>
          <w:color w:val="780000"/>
          <w:sz w:val="26"/>
          <w:szCs w:val="26"/>
          <w:rtl/>
        </w:rPr>
        <w:t xml:space="preserve"> نَصْرُ بْنُ الصَّبَّاحِ، قَالَ حَدَّثَنَا إِسْحَاقُ بْنُ مُحَمَّدٍ، قَالَ حَدَّثَنَا فُضَيْلٌ عَنْ مُحَمَّدِ بْنِ زَيْدٍ الْحَافِظِ</w:t>
      </w:r>
      <w:r w:rsidRPr="0027727F">
        <w:rPr>
          <w:rFonts w:cs="B Badr" w:hint="cs"/>
          <w:color w:val="965AA0"/>
          <w:sz w:val="26"/>
          <w:szCs w:val="26"/>
          <w:rtl/>
        </w:rPr>
        <w:t xml:space="preserve"> «1»</w:t>
      </w:r>
      <w:r w:rsidRPr="0027727F">
        <w:rPr>
          <w:rFonts w:cs="B Badr" w:hint="cs"/>
          <w:color w:val="780000"/>
          <w:sz w:val="26"/>
          <w:szCs w:val="26"/>
          <w:rtl/>
        </w:rPr>
        <w:t xml:space="preserve"> عَنْ مُوسَى بْنِ عَبْدِ اللَّهِ، عَنْ عَمْرِو بْنِ شِمْرٍ، قَالَ‏</w:t>
      </w:r>
      <w:r w:rsidRPr="0027727F">
        <w:rPr>
          <w:rFonts w:cs="B Badr" w:hint="cs"/>
          <w:color w:val="242887"/>
          <w:sz w:val="26"/>
          <w:szCs w:val="26"/>
          <w:rtl/>
        </w:rPr>
        <w:t xml:space="preserve"> جَاءَ قَوْمٌ إِلَى جَابِرٍ الْجُعْفِيِّ فَسَأَلُوهُ أَنْ يُعِينَهُمْ فِي بِنَاءِ مَسْجِدِهِمْ قَالَ مَا كُنْتُ بِالَّذِي أُعِينُ فِي بِنَاءِ شَيْ‏ءٍ يَقَعُ مِنْهُ رَجُلٌ مُؤْمِنٌ فَيَمُوتُ، فَخَرَجُوا مِنْ عِنْدِهِ وَ هُمْ يُبَخِّلُونَهُ‏</w:t>
      </w:r>
      <w:r w:rsidRPr="0027727F">
        <w:rPr>
          <w:rFonts w:cs="B Badr" w:hint="cs"/>
          <w:color w:val="965AA0"/>
          <w:sz w:val="26"/>
          <w:szCs w:val="26"/>
          <w:rtl/>
        </w:rPr>
        <w:t xml:space="preserve"> «2»</w:t>
      </w:r>
      <w:r w:rsidRPr="0027727F">
        <w:rPr>
          <w:rFonts w:cs="B Badr" w:hint="cs"/>
          <w:color w:val="242887"/>
          <w:sz w:val="26"/>
          <w:szCs w:val="26"/>
          <w:rtl/>
        </w:rPr>
        <w:t xml:space="preserve"> وَ يُكَذِّبُونَهُ، فَلَمَّا كَانَ مِنَ الْغَدِ أَتَمُّوا الدَّرَاهِمَ وَ وَضَعُوا أَيْدِيَهُمْ فِي الْبِنَاءِ، فَلَمَّا كَانَ عِنْدَ الْعَصْرِ زَلَّتْ قَدَمُ الْبَنَّاءِ فَوَقَعَ فَمَاتَ.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346</w:t>
      </w:r>
      <w:r w:rsidRPr="0027727F">
        <w:rPr>
          <w:rFonts w:cs="B Badr" w:hint="cs"/>
          <w:color w:val="780000"/>
          <w:sz w:val="26"/>
          <w:szCs w:val="26"/>
          <w:rtl/>
        </w:rPr>
        <w:t xml:space="preserve"> نَصْرٌ، قَالَ حَدَّثَنَا إِسْحَاقُ، قَالَ حَدَّثَنَا عَلِيُّ بْنُ عُبَيْدٍ وَ مُحَمَّدُ بْنُ مَنْصُورٍ الْكُوفِيُّ، عَنْ مُحَمَّدِ بْنِ إِسْمَاعِيلَ، عَنْ صَدَقَةَ، عَنْ عَمْرِو بْنِ شِمْرٍ، قَالَ‏</w:t>
      </w:r>
      <w:r w:rsidRPr="0027727F">
        <w:rPr>
          <w:rFonts w:cs="B Badr" w:hint="cs"/>
          <w:color w:val="242887"/>
          <w:sz w:val="26"/>
          <w:szCs w:val="26"/>
          <w:rtl/>
        </w:rPr>
        <w:t xml:space="preserve"> جَاءَ الْعَلَاءُ بْنُ يَزِيدَ</w:t>
      </w:r>
      <w:r w:rsidRPr="0027727F">
        <w:rPr>
          <w:rFonts w:cs="B Badr" w:hint="cs"/>
          <w:color w:val="965AA0"/>
          <w:sz w:val="26"/>
          <w:szCs w:val="26"/>
          <w:rtl/>
        </w:rPr>
        <w:t xml:space="preserve"> «3»</w:t>
      </w:r>
      <w:r w:rsidRPr="0027727F">
        <w:rPr>
          <w:rFonts w:cs="B Badr" w:hint="cs"/>
          <w:color w:val="242887"/>
          <w:sz w:val="26"/>
          <w:szCs w:val="26"/>
          <w:rtl/>
        </w:rPr>
        <w:t xml:space="preserve"> رَجُلٌ مِنْ جُعْفِيٍّ، قَالَ، خَرَجْتُ مَعَ جَابِرٍ لَمَّا طَلَبَهُ هِشَامٌ حَتَّى انْتَهَى إِلَى السَّوَادِ، قَالَ فَبَيْنَا نَحْنُ قُعُودٌ وَ رَاعٍ قَرِيبٌ مِنَّا: إِذْ لَفَتَتْ‏</w:t>
      </w:r>
      <w:r w:rsidRPr="0027727F">
        <w:rPr>
          <w:rFonts w:cs="B Badr" w:hint="cs"/>
          <w:color w:val="965AA0"/>
          <w:sz w:val="26"/>
          <w:szCs w:val="26"/>
          <w:rtl/>
        </w:rPr>
        <w:t xml:space="preserve"> «4»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المطبوعة. و في النسخة و د و ه: عن زيد الحامض. و في 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محمّد زيد الحامض. و في الترتيب: عن محمّد بن زيد الحامض.</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ينحلونه- خ. نحلة القول: اضاف إليه قولا و ادعاه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نسخة ج و د و ه: جاء العلاء بن رزين برجل. و في الترتيب: علاء ابن شريك. و لعله تحريف يزيد.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لفت إليه: مال و انصرف إليه.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نَعْجَةٌ مِنْ شَائِهِ إِلَى حَمَلٍ‏</w:t>
      </w:r>
      <w:r w:rsidRPr="0027727F">
        <w:rPr>
          <w:rFonts w:cs="B Badr" w:hint="cs"/>
          <w:color w:val="965AA0"/>
          <w:sz w:val="26"/>
          <w:szCs w:val="26"/>
          <w:rtl/>
        </w:rPr>
        <w:t xml:space="preserve"> «1»</w:t>
      </w:r>
      <w:r w:rsidRPr="0027727F">
        <w:rPr>
          <w:rFonts w:cs="B Badr" w:hint="cs"/>
          <w:color w:val="242887"/>
          <w:sz w:val="26"/>
          <w:szCs w:val="26"/>
          <w:rtl/>
        </w:rPr>
        <w:t>، فَضَحِكَ جَابِرٌ، فَقُلْتُ لَهُ مَا يُضْحِكُكَ أَبَا مُحَمَّدٍ قَالَ إِنَّ هَذِهِ النَّعْجَةَ دَعَتْ حَمَلَهَا فَلَمْ يَجِي‏ءْ، فَقَالَتْ لَهُ تَنَحَّ عَنْ ذَلِكَ الْمَوْضِعِ فَإِنَّ الذِّئْبَ عَاماً أَوَّلَ‏</w:t>
      </w:r>
      <w:r w:rsidRPr="0027727F">
        <w:rPr>
          <w:rFonts w:cs="B Badr" w:hint="cs"/>
          <w:color w:val="965AA0"/>
          <w:sz w:val="26"/>
          <w:szCs w:val="26"/>
          <w:rtl/>
        </w:rPr>
        <w:t xml:space="preserve"> «2»</w:t>
      </w:r>
      <w:r w:rsidRPr="0027727F">
        <w:rPr>
          <w:rFonts w:cs="B Badr" w:hint="cs"/>
          <w:color w:val="242887"/>
          <w:sz w:val="26"/>
          <w:szCs w:val="26"/>
          <w:rtl/>
        </w:rPr>
        <w:t xml:space="preserve"> أَخَذَ أَخَاكَ مِنْهُ، فَقُلْتُ لَأَعْلَمَنَّ حَقِيقَةَ هَذَا</w:t>
      </w:r>
      <w:r w:rsidRPr="0027727F">
        <w:rPr>
          <w:rFonts w:cs="B Badr" w:hint="cs"/>
          <w:color w:val="965AA0"/>
          <w:sz w:val="26"/>
          <w:szCs w:val="26"/>
          <w:rtl/>
        </w:rPr>
        <w:t xml:space="preserve"> «3»</w:t>
      </w:r>
      <w:r w:rsidRPr="0027727F">
        <w:rPr>
          <w:rFonts w:cs="B Badr" w:hint="cs"/>
          <w:color w:val="242887"/>
          <w:sz w:val="26"/>
          <w:szCs w:val="26"/>
          <w:rtl/>
        </w:rPr>
        <w:t xml:space="preserve"> أَوْ كَذِبَهُ، فَجِئْتُ إِلَى الرَّاعِي فَقُلْتُ لَهُ يَا رَاعِي تَبِيعُنِي هَذَا الْحَمَلَ قَالَ، فَقَالَ لَا، فَقُلْتُ وَ لِمَ قَالَ لِأَنَّ أُمَّهُ أَفْرَهُ شَاةٍ فِي الْغَنَمِ وَ أَغْزَرُهَا دَرَّةً وَ كَانَ الذِّئْبُ أَخَذَ حَمَلًا لَهَا عِنْدَهُ‏</w:t>
      </w:r>
      <w:r w:rsidRPr="0027727F">
        <w:rPr>
          <w:rFonts w:cs="B Badr" w:hint="cs"/>
          <w:color w:val="965AA0"/>
          <w:sz w:val="26"/>
          <w:szCs w:val="26"/>
          <w:rtl/>
        </w:rPr>
        <w:t xml:space="preserve"> «4»</w:t>
      </w:r>
      <w:r w:rsidRPr="0027727F">
        <w:rPr>
          <w:rFonts w:cs="B Badr" w:hint="cs"/>
          <w:color w:val="242887"/>
          <w:sz w:val="26"/>
          <w:szCs w:val="26"/>
          <w:rtl/>
        </w:rPr>
        <w:t>، عَامَ الْأَوَّلَ مِنْ ذَلِكَ الْمَوْضِعِ، فَمَا رَجَعَ لَبَنُهَا حَتَّى وَضَعَتْ هَذَا فَدَرَّتْ، فَقُلْتُ صَدَقَ. ثُمَّ أَقْبَلْتُ فَلَمَّا صِرْتُ عَلَى جِسْرِ الْكُوفَةِ نَظَرَ إِلَيَّ رَجُلٌ مَعَهُ خَاتَمُ يَاقُوتٍ، فَقَالَ لَهُ يَا فُلَانُ خَاتَمُكَ هَذَا الْبَرَّاقُ أَرِنِيهِ! قَالَ فَخَلَعَهُ فَأَعْطَاهُ، فَلَمَّا صَارَ فِي يَدِهِ رَمَى بِهِ فِي الْفُرَاتِ، قَالَ الْآخَرُ مَا صَنَعْتَ! قَالَ تُحِبُّ أَنْ تَأْخُذَهُ قَالَ نَعَمْ، قَالَ، فَقَالَ بِيَدِهِ‏</w:t>
      </w:r>
      <w:r w:rsidRPr="0027727F">
        <w:rPr>
          <w:rFonts w:cs="B Badr" w:hint="cs"/>
          <w:color w:val="965AA0"/>
          <w:sz w:val="26"/>
          <w:szCs w:val="26"/>
          <w:rtl/>
        </w:rPr>
        <w:t xml:space="preserve"> «5»</w:t>
      </w:r>
      <w:r w:rsidRPr="0027727F">
        <w:rPr>
          <w:rFonts w:cs="B Badr" w:hint="cs"/>
          <w:color w:val="242887"/>
          <w:sz w:val="26"/>
          <w:szCs w:val="26"/>
          <w:rtl/>
        </w:rPr>
        <w:t xml:space="preserve"> إِلَى الْمَاءِ، فَأَقْبَلَ الْمَاءُ يَعْلُو بَعْضُهُ عَلَى بَعْضٍ حَتَّى إِذَا قَرُبَ تَنَاوَلَهُ وَ أَخَذَهُ.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رُوِيَ عَنْ سُفْيَانَ الثَّوْرِيِّ: أَنَّهُ قَالَ‏</w:t>
      </w:r>
      <w:r w:rsidRPr="0027727F">
        <w:rPr>
          <w:rFonts w:cs="B Badr" w:hint="cs"/>
          <w:color w:val="242887"/>
          <w:sz w:val="26"/>
          <w:szCs w:val="26"/>
          <w:rtl/>
        </w:rPr>
        <w:t xml:space="preserve"> جَابِرٌ الْجُعْفِيُّ صَدُوقٌ فِي الْحَدِيثِ إِلَّا أَنَّهُ كَانَ يَتَشَيَّعُ، وَ حُكِيَ عَنْهُ أَنَّهُ قَالَ: مَا رَأَيْتُ أَوْرَعَ بِالْحَدِيثِ مِنْ جَابِرٍ.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النعجة بالفتح: الأنثى من الضأن و الشاة. و الحمل بالتحريك: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ولد الضأن.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العام بالتخفيف: السنة. و الأول إذا جعلته صفة يكون غير منصرف.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حقيّة هذا و كذبه-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منذ-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قال بيده: اهوى بها و اخذ</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347</w:t>
      </w:r>
      <w:r w:rsidRPr="0027727F">
        <w:rPr>
          <w:rFonts w:cs="B Badr" w:hint="cs"/>
          <w:color w:val="780000"/>
          <w:sz w:val="26"/>
          <w:szCs w:val="26"/>
          <w:rtl/>
        </w:rPr>
        <w:t xml:space="preserve"> نَصْرُ بْنُ الصَّبَّاحِ، قَالَ حَدَّثَنِي إِسْحَاقُ بْنُ مُحَمَّدٍ الْبَصْرِيُّ، قَالَ حَدَّثَنَا مُحَمَّدُ بْنُ مَنْصُورٍ، عَنْ مُحَمَّدِ بْنِ إِسْمَاعِيلَ، عَنْ عَمْرِو بْنِ شِمْرٍ، قَالَ، قَالَ‏</w:t>
      </w:r>
      <w:r w:rsidRPr="0027727F">
        <w:rPr>
          <w:rFonts w:cs="B Badr" w:hint="cs"/>
          <w:color w:val="242887"/>
          <w:sz w:val="26"/>
          <w:szCs w:val="26"/>
          <w:rtl/>
        </w:rPr>
        <w:t>: أَتَى رَجُلٌ جَابِرَ بْنَ يَزِيدَ فَقَالَ لَهُ جَابِرٌ تُرِيدُ أَنْ تَرَى أَبَا جَعْفَرٍ قَالَ نَعَمْ، قَالَ فَمَسَحَ عَلَى عَيْنَيَّ فَمَرَرْتُ وَ أَنَا أَسْبِقُ الرِّيحَ حَتَّى صِرْتُ إِلَى الْمَدِينَةِ، قَالَ فَبَيْنَا أَنَا كَذَلِكَ مُتَعَجِّبٌ‏</w:t>
      </w:r>
      <w:r w:rsidRPr="0027727F">
        <w:rPr>
          <w:rFonts w:cs="B Badr" w:hint="cs"/>
          <w:color w:val="965AA0"/>
          <w:sz w:val="26"/>
          <w:szCs w:val="26"/>
          <w:rtl/>
        </w:rPr>
        <w:t xml:space="preserve"> «1»</w:t>
      </w:r>
      <w:r w:rsidRPr="0027727F">
        <w:rPr>
          <w:rFonts w:cs="B Badr" w:hint="cs"/>
          <w:color w:val="242887"/>
          <w:sz w:val="26"/>
          <w:szCs w:val="26"/>
          <w:rtl/>
        </w:rPr>
        <w:t xml:space="preserve"> إِذْ فَكَّرْتُ فَقُلْتُ مَا أَحْوَجَنِي إِلَى وَتِدٍ أَتِدُهُ‏</w:t>
      </w:r>
      <w:r w:rsidRPr="0027727F">
        <w:rPr>
          <w:rFonts w:cs="B Badr" w:hint="cs"/>
          <w:color w:val="965AA0"/>
          <w:sz w:val="26"/>
          <w:szCs w:val="26"/>
          <w:rtl/>
        </w:rPr>
        <w:t xml:space="preserve"> «2»</w:t>
      </w:r>
      <w:r w:rsidRPr="0027727F">
        <w:rPr>
          <w:rFonts w:cs="B Badr" w:hint="cs"/>
          <w:color w:val="242887"/>
          <w:sz w:val="26"/>
          <w:szCs w:val="26"/>
          <w:rtl/>
        </w:rPr>
        <w:t xml:space="preserve"> فَإِذَا حَجَجْتُ عَاماً قَابِلًا نَظَرْتُ هَاهُنَا هُوَ أَمْ لَا، فَلَمْ أَعْلَمْ إِلَّا وَ جَابِرٌ بَيْنَ يَدَيَّ يُعْطِينِي وَتِداً، قَالَ فَفَزِعْتُ، فَقَالَ: هَذَا عَمَلُ الْعَبْدِ بِإِذْنِ اللَّهِ فَكَيْفَ لَوْ رَأَيْتَ السَّيِّدَ الْأَكْبَرَ! قَالَ ثُمَّ لَمْ أَرَهُ، قَالَ فَمَضَيْتُ حَتَّى صِرْتُ إِلَى بَابِ أَبِي جَعْفَرٍ (ع) فَإِذَا هُوَ يَصِيحُ بِي ادْخُلْ لَا بَأْسَ عَلَيْكَ! فَدَخَلْتُ فَإِذَا جَابِرٌ عِنْدَهُ، قَالَ، فَقَالَ لِجَابِرٍ يَا نُوحُ غَرَّقْتَهُمْ أَوَّلًا بِالْمَاءِ وَ غَرَّقْتَهُمْ آخِراً بِالْعِلْمِ فَإِذَا كَسَرْتَ فَاجْبُرْ، قَالَ، ثُمَّ قَالَ مَنْ أَطَاعَ اللَّهَ أُطِيعَ، أَيُّ الْبِلَادِ أَحَبُّ إِلَيْكَ قَالَ قُلْتُ الْكُوفَةُ، قَالَ بِالْكُوفَةِ فَكُنْ، قَالَ سَمِعْتُ أَخَا النُّونِ بِالْكُوفَةِ، قَالَ فَبَقِيتُ مُتَعَجِّباً مِنْ قَوْلِ جَابِرٍ فَجِئْتُ فَإِذَا بِهِ فِي مَوْضِعِهِ الَّذِي كَانَ فِيهِ قَاعِداً، قَالَ فَسَأَلْتُ الْقَوْمَ هَلْ قَامَ أَوْ تَنَحَّى قَالَ، فَقَالُوا لَا، وَ كَانَ سَبَبُ تَوْحِيدِي أَنْ سَمِعْتُ قَوْلَهُ بِالْإِلَهِيَّةِ وَ فِي الْأَئِمَّةِ</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فبقيت انا لذلك متعجبا-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اوتده- خ. وتده يتده، و وتده بالتشديد، و اوتده: اي ثبّته.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كذلك في النسخة. و في نسخ اخر هنا زيادة: هذا حديث موضوع لا شك في كذبه و رواته كلهم متهمون بالغلو و التفويض. اقول: يمكن أن يكون هذا الجريان بتصرف جابر في نفس الرجل.</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348</w:t>
      </w:r>
      <w:r w:rsidRPr="0027727F">
        <w:rPr>
          <w:rFonts w:cs="B Badr" w:hint="cs"/>
          <w:color w:val="780000"/>
          <w:sz w:val="26"/>
          <w:szCs w:val="26"/>
          <w:rtl/>
        </w:rPr>
        <w:t xml:space="preserve"> حَدَّثَنِي مُحَمَّدُ بْنُ مَسْعُودٍ، قَالَ حَدَّثَنِي مُحَمَّدُ بْنُ نُصَيْرٍ، عَنْ مُحَمَّدِ بْنِ عِيسَى.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حَمْدَوَيْهِ بْنِ نُصَيْرٍ، قَالَ حَدَّثَنِي مُحَمَّدُ بْنُ عِيسَى، عَنْ عَلِيِّ بْنِ الْحَكَمِ، عَنْ عُرْوَةَ بْنِ مُوسَى، قَالَ‏</w:t>
      </w:r>
      <w:r w:rsidRPr="0027727F">
        <w:rPr>
          <w:rFonts w:cs="B Badr" w:hint="cs"/>
          <w:color w:val="242887"/>
          <w:sz w:val="26"/>
          <w:szCs w:val="26"/>
          <w:rtl/>
        </w:rPr>
        <w:t>: كُنْتُ جَالِساً مَعَ أَبِي مَرْيَمَ الْحَنَّاطِ وَ جَابِرٌ عِنْدَهُ جَالِسٌ، فَقَامَ أَبُو مَرْيَمَ فَجَاءَ بِدَوْرَقٍ‏</w:t>
      </w:r>
      <w:r w:rsidRPr="0027727F">
        <w:rPr>
          <w:rFonts w:cs="B Badr" w:hint="cs"/>
          <w:color w:val="965AA0"/>
          <w:sz w:val="26"/>
          <w:szCs w:val="26"/>
          <w:rtl/>
        </w:rPr>
        <w:t xml:space="preserve"> «1»</w:t>
      </w:r>
      <w:r w:rsidRPr="0027727F">
        <w:rPr>
          <w:rFonts w:cs="B Badr" w:hint="cs"/>
          <w:color w:val="242887"/>
          <w:sz w:val="26"/>
          <w:szCs w:val="26"/>
          <w:rtl/>
        </w:rPr>
        <w:t xml:space="preserve"> مِنْ مَاءِ بِئْرِ مَنَازِلِ ابْنِ عِكْرِمَةَ</w:t>
      </w:r>
      <w:r w:rsidRPr="0027727F">
        <w:rPr>
          <w:rFonts w:cs="B Badr" w:hint="cs"/>
          <w:color w:val="965AA0"/>
          <w:sz w:val="26"/>
          <w:szCs w:val="26"/>
          <w:rtl/>
        </w:rPr>
        <w:t xml:space="preserve"> «2»</w:t>
      </w:r>
      <w:r w:rsidRPr="0027727F">
        <w:rPr>
          <w:rFonts w:cs="B Badr" w:hint="cs"/>
          <w:color w:val="242887"/>
          <w:sz w:val="26"/>
          <w:szCs w:val="26"/>
          <w:rtl/>
        </w:rPr>
        <w:t>، فَقَالَ لَهُ جَابِرٌ وَيْحَكَ يَا أَبَا مَرْيَمَ كَأَنِّي بِكَ قَدِ اسْتَغْنَيْتَ عَنْ هَذِهِ الْبِئْرِ وَ اغْتَرَفْتَ مِنْ هَاهُنَا مِنْ مَاءِ الْفُرَاتِ! فَقَالَ لَهُ أَبُو مَرْيَمَ مَا أَلْوَمَ النَّاسَ أَنْ يُسَمُّونَا كَذَّابِينَ وَ كَانَ مَوْلَى لِجَعْفَرٍ (ع) كَيْفَ يَجِي‏ءُ مَاءُ الْفُرَاتِ إِلَى هَاهُنَا! قَالَ وَيْحَكَ إِنَّهُ يَحْتَفِرُ هَاهُنَا نَهَرٌ أَوَّلُهُ عَذَابٌ عَلَى النَّاسِ وَ آخِرُهُ رَحْمَةٌ يَجْرِي فِيهِ مَاءُ الْفُرَاتِ فَتَخْرُجُ الْمَرْأَةُ الضَّعِيفَةُ وَ الصَّبِيُّ فَيَغْتَرِفُ مِنْهُ وَ يُجْعَلُ لَهُ أَبْوَابٌ فِي بَنِي رُوَاسَ وَ فِي بَنِي موهية</w:t>
      </w:r>
      <w:r w:rsidRPr="0027727F">
        <w:rPr>
          <w:rFonts w:cs="B Badr" w:hint="cs"/>
          <w:color w:val="965AA0"/>
          <w:sz w:val="26"/>
          <w:szCs w:val="26"/>
          <w:rtl/>
        </w:rPr>
        <w:t xml:space="preserve"> «3»</w:t>
      </w:r>
      <w:r w:rsidRPr="0027727F">
        <w:rPr>
          <w:rFonts w:cs="B Badr" w:hint="cs"/>
          <w:color w:val="242887"/>
          <w:sz w:val="26"/>
          <w:szCs w:val="26"/>
          <w:rtl/>
        </w:rPr>
        <w:t xml:space="preserve"> [مَوْهِبَةَ] وَ عِنْدَ بِئْرِ بَنِي كِنْدَةَ وَ فِي بَنِي زُرَارَةَ</w:t>
      </w:r>
      <w:r w:rsidRPr="0027727F">
        <w:rPr>
          <w:rFonts w:cs="B Badr" w:hint="cs"/>
          <w:color w:val="965AA0"/>
          <w:sz w:val="26"/>
          <w:szCs w:val="26"/>
          <w:rtl/>
        </w:rPr>
        <w:t xml:space="preserve"> «4»</w:t>
      </w:r>
      <w:r w:rsidRPr="0027727F">
        <w:rPr>
          <w:rFonts w:cs="B Badr" w:hint="cs"/>
          <w:color w:val="242887"/>
          <w:sz w:val="26"/>
          <w:szCs w:val="26"/>
          <w:rtl/>
        </w:rPr>
        <w:t xml:space="preserve"> حَتَّى تَتَغَامَسَ فِيهِ الصِّبْيَانُ.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عَلِيٌ‏</w:t>
      </w:r>
      <w:r w:rsidRPr="0027727F">
        <w:rPr>
          <w:rFonts w:cs="B Badr" w:hint="cs"/>
          <w:color w:val="965AA0"/>
          <w:sz w:val="26"/>
          <w:szCs w:val="26"/>
          <w:rtl/>
        </w:rPr>
        <w:t xml:space="preserve"> «5»</w:t>
      </w:r>
      <w:r w:rsidRPr="0027727F">
        <w:rPr>
          <w:rFonts w:cs="B Badr" w:hint="cs"/>
          <w:color w:val="242887"/>
          <w:sz w:val="26"/>
          <w:szCs w:val="26"/>
          <w:rtl/>
        </w:rPr>
        <w:t>: إِنَّهُ قَدْ كَانَ ذَلِكَ وَ أَنَّ الَّذِي حَدَّثَ عَلِيٌّ وَ عَهِدَهُ‏</w:t>
      </w:r>
      <w:r w:rsidRPr="0027727F">
        <w:rPr>
          <w:rFonts w:cs="B Badr" w:hint="cs"/>
          <w:color w:val="965AA0"/>
          <w:sz w:val="26"/>
          <w:szCs w:val="26"/>
          <w:rtl/>
        </w:rPr>
        <w:t xml:space="preserve"> «6»</w:t>
      </w:r>
      <w:r w:rsidRPr="0027727F">
        <w:rPr>
          <w:rFonts w:cs="B Badr" w:hint="cs"/>
          <w:color w:val="242887"/>
          <w:sz w:val="26"/>
          <w:szCs w:val="26"/>
          <w:rtl/>
        </w:rPr>
        <w:t xml:space="preserve"> لَعَلَّ أَنَّهُ قَدْ سَمِعَ بِهَذَا الْحَدِيثِ قَبْلَ أَنْ يَكُونَ.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قسم من الإبريق.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النسخة. و في نسخ اخر: مبارك بن عكرمة. و في الترتيب: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بئر عكرمة.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موهبة-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فزارة-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اى قال عليّ بن الحكم.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حدث عليّ و عمّر- خ. و كلمة عمّر من التعمير مجهولا.</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199</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إسماعيل بن جابر الجعفي‏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349</w:t>
      </w:r>
      <w:r w:rsidRPr="0027727F">
        <w:rPr>
          <w:rFonts w:cs="B Badr" w:hint="cs"/>
          <w:color w:val="780000"/>
          <w:sz w:val="26"/>
          <w:szCs w:val="26"/>
          <w:rtl/>
        </w:rPr>
        <w:t xml:space="preserve"> حَدَّثَنَا مُحَمَّدُ بْنُ مَسْعُودٍ، قَالَ حَدَّثَنِي عَلِيُّ بْنُ الْحَسَنِ، قَالَ حَدَّثَنِي ابْنُ أُورَمَةَ، عَنْ عُثْمَانَ بْنِ عِيسَى، عَنْ إِسْمَاعِيلَ بْنِ جَابِرٍ، قَالَ‏</w:t>
      </w:r>
      <w:r w:rsidRPr="0027727F">
        <w:rPr>
          <w:rFonts w:cs="B Badr" w:hint="cs"/>
          <w:color w:val="242887"/>
          <w:sz w:val="26"/>
          <w:szCs w:val="26"/>
          <w:rtl/>
        </w:rPr>
        <w:t xml:space="preserve"> أَصَابَنِي لَقْوَةٌ فِي وَجْهِي، فَلَمَّا قَدِمْنَا الْمَدِينَةَ دَخَلْتُ عَلَى أَبِي عَبْدِ اللَّهِ (ع)، قَالَ مَا الَّذِي أَرَى‏</w:t>
      </w:r>
      <w:r w:rsidRPr="0027727F">
        <w:rPr>
          <w:rFonts w:cs="B Badr" w:hint="cs"/>
          <w:color w:val="965AA0"/>
          <w:sz w:val="26"/>
          <w:szCs w:val="26"/>
          <w:rtl/>
        </w:rPr>
        <w:t xml:space="preserve"> «1»</w:t>
      </w:r>
      <w:r w:rsidRPr="0027727F">
        <w:rPr>
          <w:rFonts w:cs="B Badr" w:hint="cs"/>
          <w:color w:val="242887"/>
          <w:sz w:val="26"/>
          <w:szCs w:val="26"/>
          <w:rtl/>
        </w:rPr>
        <w:t xml:space="preserve"> بِوَجْهِكَ قَالَ، قُلْتُ فَاسِدَةَ رِيحٍ، قَالَ، فَقَالَ لِيَ ائْتِ قَبْرَ النَّبِيِّ (ص) فَصَلِّ عِنْدَهُ رَكْعَتَيْنِ ثُمَّ ضَعْ يَدَكَ عَلَى وَجْهِكَ ثُمَّ قُلْ: بِسْمِ اللَّهِ وَ بِاللَّهِ هَذَا أُحَرِّجُ‏</w:t>
      </w:r>
      <w:r w:rsidRPr="0027727F">
        <w:rPr>
          <w:rFonts w:cs="B Badr" w:hint="cs"/>
          <w:color w:val="965AA0"/>
          <w:sz w:val="26"/>
          <w:szCs w:val="26"/>
          <w:rtl/>
        </w:rPr>
        <w:t xml:space="preserve"> «2»</w:t>
      </w:r>
      <w:r w:rsidRPr="0027727F">
        <w:rPr>
          <w:rFonts w:cs="B Badr" w:hint="cs"/>
          <w:color w:val="242887"/>
          <w:sz w:val="26"/>
          <w:szCs w:val="26"/>
          <w:rtl/>
        </w:rPr>
        <w:t xml:space="preserve"> عَلَيْكَ مِنْ عَيْنِ إِنْسٍ أَوْ عَيْنِ جِنٍّ أَوْ وَجَعٍ أُحَرِّجُ عَلَيْكَ بِالَّذِي اتَّخَذَ</w:t>
      </w:r>
      <w:r w:rsidRPr="0027727F">
        <w:rPr>
          <w:rFonts w:cs="B Badr" w:hint="cs"/>
          <w:color w:val="006A0F"/>
          <w:sz w:val="26"/>
          <w:szCs w:val="26"/>
          <w:rtl/>
        </w:rPr>
        <w:t xml:space="preserve"> إِبْراهِيمَ خَلِيلًا</w:t>
      </w:r>
      <w:r w:rsidRPr="0027727F">
        <w:rPr>
          <w:rFonts w:cs="B Badr" w:hint="cs"/>
          <w:color w:val="242887"/>
          <w:sz w:val="26"/>
          <w:szCs w:val="26"/>
          <w:rtl/>
        </w:rPr>
        <w:t xml:space="preserve"> وَ كَلَّمَ‏</w:t>
      </w:r>
      <w:r w:rsidRPr="0027727F">
        <w:rPr>
          <w:rFonts w:cs="B Badr" w:hint="cs"/>
          <w:color w:val="006A0F"/>
          <w:sz w:val="26"/>
          <w:szCs w:val="26"/>
          <w:rtl/>
        </w:rPr>
        <w:t xml:space="preserve"> مُوسى‏ تَكْلِيماً</w:t>
      </w:r>
      <w:r w:rsidRPr="0027727F">
        <w:rPr>
          <w:rFonts w:cs="B Badr" w:hint="cs"/>
          <w:color w:val="242887"/>
          <w:sz w:val="26"/>
          <w:szCs w:val="26"/>
          <w:rtl/>
        </w:rPr>
        <w:t xml:space="preserve"> وَ خَلَقَ عِيسَى مِنْ رُوحِ الْقُدُسِ لَمَّا هَدَأْتَ وَ طَفِيتَ كَمَا طَفِيَتْ نَارُ إِبْرَاهِيمَ اطْفَأْ بِإِذْنِ اللَّهِ اطْفَأْ بِإِذْنِ اللَّهِ. قَالَ فَمَا عَاوَدْتُهُ إِلَّا مَرَّتَيْنِ حَتَّى رَجَعَ وَجْهِي، فَمَا عَادَ إِلَيَّ السَّاعَةَ.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350</w:t>
      </w:r>
      <w:r w:rsidRPr="0027727F">
        <w:rPr>
          <w:rFonts w:cs="B Badr" w:hint="cs"/>
          <w:color w:val="780000"/>
          <w:sz w:val="26"/>
          <w:szCs w:val="26"/>
          <w:rtl/>
        </w:rPr>
        <w:t xml:space="preserve"> حَدَّثَنِي مُحَمَّدُ بْنُ مَسْعُودٍ، قَالَ حَدَّثَنِي جِبْرِيلُ بْنُ أَحْمَدَ، عَنْ مُحَمَّدِ بْنِ عِيسَى، عَنْ يُونُسَ، عَنْ أَبِي الصَّبَّاحِ، قَالَ سَمِعْتُ أَبَا عَبْدِ اللَّهِ (ع) يَقُولُ‏</w:t>
      </w:r>
      <w:r w:rsidRPr="0027727F">
        <w:rPr>
          <w:rFonts w:cs="B Badr" w:hint="cs"/>
          <w:color w:val="242887"/>
          <w:sz w:val="26"/>
          <w:szCs w:val="26"/>
          <w:rtl/>
        </w:rPr>
        <w:t xml:space="preserve"> هَلَكَ الْمُتَرَئِّسُونَ فِي أَدْيَانِهِمْ، مِنْهُمْ زُرَارَةُ وَ بُرَيْدٌ وَ مُحَمَّدُ بْنُ مُسْلِمٍ وَ إِسْمَاعِيلُ الْجُعْفِيُّ، وَ ذَكَرَ آخَرَ لَمْ أَحْفَظْهُ.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علباء بن دراع الأسدي و أبي بصير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351</w:t>
      </w:r>
      <w:r w:rsidRPr="0027727F">
        <w:rPr>
          <w:rFonts w:cs="B Badr" w:hint="cs"/>
          <w:color w:val="780000"/>
          <w:sz w:val="26"/>
          <w:szCs w:val="26"/>
          <w:rtl/>
        </w:rPr>
        <w:t xml:space="preserve"> حَدَّثَنِي مُحَمَّدُ بْنُ مَسْعُودٍ، قَالَ حَدَّثَنِي أَحْمَدُ بْنُ مَنْصُورٍ،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اراه-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حرّجه: ضيّقه. و حرج عليه: قال له انت في حرج. و في الترتيب: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اخرج.</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200</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حَدَّثَنِي أَحْمَدُ بْنُ الْفَضْلِ، عَنِ ابْنِ أَبِي عُمَيْرٍ، عَنْ شُعَيْبٍ الْعَقَرْقُوفِيِّ، عَنْ أَبِي بَصِيرٍ، قَالَ‏</w:t>
      </w:r>
      <w:r w:rsidRPr="0027727F">
        <w:rPr>
          <w:rFonts w:cs="B Badr" w:hint="cs"/>
          <w:color w:val="242887"/>
          <w:sz w:val="26"/>
          <w:szCs w:val="26"/>
          <w:rtl/>
        </w:rPr>
        <w:t xml:space="preserve"> حَضَرْتُ يَعْنِي عِلْبَاءَ الْأَسَدِيَّ عِنْدَ مَوْتِهِ فَقَالَ لِي إِنَّ أَبَا جَعْفَرٍ (ع) قَدْ ضَمِنَ لِيَ الْجَنَّةَ فَاذْكُرْهُ‏</w:t>
      </w:r>
      <w:r w:rsidRPr="0027727F">
        <w:rPr>
          <w:rFonts w:cs="B Badr" w:hint="cs"/>
          <w:color w:val="965AA0"/>
          <w:sz w:val="26"/>
          <w:szCs w:val="26"/>
          <w:rtl/>
        </w:rPr>
        <w:t xml:space="preserve"> «1»</w:t>
      </w:r>
      <w:r w:rsidRPr="0027727F">
        <w:rPr>
          <w:rFonts w:cs="B Badr" w:hint="cs"/>
          <w:color w:val="242887"/>
          <w:sz w:val="26"/>
          <w:szCs w:val="26"/>
          <w:rtl/>
        </w:rPr>
        <w:t xml:space="preserve"> ذَلِكَ! قَالَ، فَدَخَلْتُ عَلَى أَبِي جَعْفَرٍ (ع)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حَضَرْتَ عِلْبَاءَ عِنْدَ مَوْتِهِ قَالَ قُلْتُ نَعَمْ فَأَخْبِرْنِي أَنَّكَ ضَمِنْتَ لَهُ الْجَنَّةَ وَ سَأَلَنِي أَنْ أَذْكُرَكَ ذَلِكَ! قَالَ صَدَقَ، قَالَ فَبَكَيْتُ، ثُمَّ قُلْتُ جُعِلْتُ فِدَاكَ أَ لَسْتُ الْكَبِيرَ السِّنِّ الضَّرِيرَ الْبَصَرِ فَاضْمَنْهَا لِي! قَالَ قَدْ فَعَلْتُ، قُلْتُ اضْمَنْهَا لِي عَلَى آبَائِكَ وَ سَمَّيْتُهُمْ وَاحِداً وَاحِداً، قَالَ قَدْ فَعَلْتُ، قُلْتُ فَاضْمَنْهَا لِي عَلَى رَسُولِ اللَّهِ (ص) قَالَ قَدْ فَعَلْتُ، قُلْتُ اضْمَنْهَا لِي عَلَى اللَّهِ، قَالَ قَدْ فَعَلْتُ.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352</w:t>
      </w:r>
      <w:r w:rsidRPr="0027727F">
        <w:rPr>
          <w:rFonts w:cs="B Badr" w:hint="cs"/>
          <w:color w:val="780000"/>
          <w:sz w:val="26"/>
          <w:szCs w:val="26"/>
          <w:rtl/>
        </w:rPr>
        <w:t xml:space="preserve"> مُحَمَّدُ بْنُ مَسْعُودٍ، قَالَ حَدَّثَنِي إِبْرَاهِيمُ بْنُ مُحَمَّدِ بْنِ فَارِسٍ، عَنْ يَعْقُوبَ بْنِ يَزِيدَ، عَنِ ابْنِ أَبِي عُمَيْرٍ، عَنْ شِهَابِ بْنِ عَبْدِ رَبِّهِ، عَنْ أَبِي بَصِيرٍ، قَالَ‏</w:t>
      </w:r>
      <w:r w:rsidRPr="0027727F">
        <w:rPr>
          <w:rFonts w:cs="B Badr" w:hint="cs"/>
          <w:color w:val="242887"/>
          <w:sz w:val="26"/>
          <w:szCs w:val="26"/>
          <w:rtl/>
        </w:rPr>
        <w:t xml:space="preserve"> إِنَّ عِلْبَاءَ الْأَسَدِيَّ وُلِّيَ الْبَحْرَيْنَ فَأَفَادَ سَبْعِينَ أَلْفَ‏</w:t>
      </w:r>
      <w:r w:rsidRPr="0027727F">
        <w:rPr>
          <w:rFonts w:cs="B Badr" w:hint="cs"/>
          <w:color w:val="965AA0"/>
          <w:sz w:val="26"/>
          <w:szCs w:val="26"/>
          <w:rtl/>
        </w:rPr>
        <w:t xml:space="preserve"> «2»</w:t>
      </w:r>
      <w:r w:rsidRPr="0027727F">
        <w:rPr>
          <w:rFonts w:cs="B Badr" w:hint="cs"/>
          <w:color w:val="242887"/>
          <w:sz w:val="26"/>
          <w:szCs w:val="26"/>
          <w:rtl/>
        </w:rPr>
        <w:t xml:space="preserve"> دِينَارٍ وَ دَوَابَّ وَ رَقِيقاً، قَالَ، فَحَمَلَ ذَلِكَ كُلَّهُ حَتَّى وَضَعَهُ بَيْنَ يَدَيْ أَبِي عَبْدِ اللَّهِ (ع) ثُمَّ قَالَ إِنِّي وُلِّيتُ الْبَحْرَيْنَ لِبَنِي أُمَيَّةَ وَ أَفَدْتُ كَذَا وَ كَذَا وَ قَدْ حَمَلْتُهُ كُلَّهُ إِلَيْكَ وَ عَلِمْتُ أَنَّ اللَّهَ عَزَّ وَ جَلَّ لَمْ يَجْعَلْ لَهُمْ مِنْ ذَلِكَ شَيْئاً وَ أَنَّهُ كُلَّهُ لَكَ، فَقَالَ لَهُ أَبُو عَبْدِ اللَّهِ (ع) هَاتِهِ! فَوَضَعَ بَيْنَ يَدَيْهِ، فَقَالَ لَهُ: قَدْ قَبِلْنَا مِنْكَ وَ وَهَبْنَاهُ لَكَ وَ أَحْلَلْنَاكَ مِنْهُ وَ ضَمِنَّا لَكَ عَلَى اللَّهِ الْجَنَّةَ، قَالَ أَبُو بَصِيرٍ: فَقُلْنَا مَا بَالِي! وَ ذَكَرَ مِثْلَ حَدِيثِ شُعَيْبٍ الْعَقَرْقُوفِيِ‏</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اذكره الشي‏ء من باب الأفعال: جعله يذكره.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سبعمأة الف-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قد مر حديثه في 352 و 289.</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أبي حمزة الثمالي ثابت بن دينار أبي صفية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عربي أزدي‏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353</w:t>
      </w:r>
      <w:r w:rsidRPr="0027727F">
        <w:rPr>
          <w:rFonts w:cs="B Badr" w:hint="cs"/>
          <w:color w:val="780000"/>
          <w:sz w:val="26"/>
          <w:szCs w:val="26"/>
          <w:rtl/>
        </w:rPr>
        <w:t xml:space="preserve"> حَدَّثَنِي مُحَمَّدُ بْنُ مَسْعُودٍ، قَالَ‏</w:t>
      </w:r>
      <w:r w:rsidRPr="0027727F">
        <w:rPr>
          <w:rFonts w:cs="B Badr" w:hint="cs"/>
          <w:color w:val="242887"/>
          <w:sz w:val="26"/>
          <w:szCs w:val="26"/>
          <w:rtl/>
        </w:rPr>
        <w:t xml:space="preserve"> سَأَلْتُ عَلِيَّ بْنَ الْحَسَنِ بْنِ فَضَّالٍ عَنِ الْحَدِيثِ الَّذِي رُوِيَ عَنْ عَبْدِ الْمَلِكِ بْنِ أَعْيَنَ وَ تَسْمِيَةِ ابْنِهِ الضُّرَيْسَ قَالَ، فَقَالَ! إِنَّمَا رَوَاهُ أَبُو حَمْزَةَ، وَ أَصْبَغُ بْنُ عَبْدِ الْمَلِكِ‏</w:t>
      </w:r>
      <w:r w:rsidRPr="0027727F">
        <w:rPr>
          <w:rFonts w:cs="B Badr" w:hint="cs"/>
          <w:color w:val="965AA0"/>
          <w:sz w:val="26"/>
          <w:szCs w:val="26"/>
          <w:rtl/>
        </w:rPr>
        <w:t xml:space="preserve"> «1»</w:t>
      </w:r>
      <w:r w:rsidRPr="0027727F">
        <w:rPr>
          <w:rFonts w:cs="B Badr" w:hint="cs"/>
          <w:color w:val="242887"/>
          <w:sz w:val="26"/>
          <w:szCs w:val="26"/>
          <w:rtl/>
        </w:rPr>
        <w:t xml:space="preserve"> خَيْرٌ مِنْ أَبِي حَمْزَةَ، وَ كَانَ أَبُو حَمْزَةَ يَشْرَبُ النَّبِيذَ وَ مُتَّهَمٌ بِهِ، إِلَّا أَنَّهُ قَالَ تَرَكَ قَبْلَ مَوْتِهِ وَ زَعَمَ أَنَّ أَبَا حَمْزَةَ وَ زُرَارَةَ وَ مُحَمَّدَ بْنَ مُسْلِمٍ مَاتُوا فِي سَنَةٍ وَاحِدَةٍ بَعْدَ أَبِي عَبْدِ اللَّهِ (ع) بِسَنَةٍ أَوْ بِنَحْوٍ مِنْهُ، وَ كَانَ أَبُو حَمْزَةَ كُوفِيّاً.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354</w:t>
      </w:r>
      <w:r w:rsidRPr="0027727F">
        <w:rPr>
          <w:rFonts w:cs="B Badr" w:hint="cs"/>
          <w:color w:val="780000"/>
          <w:sz w:val="26"/>
          <w:szCs w:val="26"/>
          <w:rtl/>
        </w:rPr>
        <w:t xml:space="preserve"> حَدَّثَنِي عَلِيُّ بْنُ مُحَمَّدِ بْنِ قُتَيْبَةَ أَبُو مُحَمَّدٍ وَ مُحَمَّدُ بْنُ مُوسَى الْهَمْدَانِيُّ، قَالا حَدَّثَنَا مُحَمَّدُ بْنُ الْحُسَيْنِ بْنِ أَبِي الْخَطَّابِ، قَالَ‏</w:t>
      </w:r>
      <w:r w:rsidRPr="0027727F">
        <w:rPr>
          <w:rFonts w:cs="B Badr" w:hint="cs"/>
          <w:color w:val="242887"/>
          <w:sz w:val="26"/>
          <w:szCs w:val="26"/>
          <w:rtl/>
        </w:rPr>
        <w:t xml:space="preserve"> كُنْتُ أَنَا وَ عَامِرُ بْنُ عَبْدِ اللَّهِ بْنِ جُذَاعَةَ الْأَزْدِيُّ وَ حُجْرُ بْنُ زَائِدَةَ جُلُوساً عَلَى بَابِ الْفِيلِ إِذْ دَخَلَ عَلَيْنَا أَبُو حَمْزَةَ الثُّمَالِيُّ ثَابِتُ بْنُ دِينَارٍ فَقَالَ لِعَامِرِ بْنِ عَبْدِ اللَّهِ يَا عَامِرُ أَنْتَ حَرَّشْتَ‏</w:t>
      </w:r>
      <w:r w:rsidRPr="0027727F">
        <w:rPr>
          <w:rFonts w:cs="B Badr" w:hint="cs"/>
          <w:color w:val="965AA0"/>
          <w:sz w:val="26"/>
          <w:szCs w:val="26"/>
          <w:rtl/>
        </w:rPr>
        <w:t xml:space="preserve"> «2»</w:t>
      </w:r>
      <w:r w:rsidRPr="0027727F">
        <w:rPr>
          <w:rFonts w:cs="B Badr" w:hint="cs"/>
          <w:color w:val="242887"/>
          <w:sz w:val="26"/>
          <w:szCs w:val="26"/>
          <w:rtl/>
        </w:rPr>
        <w:t xml:space="preserve"> عَلَيَّ أَبَا عَبْدِ اللَّهِ (ع) فَقُلْتُ أَبُو حَمْزَةَ يَشْرَبُ النَّبِيذَ فَقَالَ لَهُ عَامِرٌ مَا حَرَّشْتُ عَلَيْكَ أَبَا عَبْدِ اللَّهِ (ع) وَ لَكِنْ سَأَلْتُ أَبَا عَبْدِ اللَّهِ (ع) عَنِ الْمُسْكِرِ، فَقَالَ: كُلُّ مُسْكِرٍ حَرَامٌ، وَ قَالَ لَكِنَّ أَبَا حَمْزَةَ يَشْرَبُ، قَالَ، فَقَالَ أَبُو حَمْزَةَ: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أَسْتَغْفِرُ اللَّهَ مِنْهُ الْآنَ وَ أَتُوبُ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355</w:t>
      </w:r>
      <w:r w:rsidRPr="0027727F">
        <w:rPr>
          <w:rFonts w:cs="B Badr" w:hint="cs"/>
          <w:color w:val="780000"/>
          <w:sz w:val="26"/>
          <w:szCs w:val="26"/>
          <w:rtl/>
        </w:rPr>
        <w:t xml:space="preserve"> حَدَّثَنَا حَمْدَوَيْهِ بْنُ نُصَيْرٍ، قَالَ حَدَّثَنَا أَيُّوبُ بْنُ نُوحٍ، عَنِ ابْنِ‏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أنّه إشارة الى حديث 302 و رواه عليّ بن عطية. و قال في حاشية الترتيب: كان اصبغا هو الملقب بضريس.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حرش بينهم: اغرى بعضهم ببعض.</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202</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أَبِي عُمَيْرٍ، عَنْ هِشَامِ بْنِ الْحَكَمِ، عَنْ أَبِي حَمْزَةَ، قَالَ‏</w:t>
      </w:r>
      <w:r w:rsidRPr="0027727F">
        <w:rPr>
          <w:rFonts w:cs="B Badr" w:hint="cs"/>
          <w:color w:val="242887"/>
          <w:sz w:val="26"/>
          <w:szCs w:val="26"/>
          <w:rtl/>
        </w:rPr>
        <w:t xml:space="preserve"> كَانَتْ بُنَيَّةٌ</w:t>
      </w:r>
      <w:r w:rsidRPr="0027727F">
        <w:rPr>
          <w:rFonts w:cs="B Badr" w:hint="cs"/>
          <w:color w:val="965AA0"/>
          <w:sz w:val="26"/>
          <w:szCs w:val="26"/>
          <w:rtl/>
        </w:rPr>
        <w:t xml:space="preserve"> «1»</w:t>
      </w:r>
      <w:r w:rsidRPr="0027727F">
        <w:rPr>
          <w:rFonts w:cs="B Badr" w:hint="cs"/>
          <w:color w:val="242887"/>
          <w:sz w:val="26"/>
          <w:szCs w:val="26"/>
          <w:rtl/>
        </w:rPr>
        <w:t xml:space="preserve"> لِي سَقَطَتْ فَانْكَسَرَتْ يَدُهَا، فَأَتَيْتُ بِهَا التَّيْمِيَ‏</w:t>
      </w:r>
      <w:r w:rsidRPr="0027727F">
        <w:rPr>
          <w:rFonts w:cs="B Badr" w:hint="cs"/>
          <w:color w:val="965AA0"/>
          <w:sz w:val="26"/>
          <w:szCs w:val="26"/>
          <w:rtl/>
        </w:rPr>
        <w:t xml:space="preserve"> «2»</w:t>
      </w:r>
      <w:r w:rsidRPr="0027727F">
        <w:rPr>
          <w:rFonts w:cs="B Badr" w:hint="cs"/>
          <w:color w:val="242887"/>
          <w:sz w:val="26"/>
          <w:szCs w:val="26"/>
          <w:rtl/>
        </w:rPr>
        <w:t xml:space="preserve"> فَأَخَذَهَا فَنَظَرَ إِلَى يَدِهَا فَقَالَ مُنْكَسِرَةٌ، فَدَخَلَ يُخْرِجُ الْجَبَائِرَ وَ أَنَا عَلَى الْبَابِ فَدَخَلَتْنِي رِقَّةٌ عَلَى الصَّبِيَّةِ فَبَكَيْتُ وَ دَعَوْتُ، فَخَرَجَ بِالْجَبَائِرِ فَتَنَاوَلَ بِيَدِ الصَّبِيَّةِ فَلَمْ يَرَ بِهَا شَيْئاً ثُمَّ نَظَرَ إِلَى الْأُخْرَى فَقَالَ مَا بِهَا شَيْ‏ءٌ، قَالَ فَذَكَرْتُ ذَلِكَ لِأَبِي عَبْدِ اللَّهِ (ع) فَقَالَ يَا أَبَا حَمْزَةَ وَافَقَ الدُّعَاءُ الرِّضَاءَ، فَاسْتُجِيبَ لَكَ فِي أَسْرَعَ مِنْ طَرْفَةِ 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356</w:t>
      </w:r>
      <w:r w:rsidRPr="0027727F">
        <w:rPr>
          <w:rFonts w:cs="B Badr" w:hint="cs"/>
          <w:color w:val="780000"/>
          <w:sz w:val="26"/>
          <w:szCs w:val="26"/>
          <w:rtl/>
        </w:rPr>
        <w:t xml:space="preserve"> حَدَّثَنِي مُحَمَّدُ بْنُ إِسْمَاعِيلَ، قَالَ حَدَّثَنَا الْفَضْلُ، عَنِ الْحَسَنِ بْنِ مَحْبُوبٍ، عَنْ عَلِيِّ بْنِ أَبِي حَمْزَةَ، عَنْ أَبِي بَصِيرٍ، قَالَ‏</w:t>
      </w:r>
      <w:r w:rsidRPr="0027727F">
        <w:rPr>
          <w:rFonts w:cs="B Badr" w:hint="cs"/>
          <w:color w:val="242887"/>
          <w:sz w:val="26"/>
          <w:szCs w:val="26"/>
          <w:rtl/>
        </w:rPr>
        <w:t xml:space="preserve"> دَخَلْتُ عَلَى أَبِي عَبْدِ اللَّهِ (ع) فَقَالَ مَا فَعَلَ أَبُو حَمْزَةَ الثُّمَالِيُّ قُلْتُ خَلَّفْتُهُ عَلِيلًا، قَالَ إِذَا رَجَعْتَ إِلَيْهِ فَأَقْرَأْهُ مِنِّي السَّلَامَ وَ أَعْلِمْهُ أَنَّهُ يَمُوتُ فِي شَهْرِ كَذَا فِي يَوْمِ كَذَا، قَالَ أَبُو بَصِيرٍ قُلْتُ جُعِلْتُ فِدَاكَ وَ اللَّهِ لَقَدْ كَانَ فِيهِ أُنْسٌ وَ كَانَ لَكُمْ شِيعَةً! قَالَ صَدَقْتَ مَا عِنْدَنَا خَيْرٌ لَكُمْ، قُلْتُ مِنْ‏</w:t>
      </w:r>
      <w:r w:rsidRPr="0027727F">
        <w:rPr>
          <w:rFonts w:cs="B Badr" w:hint="cs"/>
          <w:color w:val="965AA0"/>
          <w:sz w:val="26"/>
          <w:szCs w:val="26"/>
          <w:rtl/>
        </w:rPr>
        <w:t xml:space="preserve"> «3»</w:t>
      </w:r>
      <w:r w:rsidRPr="0027727F">
        <w:rPr>
          <w:rFonts w:cs="B Badr" w:hint="cs"/>
          <w:color w:val="242887"/>
          <w:sz w:val="26"/>
          <w:szCs w:val="26"/>
          <w:rtl/>
        </w:rPr>
        <w:t xml:space="preserve"> شِيعَتِكُمْ مَعَكُمْ قَالَ‏</w:t>
      </w:r>
      <w:r w:rsidRPr="0027727F">
        <w:rPr>
          <w:rFonts w:cs="B Badr" w:hint="cs"/>
          <w:color w:val="965AA0"/>
          <w:sz w:val="26"/>
          <w:szCs w:val="26"/>
          <w:rtl/>
        </w:rPr>
        <w:t xml:space="preserve"> «4»</w:t>
      </w:r>
      <w:r w:rsidRPr="0027727F">
        <w:rPr>
          <w:rFonts w:cs="B Badr" w:hint="cs"/>
          <w:color w:val="242887"/>
          <w:sz w:val="26"/>
          <w:szCs w:val="26"/>
          <w:rtl/>
        </w:rPr>
        <w:t xml:space="preserve"> إِنْ هُوَ خَافَ اللَّهَ وَ رَاقَبَ‏</w:t>
      </w:r>
      <w:r w:rsidRPr="0027727F">
        <w:rPr>
          <w:rFonts w:cs="B Badr" w:hint="cs"/>
          <w:color w:val="965AA0"/>
          <w:sz w:val="26"/>
          <w:szCs w:val="26"/>
          <w:rtl/>
        </w:rPr>
        <w:t xml:space="preserve"> «5»</w:t>
      </w:r>
      <w:r w:rsidRPr="0027727F">
        <w:rPr>
          <w:rFonts w:cs="B Badr" w:hint="cs"/>
          <w:color w:val="242887"/>
          <w:sz w:val="26"/>
          <w:szCs w:val="26"/>
          <w:rtl/>
        </w:rPr>
        <w:t xml:space="preserve"> نَبِيَّهُ وَ تَوَقَّى الذُّنُوبَ، فَإِذَا هُوَ فَعَلَ كَانَ مَعَنَا فِي دَرَجَتِنَا، قَالَ عَلِيٌّ: فَرَجَعْنَا تِلْكَ السَّنَةَ فَمَا لَبِثَ أَبُو حَمْزَةَ إِلَّا يَسِيراً حَتَّى تُوُفِّيَ.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صبيّة-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السمنى- خ. و في بعض النسخ: التميمى. و لعلّ المراد ذكر وصف الجبار و لقبه الشخصى.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النسخة و في ج و د و ه: خير لكم من شيعتكم.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قال نعم-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راقبه و نبيّه-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357</w:t>
      </w:r>
      <w:r w:rsidRPr="0027727F">
        <w:rPr>
          <w:rFonts w:cs="B Badr" w:hint="cs"/>
          <w:color w:val="780000"/>
          <w:sz w:val="26"/>
          <w:szCs w:val="26"/>
          <w:rtl/>
        </w:rPr>
        <w:t xml:space="preserve"> وَجَدْتُ بِخَطِّ أَبِي عَبْدِ اللَّهِ مُحَمَّدِ بْنِ نُعَيْمٍ‏</w:t>
      </w:r>
      <w:r w:rsidRPr="0027727F">
        <w:rPr>
          <w:rFonts w:cs="B Badr" w:hint="cs"/>
          <w:color w:val="965AA0"/>
          <w:sz w:val="26"/>
          <w:szCs w:val="26"/>
          <w:rtl/>
        </w:rPr>
        <w:t xml:space="preserve"> «1»</w:t>
      </w:r>
      <w:r w:rsidRPr="0027727F">
        <w:rPr>
          <w:rFonts w:cs="B Badr" w:hint="cs"/>
          <w:color w:val="780000"/>
          <w:sz w:val="26"/>
          <w:szCs w:val="26"/>
          <w:rtl/>
        </w:rPr>
        <w:t xml:space="preserve"> الشَّاذَانِيِّ، قَالَ سَمِعْتُ الْفَضْلَ بْنَ شَاذَانَ، قَالَ سَمِعْتُ الثِّقَةَ، يَقُولُ سَمِعْتُ الرِّضَا (ع) يَقُولُ‏</w:t>
      </w:r>
      <w:r w:rsidRPr="0027727F">
        <w:rPr>
          <w:rFonts w:cs="B Badr" w:hint="cs"/>
          <w:color w:val="242887"/>
          <w:sz w:val="26"/>
          <w:szCs w:val="26"/>
          <w:rtl/>
        </w:rPr>
        <w:t>: أَبُو حَمْزَةَ الثُّمَالِيُّ فِي زَمَانِهِ كَلُقْمَانَ فِي زَمَانِهِ وَ ذَلِكَ أَنَّهُ قَدِمَ‏</w:t>
      </w:r>
      <w:r w:rsidRPr="0027727F">
        <w:rPr>
          <w:rFonts w:cs="B Badr" w:hint="cs"/>
          <w:color w:val="965AA0"/>
          <w:sz w:val="26"/>
          <w:szCs w:val="26"/>
          <w:rtl/>
        </w:rPr>
        <w:t xml:space="preserve"> «2»</w:t>
      </w:r>
      <w:r w:rsidRPr="0027727F">
        <w:rPr>
          <w:rFonts w:cs="B Badr" w:hint="cs"/>
          <w:color w:val="242887"/>
          <w:sz w:val="26"/>
          <w:szCs w:val="26"/>
          <w:rtl/>
        </w:rPr>
        <w:t xml:space="preserve"> أَرْبَعَةً مِنَّا عَلِيَّ بْنَ الْحُسَيْنِ وَ مُحَمَّدَ بْنَ عَلِيٍّ وَ جَعْفَرَ بْنَ مُحَمَّدٍ وَ بُرْهَةً مِنْ عَصْرِ مُوسَى بْنِ جَعْفَرٍ (ع) وَ يُونُسُ بْنُ عَبْدِ الرَّحْمَنِ كَذَلِكَ هُوَ سَلْمَانُ فِي زَمَانِهِ.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w:t>
      </w:r>
      <w:r w:rsidRPr="0027727F">
        <w:rPr>
          <w:rFonts w:cs="B Badr" w:hint="cs"/>
          <w:color w:val="965AA0"/>
          <w:sz w:val="26"/>
          <w:szCs w:val="26"/>
          <w:rtl/>
        </w:rPr>
        <w:t xml:space="preserve"> «3»</w:t>
      </w:r>
      <w:r w:rsidRPr="0027727F">
        <w:rPr>
          <w:rFonts w:cs="B Badr" w:hint="cs"/>
          <w:color w:val="780000"/>
          <w:sz w:val="26"/>
          <w:szCs w:val="26"/>
          <w:rtl/>
        </w:rPr>
        <w:t xml:space="preserve"> أَبُو عَمْرٍو</w:t>
      </w:r>
      <w:r w:rsidRPr="0027727F">
        <w:rPr>
          <w:rFonts w:cs="B Badr" w:hint="cs"/>
          <w:color w:val="242887"/>
          <w:sz w:val="26"/>
          <w:szCs w:val="26"/>
          <w:rtl/>
        </w:rPr>
        <w:t>: سَأَلْتُ أَبَا الْحَسَنِ حَمْدَوَيْهِ بْنَ نُصَيْرٍ، عَنْ عَلِيِّ بْنِ أَبِي حَمْزَةَ الثُّمَالِيِّ وَ الْحُسَيْنِ بْنِ أَبِي حَمْزَةَ وَ مُحَمَّدٍ أَخَوَيْهِ وَ أَبِيهِ فَقَالَ كُلُّهُمْ ثِقَاتٌ فَاضِلُونَ.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عقبة بن بشير الأسدي‏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358</w:t>
      </w:r>
      <w:r w:rsidRPr="0027727F">
        <w:rPr>
          <w:rFonts w:cs="B Badr" w:hint="cs"/>
          <w:color w:val="780000"/>
          <w:sz w:val="26"/>
          <w:szCs w:val="26"/>
          <w:rtl/>
        </w:rPr>
        <w:t xml:space="preserve"> حَمْدَوَيْهِ وَ إِبْرَاهِيمُ، قَالا حَدَّثَنَا أَيُّوبُ بْنُ نُوحٍ، قَالَ أَخْبَرَنَا حَنَانٌ‏</w:t>
      </w:r>
      <w:r w:rsidRPr="0027727F">
        <w:rPr>
          <w:rFonts w:cs="B Badr" w:hint="cs"/>
          <w:color w:val="965AA0"/>
          <w:sz w:val="26"/>
          <w:szCs w:val="26"/>
          <w:rtl/>
        </w:rPr>
        <w:t xml:space="preserve"> «4»</w:t>
      </w:r>
      <w:r w:rsidRPr="0027727F">
        <w:rPr>
          <w:rFonts w:cs="B Badr" w:hint="cs"/>
          <w:color w:val="780000"/>
          <w:sz w:val="26"/>
          <w:szCs w:val="26"/>
          <w:rtl/>
        </w:rPr>
        <w:t>، عَنْ عُقْبَةَ بْنِ بَشِيرٍ الْأَسَدِيِّ، قَالَ‏</w:t>
      </w:r>
      <w:r w:rsidRPr="0027727F">
        <w:rPr>
          <w:rFonts w:cs="B Badr" w:hint="cs"/>
          <w:color w:val="242887"/>
          <w:sz w:val="26"/>
          <w:szCs w:val="26"/>
          <w:rtl/>
        </w:rPr>
        <w:t xml:space="preserve"> دَخَلْتُ عَلَى أَبِي جَعْفَرٍ (ع) فَقُلْتُ لَهُ إِنِّي مِنَ الْحَسَبِ الضَّخْمِ‏</w:t>
      </w:r>
      <w:r w:rsidRPr="0027727F">
        <w:rPr>
          <w:rFonts w:cs="B Badr" w:hint="cs"/>
          <w:color w:val="965AA0"/>
          <w:sz w:val="26"/>
          <w:szCs w:val="26"/>
          <w:rtl/>
        </w:rPr>
        <w:t xml:space="preserve"> «5»</w:t>
      </w:r>
      <w:r w:rsidRPr="0027727F">
        <w:rPr>
          <w:rFonts w:cs="B Badr" w:hint="cs"/>
          <w:color w:val="242887"/>
          <w:sz w:val="26"/>
          <w:szCs w:val="26"/>
          <w:rtl/>
        </w:rPr>
        <w:t xml:space="preserve"> مِنْ قَوْمِي، وَ إِنَّ قَوْمِي كَانَ لَهُمْ عَرِيفٌ‏</w:t>
      </w:r>
      <w:r w:rsidRPr="0027727F">
        <w:rPr>
          <w:rFonts w:cs="B Badr" w:hint="cs"/>
          <w:color w:val="965AA0"/>
          <w:sz w:val="26"/>
          <w:szCs w:val="26"/>
          <w:rtl/>
        </w:rPr>
        <w:t xml:space="preserve"> «6»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محمّد بن أحمد بن نعيم-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خدم-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هذا الى قوله- فاضلون ليست في النسخ الخطيّة التي عندي، و لعلّه لذكرها مستقلة في 761.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في بعض النسخ: جابر بن، او حنان بن، و هذا اوجب الميرزا و الممقانى الى البحث و التكلف في هذا السند، و الصحيح ما ضبطناه.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المفخم-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كامير لفظا و معنا. عرف على القوم: دبر امرهم و قام بسياستهم، من باب نصر.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فَهَلَكَ فَأَرَادُوا أَنْ يُعَرِّفُونِي عَلَيْهِمْ فَمَا تَرَى لِي قَالَ، فَقَالَ أَبُو جَعْفَرٍ (ع) تَمُنُّ عَلَيْنَا بِحَسَبِكَ إِنَّ اللَّهَ تَعَالَى رَفَعَ بِالْإِيمَانِ مَنْ كَانَ النَّاسُ سَمَّوْهُ وَضِيعاً إِذَا كَانَ مُؤْمِناً، وَ وَضَعَ بِالْكُفْرِ مَنْ كَانَ يُسَمُّونَهُ شَرِيفاً إِذَا كَانَ كَافِراً، فَلَيْسَ لِأَحَدٍ عَلَى أَحَدٍ فَضْلٌ إِلَّا بِتَقْوَى اللَّهِ، وَ أَمَّا قَوْلُكَ إِنَّ قَوْمِي كَانَ لَهُمْ عَرِيفٌ فَهَلَكَ فَأَرَادُوا أَنْ يُعَرِّفُونِي عَلَيْهِمْ: فَإِنْ كُنْتَ تَكْرَهُ الْجَنَّةَ وَ تُبْغِضُهَا فَتَعَرَّفْ عَلَى قَوْمِكَ، يَأْخُذُ سُلْطَانٌ جَائِرٌ بِامْرِئٍ مُسْلِمٍ يَسْفِكُ دَمَهُ فَتَشْرَكُهُمْ فِي دَمِهِ، وَ عَسَى أَنْ لَا تَنَالَ مِنْ دُنْيَاهُمْ شَيْئاً.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أسلم المكي مولى محمد بن الحنفية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359</w:t>
      </w:r>
      <w:r w:rsidRPr="0027727F">
        <w:rPr>
          <w:rFonts w:cs="B Badr" w:hint="cs"/>
          <w:color w:val="780000"/>
          <w:sz w:val="26"/>
          <w:szCs w:val="26"/>
          <w:rtl/>
        </w:rPr>
        <w:t xml:space="preserve"> حَدَّثَنِي حَمْدَوَيْهِ، قَالَ حَدَّثَنِي أَيُّوبُ بْنُ نُوحٍ، قَالَ حَدَّثَنَا صَفْوَانُ بْنُ يَحْيَى، عَنْ عَاصِمِ بْنِ حُمَيْدٍ، عَنْ سَلَّامِ بْنِ سَعِيدٍ الْجُمَحِيِّ، قَالَ حَدَّثَنَا أَسْلَمُ مَوْلَى مُحَمَّدِ بْنِ الْحَنَفِيَّةِ، قَالَ‏</w:t>
      </w:r>
      <w:r w:rsidRPr="0027727F">
        <w:rPr>
          <w:rFonts w:cs="B Badr" w:hint="cs"/>
          <w:color w:val="242887"/>
          <w:sz w:val="26"/>
          <w:szCs w:val="26"/>
          <w:rtl/>
        </w:rPr>
        <w:t xml:space="preserve"> كُنْتُ مَعَ أَبِي جَعْفَرٍ (ع) جَالِساً مُسْنَداً ظَهْرِي إِلَى زَمْزَمَ، فَمَرَّ عَلَيْنَا مُحَمَّدُ بْنُ عَبْدِ اللَّهِ بْنِ الْحَسَنِ وَ هُوَ يَطُوفُ بِالْبَيْتِ، فَقَالَ أَبُو جَعْفَرٍ يَا أَسْلَمُ أَ تَعْرِفُ هَذَا الشَّابَّ قُلْتُ نَعَمْ هَذَا مُحَمَّدُ بْنُ عَبْدِ اللَّهِ بْنِ الْحَسَنِ، قَالَ أَمَا إِنَّهُ سَيَظْهَرُ وَ يُقْتَلُ فِي حَالِ مَضِيعَةٍ، ثُمَّ قَالَ يَا أَسْلَمُ لَا تُحَدِّثْ بِهَذَا الْحَدِيثِ أَحَداً فَإِنَّهُ عِنْدَكَ أَمَانَةٌ! قَالَ فَحَدَّثْتُ بِهِ مَعْرُوفَ بْنَ خَرَّبُوذَ وَ أَخَذْتُ عَلَيْهِ مِثْلَ مَا أُخِذَ عَلَيَّ، قَالَ وَ كُنَّا عِنْدَ أَبِي جَعْفَرٍ (ع) غُدْوَةً وَ عَشِيَّةً أَرْبَعَةٌ مِنْ أَهْلِ مَكَّةَ فَسَأَلَهُ مَعْرُوفٌ عَنْ هَذَا الْحَدِيثِ، فَقَالَ أَخْبِرْنِي عَنْ هَذَا الْحَدِيثِ الَّذِي حَدَّثَنِيهِ فَإِنِّي أُحِبُّ أَنْ أَسْمَعَهُ مِنْكَ، قَالَ فَالْتَفَتَ إِلَى أَسْلَمَ، فَقَالَ لَهُ أَسْلَمُ جُعِلْتُ فِدَاكَ إِنِّي أَخَذْتُ عَلَيْهِ مِثْلَ الَّذِي أَخَذْتَهُ عَلَيَّ، قَالَ، فَقَالَ‏</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أَبُو جَعْفَرٍ (ع) لَوْ كَانَ النَّاسُ كُلُّهُمْ لَنَا شِيعَةً لَكَانَ ثَلَاثَةُ أَرْبَاعِهِمْ لَنَا شُكَّاكاً وَ الرُّبُعُ الْآخَرُ أَحْمَقُ.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360</w:t>
      </w:r>
      <w:r w:rsidRPr="0027727F">
        <w:rPr>
          <w:rFonts w:cs="B Badr" w:hint="cs"/>
          <w:color w:val="780000"/>
          <w:sz w:val="26"/>
          <w:szCs w:val="26"/>
          <w:rtl/>
        </w:rPr>
        <w:t xml:space="preserve"> حَمْدَوَيْهِ، قَالَ حَدَّثَنِي مُحَمَّدُ بْنُ عَبْدِ الْحَمِيدِ، عَنْ يُونُسَ بْنِ يَعْقُوبَ، قَالَ‏</w:t>
      </w:r>
      <w:r w:rsidRPr="0027727F">
        <w:rPr>
          <w:rFonts w:cs="B Badr" w:hint="cs"/>
          <w:color w:val="242887"/>
          <w:sz w:val="26"/>
          <w:szCs w:val="26"/>
          <w:rtl/>
        </w:rPr>
        <w:t>: سُئِلَ أَسْلَمُ الْمَكِّيُّ، عَنْ قَوْلِ مُحَمَّدِ بْنِ الْحَنَفِيَّةِ لِعَامِرِ بْنِ وَاثِلَةَ لَا تَبْرَحْ مَكَّةَ حَتَّى تَلْقَانِي أَوْ صَارَ أَمْرُكَ أَنْ تَأْكُلَ الْقِضَّةَ</w:t>
      </w:r>
      <w:r w:rsidRPr="0027727F">
        <w:rPr>
          <w:rFonts w:cs="B Badr" w:hint="cs"/>
          <w:color w:val="965AA0"/>
          <w:sz w:val="26"/>
          <w:szCs w:val="26"/>
          <w:rtl/>
        </w:rPr>
        <w:t xml:space="preserve"> «1»</w:t>
      </w:r>
      <w:r w:rsidRPr="0027727F">
        <w:rPr>
          <w:rFonts w:cs="B Badr" w:hint="cs"/>
          <w:color w:val="242887"/>
          <w:sz w:val="26"/>
          <w:szCs w:val="26"/>
          <w:rtl/>
        </w:rPr>
        <w:t xml:space="preserve"> فَقَالَ أَسْلَمُ تَعَجُّباً مِمَّا رُوِيَ عَنْ مُحَمَّدٍ يَا!</w:t>
      </w:r>
      <w:r w:rsidRPr="0027727F">
        <w:rPr>
          <w:rFonts w:cs="B Badr" w:hint="cs"/>
          <w:color w:val="965AA0"/>
          <w:sz w:val="26"/>
          <w:szCs w:val="26"/>
          <w:rtl/>
        </w:rPr>
        <w:t xml:space="preserve"> «2»</w:t>
      </w:r>
      <w:r w:rsidRPr="0027727F">
        <w:rPr>
          <w:rFonts w:cs="B Badr" w:hint="cs"/>
          <w:color w:val="242887"/>
          <w:sz w:val="26"/>
          <w:szCs w:val="26"/>
          <w:rtl/>
        </w:rPr>
        <w:t xml:space="preserve"> فَنَظَرَ إِلَى الْخَيَّاطِ</w:t>
      </w:r>
      <w:r w:rsidRPr="0027727F">
        <w:rPr>
          <w:rFonts w:cs="B Badr" w:hint="cs"/>
          <w:color w:val="965AA0"/>
          <w:sz w:val="26"/>
          <w:szCs w:val="26"/>
          <w:rtl/>
        </w:rPr>
        <w:t xml:space="preserve"> «3»</w:t>
      </w:r>
      <w:r w:rsidRPr="0027727F">
        <w:rPr>
          <w:rFonts w:cs="B Badr" w:hint="cs"/>
          <w:color w:val="242887"/>
          <w:sz w:val="26"/>
          <w:szCs w:val="26"/>
          <w:rtl/>
        </w:rPr>
        <w:t xml:space="preserve"> وَ هُوَ مَعَهُمْ، وَ قَالَ: أَ لَسْتَ شَاهِدَنَا حِينَ حَدَّثَنَا عَامِرُ بْنُ وَاثِلَةَ أَنَّ مُحَمَّدَ بْنَ الْحَنَفِيَّةِ قَالَ لَهُ يَا عَامِرُ إِنَّ الَّذِي تَرْجُو إِنَّمَا خُرُوجُهُ بِمَكَّةَ فَلَا تَبْرَحَنَّ مَكَّةَ حَتَّى تَلْقَى الَّذِي تُحِبُّ وَ إِنْ صَارَ أَمْرُكَ إِلَى أَنْ تَأْكُلَ الْقِضَّةَ، وَ لَمْ يَكُنْ عَلَى مَا رُوِيَ أَنَّ مُحَمَّداً قَالَ لَا تَبْرَحْ حَتَّى تَلْقَانِي.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الكميت بن زيد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361</w:t>
      </w:r>
      <w:r w:rsidRPr="0027727F">
        <w:rPr>
          <w:rFonts w:cs="B Badr" w:hint="cs"/>
          <w:color w:val="780000"/>
          <w:sz w:val="26"/>
          <w:szCs w:val="26"/>
          <w:rtl/>
        </w:rPr>
        <w:t xml:space="preserve"> حَدَّثَنِي حَمْدَوَيْهِ وَ إِبْرَاهِيمُ، قَالا حَدَّثَنَا مُحَمَّدُ بْنُ عَبْدِ الْحَمِيدِ الْعَطَّارِ، عَنْ أَبِي جَمِيلَةَ، عَنِ الْحَارِثِ بْنِ الْمُغِيرَةِ، عَنِ الْوَرْدِ بْنِ زَيْدٍ، قَالَ‏</w:t>
      </w:r>
      <w:r w:rsidRPr="0027727F">
        <w:rPr>
          <w:rFonts w:cs="B Badr" w:hint="cs"/>
          <w:color w:val="242887"/>
          <w:sz w:val="26"/>
          <w:szCs w:val="26"/>
          <w:rtl/>
        </w:rPr>
        <w:t xml:space="preserve"> قُلْتُ لِأَبِي جَعْفَرٍ (ع) جَعَلَنِيَ اللَّهُ فِدَاكَ قَدِمَ الْكُمَيْتُ! فَقَالَ أَدْخِلْهُ، فَسَأَلَهُ الْكُمَيْتُ‏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بالكسر فالتشديد: صغار الحصى‏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يا: كلمة تذكر عند التعجب‏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و في ج و ه: يا نظر الخياط، الحناط. فيكون نظر اسماله، و قوله و قال اي ثمّ قال. و في د: يا نضر الحناط. و في الترتيب و المطبوعة: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كما في المتن.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عَنِ الشَّيْخَيْنِ فَقَالَ لَهُ أَبُو جَعْفَرٍ (ع) مَا أُهَرِيقَ دَمٌ وَ لَا حُكِمَ يحكم بِحُكْمٍ‏</w:t>
      </w:r>
      <w:r w:rsidRPr="0027727F">
        <w:rPr>
          <w:rFonts w:cs="B Badr" w:hint="cs"/>
          <w:color w:val="965AA0"/>
          <w:sz w:val="26"/>
          <w:szCs w:val="26"/>
          <w:rtl/>
        </w:rPr>
        <w:t xml:space="preserve"> «1»</w:t>
      </w:r>
      <w:r w:rsidRPr="0027727F">
        <w:rPr>
          <w:rFonts w:cs="B Badr" w:hint="cs"/>
          <w:color w:val="242887"/>
          <w:sz w:val="26"/>
          <w:szCs w:val="26"/>
          <w:rtl/>
        </w:rPr>
        <w:t xml:space="preserve"> غَيْرِ مُوَافِقٍ لِحُكْمِ اللَّهِ وَ حُكْمِ النَّبِيِّ (ص) وَ حُكْمِ عَلِيٍّ (ع) إِلَّا وَ هُوَ فِي أَعْنَاقِهِمَا، فَقَالَ الْكُمَيْتُ: اللَّهُ أَكْبَرُ اللَّهُ أَكْبَرُ حَسْبِي حَسْبِي.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362</w:t>
      </w:r>
      <w:r w:rsidRPr="0027727F">
        <w:rPr>
          <w:rFonts w:cs="B Badr" w:hint="cs"/>
          <w:color w:val="780000"/>
          <w:sz w:val="26"/>
          <w:szCs w:val="26"/>
          <w:rtl/>
        </w:rPr>
        <w:t xml:space="preserve"> طَاهِرُ بْنُ عِيسَى، قَالَ حَدَّثَنِي جَعْفَرُ بْنُ أَحْمَدَ، قَالَ حَدَّثَنِي أَبُو الْحُسَيْنِ صَالِحُ بْنُ أَبِي حَمَّادٍ الرَّازِيُّ، قَالَ حَدَّثَنَا مُحَمَّدُ بْنُ الْوَلِيدِ الْخَرَّازُ، عَنْ يُونُسَ بْنِ يَعْقُوبَ، قَالَ‏</w:t>
      </w:r>
      <w:r w:rsidRPr="0027727F">
        <w:rPr>
          <w:rFonts w:cs="B Badr" w:hint="cs"/>
          <w:color w:val="242887"/>
          <w:sz w:val="26"/>
          <w:szCs w:val="26"/>
          <w:rtl/>
        </w:rPr>
        <w:t xml:space="preserve"> أَنْشَدَ الْكُمَيْتُ أَبَا عَبْدِ اللَّهِ شِعْرَهُ: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أَخْلَصَ اللَّهُ فِي هَوَايَ فَمَا أَغْرَ</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قَ نَزْعاً وَ مَا تَطِيشُ‏</w:t>
            </w:r>
            <w:r w:rsidRPr="0027727F">
              <w:rPr>
                <w:rFonts w:cs="B Badr"/>
                <w:color w:val="965AA0"/>
                <w:sz w:val="26"/>
                <w:szCs w:val="26"/>
              </w:rPr>
              <w:t xml:space="preserve"> «2»</w:t>
            </w:r>
            <w:r w:rsidRPr="0027727F">
              <w:rPr>
                <w:rFonts w:cs="B Badr"/>
                <w:color w:val="7800FA"/>
                <w:sz w:val="26"/>
                <w:szCs w:val="26"/>
              </w:rPr>
              <w:t xml:space="preserve"> </w:t>
            </w:r>
            <w:r w:rsidRPr="0027727F">
              <w:rPr>
                <w:rFonts w:cs="B Badr"/>
                <w:color w:val="7800FA"/>
                <w:sz w:val="26"/>
                <w:szCs w:val="26"/>
                <w:rtl/>
              </w:rPr>
              <w:t>سِهَامِي‏</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color w:val="242887"/>
          <w:sz w:val="26"/>
          <w:szCs w:val="26"/>
          <w:rtl/>
        </w:rPr>
      </w:pPr>
      <w:r w:rsidRPr="0027727F">
        <w:rPr>
          <w:rFonts w:cs="B Badr" w:hint="cs"/>
          <w:color w:val="242887"/>
          <w:sz w:val="26"/>
          <w:szCs w:val="26"/>
          <w:rtl/>
        </w:rPr>
        <w:t>فَقَالَ أَبُو عَبْدِ اللَّهِ (ع) لَا تَقُلْ هَكَذَا وَ لَكِنْ قُلْ-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Pr>
              <w:t xml:space="preserve">..... </w:t>
            </w:r>
            <w:r w:rsidRPr="0027727F">
              <w:rPr>
                <w:rFonts w:cs="B Badr"/>
                <w:color w:val="7800FA"/>
                <w:sz w:val="26"/>
                <w:szCs w:val="26"/>
                <w:rtl/>
              </w:rPr>
              <w:t>قَدْ أَغْرَ</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قَ نَزْعاً وَ مَا تَطِيشُ سِهَامِي‏</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363</w:t>
      </w:r>
      <w:r w:rsidRPr="0027727F">
        <w:rPr>
          <w:rFonts w:cs="B Badr" w:hint="cs"/>
          <w:color w:val="780000"/>
          <w:sz w:val="26"/>
          <w:szCs w:val="26"/>
          <w:rtl/>
        </w:rPr>
        <w:t xml:space="preserve"> نَصْرُ بْنُ صَبَّاحٍ، قَالَ حَدَّثَنِي إِسْحَاقُ بْنُ مُحَمَّدٍ الْبَصْرِيُّ، قَالَ حَدَّثَنِي مُحَمَّدُ بْنُ جُمْهُورٍ الْقُمِّيُّ، قَالَ حَدَّثَنَا مُوسَى بْنُ بَشَّارٍ</w:t>
      </w:r>
      <w:r w:rsidRPr="0027727F">
        <w:rPr>
          <w:rFonts w:cs="B Badr" w:hint="cs"/>
          <w:color w:val="965AA0"/>
          <w:sz w:val="26"/>
          <w:szCs w:val="26"/>
          <w:rtl/>
        </w:rPr>
        <w:t xml:space="preserve"> «3»</w:t>
      </w:r>
      <w:r w:rsidRPr="0027727F">
        <w:rPr>
          <w:rFonts w:cs="B Badr" w:hint="cs"/>
          <w:color w:val="780000"/>
          <w:sz w:val="26"/>
          <w:szCs w:val="26"/>
          <w:rtl/>
        </w:rPr>
        <w:t xml:space="preserve"> الْوَشَّاءُ، عَنْ دَاوُدَ بْنِ النُّعْمَانِ، قَالَ‏</w:t>
      </w:r>
      <w:r w:rsidRPr="0027727F">
        <w:rPr>
          <w:rFonts w:cs="B Badr" w:hint="cs"/>
          <w:color w:val="242887"/>
          <w:sz w:val="26"/>
          <w:szCs w:val="26"/>
          <w:rtl/>
        </w:rPr>
        <w:t xml:space="preserve"> دَخَلَ الْكُمَيْتُ فَأَنْشَدَهُ، وَ ذَكَرَ نَحْوَهُ ثُمَّ قَالَ فِي آخِرِهِ إِنَّ اللَّهَ عَزَّ وَ جَلَّ يُحِبُّ مَعَالِيَ الْأُمُورِ وَ يَكْرَهُ سَفْسَافَهَا،</w:t>
      </w:r>
      <w:r w:rsidRPr="0027727F">
        <w:rPr>
          <w:rFonts w:cs="B Badr" w:hint="cs"/>
          <w:color w:val="965AA0"/>
          <w:sz w:val="26"/>
          <w:szCs w:val="26"/>
          <w:rtl/>
        </w:rPr>
        <w:t xml:space="preserve"> «4»</w:t>
      </w:r>
      <w:r w:rsidRPr="0027727F">
        <w:rPr>
          <w:rFonts w:cs="B Badr" w:hint="cs"/>
          <w:color w:val="242887"/>
          <w:sz w:val="26"/>
          <w:szCs w:val="26"/>
          <w:rtl/>
        </w:rPr>
        <w:t xml:space="preserve"> فَقَالَ الْكُمَيْتُ: يَا سَيِّدِي أَسْأَلُكَ عَنْ مَسْأَلَةٍ وَ كَانَ مُتَّكِئاً فَاسْتَوَى جَالِساً وَ كَسَرَ فِي صَدْرِهِ‏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لا حكم بحكم-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اغرق في القوس: مدّها غاية المد. و النزع بالسهم: الرمى به، و في القوس: مدها و رمى و ترها. و طيش السهم: تجاوزها عن الغرض.</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يسار-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اى الردى.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وِسَادَةً</w:t>
      </w:r>
      <w:r w:rsidRPr="0027727F">
        <w:rPr>
          <w:rFonts w:cs="B Badr" w:hint="cs"/>
          <w:color w:val="965AA0"/>
          <w:sz w:val="26"/>
          <w:szCs w:val="26"/>
          <w:rtl/>
        </w:rPr>
        <w:t xml:space="preserve"> «1»</w:t>
      </w:r>
      <w:r w:rsidRPr="0027727F">
        <w:rPr>
          <w:rFonts w:cs="B Badr" w:hint="cs"/>
          <w:color w:val="242887"/>
          <w:sz w:val="26"/>
          <w:szCs w:val="26"/>
          <w:rtl/>
        </w:rPr>
        <w:t xml:space="preserve"> ثُمَّ قَالَ سَلْ! فَقَالَ أَسْأَلُكَ عَنِ الرَّجُلَيْنِ فَقَالَ يَا كُمَيْتُ بْنُ زَيْدٍ مَا أُهَرِيقَ فِي الْإِسْلَامِ مِحْجَمَةٌ مِنْ دَمٍ وَ لَا اكْتُسِبَ مَالٌ مِنْ غَيْرِ حِلِّهِ وَ لَا نُكِحَ فَرْجُ حَرَامٍ إِلَّا وَ ذَلِكَ فِي أَعْنَاقِهِمَا إِلَى يَوْمِ يَقُومُ قَائِمُنَا، وَ نَحْنُ مَعَاشِرَ بَنِي هَاشِمٍ نَأْمُرُ كِبَارَنَا وَ صِغَارَنَا بِسَبِّهِمَا وَ الْبَرَاءَةِ مِنْهُمَا.</w:t>
      </w:r>
    </w:p>
    <w:p w:rsidR="007E6FF1" w:rsidRPr="0027727F" w:rsidRDefault="007E6FF1" w:rsidP="008D125C">
      <w:pPr>
        <w:pStyle w:val="NormalWeb"/>
        <w:bidi/>
        <w:spacing w:line="400" w:lineRule="exact"/>
        <w:jc w:val="both"/>
        <w:rPr>
          <w:rFonts w:cs="B Badr"/>
          <w:color w:val="242887"/>
          <w:sz w:val="26"/>
          <w:szCs w:val="26"/>
          <w:rtl/>
        </w:rPr>
      </w:pPr>
      <w:r w:rsidRPr="0027727F">
        <w:rPr>
          <w:rFonts w:cs="B Badr" w:hint="cs"/>
          <w:color w:val="242887"/>
          <w:sz w:val="26"/>
          <w:szCs w:val="26"/>
          <w:rtl/>
        </w:rPr>
        <w:t>364</w:t>
      </w:r>
      <w:r w:rsidRPr="0027727F">
        <w:rPr>
          <w:rFonts w:cs="B Badr" w:hint="cs"/>
          <w:color w:val="780000"/>
          <w:sz w:val="26"/>
          <w:szCs w:val="26"/>
          <w:rtl/>
        </w:rPr>
        <w:t xml:space="preserve"> نَصْرُ بْنُ الصَّبَّاحِ، قَالَ حَدَّثَنِي أَبُو يَعْقُوبَ إِسْحَاقُ بْنُ مُحَمَّدٍ الْبَصْرِيُّ، قَالَ حَدَّثَنِي جَعْفَرُ بْنُ مُحَمَّدِ بْنِ الْفُضَيْلِ، قَالَ حَدَّثَنِي مُحَمَّدُ بْنُ عَلِيٍّ الْهَمْدَانِيُّ، قَالَ حَدَّثَنِي دُرُسْتُ بْنُ أَبِي مَنْصُورٍ، قَالَ‏</w:t>
      </w:r>
      <w:r w:rsidRPr="0027727F">
        <w:rPr>
          <w:rFonts w:cs="B Badr" w:hint="cs"/>
          <w:color w:val="242887"/>
          <w:sz w:val="26"/>
          <w:szCs w:val="26"/>
          <w:rtl/>
        </w:rPr>
        <w:t xml:space="preserve"> كُنْتُ عِنْدَ أَبِي الْحَسَنِ مُوسَى (ع) وَ عِنْدَهُ الْكُمَيْتُ بْنُ زَيْدٍ، فَقَالَ لِلْكُمَيْتِ: أَنْتَ الَّذِي تَقُولُ:</w:t>
      </w:r>
    </w:p>
    <w:tbl>
      <w:tblPr>
        <w:bidiVisual/>
        <w:tblW w:w="4500" w:type="pct"/>
        <w:jc w:val="center"/>
        <w:tblCellSpacing w:w="0" w:type="dxa"/>
        <w:tblCellMar>
          <w:top w:w="15" w:type="dxa"/>
          <w:left w:w="15" w:type="dxa"/>
          <w:bottom w:w="15" w:type="dxa"/>
          <w:right w:w="15" w:type="dxa"/>
        </w:tblCellMar>
        <w:tblLook w:val="04A0"/>
      </w:tblPr>
      <w:tblGrid>
        <w:gridCol w:w="8150"/>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فَالْآنَ صِرْتُ إِلَى أُمَيَّةَ وَ الْأُمُورُ إِلَى مَصَائِرَ</w:t>
            </w:r>
            <w:r w:rsidRPr="0027727F">
              <w:rPr>
                <w:rFonts w:cs="B Badr"/>
                <w:color w:val="965AA0"/>
                <w:sz w:val="26"/>
                <w:szCs w:val="26"/>
              </w:rPr>
              <w:t xml:space="preserve"> «2»</w:t>
            </w: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قَدْ قُلْتُ ذَاكَ فَوَ اللَّهِ مَا رَجَعْتُ عَنْ إِيمَانِي وَ إِنِّي لَكُمْ لَمُوَالٍ وَ لِعَدُوِّكُمْ لَقَالٍ‏</w:t>
      </w:r>
      <w:r w:rsidRPr="0027727F">
        <w:rPr>
          <w:rFonts w:cs="B Badr" w:hint="cs"/>
          <w:color w:val="965AA0"/>
          <w:sz w:val="26"/>
          <w:szCs w:val="26"/>
          <w:rtl/>
        </w:rPr>
        <w:t xml:space="preserve"> «3»</w:t>
      </w:r>
      <w:r w:rsidRPr="0027727F">
        <w:rPr>
          <w:rFonts w:cs="B Badr" w:hint="cs"/>
          <w:color w:val="242887"/>
          <w:sz w:val="26"/>
          <w:szCs w:val="26"/>
          <w:rtl/>
        </w:rPr>
        <w:t xml:space="preserve"> وَ لَكِنِّي قُلْتُهُ عَلَى التَّقِيَّةِ، قَالَ: أَمَا لَئِنْ قُلْتَ ذَلِكَ أَنَّ التَّقِيَّةَ تَجُوزُ فِي شُرْبِ الْخَمْرِ.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365</w:t>
      </w:r>
      <w:r w:rsidRPr="0027727F">
        <w:rPr>
          <w:rFonts w:cs="B Badr" w:hint="cs"/>
          <w:color w:val="780000"/>
          <w:sz w:val="26"/>
          <w:szCs w:val="26"/>
          <w:rtl/>
        </w:rPr>
        <w:t xml:space="preserve"> حَدَّثَنِي مُحَمَّدُ بْنُ مَسْعُودٍ، قَالَ حَدَّثَنِي عَلِيُّ بْنُ الْحَسَنِ، عَنِ الْعَبَّاسِ بْنِ عَامِرٍ الْقَصَبَانِيِّ وَ جَعْفَرِ بْنِ مُحَمَّدِ بْنِ حَكِيمٍ، قَالَ حَدَّثَنَا أَبَانُ بْنُ عُثْمَانَ، عَنْ عُقْبَةَ بْنِ بَشِيرٍ الْأَسَدِيِّ، عَنْ كُمَيْتِ بْنِ زَيْدٍ الْأَسَدِيِّ، قَالَ‏</w:t>
      </w:r>
      <w:r w:rsidRPr="0027727F">
        <w:rPr>
          <w:rFonts w:cs="B Badr" w:hint="cs"/>
          <w:color w:val="242887"/>
          <w:sz w:val="26"/>
          <w:szCs w:val="26"/>
          <w:rtl/>
        </w:rPr>
        <w:t xml:space="preserve"> دَخَلْتُ عَلَى أَبِي جَعْفَرٍ (ع)، فَقَالَ: وَ اللَّهِ يَا كُمَيْتُ لَوْ أَنَّ عِنْدَنَا مَالًا أَعْطَيْنَاكَ مِنْهُ، وَ لَكِنْ لَكَ مَا قَالَ رَسُولُ اللَّهِ (ص) لِحَسَّانَ: لَا يَزَالُ مَعَكَ رُوحُ الْقُدُسِ مَا ذَبَبْتَ عَنَّا.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366</w:t>
      </w:r>
      <w:r w:rsidRPr="0027727F">
        <w:rPr>
          <w:rFonts w:cs="B Badr" w:hint="cs"/>
          <w:color w:val="780000"/>
          <w:sz w:val="26"/>
          <w:szCs w:val="26"/>
          <w:rtl/>
        </w:rPr>
        <w:t xml:space="preserve"> حَدَّثَنِي حَمْدَوَيْهِ بْنُ نُصَيْرٍ، قَالَ حَدَّثَنِي مُحَمَّدُ بْنُ عِيسَى،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ثناها و اتكأ عليها.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مصائره-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لمعاد-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208</w:t>
      </w:r>
    </w:p>
    <w:p w:rsidR="007E6FF1" w:rsidRPr="0027727F" w:rsidRDefault="007E6FF1" w:rsidP="008D125C">
      <w:pPr>
        <w:spacing w:line="400" w:lineRule="exact"/>
        <w:jc w:val="both"/>
        <w:rPr>
          <w:rFonts w:cs="B Badr"/>
          <w:color w:val="242887"/>
          <w:sz w:val="26"/>
          <w:szCs w:val="26"/>
          <w:rtl/>
        </w:rPr>
      </w:pPr>
      <w:r w:rsidRPr="0027727F">
        <w:rPr>
          <w:rFonts w:cs="B Badr" w:hint="cs"/>
          <w:color w:val="780000"/>
          <w:sz w:val="26"/>
          <w:szCs w:val="26"/>
          <w:rtl/>
        </w:rPr>
        <w:t>حَنَانٍ، عَنْ عُبَيْدِ بْنِ زُرَارَةَ، عَنْ أَبِيهِ‏</w:t>
      </w:r>
      <w:r w:rsidRPr="0027727F">
        <w:rPr>
          <w:rFonts w:cs="B Badr" w:hint="cs"/>
          <w:color w:val="242887"/>
          <w:sz w:val="26"/>
          <w:szCs w:val="26"/>
          <w:rtl/>
        </w:rPr>
        <w:t>، قَالَ دَخَلَ الْكُمَيْتُ بْنُ زَيْدٍ عَلَى أَبِي جَعْفَرٍ (ع) وَ أَنَا عِنْدَهُ، فَأَنْشَدَهُ:</w:t>
      </w:r>
    </w:p>
    <w:tbl>
      <w:tblPr>
        <w:bidiVisual/>
        <w:tblW w:w="4500" w:type="pct"/>
        <w:jc w:val="center"/>
        <w:tblCellSpacing w:w="0" w:type="dxa"/>
        <w:tblCellMar>
          <w:top w:w="15" w:type="dxa"/>
          <w:left w:w="15" w:type="dxa"/>
          <w:bottom w:w="15" w:type="dxa"/>
          <w:right w:w="15" w:type="dxa"/>
        </w:tblCellMar>
        <w:tblLook w:val="04A0"/>
      </w:tblPr>
      <w:tblGrid>
        <w:gridCol w:w="8150"/>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مَنْ لِقَلْبٍ مُتَيَّمٍ مُسْتَهَامٍ‏</w:t>
            </w:r>
            <w:r w:rsidRPr="0027727F">
              <w:rPr>
                <w:rFonts w:cs="B Badr"/>
                <w:color w:val="965AA0"/>
                <w:sz w:val="26"/>
                <w:szCs w:val="26"/>
              </w:rPr>
              <w:t xml:space="preserve"> «1»</w:t>
            </w:r>
          </w:p>
        </w:tc>
      </w:tr>
    </w:tbl>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 فَلَمَّا فَرَغَ مِنْهَا قَالَ لِلْكُمَيْتِ: لَا تَزَالُ مُؤَيَّداً بِرُوحِ الْقُدُسِ مَا دُمْتَ تَقُولُ فِينَا.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367</w:t>
      </w:r>
      <w:r w:rsidRPr="0027727F">
        <w:rPr>
          <w:rFonts w:cs="B Badr" w:hint="cs"/>
          <w:color w:val="780000"/>
          <w:sz w:val="26"/>
          <w:szCs w:val="26"/>
          <w:rtl/>
        </w:rPr>
        <w:t xml:space="preserve"> عَلِيُّ بْنُ مُحَمَّدِ بْنِ قُتَيْبَةَ، قَالَ حَدَّثَنِي أَبُو مُحَمَّدٍ الْفَضْلُ بْنُ شَاذَانَ، قَالَ حَدَّثَنَا أَبُو الْمَسِيحِ‏</w:t>
      </w:r>
      <w:r w:rsidRPr="0027727F">
        <w:rPr>
          <w:rFonts w:cs="B Badr" w:hint="cs"/>
          <w:color w:val="965AA0"/>
          <w:sz w:val="26"/>
          <w:szCs w:val="26"/>
          <w:rtl/>
        </w:rPr>
        <w:t xml:space="preserve"> «2»</w:t>
      </w:r>
      <w:r w:rsidRPr="0027727F">
        <w:rPr>
          <w:rFonts w:cs="B Badr" w:hint="cs"/>
          <w:color w:val="780000"/>
          <w:sz w:val="26"/>
          <w:szCs w:val="26"/>
          <w:rtl/>
        </w:rPr>
        <w:t xml:space="preserve"> عَبْدُ اللَّهِ بْنُ مَرْوَانَ الْجَوَّانِيُ‏</w:t>
      </w:r>
      <w:r w:rsidRPr="0027727F">
        <w:rPr>
          <w:rFonts w:cs="B Badr" w:hint="cs"/>
          <w:color w:val="965AA0"/>
          <w:sz w:val="26"/>
          <w:szCs w:val="26"/>
          <w:rtl/>
        </w:rPr>
        <w:t xml:space="preserve"> «3»</w:t>
      </w:r>
      <w:r w:rsidRPr="0027727F">
        <w:rPr>
          <w:rFonts w:cs="B Badr" w:hint="cs"/>
          <w:color w:val="780000"/>
          <w:sz w:val="26"/>
          <w:szCs w:val="26"/>
          <w:rtl/>
        </w:rPr>
        <w:t>، قَالَ‏</w:t>
      </w:r>
      <w:r w:rsidRPr="0027727F">
        <w:rPr>
          <w:rFonts w:cs="B Badr" w:hint="cs"/>
          <w:color w:val="242887"/>
          <w:sz w:val="26"/>
          <w:szCs w:val="26"/>
          <w:rtl/>
        </w:rPr>
        <w:t xml:space="preserve"> كَانَ عِنْدَنَا رَجُلٌ مِنْ عِبَادِ اللَّهِ الصَّالِحِينَ وَ كَانَ رَاوِيَةَ شَعْرِ الْكُمَيْتِ يَعْنِي الْهَاشِمِيَّاتِ وَ كَانَ سَمِعَ ذَلِكَ مِنْهُ وَ كَانَ عَالِماً بِهَا، فَتَرَكَهُ خَمْساً وَ عِشْرِينَ سَنَةً لَا يَسْتَحِلُّ رِوَايَتَهُ وَ إِنْشَادَهُ ثُمَّ عَادَ فِيهِ، فَقِيلَ لَهُ أَ لَمْ تَكُنْ زَهِدْتَ فِيهَا وَ تَرَكْتَهَا فَقَالَ نَعَمْ وَ لَكِنِّي رَأَيْتُ رُؤْيَا دَعَتْنِي إِلَى الْعَوْدِ فِيهِ، فَقِيلَ لَهُ وَ مَا رَأَيْتَ قَالَ رَأَيْتُ كَأَنَّ الْقِيَامَةَ قَدْ قَامَتْ وَ كَأَنَّمَا أَنَا فِي الْمَحْشَرِ فَدُفِعَتْ إِلَيَّ مَجَلَّةٌ</w:t>
      </w:r>
      <w:r w:rsidRPr="0027727F">
        <w:rPr>
          <w:rFonts w:cs="B Badr" w:hint="cs"/>
          <w:color w:val="965AA0"/>
          <w:sz w:val="26"/>
          <w:szCs w:val="26"/>
          <w:rtl/>
        </w:rPr>
        <w:t xml:space="preserve"> «4»</w:t>
      </w:r>
      <w:r w:rsidRPr="0027727F">
        <w:rPr>
          <w:rFonts w:cs="B Badr" w:hint="cs"/>
          <w:color w:val="242887"/>
          <w:sz w:val="26"/>
          <w:szCs w:val="26"/>
          <w:rtl/>
        </w:rPr>
        <w:t xml:space="preserve"> قَالَ أَبُو مُحَمَّدٍ: فَقُلْتُ لِأَبِي الْمَسِيحِ وَ مَا الْمَجَلَّةُ قَالَ الصَّحِيفَةُ، قَالَ فَنَشَرْتُهَا فَإِذَا فِيهَا:</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xml:space="preserve"> أَسْمَاءُ مَنْ يَدْخُلُ الْجَنَّةَ مِنْ مُحِبِّي عَلِيِّ بْنِ أَبِي طَالِبٍ، قَالَ فَنَظَرْتُ فِي السَّطْرِ الْأَوَّلِ فَإِذَا أَسْمَاءُ قَوْمٍ لَمْ أَعْرِفْهُمْ وَ نَظَرْتُ فِي الثَّانِي‏</w:t>
      </w:r>
      <w:r w:rsidRPr="0027727F">
        <w:rPr>
          <w:rFonts w:cs="B Badr" w:hint="cs"/>
          <w:color w:val="965AA0"/>
          <w:sz w:val="26"/>
          <w:szCs w:val="26"/>
          <w:rtl/>
        </w:rPr>
        <w:t xml:space="preserve"> «5»</w:t>
      </w:r>
      <w:r w:rsidRPr="0027727F">
        <w:rPr>
          <w:rFonts w:cs="B Badr" w:hint="cs"/>
          <w:color w:val="242887"/>
          <w:sz w:val="26"/>
          <w:szCs w:val="26"/>
          <w:rtl/>
        </w:rPr>
        <w:t xml:space="preserve"> فَإِذَا هُوَ كَذَلِكَ وَ نَظَرْتُ فِي السَّطْرِ الثَّالِثِ أَوِ الرَّابِعِ فَإِذَا فِيهِ وَ الْكُمَيْتُ بْنُ زَيْدٍ الْأَسَدِيُّ،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تيّمه الحب: عبّده و ذلّله. و استيهم فؤاده: ذهب فؤاده.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ج: ابو السيح. و في د و ه: ابو الشيخ، و في الترتيب و المطبوع: كما في المتن.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ه: الحرّانيّ.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بالفتح فالتشديد: الصحيفة فيها الحكمة.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السطر الثاني-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209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فَذَلِكَ دَعَانِي إِلَى الْعَوْدِ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الحكم بن عتيبة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368</w:t>
      </w:r>
      <w:r w:rsidRPr="0027727F">
        <w:rPr>
          <w:rFonts w:cs="B Badr" w:hint="cs"/>
          <w:color w:val="780000"/>
          <w:sz w:val="26"/>
          <w:szCs w:val="26"/>
          <w:rtl/>
        </w:rPr>
        <w:t xml:space="preserve"> حَدَّثَنِي أَبُو الْحَسَنِ وَ أَبُو إِسْحَاقَ حَمْدَوَيْهِ وَ إِبْرَاهِيمُ ابْنَا نُصَيْرٍ، قَالا حَدَّثَنَا الْحَسَنُ بْنِ مُوسَى الْخَشَّابِ الْكُوفِيُّ، عَنْ جَعْفَرِ بْنِ مُحَمَّدِ بْنِ حُكَيْمٍ، عَنْ إِبْرَاهِيمَ بْنِ عَبْدِ الْحَمِيدِ، عَنْ عِيسَى بْنِ أَبِي مَنْصُورٍ وَ أَبِي أُسَامَةَ وَ يَعْقُوبَ الْأَحْمَرِ، قَالُوا</w:t>
      </w:r>
      <w:r w:rsidRPr="0027727F">
        <w:rPr>
          <w:rFonts w:cs="B Badr" w:hint="cs"/>
          <w:color w:val="965AA0"/>
          <w:sz w:val="26"/>
          <w:szCs w:val="26"/>
          <w:rtl/>
        </w:rPr>
        <w:t xml:space="preserve"> «1»</w:t>
      </w:r>
      <w:r w:rsidRPr="0027727F">
        <w:rPr>
          <w:rFonts w:cs="B Badr" w:hint="cs"/>
          <w:color w:val="242887"/>
          <w:sz w:val="26"/>
          <w:szCs w:val="26"/>
          <w:rtl/>
        </w:rPr>
        <w:t xml:space="preserve"> كُنَّا جُلُوساً عِنْدَ أَبِي عَبْدِ اللَّهِ (ع) فَدَخَلَ زُرَارَةُ بْنُ أَعْيَنَ، فَقَالَ لَهُ إِنَّ الْحَكَمَ بْنَ عُتَيْبَةَ رَوَى عَنْ أَبِيكَ أَنَّهُ قَالَ لَهُ صَلِّ الْمَغْرِبَ دُونَ الْمُزْدَلِفَةِ! فَقَالَ لَهُ أَبُو عَبْدِ اللَّهِ (ع) بِأَيْمَانٍ ثَلَاثَةٍ مَا قَالَ أَبِي هَذَا قَطُّ، كَذَبَ الْحَكَمُ بْنُ عُتَيْبَةَ عَلَى أَبِي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369</w:t>
      </w:r>
      <w:r w:rsidRPr="0027727F">
        <w:rPr>
          <w:rFonts w:cs="B Badr" w:hint="cs"/>
          <w:color w:val="780000"/>
          <w:sz w:val="26"/>
          <w:szCs w:val="26"/>
          <w:rtl/>
        </w:rPr>
        <w:t xml:space="preserve"> حَدَّثَنِي مُحَمَّدُ بْنُ مَسْعُودٍ، قَالَ حَدَّثَنِي عَلِيُّ بْنُ مُحَمَّدِ بْنِ فِيرُوزَانَ الْقُمِّيُّ، قَالَ أَخْبَرَنِي مُحَمَّدُ بْنُ أَحْمَدَ بْنِ يَحْيَى، عَنِ الْعَبَّاسِ بْنِ مَعْرُوفٍ، عَنِ الْحَجَّالِ، عَنْ أَبِي مَرْيَمَ الْأَنْصَارِيِّ، قَالَ‏</w:t>
      </w:r>
      <w:r w:rsidRPr="0027727F">
        <w:rPr>
          <w:rFonts w:cs="B Badr" w:hint="cs"/>
          <w:color w:val="242887"/>
          <w:sz w:val="26"/>
          <w:szCs w:val="26"/>
          <w:rtl/>
        </w:rPr>
        <w:t>، قَالَ لِي أَبُو جَعْفَرٍ (ع) قُلْ لِسَلَمَةَ بْنِ كُهَيْلٍ وَ الْحَكَمِ بْنِ عُتَيْبَةَ شَرْقاً أَوْ غَرْباً لَنْ تَجِدَا عِلْماً صَحِيحاً إِلَّا شَيْئاً خَرَجَ مِنْ عِنْدِنَا أَهْلَ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370</w:t>
      </w:r>
      <w:r w:rsidRPr="0027727F">
        <w:rPr>
          <w:rFonts w:cs="B Badr" w:hint="cs"/>
          <w:color w:val="780000"/>
          <w:sz w:val="26"/>
          <w:szCs w:val="26"/>
          <w:rtl/>
        </w:rPr>
        <w:t xml:space="preserve"> حَدَّثَنِي مُحَمَّدُ بْنُ مَسْعُودٍ، قَالَ حَدَّثَنَا عَلِيُّ بْنُ الْحَسَنِ بْنِ فَضَّالٍ، قَالَ حَدَّثَنِي الْعَبَّاسُ بْنُ عَامِرٍ وَ جَعْفَرُ بْنُ مُحَمَّدِ بْنِ حُكَيْمٍ، عَنْ أَبَانِ بْنِ عُثْمَانَ، عَنْ أَبِي بَصِيرٍ، قَالَ‏</w:t>
      </w:r>
      <w:r w:rsidRPr="0027727F">
        <w:rPr>
          <w:rFonts w:cs="B Badr" w:hint="cs"/>
          <w:color w:val="242887"/>
          <w:sz w:val="26"/>
          <w:szCs w:val="26"/>
          <w:rtl/>
        </w:rPr>
        <w:t xml:space="preserve"> سَأَلْتُ أَبَا جَعْفَرٍ (ع) عَنْ شَهَادَةِ وَلَدِ الزِّنَا أَ تَجُوزُ قَالَ: لَا، فَقُلْتُ: إِنَّ الْحَكَمَ بْنَ عُتَيْبَةَ يَزْعُمُ أَنَّهَا تَجُوزُ، فَقَالَ: اللَّهُمَّ لَا تَغْفِرْ ذَنْبَهُ، قَالَ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مرت هذه الرواية باختلاف في السند في 262.</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لِلْحَكَمِ:</w:t>
      </w:r>
      <w:r w:rsidRPr="0027727F">
        <w:rPr>
          <w:rFonts w:cs="B Badr" w:hint="cs"/>
          <w:color w:val="006A0F"/>
          <w:sz w:val="26"/>
          <w:szCs w:val="26"/>
          <w:rtl/>
        </w:rPr>
        <w:t xml:space="preserve"> إِنَّهُ لَذِكْرٌ لَكَ وَ لِقَوْمِكَ‏</w:t>
      </w:r>
      <w:r w:rsidRPr="0027727F">
        <w:rPr>
          <w:rFonts w:cs="B Badr" w:hint="cs"/>
          <w:color w:val="242887"/>
          <w:sz w:val="26"/>
          <w:szCs w:val="26"/>
          <w:rtl/>
        </w:rPr>
        <w:t>، فَلْيَذْهَبِ الْحَكَمُ يَمِيناً وَ شِمَالًا فَوَ اللَّهِ لَا يُوجَدُ الْعِلْمُ إِلَّا فِي أَهْلِ بَيْتٍ نَزَلَ عَلَيْهِمْ جِبْرِيلُ عَلَيْهِ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حُكِيَ عَنْ عَلِيِّ بْنِ الْحَسَنِ بْنِ فَضَّالٍ أَنَّهُ قَالَ‏</w:t>
      </w:r>
      <w:r w:rsidRPr="0027727F">
        <w:rPr>
          <w:rFonts w:cs="B Badr" w:hint="cs"/>
          <w:color w:val="242887"/>
          <w:sz w:val="26"/>
          <w:szCs w:val="26"/>
          <w:rtl/>
        </w:rPr>
        <w:t>: كَانَ الْحَكَمُ مِنْ فُقَهَاءِ الْعَامَّةِ وَ كَانَ أُسْتَاذَ زُرَارَةَ وَ حُمْرَانَ وَ الطَّيَّارِ قَبْلَ أَنْ يَرَوْا هَذَا الْأَمْرَ، وَ قِيلَ إِنَّهُ كَانَ مُرْجِئاً.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الفضل سدير بن حكيم و عبد السلام بن عبد الرحمن‏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371</w:t>
      </w:r>
      <w:r w:rsidRPr="0027727F">
        <w:rPr>
          <w:rFonts w:cs="B Badr" w:hint="cs"/>
          <w:color w:val="780000"/>
          <w:sz w:val="26"/>
          <w:szCs w:val="26"/>
          <w:rtl/>
        </w:rPr>
        <w:t xml:space="preserve"> حَدَّثَنَا مُحَمَّدُ بْنُ مَسْعُودٍ، قَالَ حَدَّثَنَا عَلِيُّ بْنُ مُحَمَّدِ بْنِ فِيرُوزَانَ، قَالَ حَدَّثَنِي مُحَمَّدُ بْنُ أَحْمَدَ بْنِ يَحْيَى، عَنْ إِبْرَاهِيمَ بْنِ هَاشِمٍ، عَنْ عَمْرِو بْنِ عُثْمَانَ، عَنْ مُحَمَّدِ بْنِ عُذَافِرٍ، عَنْ أَبِي عَبْدِ اللَّهِ (ع) قَالَ‏</w:t>
      </w:r>
      <w:r w:rsidRPr="0027727F">
        <w:rPr>
          <w:rFonts w:cs="B Badr" w:hint="cs"/>
          <w:color w:val="242887"/>
          <w:sz w:val="26"/>
          <w:szCs w:val="26"/>
          <w:rtl/>
        </w:rPr>
        <w:t xml:space="preserve"> ذُكِرَ عِنْدَهُ سَدِيرٌ فَقَالَ سَدِيرٌ عَصِيدَةٌ</w:t>
      </w:r>
      <w:r w:rsidRPr="0027727F">
        <w:rPr>
          <w:rFonts w:cs="B Badr" w:hint="cs"/>
          <w:color w:val="965AA0"/>
          <w:sz w:val="26"/>
          <w:szCs w:val="26"/>
          <w:rtl/>
        </w:rPr>
        <w:t xml:space="preserve"> «1»</w:t>
      </w:r>
      <w:r w:rsidRPr="0027727F">
        <w:rPr>
          <w:rFonts w:cs="B Badr" w:hint="cs"/>
          <w:color w:val="242887"/>
          <w:sz w:val="26"/>
          <w:szCs w:val="26"/>
          <w:rtl/>
        </w:rPr>
        <w:t xml:space="preserve"> بِكُلِّ لَوْنٍ.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372</w:t>
      </w:r>
      <w:r w:rsidRPr="0027727F">
        <w:rPr>
          <w:rFonts w:cs="B Badr" w:hint="cs"/>
          <w:color w:val="780000"/>
          <w:sz w:val="26"/>
          <w:szCs w:val="26"/>
          <w:rtl/>
        </w:rPr>
        <w:t xml:space="preserve"> حَدَّثَنَا عَلِيُّ بْنُ مُحَمَّدٍ الْقُتَيْبِيُّ، قَالَ حَدَّثَنَا الْفَضْلُ بْنُ شَاذَانَ، عَنِ ابْنِ أَبِي عُمَيْرٍ، عَنْ بَكْرِ بْنِ مُحَمَّدٍ الْأَزْدِيِّ، قَالَ وَ زَعَمَ‏</w:t>
      </w:r>
      <w:r w:rsidRPr="0027727F">
        <w:rPr>
          <w:rFonts w:cs="B Badr" w:hint="cs"/>
          <w:color w:val="965AA0"/>
          <w:sz w:val="26"/>
          <w:szCs w:val="26"/>
          <w:rtl/>
        </w:rPr>
        <w:t xml:space="preserve"> «2»</w:t>
      </w:r>
      <w:r w:rsidRPr="0027727F">
        <w:rPr>
          <w:rFonts w:cs="B Badr" w:hint="cs"/>
          <w:color w:val="780000"/>
          <w:sz w:val="26"/>
          <w:szCs w:val="26"/>
          <w:rtl/>
        </w:rPr>
        <w:t xml:space="preserve"> لِي زَيْدٌ الشَّحَّامُ، قَالَ‏</w:t>
      </w:r>
      <w:r w:rsidRPr="0027727F">
        <w:rPr>
          <w:rFonts w:cs="B Badr" w:hint="cs"/>
          <w:color w:val="242887"/>
          <w:sz w:val="26"/>
          <w:szCs w:val="26"/>
          <w:rtl/>
        </w:rPr>
        <w:t xml:space="preserve"> إِنِّي لَأَطُوفُ حَوْلَ الْكَعْبَةِ وَ كَفِّي فِي كَفِّ أَبِي عَبْدِ اللَّهِ (ع) فَقَالَ، وَ دُمُوعُهُ تَجْرِي عَلَى خَدَّيْهِ، فَقَالَ: يَا شَحَّامُ مَا رَأَيْتُ مَا صَنَعَ رَبِّي إِلَيَّ ثُمَّ بَكَى وَ دَعَا، ثُمَّ قَالَ لِي يَا شَحَّامُ إِنِّي طَلَبْتُ إِلَى إِلَهِي فِي سَدِيرٍ وَ عَبْدِ السَّلَامِ بْنِ عَبْدِ الرَّحْمَنِ وَ كَانَا فِي السِّجْنِ فَوَهَبَهُمَا لِي وَ خَلَّى سَبِيلَهُمَا.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دقيق يلت بالسمن و يطبخ.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زعم: قال.</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معروف بن خربوذ</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373</w:t>
      </w:r>
      <w:r w:rsidRPr="0027727F">
        <w:rPr>
          <w:rFonts w:cs="B Badr" w:hint="cs"/>
          <w:color w:val="780000"/>
          <w:sz w:val="26"/>
          <w:szCs w:val="26"/>
          <w:rtl/>
        </w:rPr>
        <w:t xml:space="preserve"> ذَكَرَ أَبُو الْقَاسِمِ نَصْرُ بْنُ الصَّبَّاحِ، عَنِ الْفَضْلِ بْنِ شَاذَانَ، قَالَ‏</w:t>
      </w:r>
      <w:r w:rsidRPr="0027727F">
        <w:rPr>
          <w:rFonts w:cs="B Badr" w:hint="cs"/>
          <w:color w:val="242887"/>
          <w:sz w:val="26"/>
          <w:szCs w:val="26"/>
          <w:rtl/>
        </w:rPr>
        <w:t xml:space="preserve"> دَخَلْتُ عَلَى مُحَمَّدِ بْنِ أَبِي عُمَيْرٍ، وَ هُوَ سَاجِدٌ فَأَطَالَ السُّجُودَ، فَلَمَّا رَفَعَ رَأْسَهُ وَ ذَكَرَ لَهُ طُولَ سُجُودِهِ، قَالَ كَيْفَ وَ لَوْ رَأَيْتَ‏</w:t>
      </w:r>
      <w:r w:rsidRPr="0027727F">
        <w:rPr>
          <w:rFonts w:cs="B Badr" w:hint="cs"/>
          <w:color w:val="965AA0"/>
          <w:sz w:val="26"/>
          <w:szCs w:val="26"/>
          <w:rtl/>
        </w:rPr>
        <w:t xml:space="preserve"> «1»</w:t>
      </w:r>
      <w:r w:rsidRPr="0027727F">
        <w:rPr>
          <w:rFonts w:cs="B Badr" w:hint="cs"/>
          <w:color w:val="242887"/>
          <w:sz w:val="26"/>
          <w:szCs w:val="26"/>
          <w:rtl/>
        </w:rPr>
        <w:t xml:space="preserve"> جَمِيلَ بْنَ دَرَّاجٍ! ثُمَّ حَدَّثَهُ أَنَّهُ دَخَلَ عَلَى جَمِيلِ بْنِ دَرَّاجٍ فَوَجَدَهُ سَاجِداً فَأَطَالَ السُّجُودَ جِدّاً فَلَمَّا رَفَعَ رَأْسَهُ: قَالَ مُحَمَّدُ بْنُ أَبِي عُمَيْرٍ أَطَلْتَ السُّجُودَ! فَقَالَ لَوْ رَأَيْتَ مَعْرُوفَ بْنَ خَرَّبُوذَ.</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374</w:t>
      </w:r>
      <w:r w:rsidRPr="0027727F">
        <w:rPr>
          <w:rFonts w:cs="B Badr" w:hint="cs"/>
          <w:color w:val="780000"/>
          <w:sz w:val="26"/>
          <w:szCs w:val="26"/>
          <w:rtl/>
        </w:rPr>
        <w:t xml:space="preserve"> طَاهِرُ بْنُ عِيسَى، قَالَ وَجَدْتُ فِي بَعْضِ الْكُتُبِ عَنْ مُحَمَّدِ بْنِ الْحُسَيْنِ، عَنْ إِسْمَاعِيلَ بْنِ قُتَيْبَةَ، عَنْ أَبِي الْعَلَاءِ الْخَفَّافِ، عَنْ أَبِي جَعْفَرٍ (ع) قَالَ، قَالَ أَمِيرُ الْمُؤْمِنِينَ (ع)</w:t>
      </w:r>
      <w:r w:rsidRPr="0027727F">
        <w:rPr>
          <w:rFonts w:cs="B Badr" w:hint="cs"/>
          <w:color w:val="242887"/>
          <w:sz w:val="26"/>
          <w:szCs w:val="26"/>
          <w:rtl/>
        </w:rPr>
        <w:t xml:space="preserve"> أَنَا وَجْهُ اللَّهِ أَنَا</w:t>
      </w:r>
      <w:r w:rsidRPr="0027727F">
        <w:rPr>
          <w:rFonts w:cs="B Badr" w:hint="cs"/>
          <w:color w:val="965AA0"/>
          <w:sz w:val="26"/>
          <w:szCs w:val="26"/>
          <w:rtl/>
        </w:rPr>
        <w:t xml:space="preserve"> «2»</w:t>
      </w:r>
      <w:r w:rsidRPr="0027727F">
        <w:rPr>
          <w:rFonts w:cs="B Badr" w:hint="cs"/>
          <w:color w:val="242887"/>
          <w:sz w:val="26"/>
          <w:szCs w:val="26"/>
          <w:rtl/>
        </w:rPr>
        <w:t xml:space="preserve"> جَنْبُ اللَّهِ وَ أَنَا الْأَوَّلُ وَ أَنَا الْآخِرُ وَ أَنَا الظَّاهِرُ وَ أَنَا الْبَاطِنُ وَ أَنَا وَارِثُ الْأَرْضِ وَ أَنَا سَبِيلُ اللَّهِ وَ بِهِ عَزَمْتُ عَلَيْهِ، فَقَالَ مَعْرُوفُ بْنُ خَرَّبُوذَ: وَ لَهَا تَفْسِيرٌ غَيْرُ مَا يَذْهَبُ فِيهَا أَهْلُ الْغُلُوِّ.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375</w:t>
      </w:r>
      <w:r w:rsidRPr="0027727F">
        <w:rPr>
          <w:rFonts w:cs="B Badr" w:hint="cs"/>
          <w:color w:val="780000"/>
          <w:sz w:val="26"/>
          <w:szCs w:val="26"/>
          <w:rtl/>
        </w:rPr>
        <w:t xml:space="preserve"> جَعْفَرُ بْنُ مَعْرُوفٍ، قَالَ حَدَّثَنَا مُحَمَّدُ بْنُ الْحُسَيْنِ، عَنْ جَعْفَرِ بْنِ بَشِيرٍ، عَنِ ابْنِ بُكَيْرٍ، عَنْ مُحَمَّدِ بْنِ مَرْوَانَ، قَالَ‏</w:t>
      </w:r>
      <w:r w:rsidRPr="0027727F">
        <w:rPr>
          <w:rFonts w:cs="B Badr" w:hint="cs"/>
          <w:color w:val="242887"/>
          <w:sz w:val="26"/>
          <w:szCs w:val="26"/>
          <w:rtl/>
        </w:rPr>
        <w:t xml:space="preserve"> كُنْتُ قَاعِداً عِنْدَ أَبِي عَبْدِ اللَّهِ (ع) أَنَا وَ مَعْرُوفُ بْنُ خَرَّبُوذَ، فَكَانَ يُنْشِدُ فِي الشِّعْرِ وَ أَنْشَدَهُ وَ يَسْأَلُنِي وَ أَسْأَلُهُ وَ أَبُو عَبْدِ اللَّهِ (ع) يَسْمَعُ، فَقَالَ أَبُو عَبْدِ اللَّهِ (ع) إِنَّ رَسُولَ اللَّهِ (ص)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لَأَنْ يَمْتَلِئَ جَوْفُ الرَّجُلِ قَيْحاً خَيْرٌ لَهُ مِنْ أَنْ يَمْتَلِئَ شِعْراً، فَقَالَ مَعْرُوفٌ إِنَّمَا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لو رأيت-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انا-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يَعْنِي بِذَلِكَ الَّذِي يَقُولُ الشِّعْرَ، فَقَالَ وَيْلَكَ أَوْ وَيْحَكَ قَدْ قَالَ‏</w:t>
      </w:r>
      <w:r w:rsidRPr="0027727F">
        <w:rPr>
          <w:rFonts w:cs="B Badr" w:hint="cs"/>
          <w:color w:val="965AA0"/>
          <w:sz w:val="26"/>
          <w:szCs w:val="26"/>
          <w:rtl/>
        </w:rPr>
        <w:t xml:space="preserve"> «1»</w:t>
      </w:r>
      <w:r w:rsidRPr="0027727F">
        <w:rPr>
          <w:rFonts w:cs="B Badr" w:hint="cs"/>
          <w:color w:val="242887"/>
          <w:sz w:val="26"/>
          <w:szCs w:val="26"/>
          <w:rtl/>
        </w:rPr>
        <w:t xml:space="preserve"> ذَلِكَ رَسُولُ اللَّهِ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376</w:t>
      </w:r>
      <w:r w:rsidRPr="0027727F">
        <w:rPr>
          <w:rFonts w:cs="B Badr" w:hint="cs"/>
          <w:color w:val="780000"/>
          <w:sz w:val="26"/>
          <w:szCs w:val="26"/>
          <w:rtl/>
        </w:rPr>
        <w:t xml:space="preserve"> طَاهِرٌ قَالَ حَدَّثَنِي جَعْفَرٌ، قَالَ حَدَّثَنِي الشُّجَاعِيُّ، عَنْ مُحَمَّدِ بْنِ الْحُسَيْنِ، عَنْ سَلَّامِ بْنِ بَشِيرٍ الرُّمَّانِيِ‏</w:t>
      </w:r>
      <w:r w:rsidRPr="0027727F">
        <w:rPr>
          <w:rFonts w:cs="B Badr" w:hint="cs"/>
          <w:color w:val="965AA0"/>
          <w:sz w:val="26"/>
          <w:szCs w:val="26"/>
          <w:rtl/>
        </w:rPr>
        <w:t xml:space="preserve"> «2»</w:t>
      </w:r>
      <w:r w:rsidRPr="0027727F">
        <w:rPr>
          <w:rFonts w:cs="B Badr" w:hint="cs"/>
          <w:color w:val="780000"/>
          <w:sz w:val="26"/>
          <w:szCs w:val="26"/>
          <w:rtl/>
        </w:rPr>
        <w:t xml:space="preserve"> وَ عَلِيِّ بْنِ إِبْرَاهِيمَ التَّيْمِيِ‏</w:t>
      </w:r>
      <w:r w:rsidRPr="0027727F">
        <w:rPr>
          <w:rFonts w:cs="B Badr" w:hint="cs"/>
          <w:color w:val="965AA0"/>
          <w:sz w:val="26"/>
          <w:szCs w:val="26"/>
          <w:rtl/>
        </w:rPr>
        <w:t xml:space="preserve"> «3»</w:t>
      </w:r>
      <w:r w:rsidRPr="0027727F">
        <w:rPr>
          <w:rFonts w:cs="B Badr" w:hint="cs"/>
          <w:color w:val="780000"/>
          <w:sz w:val="26"/>
          <w:szCs w:val="26"/>
          <w:rtl/>
        </w:rPr>
        <w:t>، عَنْ مُحَمَّدٍ الْأَصْبَهَانِيِ‏</w:t>
      </w:r>
      <w:r w:rsidRPr="0027727F">
        <w:rPr>
          <w:rFonts w:cs="B Badr" w:hint="cs"/>
          <w:color w:val="965AA0"/>
          <w:sz w:val="26"/>
          <w:szCs w:val="26"/>
          <w:rtl/>
        </w:rPr>
        <w:t xml:space="preserve"> «4»</w:t>
      </w:r>
      <w:r w:rsidRPr="0027727F">
        <w:rPr>
          <w:rFonts w:cs="B Badr" w:hint="cs"/>
          <w:color w:val="780000"/>
          <w:sz w:val="26"/>
          <w:szCs w:val="26"/>
          <w:rtl/>
        </w:rPr>
        <w:t>، قَالَ‏</w:t>
      </w:r>
      <w:r w:rsidRPr="0027727F">
        <w:rPr>
          <w:rFonts w:cs="B Badr" w:hint="cs"/>
          <w:color w:val="242887"/>
          <w:sz w:val="26"/>
          <w:szCs w:val="26"/>
          <w:rtl/>
        </w:rPr>
        <w:t xml:space="preserve"> كُنْتُ قَاعِداً مَعَ مَعْرُوفِ بْنِ خَرَّبُوذَ بِمَكَّةَ وَ نَحْنُ جَمَاعَةٌ، فَمَرَّ بِنَا قَوْمٌ عَلَى حَمِيرٍ مُعْتَمِرُونَ مِنْ أَهْلِ الْمَدِينَةِ، فَقَالَ لَنَا مَعْرُوفٌ سَلُوهُمُ هَلْ كَانَ بِهَا خَبَرٌ فَسَأَلْنَاهُمْ فَقَالُوا مَاتَ عَبْدُ اللَّهِ بْنُ الْحَسَنِ، فَأَخْبَرْنَاهُ بِمَا قَالُوا قَالَ، فَلَمَّا جَاوَزُوا مَرَّ بِنَا قَوْمٌ آخَرُونَ، فَقَالَ لَنَا مَعْرُوفٌ فَسَلُوهُمْ هَلْ كَانَ بِهَا خَبَرٌ فَسَأَلْنَاهُمْ فَقَالُوا كَانَ عَبْدُ اللَّهِ بْنُ الْحَسَنِ أَصَابَتْهُ غَشْيَةٌ وَ قَدْ أَفَاقَ، فَأَخْبَرْنَاهُ بِمَا قَالُوا، فَقَالَ مَا أَدْرِي مَا يَقُولُ هَؤُلَاءِ وَ أُولَئِكَ! أَخْبَرَنِي ابْنُ الْمَكْرُمَةِ يَعْنِي أَبَا عَبْدِ اللَّهِ (ع) أَنَّ قَبْرَ عَبْدِ اللَّهِ بْنِ الْحَسَنِ بْنِ الْحَسَنِ وَ أَهْلِ بَيْتِهِ عَلَى شَاطِئِ الْفُرَاتِ قَالَ فَحَمَلَهُمْ أَبُو الدَّوَانِيقِ فَقُبِرُوا عَلَى شَاطِئِ الْفُرَاتِ.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الفضيل بن يسار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377</w:t>
      </w:r>
      <w:r w:rsidRPr="0027727F">
        <w:rPr>
          <w:rFonts w:cs="B Badr" w:hint="cs"/>
          <w:color w:val="780000"/>
          <w:sz w:val="26"/>
          <w:szCs w:val="26"/>
          <w:rtl/>
        </w:rPr>
        <w:t xml:space="preserve"> حَدَّثَنَا حَمْدَوَيْهِ وَ إِبْرَاهِيمُ، قَالا حَدَّثَنَا مُحَمَّدُ بْنُ عِيسَى،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قال الممقانى: هذا بمنزلة الإستفهام الإنكارى، اى هل أراد ذلك المعنى الخاصّ رسول اللّه ص. و يمكن أن يكون المراد ويحك هذا قول رسول اللّه (ص) و نحن اعلم بمراده.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سلام بن بشر الزمانى. و في ج و الترتيب: سلام بن بشر الرمانى.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المطبوع: التميمى‏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الإصفهانى-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إِبْرَاهِيمَ بْنِ عَبْدِ اللَّهِ، قَالَ‏</w:t>
      </w:r>
      <w:r w:rsidRPr="0027727F">
        <w:rPr>
          <w:rFonts w:cs="B Badr" w:hint="cs"/>
          <w:color w:val="242887"/>
          <w:sz w:val="26"/>
          <w:szCs w:val="26"/>
          <w:rtl/>
        </w:rPr>
        <w:t>: كَانَ أَبُو عَبْدِ اللَّهِ (ع) إِذَا رَأَى الْفُضَيْلَ بْنَ يَسَارٍ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6A0F"/>
          <w:sz w:val="26"/>
          <w:szCs w:val="26"/>
          <w:rtl/>
        </w:rPr>
        <w:t>بَشِّرِ الْمُخْبِتِينَ‏</w:t>
      </w:r>
      <w:r w:rsidRPr="0027727F">
        <w:rPr>
          <w:rFonts w:cs="B Badr" w:hint="cs"/>
          <w:color w:val="242887"/>
          <w:sz w:val="26"/>
          <w:szCs w:val="26"/>
          <w:rtl/>
        </w:rPr>
        <w:t xml:space="preserve"> مَنْ أَحَبَّ أَنْ يَرَى‏</w:t>
      </w:r>
      <w:r w:rsidRPr="0027727F">
        <w:rPr>
          <w:rFonts w:cs="B Badr" w:hint="cs"/>
          <w:color w:val="965AA0"/>
          <w:sz w:val="26"/>
          <w:szCs w:val="26"/>
          <w:rtl/>
        </w:rPr>
        <w:t xml:space="preserve"> «1»</w:t>
      </w:r>
      <w:r w:rsidRPr="0027727F">
        <w:rPr>
          <w:rFonts w:cs="B Badr" w:hint="cs"/>
          <w:color w:val="242887"/>
          <w:sz w:val="26"/>
          <w:szCs w:val="26"/>
          <w:rtl/>
        </w:rPr>
        <w:t xml:space="preserve"> رَجُلًا مِنْ أَهْلِ الْجَنَّةِ فَلْيَنْظُرْ إِلَى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378</w:t>
      </w:r>
      <w:r w:rsidRPr="0027727F">
        <w:rPr>
          <w:rFonts w:cs="B Badr" w:hint="cs"/>
          <w:color w:val="780000"/>
          <w:sz w:val="26"/>
          <w:szCs w:val="26"/>
          <w:rtl/>
        </w:rPr>
        <w:t xml:space="preserve"> إِبْرَاهِيمُ بْنُ مُحَمَّدِ بْنِ عَبَّاسٍ، قَالَ حَدَّثَنِي أَحْمَدُ بْنُ إِدْرِيسَ الْمُعَلِّمُ الْقُمِّيُّ، قَالَ حَدَّثَنِي مُحَمَّدُ بْنُ أَحْمَدَ بْنِ يَحْيَى قَالَ حَدَّثَنِي الْحَسَنُ بْنُ عَلِيِّ بْنِ النُّعْمَانِ، عَنِ الْعَبَّاسِ بْنِ عَامِرٍ، عَنْ أَبَانِ بْنِ عُثْمَانَ، عَنْ فُضَيْلِ بْنِ عُثْمَانَ، قَالَ قَالَ أَبُو عَبْدِ اللَّهِ (ع)</w:t>
      </w:r>
      <w:r w:rsidRPr="0027727F">
        <w:rPr>
          <w:rFonts w:cs="B Badr" w:hint="cs"/>
          <w:color w:val="242887"/>
          <w:sz w:val="26"/>
          <w:szCs w:val="26"/>
          <w:rtl/>
        </w:rPr>
        <w:t xml:space="preserve"> إِنَّ الْأَرْضَ لَتَسْكُنُ إِلَى الْفُضَيْلِ بْنِ يَسَارٍ.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379</w:t>
      </w:r>
      <w:r w:rsidRPr="0027727F">
        <w:rPr>
          <w:rFonts w:cs="B Badr" w:hint="cs"/>
          <w:color w:val="780000"/>
          <w:sz w:val="26"/>
          <w:szCs w:val="26"/>
          <w:rtl/>
        </w:rPr>
        <w:t xml:space="preserve"> الْحُسَيْنُ، عَنْ مُحَمَّدِ بْنِ خَالِدٍ الْبَرْقِيِّ، عَنِ ابْنِ أَبِي عُمَيْرٍ، عَنْ هِشَامِ بْنِ سَالِمٍ، عَنْ فُضَيْلِ بْنِ يَسَارٍ، قَالَ‏</w:t>
      </w:r>
      <w:r w:rsidRPr="0027727F">
        <w:rPr>
          <w:rFonts w:cs="B Badr" w:hint="cs"/>
          <w:color w:val="242887"/>
          <w:sz w:val="26"/>
          <w:szCs w:val="26"/>
          <w:rtl/>
        </w:rPr>
        <w:t xml:space="preserve"> قُلْتُ لِأَبِي عَبْدِ اللَّهِ (ع) مَا يَمْنَعُنِي مِنْ لِقَائِكَ إِلَّا أَنِّي مَا أَدْرِي مَا يُوَافِقُكَ مِنْ ذَلِكَ قَالَ، فَقَالَ ذَلِكَ خَيْرٌ 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380</w:t>
      </w:r>
      <w:r w:rsidRPr="0027727F">
        <w:rPr>
          <w:rFonts w:cs="B Badr" w:hint="cs"/>
          <w:color w:val="780000"/>
          <w:sz w:val="26"/>
          <w:szCs w:val="26"/>
          <w:rtl/>
        </w:rPr>
        <w:t xml:space="preserve"> عَبْدُ اللَّهِ بْنُ مُحَمَّدٍ، قَالَ حَدَّثَنِي الْحَسَنُ بْنُ عَلِيٍّ الْوَشَّاءُ، عَنْ خَلَفِ بْنِ حَمَّادٍ، عَنْ رَجُلٍ، عَنْ أَبِي جَعْفَرٍ (ع) قَالَ‏</w:t>
      </w:r>
      <w:r w:rsidRPr="0027727F">
        <w:rPr>
          <w:rFonts w:cs="B Badr" w:hint="cs"/>
          <w:color w:val="242887"/>
          <w:sz w:val="26"/>
          <w:szCs w:val="26"/>
          <w:rtl/>
        </w:rPr>
        <w:t xml:space="preserve"> كَانَ أَبُو جَعْفَرٍ (ع) إِذَا دَخَلَ عَلَيْهِ الْفُضَيْلُ بْنُ يَسَارٍ يَقُولُ: بَخْ بَخْ‏</w:t>
      </w:r>
      <w:r w:rsidRPr="0027727F">
        <w:rPr>
          <w:rFonts w:cs="B Badr" w:hint="cs"/>
          <w:color w:val="006A0F"/>
          <w:sz w:val="26"/>
          <w:szCs w:val="26"/>
          <w:rtl/>
        </w:rPr>
        <w:t xml:space="preserve"> بَشِّرِ الْمُخْبِتِينَ‏</w:t>
      </w:r>
      <w:r w:rsidRPr="0027727F">
        <w:rPr>
          <w:rFonts w:cs="B Badr" w:hint="cs"/>
          <w:color w:val="242887"/>
          <w:sz w:val="26"/>
          <w:szCs w:val="26"/>
          <w:rtl/>
        </w:rPr>
        <w:t>، مَرْحَباً بِمَنْ تَأْنَسُ بِهِ الْأَرْضُ.</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حَدَّثَنِي عَلِيُّ بْنُ مُحَمَّدِ بْنِ قُتَيْبَةَ، عَنِ الْفَضْلِ بْنِ شَاذَانَ. وَ مُحَمَّدِ بْنِ مَسْعُودٍ، قَالَ كَتَبَ إِلَيَّ الْفَضْلُ بْنُ شَاذَانَ، عَنِ ابْنِ أَبِي عُمَيْرٍ، عَنْ عِدَّةٍ مِنْ أَصْحَابِنَا، قَالَ‏</w:t>
      </w:r>
      <w:r w:rsidRPr="0027727F">
        <w:rPr>
          <w:rFonts w:cs="B Badr" w:hint="cs"/>
          <w:color w:val="242887"/>
          <w:sz w:val="26"/>
          <w:szCs w:val="26"/>
          <w:rtl/>
        </w:rPr>
        <w:t xml:space="preserve"> كَانَ أَبُو عَبْدِ اللَّهِ (ع) إِذَا نَظَرَ إِلَى الْفُضَيْلِ بْنِ يَسَارٍ مُقْبِلًا قَالَ:</w:t>
      </w:r>
      <w:r w:rsidRPr="0027727F">
        <w:rPr>
          <w:rFonts w:cs="B Badr" w:hint="cs"/>
          <w:color w:val="006A0F"/>
          <w:sz w:val="26"/>
          <w:szCs w:val="26"/>
          <w:rtl/>
        </w:rPr>
        <w:t xml:space="preserve"> بَشِّرِ الْمُخْبِتِينَ‏</w:t>
      </w:r>
      <w:r w:rsidRPr="0027727F">
        <w:rPr>
          <w:rFonts w:cs="B Badr" w:hint="cs"/>
          <w:color w:val="242887"/>
          <w:sz w:val="26"/>
          <w:szCs w:val="26"/>
          <w:rtl/>
        </w:rPr>
        <w:t xml:space="preserve"> وَ كَانَ يَقُولُ: إِنَّ فُضَيْلًا مِنْ أَصْحَابِ أَبِي وَ إِنِّي لَأُحِبُّ الرَّجُلَ أَنْ يُحِبَّ أَصْحَابَ أَبِيهِ.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381</w:t>
      </w:r>
      <w:r w:rsidRPr="0027727F">
        <w:rPr>
          <w:rFonts w:cs="B Badr" w:hint="cs"/>
          <w:color w:val="780000"/>
          <w:sz w:val="26"/>
          <w:szCs w:val="26"/>
          <w:rtl/>
        </w:rPr>
        <w:t xml:space="preserve"> عَلِيُّ بْنُ مُحَمَّدٍ، قَالَ حَدَّثَنِي مُحَمَّدُ بْنُ أَحْمَدَ، عَنْ مُحَمَّدِ بْنِ عَلِيٍّ الْهَمْدَانِيِّ، عَنْ عَلِيِّ بْنِ إِسْمَاعِيلَ الْمِيثَمِيِ‏</w:t>
      </w:r>
      <w:r w:rsidRPr="0027727F">
        <w:rPr>
          <w:rFonts w:cs="B Badr" w:hint="cs"/>
          <w:color w:val="965AA0"/>
          <w:sz w:val="26"/>
          <w:szCs w:val="26"/>
          <w:rtl/>
        </w:rPr>
        <w:t xml:space="preserve"> «2»</w:t>
      </w:r>
      <w:r w:rsidRPr="0027727F">
        <w:rPr>
          <w:rFonts w:cs="B Badr" w:hint="cs"/>
          <w:color w:val="780000"/>
          <w:sz w:val="26"/>
          <w:szCs w:val="26"/>
          <w:rtl/>
        </w:rPr>
        <w:t>، قَالَ حَدَّثَنِي رِبْعِيُّ بْنُ عَبْدِ اللَّهِ، قَالَ حَدَّثَنِي غَاسِلُ الْفُضَيْلِ بْنِ يَسَارٍ، قَالَ‏</w:t>
      </w:r>
      <w:r w:rsidRPr="0027727F">
        <w:rPr>
          <w:rFonts w:cs="B Badr" w:hint="cs"/>
          <w:color w:val="242887"/>
          <w:sz w:val="26"/>
          <w:szCs w:val="26"/>
          <w:rtl/>
        </w:rPr>
        <w:t>: إِنِّي لَأَغْسِلُ الْفُضَيْلَ بْنَ يَسَارٍ وَ إِنَّ يَدَهُ‏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ينظر-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التيمى.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لَتَسْبِقُنِي إِلَى عَوْرَتِهِ، فَخَبَّرْتُ بِذَلِكَ أَبَا عَبْدِ اللَّهِ (ع) قَالَ لِي رَحِمَ اللَّهُ الْفُضَيْلَ بْنَ يَسَارٍ وَ هُوَ مِنَّا أَهْلَ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382</w:t>
      </w:r>
      <w:r w:rsidRPr="0027727F">
        <w:rPr>
          <w:rFonts w:cs="B Badr" w:hint="cs"/>
          <w:color w:val="780000"/>
          <w:sz w:val="26"/>
          <w:szCs w:val="26"/>
          <w:rtl/>
        </w:rPr>
        <w:t xml:space="preserve"> حَمْدَوَيْهِ وَ إِبْرَاهِيمُ، قَالا حَدَّثَنَا الْعُبَيْدِيُّ، عَنِ ابْنِ عُمَيْرٍ، عَنْ إِسْمَاعِيلَ الْبَصْرِيِّ، عَنْ أَبِي غَيْلَانَ‏</w:t>
      </w:r>
      <w:r w:rsidRPr="0027727F">
        <w:rPr>
          <w:rFonts w:cs="B Badr" w:hint="cs"/>
          <w:color w:val="965AA0"/>
          <w:sz w:val="26"/>
          <w:szCs w:val="26"/>
          <w:rtl/>
        </w:rPr>
        <w:t xml:space="preserve"> «1»</w:t>
      </w:r>
      <w:r w:rsidRPr="0027727F">
        <w:rPr>
          <w:rFonts w:cs="B Badr" w:hint="cs"/>
          <w:color w:val="780000"/>
          <w:sz w:val="26"/>
          <w:szCs w:val="26"/>
          <w:rtl/>
        </w:rPr>
        <w:t>، قَالَ‏</w:t>
      </w:r>
      <w:r w:rsidRPr="0027727F">
        <w:rPr>
          <w:rFonts w:cs="B Badr" w:hint="cs"/>
          <w:color w:val="242887"/>
          <w:sz w:val="26"/>
          <w:szCs w:val="26"/>
          <w:rtl/>
        </w:rPr>
        <w:t xml:space="preserve"> أَتَيْتُ الْفُضَيْلَ بْنَ يَسَارٍ، فَأَخْبَرْتُهُ أَنَّ مُحَمَّداً وَ إِبْرَاهِيمَ ابْنَيْ عَبْدِ اللَّهِ بْنِ الْحَسَنِ قَدْ خَرَجَا، فَقَالَ لِي لَيْسَ أَمْرُهُمَا بِشَيْ‏ءٍ قَالَ فَصَنَعْتُ ذَلِكَ مِرَاراً كُلَّ ذَلِكَ يَرُدُّ عَلَيَّ مِثْلَ هَذَا الرَّدِّ، قَالَ، قُلْتُ رَحِمَكَ اللَّهُ قَدْ أَتَيْتُكَ غَيْرَ مَرَّةٍ أُخْبِرُكَ فَتَقُولُ لَيْسَ أَمْرُهُمَا بِشَيْ‏ءٍ أَ فَبِرَأْيِكَ تَقُولُ هَذَا قَالَ، فَقَالَ لَا وَ اللَّهِ وَ لَكِنْ سَمِعْتُ أَبَا عَبْدِ اللَّهِ (ع) يَقُولُ إِنْ خَرَجَا قُتِلَا.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مروان البصري‏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383</w:t>
      </w:r>
      <w:r w:rsidRPr="0027727F">
        <w:rPr>
          <w:rFonts w:cs="B Badr" w:hint="cs"/>
          <w:color w:val="780000"/>
          <w:sz w:val="26"/>
          <w:szCs w:val="26"/>
          <w:rtl/>
        </w:rPr>
        <w:t xml:space="preserve"> حَكَى الْعَبَّاسِيُ‏</w:t>
      </w:r>
      <w:r w:rsidRPr="0027727F">
        <w:rPr>
          <w:rFonts w:cs="B Badr" w:hint="cs"/>
          <w:color w:val="965AA0"/>
          <w:sz w:val="26"/>
          <w:szCs w:val="26"/>
          <w:rtl/>
        </w:rPr>
        <w:t xml:space="preserve"> «2»</w:t>
      </w:r>
      <w:r w:rsidRPr="0027727F">
        <w:rPr>
          <w:rFonts w:cs="B Badr" w:hint="cs"/>
          <w:color w:val="780000"/>
          <w:sz w:val="26"/>
          <w:szCs w:val="26"/>
          <w:rtl/>
        </w:rPr>
        <w:t xml:space="preserve"> عَنْ عَلِيِّ بْنِ الْحَسَنِ بْنِ فَضَّالٍ، قَالَ:</w:t>
      </w:r>
      <w:r w:rsidRPr="0027727F">
        <w:rPr>
          <w:rFonts w:cs="B Badr" w:hint="cs"/>
          <w:color w:val="242887"/>
          <w:sz w:val="26"/>
          <w:szCs w:val="26"/>
          <w:rtl/>
        </w:rPr>
        <w:t xml:space="preserve"> كَانَ مُحَمَّدُ بْنُ مَرْوَانَ يَسْكُنُ الْبَصْرَةَ وَ كَانَ أَصْلُهُ الْكُوفَةَ، وَ لَيْسَ هُوَ الَّذِي رَوَى تَفْسِيرَ الْكَلْبِيِّ، ذَلِكَ يُسَمَّى مُحَمَّدُ بْنُ مَرْوَانَ السُّدِّيُّ.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قَالَ حَمْدَوَيْهِ: حَدَّثَنِي بَعْضُ مَنْ رَأَيْتُهُ قَالَ:</w:t>
      </w:r>
      <w:r w:rsidRPr="0027727F">
        <w:rPr>
          <w:rFonts w:cs="B Badr" w:hint="cs"/>
          <w:color w:val="242887"/>
          <w:sz w:val="26"/>
          <w:szCs w:val="26"/>
          <w:rtl/>
        </w:rPr>
        <w:t xml:space="preserve"> مُحَمَّدُ بْنُ مَرْوَانَ مِنْ وُلْدِ أَبِي الْأَسْوَدِ الدُّؤَلِيِّ.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سعد الإسكاف‏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384</w:t>
      </w:r>
      <w:r w:rsidRPr="0027727F">
        <w:rPr>
          <w:rFonts w:cs="B Badr" w:hint="cs"/>
          <w:color w:val="780000"/>
          <w:sz w:val="26"/>
          <w:szCs w:val="26"/>
          <w:rtl/>
        </w:rPr>
        <w:t xml:space="preserve"> حَدَّثَنِي حَمْدَوَيْهِ بْنُ نُصَيْرٍ، قَالَ حَدَّثَنِي مُحَمَّدُ بْنُ عِيسَى. وَ مُحَمَّدُ بْنُ مَسْعُودٍ، قَالَ حَدَّثَنِي مُحَمَّدُ بْنُ نُصَيْرٍ، قَالَ حَدَّثَنِي مُحَمَّدُ بْنُ عِيسَى،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ابى علان.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نسخة د و ه و في الترتيب: العيّاشى.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حَدَّثَنِي الْحَسَنُ بْنُ عَلِيِّ بْنِ يَقْطِينٍ، عَنْ حَفْصِ بْنِ مُحَمَّدٍ</w:t>
      </w:r>
      <w:r w:rsidRPr="0027727F">
        <w:rPr>
          <w:rFonts w:cs="B Badr" w:hint="cs"/>
          <w:color w:val="965AA0"/>
          <w:sz w:val="26"/>
          <w:szCs w:val="26"/>
          <w:rtl/>
        </w:rPr>
        <w:t xml:space="preserve"> «1»</w:t>
      </w:r>
      <w:r w:rsidRPr="0027727F">
        <w:rPr>
          <w:rFonts w:cs="B Badr" w:hint="cs"/>
          <w:color w:val="780000"/>
          <w:sz w:val="26"/>
          <w:szCs w:val="26"/>
          <w:rtl/>
        </w:rPr>
        <w:t xml:space="preserve"> الْمُؤَذِّنِ، عَنْ سَعْدٍ الْإِسْكَافِ، قَالَ‏</w:t>
      </w:r>
      <w:r w:rsidRPr="0027727F">
        <w:rPr>
          <w:rFonts w:cs="B Badr" w:hint="cs"/>
          <w:color w:val="242887"/>
          <w:sz w:val="26"/>
          <w:szCs w:val="26"/>
          <w:rtl/>
        </w:rPr>
        <w:t xml:space="preserve"> قُلْتُ لِأَبِي جَعْفَرٍ (ع) إِنِّي أَجْلِسُ فَأَقُصُّ وَ أَذْكُرُ حَقَّكُمْ وَ فَضْلَكُمْ! قَالَ وَدِدْتُ أَنَّ عَلَى كُلِّ ثَلَاثِينَ ذِرَاعاً قَاصّاً مِثْلَكَ.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حَمْدَوَيْهِ‏</w:t>
      </w:r>
      <w:r w:rsidRPr="0027727F">
        <w:rPr>
          <w:rFonts w:cs="B Badr" w:hint="cs"/>
          <w:color w:val="242887"/>
          <w:sz w:val="26"/>
          <w:szCs w:val="26"/>
          <w:rtl/>
        </w:rPr>
        <w:t>: سَعْدٌ الْإِسْكَافُ وَ سَعْدٌ الْخَفَّافُ وَ سَعْدُ بْنُ طَرِيفٍ وَاحِدٌ.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نَصْرٌ</w:t>
      </w:r>
      <w:r w:rsidRPr="0027727F">
        <w:rPr>
          <w:rFonts w:cs="B Badr" w:hint="cs"/>
          <w:color w:val="242887"/>
          <w:sz w:val="26"/>
          <w:szCs w:val="26"/>
          <w:rtl/>
        </w:rPr>
        <w:t>: وَ قَدْ أَدْرَكَ عَلِيَّ بْنَ الْحُسَيْنِ.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حَمْدَوَيْهِ‏</w:t>
      </w:r>
      <w:r w:rsidRPr="0027727F">
        <w:rPr>
          <w:rFonts w:cs="B Badr" w:hint="cs"/>
          <w:color w:val="242887"/>
          <w:sz w:val="26"/>
          <w:szCs w:val="26"/>
          <w:rtl/>
        </w:rPr>
        <w:t>: وَ كَانَ نَاوُوسِيّاً وَفَدَ</w:t>
      </w:r>
      <w:r w:rsidRPr="0027727F">
        <w:rPr>
          <w:rFonts w:cs="B Badr" w:hint="cs"/>
          <w:color w:val="965AA0"/>
          <w:sz w:val="26"/>
          <w:szCs w:val="26"/>
          <w:rtl/>
        </w:rPr>
        <w:t xml:space="preserve"> «2»</w:t>
      </w:r>
      <w:r w:rsidRPr="0027727F">
        <w:rPr>
          <w:rFonts w:cs="B Badr" w:hint="cs"/>
          <w:color w:val="242887"/>
          <w:sz w:val="26"/>
          <w:szCs w:val="26"/>
          <w:rtl/>
        </w:rPr>
        <w:t xml:space="preserve"> عَلَى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اللَّهِ وَ عَبْدِ الْمَلِكِ ابْنَيْ عَطَاءٍ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385</w:t>
      </w:r>
      <w:r w:rsidRPr="0027727F">
        <w:rPr>
          <w:rFonts w:cs="B Badr" w:hint="cs"/>
          <w:color w:val="780000"/>
          <w:sz w:val="26"/>
          <w:szCs w:val="26"/>
          <w:rtl/>
        </w:rPr>
        <w:t xml:space="preserve"> قَالَ نَصْرُ بْنُ صَبَّاحٍ‏</w:t>
      </w:r>
      <w:r w:rsidRPr="0027727F">
        <w:rPr>
          <w:rFonts w:cs="B Badr" w:hint="cs"/>
          <w:color w:val="242887"/>
          <w:sz w:val="26"/>
          <w:szCs w:val="26"/>
          <w:rtl/>
        </w:rPr>
        <w:t>: وَ وَلَدُ عَطَاءِ بْنِ أَبِي رِيَاحٍ تِلْمِيذُ ابْنِ عَبَّاسٍ عَبْدُ الْمَلِكِ وَ عَبْدُ اللَّهِ وَ عريفا [عَرِيقَا]، نُجَبَاءُ مِنْ أَصْحَابِ أَبِي جَعْفَرٍ وَ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386</w:t>
      </w:r>
      <w:r w:rsidRPr="0027727F">
        <w:rPr>
          <w:rFonts w:cs="B Badr" w:hint="cs"/>
          <w:color w:val="780000"/>
          <w:sz w:val="26"/>
          <w:szCs w:val="26"/>
          <w:rtl/>
        </w:rPr>
        <w:t xml:space="preserve"> حَمْدَوَيْهِ بْنُ نُصَيْرٍ، قَالَ حَدَّثَنِي مُحَمَّدُ بْنُ عِيسَى، عَنْ إِبْرَاهِيمَ بْنِ عَبْدِ الْحَمِيدِ، عَنْ هَارُونَ بْنِ خَارِجَةَ، عَنْ زَيْدٍ الشَّحَّامِ، عَنْ عَبْدِ اللَّهِ بْنِ عَطَاءٍ، قَالَ‏</w:t>
      </w:r>
      <w:r w:rsidRPr="0027727F">
        <w:rPr>
          <w:rFonts w:cs="B Badr" w:hint="cs"/>
          <w:color w:val="242887"/>
          <w:sz w:val="26"/>
          <w:szCs w:val="26"/>
          <w:rtl/>
        </w:rPr>
        <w:t xml:space="preserve"> أَرْسَلَ إِلَيَّ أَبُو عَبْدِ اللَّهِ (ع) وَ قَدْ أُسْرِجَ لَهُ بَغْلٌ وَ حِمَارٌ، فَقَالَ لِي هَلْ لَكَ أَنْ تَرْكَبَ مَعَنَا إِلَى مَالِنَا قَالَ، قُلْتُ نَعَمْ، قَالَ: أَيُّهُمَا أَحَبُّ لَكَ أَنْ تَرْكَبَ قُلْتُ الْحِمَارَ، قَالَ فَإِنَّ الْحِمَارَ أَوْفَقُهُمَا</w:t>
      </w:r>
      <w:r w:rsidRPr="0027727F">
        <w:rPr>
          <w:rFonts w:cs="B Badr" w:hint="cs"/>
          <w:color w:val="965AA0"/>
          <w:sz w:val="26"/>
          <w:szCs w:val="26"/>
          <w:rtl/>
        </w:rPr>
        <w:t xml:space="preserve"> «3»</w:t>
      </w:r>
      <w:r w:rsidRPr="0027727F">
        <w:rPr>
          <w:rFonts w:cs="B Badr" w:hint="cs"/>
          <w:color w:val="242887"/>
          <w:sz w:val="26"/>
          <w:szCs w:val="26"/>
          <w:rtl/>
        </w:rPr>
        <w:t xml:space="preserve"> لِي، قُلْتُ إِنَّمَا كَرِهْتُ أَنْ أَرْكَبَ الْبَغْلَ وَ أَنْ تَرْكَبَ‏</w:t>
      </w:r>
      <w:r w:rsidRPr="0027727F">
        <w:rPr>
          <w:rFonts w:cs="B Badr" w:hint="cs"/>
          <w:color w:val="965AA0"/>
          <w:sz w:val="26"/>
          <w:szCs w:val="26"/>
          <w:rtl/>
        </w:rPr>
        <w:t xml:space="preserve"> «4»</w:t>
      </w:r>
      <w:r w:rsidRPr="0027727F">
        <w:rPr>
          <w:rFonts w:cs="B Badr" w:hint="cs"/>
          <w:color w:val="242887"/>
          <w:sz w:val="26"/>
          <w:szCs w:val="26"/>
          <w:rtl/>
        </w:rPr>
        <w:t xml:space="preserve"> الْحِمَارَ قَالَ فَرَكِبَ الْحِمَارَ وَ رَكِبْتُ الْبَغْلَ ثُمَّ سِرْنَا حَتَّى خَرَجْنَا مِنَ الْمَدِينَةِ، فَبَيْنَا هُوَ يُحَدِّثُنِي إِذَا نَكَبَ‏</w:t>
      </w:r>
      <w:r w:rsidRPr="0027727F">
        <w:rPr>
          <w:rFonts w:cs="B Badr" w:hint="cs"/>
          <w:color w:val="965AA0"/>
          <w:sz w:val="26"/>
          <w:szCs w:val="26"/>
          <w:rtl/>
        </w:rPr>
        <w:t xml:space="preserve"> «5»</w:t>
      </w:r>
      <w:r w:rsidRPr="0027727F">
        <w:rPr>
          <w:rFonts w:cs="B Badr" w:hint="cs"/>
          <w:color w:val="242887"/>
          <w:sz w:val="26"/>
          <w:szCs w:val="26"/>
          <w:rtl/>
        </w:rPr>
        <w:t xml:space="preserve"> [إِذِ انْكَبَ‏] عَلَى السَّرْجِ مَلِيّاً، فَظَنَنْتُ أَنَّ السَّرْجَ‏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أبو محمد-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وقف-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ارفقهما-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تركب انت-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نكب عليه: اعتمد و اتكأ عليه.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آذَاهُ أَوْ ضَغَطَهُ، ثُمَّ رَفَعَ رَأْسَهُ، قُلْتُ جُعِلْتُ فِدَاكَ مَا أَرَى السَّرْجَ إِلَّا وَ قَدْ ضَاقَ عَنْكَ فَلَوْ تَحَوَّلْتَ عَلَى الْبَغْلِ فَقَالَ كَلَّا وَ لَكِنَّ الْحِمَارَ اخْتَالَ‏</w:t>
      </w:r>
      <w:r w:rsidRPr="0027727F">
        <w:rPr>
          <w:rFonts w:cs="B Badr" w:hint="cs"/>
          <w:color w:val="965AA0"/>
          <w:sz w:val="26"/>
          <w:szCs w:val="26"/>
          <w:rtl/>
        </w:rPr>
        <w:t xml:space="preserve"> «1»</w:t>
      </w:r>
      <w:r w:rsidRPr="0027727F">
        <w:rPr>
          <w:rFonts w:cs="B Badr" w:hint="cs"/>
          <w:color w:val="242887"/>
          <w:sz w:val="26"/>
          <w:szCs w:val="26"/>
          <w:rtl/>
        </w:rPr>
        <w:t xml:space="preserve"> فَصَنَعْتُ كَمَا صَنَعَ رَسُولُ اللَّهِ (ص) رَكِبَ حِمَاراً يُقَالُ لَهُ عُفَيْرٌ فَاخْتَالَ فَوَضَعَ رَأْسَهُ عَلَى الْقَرَبُوسِ مَا شَاءَ اللَّهُ ثُمَّ رَفَعَ رَأْسَهُ ثُمَّ قَالَ: يَا رَبِّ هَذَا عَمَلُ عُفَيْرٍ لَيْسَ هُوَ عَمَلِي.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عِكْرِمَةَ مَوْلَى ابْنِ عَبَّاسٍ‏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387</w:t>
      </w:r>
      <w:r w:rsidRPr="0027727F">
        <w:rPr>
          <w:rFonts w:cs="B Badr" w:hint="cs"/>
          <w:color w:val="780000"/>
          <w:sz w:val="26"/>
          <w:szCs w:val="26"/>
          <w:rtl/>
        </w:rPr>
        <w:t xml:space="preserve"> حَدَّثَنَا مُحَمَّدُ بْنُ مَسْعُودٍ، قَالَ حَدَّثَنِي ابْنُ إِزْدَادَ ابْنُ الْمُغِيرَةِ، قَالَ حَدَّثَنِي الْفَضْلُ بْنُ شَاذَانَ عَنِ ابْنِ أَبِي عُمَيْرٍ، عَنْ حَمَّادِ بْنِ عِيسَى، عَنْ حَرِيزٍ، عَنْ زُرَارَةَ، قَالَ، قَالَ أَبُو جَعْفَرٍ (ع)</w:t>
      </w:r>
      <w:r w:rsidRPr="0027727F">
        <w:rPr>
          <w:rFonts w:cs="B Badr" w:hint="cs"/>
          <w:color w:val="242887"/>
          <w:sz w:val="26"/>
          <w:szCs w:val="26"/>
          <w:rtl/>
        </w:rPr>
        <w:t xml:space="preserve"> لَوْ أَدْرَكْتُ عِكْرِمَةَ عِنْدَ الْمَوْتِ لَنَفَعْتُهُ، قِيلَ لِأَبِي عَبْدِ اللَّهِ (ع) بِمَ ذَا يَنْفَعُهُ قَالَ كَانَ يُلَقِّنُهُ مَا أَنْتُمْ عَلَيْهِ، فَلَمْ يُدْرِكْهُ أَبُو جَعْفَرٍ (ع) وَ لَمْ يَنْفَعْهُ.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الْكَشِّيُّ: وَ هَذَا نَحْوُ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مَا يُرْوَى‏</w:t>
      </w:r>
      <w:r w:rsidRPr="0027727F">
        <w:rPr>
          <w:rFonts w:cs="B Badr" w:hint="cs"/>
          <w:color w:val="242887"/>
          <w:sz w:val="26"/>
          <w:szCs w:val="26"/>
          <w:rtl/>
        </w:rPr>
        <w:t xml:space="preserve"> لَوِ اتَّخَذْتُ خَلِيلًا لَاتَّخَذْتُ فُلَاناً خَلِيلًا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لَمْ يُوجِبْ لِعِكْرِمَةَ مَدْحاً بَلْ أَوْجَبَ ضِدَّهُ.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مَالِكِ بْنِ أَعْيَنَ الْجُهَنِيِ‏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388</w:t>
      </w:r>
      <w:r w:rsidRPr="0027727F">
        <w:rPr>
          <w:rFonts w:cs="B Badr" w:hint="cs"/>
          <w:color w:val="780000"/>
          <w:sz w:val="26"/>
          <w:szCs w:val="26"/>
          <w:rtl/>
        </w:rPr>
        <w:t xml:space="preserve"> حَمْدَوَيْهِ بْنُ نُصَيْرٍ، قَالَ سَمِعْتُ عَلِيَّ بْنَ مُحَمَّدِ بْنِ فِيرُوزَانَ الْقُمِّيَّ، يَقُولُ‏</w:t>
      </w:r>
      <w:r w:rsidRPr="0027727F">
        <w:rPr>
          <w:rFonts w:cs="B Badr" w:hint="cs"/>
          <w:color w:val="242887"/>
          <w:sz w:val="26"/>
          <w:szCs w:val="26"/>
          <w:rtl/>
        </w:rPr>
        <w:t>: مَالِكُ بْنُ أَعْيَنَ الْجُهَنِيُّ هُوَ ابْنُ أَعْيَنَ وَ لَيْسَ مِنْ إِخْوَةِ زُرَارَةَ وَ هُوَ بَصْرِيٌّ.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نَاجِيَةَ بْنِ عُمَارَةَ الصَّيْدَاوِيِ‏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389</w:t>
      </w:r>
      <w:r w:rsidRPr="0027727F">
        <w:rPr>
          <w:rFonts w:cs="B Badr" w:hint="cs"/>
          <w:color w:val="780000"/>
          <w:sz w:val="26"/>
          <w:szCs w:val="26"/>
          <w:rtl/>
        </w:rPr>
        <w:t xml:space="preserve"> حَدَّثَنِي مُحَمَّدُ بْنُ مَسْعُودٍ، قَالَ‏</w:t>
      </w:r>
      <w:r w:rsidRPr="0027727F">
        <w:rPr>
          <w:rFonts w:cs="B Badr" w:hint="cs"/>
          <w:color w:val="242887"/>
          <w:sz w:val="26"/>
          <w:szCs w:val="26"/>
          <w:rtl/>
        </w:rPr>
        <w:t xml:space="preserve"> سَأَلْتُ عَلِيَّ بْنَ الْحَسَنِ بْنِ فَضَّالٍ،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احتال-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عَنْ نَجِيَّةَ قَالَ هُوَ نَجِيَّةُ وَ اسْمٌ آخَرُ أَيْضاً نَاجِيَةُ بْنُ أَبِي عُمَارَةَ الصَّيْدَاوِيُّ، قَالَ، وَ أَخْبَرَنِي بَعْضُ وُلْدِهِ أَنَّ أَبَا عَبْدِ اللَّهِ (ع) كَانَ يَقُولُ انْجُ نَجِيَّةُ</w:t>
      </w:r>
      <w:r w:rsidRPr="0027727F">
        <w:rPr>
          <w:rFonts w:cs="B Badr" w:hint="cs"/>
          <w:color w:val="965AA0"/>
          <w:sz w:val="26"/>
          <w:szCs w:val="26"/>
          <w:rtl/>
        </w:rPr>
        <w:t xml:space="preserve"> «1»</w:t>
      </w:r>
      <w:r w:rsidRPr="0027727F">
        <w:rPr>
          <w:rFonts w:cs="B Badr" w:hint="cs"/>
          <w:color w:val="242887"/>
          <w:sz w:val="26"/>
          <w:szCs w:val="26"/>
          <w:rtl/>
        </w:rPr>
        <w:t xml:space="preserve"> فَسُمِّيَ بِهَذَا الِاسْمِ.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حَمْدَوَيْهِ بْنُ نُصَيْرٍ: قَالَ‏</w:t>
      </w:r>
      <w:r w:rsidRPr="0027727F">
        <w:rPr>
          <w:rFonts w:cs="B Badr" w:hint="cs"/>
          <w:color w:val="242887"/>
          <w:sz w:val="26"/>
          <w:szCs w:val="26"/>
          <w:rtl/>
        </w:rPr>
        <w:t>، الصَّيْدَاءُ بَطْنٌ مِنْ بَنِي أَسَدٍ، قَالَ، وَ كَانَ رَجُلٌ مِنْ أَصْحَابِنَا يُقَالُ لَهُ نَجِيَّةُ الْقَوَّاسُ وَ لَيْسَ هُوَ بِمَعْرُوفٍ.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اللَّهِ بْنِ شَرِيكٍ الْعَامِرِيِ‏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390</w:t>
      </w:r>
      <w:r w:rsidRPr="0027727F">
        <w:rPr>
          <w:rFonts w:cs="B Badr" w:hint="cs"/>
          <w:color w:val="780000"/>
          <w:sz w:val="26"/>
          <w:szCs w:val="26"/>
          <w:rtl/>
        </w:rPr>
        <w:t xml:space="preserve"> حَدَّثَنَا أَبُو صَالِحٍ خَلَفُ بْنُ حَمَّادٍ الْكَشِّيُّ، قَالَ حَدَّثَنَا أَبُو سَعِيدٍ سَهْلُ بْنُ زِيَادٍ الْآدَمِيُّ الرَّازِيُّ، قَالَ حَدَّثَنِي عَلِيُّ بْنُ الْحَكَمِ، عَنْ عَلِيِّ بْنِ الْمُغِيرَةِ عَنْ أَبِي جَعْفَرٍ (ع) قَالَ‏</w:t>
      </w:r>
      <w:r w:rsidRPr="0027727F">
        <w:rPr>
          <w:rFonts w:cs="B Badr" w:hint="cs"/>
          <w:color w:val="242887"/>
          <w:sz w:val="26"/>
          <w:szCs w:val="26"/>
          <w:rtl/>
        </w:rPr>
        <w:t>: كَأَنِّي بِعَبْدِ اللَّهِ بْنِ شَرِيكٍ الْعَامِرِيِّ عَلَيْهِ عِمَامَةٌ سَوْدَاءُ وَ ذُؤَابَتَاهَا بَيْنَ كَتِفَيْهِ مُصْعِداً فِي لِحْفِ‏</w:t>
      </w:r>
      <w:r w:rsidRPr="0027727F">
        <w:rPr>
          <w:rFonts w:cs="B Badr" w:hint="cs"/>
          <w:color w:val="965AA0"/>
          <w:sz w:val="26"/>
          <w:szCs w:val="26"/>
          <w:rtl/>
        </w:rPr>
        <w:t xml:space="preserve"> «2»</w:t>
      </w:r>
      <w:r w:rsidRPr="0027727F">
        <w:rPr>
          <w:rFonts w:cs="B Badr" w:hint="cs"/>
          <w:color w:val="242887"/>
          <w:sz w:val="26"/>
          <w:szCs w:val="26"/>
          <w:rtl/>
        </w:rPr>
        <w:t xml:space="preserve"> الْجَبَلِ بَيْنَ يَدَيْ قَائِمِنَا أَهْلَ الْبَيْتِ فِي أَرْبَعَةِ آلَافٍ مُكِرُّونَ وَ مَكْرُورُونَ‏</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391</w:t>
      </w:r>
      <w:r w:rsidRPr="0027727F">
        <w:rPr>
          <w:rFonts w:cs="B Badr" w:hint="cs"/>
          <w:color w:val="780000"/>
          <w:sz w:val="26"/>
          <w:szCs w:val="26"/>
          <w:rtl/>
        </w:rPr>
        <w:t xml:space="preserve"> عَبْدُ اللَّهِ بْنُ مُحَمَّدٍ، قَالَ حَدَّثَنِي الْحَسَنُ بْنُ عَلِيٍّ الْوَشَّاءُ، عَنْ أَحْمَدَ بْنِ عَائِذٍ، عَنْ أَبِي خَدِيجَةَ الْجَمَّالِ، قَالَ سَمِعْتُ أَبَا عَبْدِ اللَّهِ (ع) يَقُولُ‏</w:t>
      </w:r>
      <w:r w:rsidRPr="0027727F">
        <w:rPr>
          <w:rFonts w:cs="B Badr" w:hint="cs"/>
          <w:color w:val="242887"/>
          <w:sz w:val="26"/>
          <w:szCs w:val="26"/>
          <w:rtl/>
        </w:rPr>
        <w:t>: إِنِّي سَأَلْتُ اللَّهَ فِي إِسْمَاعِيلَ أَنْ يُبْقِيَهُ بَعْدِي فَأَبَى، وَ لَكِنَّهُ قَدْ أَعْطَانِي فِيهِ مَنْزِلَةً أُخْرَى،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الناجية: الناقة السريعة. و نجاه و انجاه: خلّصه. و نجى الجلد عن الذبيحة و انجاه: سلخه.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اللحف بالكسر: اصل الجبل.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يكبرون و يكررون- خ. و كرّ على العدو: حمل عليه و المكر بالكسر فالفتح و التشديد: الشديد و كثير الحملة في الحرب.</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إِنَّهُ يَكُونُ أَوَّلَ مَنْشُورٍ فِي عَشَرَةٍ مِنْ أَصْحَابِهِ، وَ مِنْهُمْ عَبْدُ اللَّهِ بْنُ شَرِيكٍ وَ هُوَ صَاحِبُ لِوَائِهِ.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392</w:t>
      </w:r>
      <w:r w:rsidRPr="0027727F">
        <w:rPr>
          <w:rFonts w:cs="B Badr" w:hint="cs"/>
          <w:color w:val="780000"/>
          <w:sz w:val="26"/>
          <w:szCs w:val="26"/>
          <w:rtl/>
        </w:rPr>
        <w:t xml:space="preserve"> طَاهِرُ بْنُ عِيسَى، قَالَ حَدَّثَنِي جَعْفَرُ بْنُ أَحْمَدَ بْنِ أَيُّوبَ السَّمَرْقَنْدِيُّ الْمَعْرُوفُ بِابْنِ التَّاجِرِ، قَالَ حَدَّثَنِي أَبُو سَعِيدٍ الْآدَمِيُّ، قَالَ حَدَّثَنِي مُحَمَّدُ بْنُ عَلِيٍّ الصَّيْرَفِيُّ، عَنْ عَمْرِو بْنِ عُثْمَانَ، عَنْ مُحَمَّدِ بْنِ عُذَافِرٍ، عَنْ عُقْبَةَ بْنِ بَشِيرٍ، عَنْ عَبْدِ اللَّهِ بْنِ شَرِيكٍ، عَنْ أَبِيهِ، قَالَ‏</w:t>
      </w:r>
      <w:r w:rsidRPr="0027727F">
        <w:rPr>
          <w:rFonts w:cs="B Badr" w:hint="cs"/>
          <w:color w:val="242887"/>
          <w:sz w:val="26"/>
          <w:szCs w:val="26"/>
          <w:rtl/>
        </w:rPr>
        <w:t xml:space="preserve"> لَمَّا هَزَمَ أَمِيرُ الْمُؤْمِنِينَ عَلِيُّ بْنُ أَبِي طَالِبٍ (ع) النَّاسَ يَوْمَ الْجَمَلِ، قَالَ: لَا تَتْبَعُوا مُدْبِراً وَ لَا تُجِيزُوا</w:t>
      </w:r>
      <w:r w:rsidRPr="0027727F">
        <w:rPr>
          <w:rFonts w:cs="B Badr" w:hint="cs"/>
          <w:color w:val="965AA0"/>
          <w:sz w:val="26"/>
          <w:szCs w:val="26"/>
          <w:rtl/>
        </w:rPr>
        <w:t xml:space="preserve"> «1»</w:t>
      </w:r>
      <w:r w:rsidRPr="0027727F">
        <w:rPr>
          <w:rFonts w:cs="B Badr" w:hint="cs"/>
          <w:color w:val="242887"/>
          <w:sz w:val="26"/>
          <w:szCs w:val="26"/>
          <w:rtl/>
        </w:rPr>
        <w:t xml:space="preserve"> عَلَى جَرْحَى وَ مَنْ أَغْلَقَ بَابَهُ فَهُوَ آمِنٌ، فَلَمَّا كَانَ يَوْمُ صِفِّينَ قَتَلَ الْمُدْبِرَ وَ أَجَازَ</w:t>
      </w:r>
      <w:r w:rsidRPr="0027727F">
        <w:rPr>
          <w:rFonts w:cs="B Badr" w:hint="cs"/>
          <w:color w:val="965AA0"/>
          <w:sz w:val="26"/>
          <w:szCs w:val="26"/>
          <w:rtl/>
        </w:rPr>
        <w:t xml:space="preserve"> «2»</w:t>
      </w:r>
      <w:r w:rsidRPr="0027727F">
        <w:rPr>
          <w:rFonts w:cs="B Badr" w:hint="cs"/>
          <w:color w:val="242887"/>
          <w:sz w:val="26"/>
          <w:szCs w:val="26"/>
          <w:rtl/>
        </w:rPr>
        <w:t xml:space="preserve"> عَلَى الْجَرْحَى، قَالَ أَبَانُ بْنُ تَغْلِبَ: قُلْتُ لِعَبْدِ اللَّهِ بْنِ شَرِيكٍ مَا هَاتَانِ السِّيرَتَانِ الْمُخْتَلِفَتَانِ فَقَالَ: إِنَّ أَهْلَ الْجَمَلِ قُتِلَ طَلْحَةُ وَ الزُّبَيْرُ</w:t>
      </w:r>
      <w:r w:rsidRPr="0027727F">
        <w:rPr>
          <w:rFonts w:cs="B Badr" w:hint="cs"/>
          <w:color w:val="965AA0"/>
          <w:sz w:val="26"/>
          <w:szCs w:val="26"/>
          <w:rtl/>
        </w:rPr>
        <w:t xml:space="preserve"> «3»</w:t>
      </w:r>
      <w:r w:rsidRPr="0027727F">
        <w:rPr>
          <w:rFonts w:cs="B Badr" w:hint="cs"/>
          <w:color w:val="242887"/>
          <w:sz w:val="26"/>
          <w:szCs w:val="26"/>
          <w:rtl/>
        </w:rPr>
        <w:t xml:space="preserve"> وَ إِنَّ مُعَاوِيَةَ كَانَ قَائِماً بِعَيْنِهِ وَ كَانَ قَائِدَهُمْ.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إِسْمَاعِيلَ بْنِ الْفَضْلِ الْهَاشِمِيِ‏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393</w:t>
      </w:r>
      <w:r w:rsidRPr="0027727F">
        <w:rPr>
          <w:rFonts w:cs="B Badr" w:hint="cs"/>
          <w:color w:val="780000"/>
          <w:sz w:val="26"/>
          <w:szCs w:val="26"/>
          <w:rtl/>
        </w:rPr>
        <w:t xml:space="preserve"> حَدَّثَنِي مُحَمَّدُ بْنُ مَسْعُودٍ، قَالَ حَدَّثَنِي عَلِيُّ بْنُ الْحَسَنِ بْنِ عَلِيِّ بْنِ فَضَّالٍ،</w:t>
      </w:r>
      <w:r w:rsidRPr="0027727F">
        <w:rPr>
          <w:rFonts w:cs="B Badr" w:hint="cs"/>
          <w:color w:val="242887"/>
          <w:sz w:val="26"/>
          <w:szCs w:val="26"/>
          <w:rtl/>
        </w:rPr>
        <w:t xml:space="preserve"> أَنَّ إِسْمَاعِيلَ بْنَ الْفَضْلِ الْهَاشِمِيَّ كَانَ مِنْ وُلْدِ نَوْفَلِ بْنِ الْحَارِثِ بْنِ عَبْدِ الْمُطَّلِبِ وَ كَانَ ثِقَةً وَ كَانَ مِنْ أَهْلِ الْبَصْرَةِ.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ثَوْرِ بْنِ أَبِي فَاخِتَةَ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لا تجهزوا-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اجهز-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فان قوام عسكر الجمل بهما و قد قتلا. و في الممقانى: قتل قائداهم طلحة و الزبير.</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219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394</w:t>
      </w:r>
      <w:r w:rsidRPr="0027727F">
        <w:rPr>
          <w:rFonts w:cs="B Badr" w:hint="cs"/>
          <w:color w:val="780000"/>
          <w:sz w:val="26"/>
          <w:szCs w:val="26"/>
          <w:rtl/>
        </w:rPr>
        <w:t xml:space="preserve"> حَدَّثَنِي مُحَمَّدُ بْنُ قُولَوَيْهِ الْقُمِّيُّ، قَالَ حَدَّثَنِي مُحَمَّدُ بْنُ‏</w:t>
      </w:r>
      <w:r w:rsidRPr="0027727F">
        <w:rPr>
          <w:rFonts w:cs="B Badr" w:hint="cs"/>
          <w:color w:val="965AA0"/>
          <w:sz w:val="26"/>
          <w:szCs w:val="26"/>
          <w:rtl/>
        </w:rPr>
        <w:t xml:space="preserve"> «1»</w:t>
      </w:r>
      <w:r w:rsidRPr="0027727F">
        <w:rPr>
          <w:rFonts w:cs="B Badr" w:hint="cs"/>
          <w:color w:val="780000"/>
          <w:sz w:val="26"/>
          <w:szCs w:val="26"/>
          <w:rtl/>
        </w:rPr>
        <w:t xml:space="preserve"> بُنْدَارَ الْقُمِّيُّ، عَنْ أَحْمَدَ بْنِ مُحَمَّدٍ الْبَرْقِيِّ، عَنْ أَبِيهِ مُحَمَّدِ بْنِ خَالِدٍ، عَنْ أَحْمَدَ بْنِ النَّضْرِ الْجُعْفِيِّ، عَنْ عَبَّادِ بْنِ بَشِيرٍ، عَنْ ثُوَيْرِ بْنِ أَبِي فَاخِتَةَ، قَالَ‏</w:t>
      </w:r>
      <w:r w:rsidRPr="0027727F">
        <w:rPr>
          <w:rFonts w:cs="B Badr" w:hint="cs"/>
          <w:color w:val="242887"/>
          <w:sz w:val="26"/>
          <w:szCs w:val="26"/>
          <w:rtl/>
        </w:rPr>
        <w:t>: خَرَجْتُ حَاجّاً فَصَحِبَنِي عُمَرُ بْنُ ذَرٍّ الْقَاضِي وَ ابْنُ قَيْسٍ الْمَاصِرُ وَ الصَّلْتُ بْنُ بَهْرَامَ، وَ كَانُوا إِذَا نَزَلُوا مَنْزِلًا قَالُوا انْظُرِ الْآنَ فَقَدْ حَرَّرْنَا أَرْبَعَةَ آلَافِ مَسْأَلَةٍ نَسْأَلُ أَبَا جَعْفَرٍ (ع) مِنْهَا عَنْ ثَلَاثِينَ كُلَّ يَوْمٍ، وَ قَدْ قَلَّدْنَاكَ‏</w:t>
      </w:r>
      <w:r w:rsidRPr="0027727F">
        <w:rPr>
          <w:rFonts w:cs="B Badr" w:hint="cs"/>
          <w:color w:val="965AA0"/>
          <w:sz w:val="26"/>
          <w:szCs w:val="26"/>
          <w:rtl/>
        </w:rPr>
        <w:t xml:space="preserve"> «2»</w:t>
      </w:r>
      <w:r w:rsidRPr="0027727F">
        <w:rPr>
          <w:rFonts w:cs="B Badr" w:hint="cs"/>
          <w:color w:val="242887"/>
          <w:sz w:val="26"/>
          <w:szCs w:val="26"/>
          <w:rtl/>
        </w:rPr>
        <w:t xml:space="preserve"> ذَلِكَ، قَالَ ثُوَيْرٌ: فَغَمَّنِي ذَلِكَ حَتَّى إِذَا دَخَلْنَا الْمَدِينَةَ فَافْتَرَقْنَا، فَنَزَلْتُ أَنَا عَلَى أَبِي جَعْفَرٍ (ع) فَقُلْتُ لَهُ جُعِلْتُ فِدَاكَ ابْنُ ذَرٍّ وَ ابْنُ قَيْسٍ الْمَاصِرُ وَ الصَّلْتُ صَحِبُونِي وَ كُنْتُ أَسْمَعُهُمْ يَقُولُونَ: قَدْ حَرَّرْنَا أَرْبَعَةَ آلَافِ مَسْأَلَةٍ نَسْأَلُ أَبَا جَعْفَرٍ (ع) عَنْهَا فَغَمَّنِي ذَلِكَ! فَقَالَ أَبُو جَعْفَرٍ (ع) مَا يَغُمُّكَ مِنْ ذَلِكَ فَإِذَا جَاءُوا فَأْذَنْ لَهُمْ! فَلَمَّا كَانَ مِنْ غَدٍ دَخَلَ مَوْلًى لِأَبِي جَعْفَرٍ (ع) فَقَالَ جُعِلْتُ فِدَاكَ بِالْبَابِ ابْنُ ذَرٍّ وَ مَعَهُ قَوْمٌ، فَقَالَ أَبُو جَعْفَرٍ (ع) يَا ثُوَيْرُ قُمْ فَأْذَنْ لَهُمْ، فَقُمْتُ فَأَدْخَلْتُهُمْ فَلَمَّا دَخَلُوا سَلَّمُوا وَ قَعَدُوا وَ لَمْ يَتَكَلَّمُوا، فَلَمَّا طَالَ ذَلِكَ أَقْبَلَ أَبُو جَعْفَرٍ (ع) يَسْتَنْبِئُهُمُ‏</w:t>
      </w:r>
      <w:r w:rsidRPr="0027727F">
        <w:rPr>
          <w:rFonts w:cs="B Badr" w:hint="cs"/>
          <w:color w:val="965AA0"/>
          <w:sz w:val="26"/>
          <w:szCs w:val="26"/>
          <w:rtl/>
        </w:rPr>
        <w:t xml:space="preserve"> «3»</w:t>
      </w:r>
      <w:r w:rsidRPr="0027727F">
        <w:rPr>
          <w:rFonts w:cs="B Badr" w:hint="cs"/>
          <w:color w:val="242887"/>
          <w:sz w:val="26"/>
          <w:szCs w:val="26"/>
          <w:rtl/>
        </w:rPr>
        <w:t xml:space="preserve"> الْأَحَادِيثَ وَ أَقْبَلُوا لَا يَتَكَلَّمُونَ، فَلَمَّا رَأَى ذَلِكَ أَبُو جَعْفَرٍ (ع) قَالَ لِجَارِيَةٍ لَهُ يُقَالُ لَهَا سَرْحَةُ هَاتِي الْخِوَانَ! فَلَمَّا جَاءَتْ بِهِ فَوَضَعَتْهُ،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أكثر النسخ الخطيّة: محمّد بن عباد بن بشير. باسقاط بندار الى قوله الجعفى عن. و الظاهر سقوطها عن بعض النسخ الأوليّة ثمّ نقل عنه هكذا. و في المطبوع و نسخة ه و في الترتيب: كما في المتن.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قلده: فّوضه و جعل في عنقه.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يستفتيهم-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أَبُو جَعْفَرٍ (ع) الْحَمْدُ لِلَّهِ الَّذِي جَعَلَ لِكُلِّ شَيْ‏ءٍ حَدّاً يَنْتَهِي إِلَيْهِ حَتَّى أَنَّ لِهَذَا الْخِوَانِ حَدّاً يَنْتَهِي إِلَيْهِ، فَقَالَ ابْنُ ذَرٍّ وَ مَا حَدُّهُ قَالَ إِذَا وُضِعَ ذُكِرَ اللَّهُ وَ إِذَا رُفِعَ حُمِدَ اللَّهُ، قَالَ، ثُمَّ أَكَلُوا، ثُمَّ قَالَ أَبُو جَعْفَرٍ (ع) اسْقِينِي! فَجَاءَتْهُ بِكُوزٍ مِنْ أَدَمٍ فَلَمَّا صَارَ فِي يَدِهِ، قَالَ: الْحَمْدُ لِلَّهِ الَّذِي جَعَلَ لِكُلِّ شَيْ‏ءٍ حَدّاً يَنْتَهِي إِلَيْهِ حَتَّى أَنَّ لِهَذَا الْكُوزِ حَدّاً يَنْتَهِي إِلَيْهِ، فَقَالَ ابْنُ ذَرٍّ وَ مَا حَدُّهُ قَالَ: يُذْكَرُ اسْمُ اللَّهِ عَلَيْهِ إِذَا شَرِبَ وَ يُحْمَدُ اللَّهُ إِذَا فَرَغَ وَ لَا يُشْرَبُ مِنْ عِنْدِ عُرْوَتِهِ وَ لَا مِنْ كَسْرٍ إِنْ كَانَ فِيهِ، قَالَ، فَلَمَّا فَرَغُوا أَقْبَلَ عَلَيْهِمْ يَسْتَفْتِيهِمُ الْأَحَادِيثَ فَلَا يَتَكَلَّمُونَ، فَلَمَّا رَأَى ذَلِكَ أَبُو جَعْفَرٍ (ع) قَالَ يَا ابْنَ ذَرٍّ أَ لَا تُحَدِّثُنَا بِبَعْضِ مَا سَقَطَ إِلَيْكُمْ مِنْ حَدِيثِنَا قَالَ بَلَى يَا ابْنَ رَسُولِ اللَّهِ، قَالَ، إِنِّي تَارِكٌ فِيكُمُ الثَّقَلَيْنِ أَحَدُهُمَا أَكْبَرُ مِنَ الْآخَرِ كِتَابَ اللَّهِ وَ أَهْلَ بَيْتِي إِنْ تَمَسَّكْتُمْ بِهِمَا لَنْ تَضِلُّوا، فَقَالَ أَبُو جَعْفَرٍ (ع) يَا ابْنَ ذَرٍّ إِذَا لَقِيتَ رَسُولَ اللَّهِ (ص) فَقَالَ مَا خَلَّفْتَنِي فِي الثَّقَلَيْنِ فَمَا ذَا تَقُولُ لَهُ قَالَ، فَبَكَى ابْنُ ذَرٍّ حَتَّى رَأَيْتُ دُمُوعُهُ تَسِيلُ عَلَى لِحْيَتِهِ، ثُمَّ قَالَ، أَمَّا الْأَكْبَرَ فَمَزَّقْنَاهُ وَ أَمَّا الْأَصْغَرَ فَقَتَلْنَاهُ، فَقَالَ أَبُو جَعْفَرٍ (ع) إِذَنْ تُصَدِّقَهُ يَا ابْنَ ذَرٍّ، لَا وَ اللَّهِ لَا تَزُولَ قَدَمٌ يَوْمَ الْقِيَامَةِ حَتَّى يَسْأَلَهُ عَنْ ثَلَاثٍ عَنْ عُمُرِهِ فِيمَا أَفْنَاهُ وَ عَنْ مَالِهِ مِنْ أَيْنَ اكْتَسَبَهُ وَ فِيمَا أَنْفَقَهُ وَ عَنْ حُبِّنَا أَهْلَ الْبَيْتِ، قَالَ، فَقَامُوا وَ خَرَجُوا، فَقَالَ أَبُو جَعْفَرٍ (ع) لِمَوْلًى لَهُ اتَّبِعْهُمْ فَانْظُرْ مَا يَقُولُونَ! قَالَ فَتَبِعَهُمُ ثُمَّ رَجَعَ فَقَالَ جُعِلْتُ فِدَاكَ سَمِعْتُهُمْ يَقُولُونَ لِابْنِ ذَرٍّ عَلَى هَذَا خَرَجْنَا مَعَكَ فَقَالَ وَيْلَكُمْ اسْكُتُوا مَا أَقُولُ! إِنَّ رَجُلًا</w:t>
      </w:r>
      <w:r w:rsidRPr="0027727F">
        <w:rPr>
          <w:rFonts w:cs="B Badr" w:hint="cs"/>
          <w:color w:val="965AA0"/>
          <w:sz w:val="26"/>
          <w:szCs w:val="26"/>
          <w:rtl/>
        </w:rPr>
        <w:t xml:space="preserve"> «1»</w:t>
      </w:r>
      <w:r w:rsidRPr="0027727F">
        <w:rPr>
          <w:rFonts w:cs="B Badr" w:hint="cs"/>
          <w:color w:val="242887"/>
          <w:sz w:val="26"/>
          <w:szCs w:val="26"/>
          <w:rtl/>
        </w:rPr>
        <w:t xml:space="preserve"> يَزْعُمُ أَنَّ اللَّهَ يَسْأَلُنِي عَنْ وَلَايَتِهِ، وَ كَيْفَ أَسْأَلُ رَجُلًا يَعْلَمُ حَدَّ الْخِوَانِ‏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نسخة ه: ما أقول لرجل.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حَدَّ الْكُوزِ!.</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هَارُونَ شَيْخٌ مِنْ أَصْحَابِ أَبِي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395</w:t>
      </w:r>
      <w:r w:rsidRPr="0027727F">
        <w:rPr>
          <w:rFonts w:cs="B Badr" w:hint="cs"/>
          <w:color w:val="780000"/>
          <w:sz w:val="26"/>
          <w:szCs w:val="26"/>
          <w:rtl/>
        </w:rPr>
        <w:t xml:space="preserve"> حَدَّثَنِي جَعْفَرُ بْنُ مُحَمَّدٍ، قَالَ حَدَّثَنِي عَلِيُّ بْنُ الْحَسَنِ بْنِ عَلِيِّ بْنِ فَضَّالٍ، قَالَ حَدَّثَنِي عَبْدُ الرَّحْمَنِ بْنِ أَبِي نَجْرَانَ، قَالَ حَدَّثَنِي أَبُو هَارُونَ، قَالَ‏</w:t>
      </w:r>
      <w:r w:rsidRPr="0027727F">
        <w:rPr>
          <w:rFonts w:cs="B Badr" w:hint="cs"/>
          <w:color w:val="242887"/>
          <w:sz w:val="26"/>
          <w:szCs w:val="26"/>
          <w:rtl/>
        </w:rPr>
        <w:t xml:space="preserve"> كُنْتُ سَاكِناً دَارَ الْحَسَنِ بْنِ الْحُسَيْنِ، فَلَمَّا عَلِمَ انْقِطَاعِي إِلَى أَبِي جَعْفَرٍ وَ أَبِي عَبْدِ اللَّهِ (عَلَيْهِمَا السَّلَامُ) أَخْرَجَنِي مِنْ دَارِهِ، قَالَ فَمَرَّ بِي أَبُو عَبْدِ اللَّهِ (ع) فَقَالَ لِي يَا أَبَا هَارُونَ بَلَغَنِي أَنَّ هَذَا أَخْرَجَكَ مِنْ دَارِهِ قَالَ قُلْتُ نَعَمْ جُعِلْتُ فِدَاكَ، قَالَ بَلَغَنِي أَنَّكَ كُنْتَ تُكْثِرُ فِيهَا تِلَاوَةَ كِتَابِ اللَّهِ تَعَالَى، وَ الدَّارُ إِذَا تُلِيَ فِيهَا كِتَابُ اللَّهِ تَعَالَى كَانَ لَهَا نُورٌ سَاطِعٌ فِي السَّمَاءِ تُعْرَفُ مِنْ بَيْنِ الدُّورِ.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فُرَاتٍ‏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396</w:t>
      </w:r>
      <w:r w:rsidRPr="0027727F">
        <w:rPr>
          <w:rFonts w:cs="B Badr" w:hint="cs"/>
          <w:color w:val="780000"/>
          <w:sz w:val="26"/>
          <w:szCs w:val="26"/>
          <w:rtl/>
        </w:rPr>
        <w:t xml:space="preserve"> وَجَدْتُ فِي كِتَابِ مُحَمَّدِ بْنِ الْحَسَنِ بْنِ بُنْدَارَ الْقُمِّيِّ بِخَطِّهِ، حَدَّثَنِي الْحَسَنُ بْنُ أَحْمَدَ الْمَالِكِيُّ، عَنْ جَعْفَرِ بْنِ فُضَيْلٍ، قَالَ‏</w:t>
      </w:r>
      <w:r w:rsidRPr="0027727F">
        <w:rPr>
          <w:rFonts w:cs="B Badr" w:hint="cs"/>
          <w:color w:val="242887"/>
          <w:sz w:val="26"/>
          <w:szCs w:val="26"/>
          <w:rtl/>
        </w:rPr>
        <w:t xml:space="preserve"> قُلْتُ لِمُحَمَّدِ بْنِ فُرَاتٍ، لَقِيتَ أَنْتَ الْأَصْبَغَ قَالَ نَعَمْ لَقِيتُهُ مَعَ أَبِي فَرَأَيْتُهُ شَيْخاً أَبْيَضَ الرَّأْسِ وَ اللِّحْيَةِ طِوَالًا</w:t>
      </w:r>
      <w:r w:rsidRPr="0027727F">
        <w:rPr>
          <w:rFonts w:cs="B Badr" w:hint="cs"/>
          <w:color w:val="965AA0"/>
          <w:sz w:val="26"/>
          <w:szCs w:val="26"/>
          <w:rtl/>
        </w:rPr>
        <w:t xml:space="preserve"> «1»</w:t>
      </w:r>
      <w:r w:rsidRPr="0027727F">
        <w:rPr>
          <w:rFonts w:cs="B Badr" w:hint="cs"/>
          <w:color w:val="242887"/>
          <w:sz w:val="26"/>
          <w:szCs w:val="26"/>
          <w:rtl/>
        </w:rPr>
        <w:t>، قَالَ لَهُ أَبِي حَدِّثْنَا بِحَدِيثٍ سَمِعْتَهُ مِنْ أَمِيرِ الْمُؤْمِنِينَ (ع) قَالَ سَمِعْتُهُ يَقُولُ عَلَى الْمِنْبَرِ: أَنَا سَيِّدُ الشِّيبِ‏</w:t>
      </w:r>
      <w:r w:rsidRPr="0027727F">
        <w:rPr>
          <w:rFonts w:cs="B Badr" w:hint="cs"/>
          <w:color w:val="965AA0"/>
          <w:sz w:val="26"/>
          <w:szCs w:val="26"/>
          <w:rtl/>
        </w:rPr>
        <w:t xml:space="preserve"> «2»</w:t>
      </w:r>
      <w:r w:rsidRPr="0027727F">
        <w:rPr>
          <w:rFonts w:cs="B Badr" w:hint="cs"/>
          <w:color w:val="242887"/>
          <w:sz w:val="26"/>
          <w:szCs w:val="26"/>
          <w:rtl/>
        </w:rPr>
        <w:t xml:space="preserve"> وَ فِيَّ سُنَّةٌ مِنْ أَيُّوبَ‏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بالضم: الطويل.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الشيب بالكسر: جمع الاشيب و هو المبيضّ الرأس. و الشمل بالفتح: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ما تفرق من الأمور. و في بعض النسخ: و في شبه.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لَيَجْمَعَنَّ اللَّهُ لِي شَمْلِي كَمَا جَمَعَهُ لِأَيُّوبَ، قَالَ فَسَمِعْتُ هَذَا الْحَدِيثَ أَنَا وَ أَبِي مِنَ الْأَصْبَغِ بْنِ نُبَاتَةَ، قَالَ فَمَا مَضَى بَعْدَ ذَلِكَ إِلَّا قَلِيلٌ حَتَّى تُوُفِّيَ رَحْمَةُ اللَّهِ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مُحَمَّدُ بْنُ فُرَاتٍ: رَأَيْتُ عَبَايَةَ بْنَ رِبْعِيٍّ، وَ هُوَ يُحَدِّثُ قَالَ سَمِعْتُ أَمِيرَ الْمُؤْمِنِينَ (ع) يَقُولُ‏</w:t>
      </w:r>
      <w:r w:rsidRPr="0027727F">
        <w:rPr>
          <w:rFonts w:cs="B Badr" w:hint="cs"/>
          <w:color w:val="242887"/>
          <w:sz w:val="26"/>
          <w:szCs w:val="26"/>
          <w:rtl/>
        </w:rPr>
        <w:t xml:space="preserve"> أَنَا قَسِيمُ النَّارِ أَقُولُ هَذَا لَكَ وَ هَذَا لِي، قَالَ، قُلْتُ لِمُحَمَّدِ بْنِ فُرَاتٍ ابْنُ كَمْ كُنْتَ ذَلِكَ الْيَوْمَ قَالَ كُنْتُ غُلَاماً أَلْعَبُ بِالْكُرَةِ</w:t>
      </w:r>
      <w:r w:rsidRPr="0027727F">
        <w:rPr>
          <w:rFonts w:cs="B Badr" w:hint="cs"/>
          <w:color w:val="965AA0"/>
          <w:sz w:val="26"/>
          <w:szCs w:val="26"/>
          <w:rtl/>
        </w:rPr>
        <w:t xml:space="preserve"> «1»</w:t>
      </w:r>
      <w:r w:rsidRPr="0027727F">
        <w:rPr>
          <w:rFonts w:cs="B Badr" w:hint="cs"/>
          <w:color w:val="242887"/>
          <w:sz w:val="26"/>
          <w:szCs w:val="26"/>
          <w:rtl/>
        </w:rPr>
        <w:t xml:space="preserve"> مَعَ الصِّبْيَانِ.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397</w:t>
      </w:r>
      <w:r w:rsidRPr="0027727F">
        <w:rPr>
          <w:rFonts w:cs="B Badr" w:hint="cs"/>
          <w:color w:val="780000"/>
          <w:sz w:val="26"/>
          <w:szCs w:val="26"/>
          <w:rtl/>
        </w:rPr>
        <w:t xml:space="preserve"> مُحَمَّدُ بْنُ الْحَسَنِ، قَالَ حَدَّثَنِي الْحُسَيْنُ بْنُ أَحْمَدَ الْمَالِكِيُّ وَ عَلِيُّ بْنُ إِبْرَاهِيمَ بْنِ هَاشِمٍ وَ عَلِيُّ بْنُ الْحُسَيْنِ بْنِ مُوسَى، عَنْ عَبْدِ اللَّهِ بْنِ جَعْفَرٍ الْحِمْيَرِيِّ، عَنْ مُحَمَّدِ بْنِ الْوَلِيدِ، عَنْ مُحَمَّدِ بْنِ فُرَاتٍ، عَنْ أَبِي جَعْفَرٍ (ع) قَالَ‏</w:t>
      </w:r>
      <w:r w:rsidRPr="0027727F">
        <w:rPr>
          <w:rFonts w:cs="B Badr" w:hint="cs"/>
          <w:color w:val="242887"/>
          <w:sz w:val="26"/>
          <w:szCs w:val="26"/>
          <w:rtl/>
        </w:rPr>
        <w:t xml:space="preserve"> سَأَلْتُهُ عَنْ قَوْلِ اللَّهِ عَزَّ وَ جَلَّ:</w:t>
      </w:r>
      <w:r w:rsidRPr="0027727F">
        <w:rPr>
          <w:rFonts w:cs="B Badr" w:hint="cs"/>
          <w:color w:val="006A0F"/>
          <w:sz w:val="26"/>
          <w:szCs w:val="26"/>
          <w:rtl/>
        </w:rPr>
        <w:t xml:space="preserve"> وَ تَقَلُّبَكَ فِي السَّاجِدِينَ‏</w:t>
      </w:r>
      <w:r w:rsidRPr="0027727F">
        <w:rPr>
          <w:rFonts w:cs="B Badr" w:hint="cs"/>
          <w:color w:val="242887"/>
          <w:sz w:val="26"/>
          <w:szCs w:val="26"/>
          <w:rtl/>
        </w:rPr>
        <w:t xml:space="preserve"> قَالَ فِي أَصْلَابِ النَّبِيِّينَ، وَ فِي رِوَايَةِ الْحَسَنِ بْنِ أَحْمَدَ قَالَ: مِنْ صُلْبِ نَبِيٍّ إِلَى صُلْبِ نَبِيٍّ.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هَارُونَ الْمَكْفُوفِ‏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398</w:t>
      </w:r>
      <w:r w:rsidRPr="0027727F">
        <w:rPr>
          <w:rFonts w:cs="B Badr" w:hint="cs"/>
          <w:color w:val="780000"/>
          <w:sz w:val="26"/>
          <w:szCs w:val="26"/>
          <w:rtl/>
        </w:rPr>
        <w:t xml:space="preserve"> حَدَّثَنِي الْحُسَيْنُ بْنُ الْحَسَنِ بْنِ بُنْدَارَ الْقُمِّيُّ، قَالَ حَدَّثَنِي سَعْدُ بْنُ عَبْدِ اللَّهِ بْنِ أَبِي خَلَفٍ، قَالَ حَدَّثَنَا أَحْمَدُ بْنُ مُحَمَّدِ بْنِ عِيسَى، عَنْ يَعْقُوبَ بْنِ يَزِيدَ وَ مُحَمَّدُ بْنُ عِيسَى بْنِ عُبَيْدٍ، عَنْ مُحَمَّدِ بْنِ أَبِي عُمَيْرٍ، قَالَ حَدَّثَنَا بَعْضُ أَصْحَابِنَا، قَالَ‏</w:t>
      </w:r>
      <w:r w:rsidRPr="0027727F">
        <w:rPr>
          <w:rFonts w:cs="B Badr" w:hint="cs"/>
          <w:color w:val="242887"/>
          <w:sz w:val="26"/>
          <w:szCs w:val="26"/>
          <w:rtl/>
        </w:rPr>
        <w:t xml:space="preserve"> قُلْتُ لِأَبِي عَبْدِ اللَّهِ (ع) زَعَمَ أَبُو هَارُونَ الْمَكْفُوفُ‏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العكرة- خ بالفتح و التشديد: الحملة في الحرب كالعكرة وزنا و معنا.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يمكن أن يكون الكرة بالضم.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أَنَّكَ قُلْتَ لَهُ إِنْ كُنْتَ تُرِيدُ الْقَدِيمَ فَذَاكَ لَا يُدْرِكُهُ أَحَدٌ وَ إِنْ كُنْتَ تُرِيدُ الَّذِي خَلَقَ وَ رَزَقَ فَذَاكَ مُحَمَّدُ بْنُ عَلِيٍّ! فَقَالَ كَذَبَ عَلَيَّ عَلَيْهِ لَعْنَةُ اللَّهِ وَ اللَّهِ مَا مِنْ خَالِقٍ إِلَّا اللَّهُ وَحْدَهُ لَا شَرِيكَ لَهُ، حَقٌّ عَلَى اللَّهِ أَنْ يُذِيقَنَا الْمَوْتَ وَ الَّذِي لَا يَهْلِكُ هُوَ اللَّهُ خَالِقُ الْخَلْقِ بَارِئُ الْبَرِيَّةِ.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الْمُغِيرَةِ بْنِ سَعِيدٍ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399</w:t>
      </w:r>
      <w:r w:rsidRPr="0027727F">
        <w:rPr>
          <w:rFonts w:cs="B Badr" w:hint="cs"/>
          <w:color w:val="780000"/>
          <w:sz w:val="26"/>
          <w:szCs w:val="26"/>
          <w:rtl/>
        </w:rPr>
        <w:t xml:space="preserve"> حَدَّثَنِي مُحَمَّدُ بْنُ قُولَوَيْهِ، قَالَ حَدَّثَنِي سَعْدُ بْنُ عَبْدِ اللَّهِ، قَالَ حَدَّثَنِي أَحْمَدُ بْنُ مُحَمَّدِ بْنِ عِيسَى، عَنْ أَبِي يَحْيَى زَكَرِيَّا بْنِ يَحْيَى الْوَاسِطِيِّ.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حَدَّثَنَا</w:t>
      </w:r>
      <w:r w:rsidRPr="0027727F">
        <w:rPr>
          <w:rFonts w:cs="B Badr" w:hint="cs"/>
          <w:color w:val="965AA0"/>
          <w:sz w:val="26"/>
          <w:szCs w:val="26"/>
          <w:rtl/>
        </w:rPr>
        <w:t xml:space="preserve"> «1»</w:t>
      </w:r>
      <w:r w:rsidRPr="0027727F">
        <w:rPr>
          <w:rFonts w:cs="B Badr" w:hint="cs"/>
          <w:color w:val="780000"/>
          <w:sz w:val="26"/>
          <w:szCs w:val="26"/>
          <w:rtl/>
        </w:rPr>
        <w:t xml:space="preserve"> مُحَمَّدُ بْنُ عِيسَى بْنِ عُبَيْدٍ، عَنْ أَخِيهِ جَعْفَرِ بْنِ عِيسَى وَ أَبِي يَحْيَى الْوَاسِطِيِ‏</w:t>
      </w:r>
      <w:r w:rsidRPr="0027727F">
        <w:rPr>
          <w:rFonts w:cs="B Badr" w:hint="cs"/>
          <w:color w:val="965AA0"/>
          <w:sz w:val="26"/>
          <w:szCs w:val="26"/>
          <w:rtl/>
        </w:rPr>
        <w:t xml:space="preserve"> «2»</w:t>
      </w:r>
      <w:r w:rsidRPr="0027727F">
        <w:rPr>
          <w:rFonts w:cs="B Badr" w:hint="cs"/>
          <w:color w:val="780000"/>
          <w:sz w:val="26"/>
          <w:szCs w:val="26"/>
          <w:rtl/>
        </w:rPr>
        <w:t>، قَالَ أَبُو الْحَسَنِ الرِّضَا (ع)</w:t>
      </w:r>
      <w:r w:rsidRPr="0027727F">
        <w:rPr>
          <w:rFonts w:cs="B Badr" w:hint="cs"/>
          <w:color w:val="242887"/>
          <w:sz w:val="26"/>
          <w:szCs w:val="26"/>
          <w:rtl/>
        </w:rPr>
        <w:t xml:space="preserve"> كَانَ الْمُغِيرَةُ بْنُ سَعِيدٍ يَكْذِبُ عَلَى أَبِي جَعْفَرٍ (ع) فَأَذَاقَهُ اللَّهُ حَرَّ الْحَدِيدِ.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400</w:t>
      </w:r>
      <w:r w:rsidRPr="0027727F">
        <w:rPr>
          <w:rFonts w:cs="B Badr" w:hint="cs"/>
          <w:color w:val="780000"/>
          <w:sz w:val="26"/>
          <w:szCs w:val="26"/>
          <w:rtl/>
        </w:rPr>
        <w:t xml:space="preserve"> سَعْدٌ</w:t>
      </w:r>
      <w:r w:rsidRPr="0027727F">
        <w:rPr>
          <w:rFonts w:cs="B Badr" w:hint="cs"/>
          <w:color w:val="965AA0"/>
          <w:sz w:val="26"/>
          <w:szCs w:val="26"/>
          <w:rtl/>
        </w:rPr>
        <w:t xml:space="preserve"> «3»</w:t>
      </w:r>
      <w:r w:rsidRPr="0027727F">
        <w:rPr>
          <w:rFonts w:cs="B Badr" w:hint="cs"/>
          <w:color w:val="780000"/>
          <w:sz w:val="26"/>
          <w:szCs w:val="26"/>
          <w:rtl/>
        </w:rPr>
        <w:t>، قَالَ حَدَّثَنَا مُحَمَّدُ بْنُ الْحَسَنِ وَ الْحَسَنُ بْنُ مُوسَى، قَالا حَدَّثَنَا صَفْوَانُ بْنُ يَحْيَى، عَنِ ابْنِ مُسْكَانَ، عَمَّنْ حَدَّثَهُ مِنْ أَصْحَابِنَا، عَنْ أَبِي عَبْدِ اللَّهِ (ع) قَالَ سَمِعْتُهُ يَقُولُ‏</w:t>
      </w:r>
      <w:r w:rsidRPr="0027727F">
        <w:rPr>
          <w:rFonts w:cs="B Badr" w:hint="cs"/>
          <w:color w:val="242887"/>
          <w:sz w:val="26"/>
          <w:szCs w:val="26"/>
          <w:rtl/>
        </w:rPr>
        <w:t xml:space="preserve"> لَعَنَ اللَّهُ الْمُغِيرَةَ بْنَ سَعِيدٍ إِنَّهُ كَانَ يَكْذِبُ عَلَى أَبِي فَأَذَاقَهُ اللَّهُ حَرَّ الْحَدِيدِ، لَعَنَ اللَّهُ مَنْ قَالَ فِينَا مَا لَا نَقُولُهُ فِي أَنْفُسِنَا، وَ لَعَنَ اللَّهُ مَنْ أَزَالَنَا عَنِ الْعُبُودِيَّةِ لِلَّهِ الَّذِي خَلَقَنَا وَ إِلَيْهِ مَآبُنَا وَ مَعَادُنَا وَ بِيَدِهِ نَوَاصِينَا.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الظاهر سقوط الواو في النسخ الأوليّة و الصّحيح قال حدّثني أحمد بن محمّد و حدّثنا أيضا محمّد بن عيسى عن اخيه و عن ابى يحيى المذكور.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 كلها: و أبو يحيى الواسطى.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هذا الحديث ليس موجودا في اغلب النسخ.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401</w:t>
      </w:r>
      <w:r w:rsidRPr="0027727F">
        <w:rPr>
          <w:rFonts w:cs="B Badr" w:hint="cs"/>
          <w:color w:val="780000"/>
          <w:sz w:val="26"/>
          <w:szCs w:val="26"/>
          <w:rtl/>
        </w:rPr>
        <w:t xml:space="preserve"> حَدَّثَنِي مُحَمَّدُ بْنُ قُولَوَيْهِ وَ الْحُسَيْنُ بْنُ الْحَسَنِ بْنِ بُنْدَارَ الْقُمِّيُّ، قَالا حَدَّثَنَا سَعْدُ بْنُ عَبْدِ اللَّهِ، قَالَ حَدَّثَنِي مُحَمَّدُ بْنُ عِيسَى بْنِ عُبَيْدٍ، عَنْ يُونُسَ بْنِ عَبْدِ الرَّحْمَنِ‏</w:t>
      </w:r>
      <w:r w:rsidRPr="0027727F">
        <w:rPr>
          <w:rFonts w:cs="B Badr" w:hint="cs"/>
          <w:color w:val="242887"/>
          <w:sz w:val="26"/>
          <w:szCs w:val="26"/>
          <w:rtl/>
        </w:rPr>
        <w:t>، أَنَّ بَعْضَ أَصْحَابِنَا سَأَلَهُ‏</w:t>
      </w:r>
      <w:r w:rsidRPr="0027727F">
        <w:rPr>
          <w:rFonts w:cs="B Badr" w:hint="cs"/>
          <w:color w:val="965AA0"/>
          <w:sz w:val="26"/>
          <w:szCs w:val="26"/>
          <w:rtl/>
        </w:rPr>
        <w:t xml:space="preserve"> «1»</w:t>
      </w:r>
      <w:r w:rsidRPr="0027727F">
        <w:rPr>
          <w:rFonts w:cs="B Badr" w:hint="cs"/>
          <w:color w:val="242887"/>
          <w:sz w:val="26"/>
          <w:szCs w:val="26"/>
          <w:rtl/>
        </w:rPr>
        <w:t xml:space="preserve"> وَ أَنَا حَاضِرٌ، فَقَالَ لَهُ يَا أَبَا مُحَمَّدٍ مَا أَشَدَّكَ فِي الْحَدِيثِ وَ أَكْثَرَ إِنْكَارَكَ لِمَا يَرْوِيهِ أَصْحَابُنَا فَمَا الَّذِي يَحْمِلُكَ عَلَى رَدِّ الْأَحَادِيثِ فَقَالَ حَدَّثَنِي هِشَامُ بْنُ الْحَكَمِ أَنَّهُ سَمِعَ أَبَا عَبْدِ اللَّهِ (ع) يَقُولُ لَا تَقْبَلُوا عَلَيْنَا حَدِيثاً إِلَّا مَا وَافَقَ الْقُرْآنَ وَ السُّنَّةَ أَوْ تَجِدُونَ مَعَهُ شَاهِداً مِنْ أَحَادِيثِنَا الْمُتَقَدِّمَةِ، فَإِنَّ الْمُغِيرَةَ بْنَ سَعِيدٍ لَعَنَهُ اللَّهُ دَسَّ فِي كُتُبِ أَصْحَابِ أَبِي أَحَادِيثَ لَمْ يُحَدِّثْ بِهَا أَبِي، فَاتَّقُوا اللَّهَ وَ لَا تَقْبَلُوا عَلَيْنَا مَا خَالَفَ قَوْلَ رَبِّنَا تَعَالَى وَ سُنَّةَ نَبِيِّنَا (ص) فَإِنَّا إِذَا حَدَّثْنَا قُلْنَا قَالَ اللَّهُ عَزَّ وَ جَلَّ وَ قَالَ رَسُولُ اللَّهِ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يُونُسُ: وَافَيْتُ الْعِرَاقَ فَوَجَدْتُ بِهَا قِطْعَةً مِنْ أَصْحَابِ أَبِي جَعْفَرٍ (ع) وَ وَجَدْتُ أَصْحَابَ أَبِي عَبْدِ اللَّهِ (ع) مُتَوَافِرِينَ فَسَمِعْتُ مِنْهُمْ وَ أَخَذْتُ كُتُبَهُمْ، فَعَرَضْتُهَا مِنْ بَعْدُ عَلَى أَبِي الْحَسَنِ الرِّضَا (ع) فَأَنْكَرَ مِنْهَا أَحَادِيثَ كَثِيرَةً أَنْ يَكُونَ مِنْ أَحَادِيثِ أَبِي عَبْدِ اللَّهِ (ع) وَ قَالَ لِي: إِنَّ أَبَا الْخَطَّابِ كَذَبَ عَلَى أَبِي عَبْدِ اللَّهِ (ع) لَعَنَ اللَّهُ أَبَا الْخَطَّابِ! وَ كَذَلِكَ أَصْحَابُ أَبِي الْخَطَّابِ يَدُسُّونَ هَذِهِ الْأَحَادِيثَ إِلَى يَوْمِنَا هَذَا فِي كُتُبِ أَصْحَابِ أَبِي عَبْدِ اللَّهِ (ع)، فَلَا تَقْبَلُوا عَلَيْنَا خِلَافَ الْقُرْآنِ، فَإِنَّا إِنْ تَحَدَّثْنَا حَدَّثْنَا بِمُوَافَقَةِ الْقُرْآنِ وَ مُوَافَقَةِ السُّنَّةِ إِنَّا عَنِ اللَّهِ وَ عَنْ رَسُولِهِ نُحَدِّثُ، وَ لَا نَقُولُ قَالَ فُلَانٌ وَ فُلَانٌ فَيَتَنَاقَضَ كَلَامُنَا إِنَّ- كَلَامَ آخِرِنَا مِثْلُ كَلَامِ أَوَّلِنَا وَ كَلَامَ أَوَّلِنَا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سأل عن يونس.</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مُصَادِقٌ‏</w:t>
      </w:r>
      <w:r w:rsidRPr="0027727F">
        <w:rPr>
          <w:rFonts w:cs="B Badr" w:hint="cs"/>
          <w:color w:val="965AA0"/>
          <w:sz w:val="26"/>
          <w:szCs w:val="26"/>
          <w:rtl/>
        </w:rPr>
        <w:t xml:space="preserve"> «1»</w:t>
      </w:r>
      <w:r w:rsidRPr="0027727F">
        <w:rPr>
          <w:rFonts w:cs="B Badr" w:hint="cs"/>
          <w:color w:val="242887"/>
          <w:sz w:val="26"/>
          <w:szCs w:val="26"/>
          <w:rtl/>
        </w:rPr>
        <w:t xml:space="preserve"> لِكَلَامِ آخِرِنَا، فَإِذَا أَتَاكُمْ مَنْ يُحَدِّثُكُمْ بِخِلَافِ ذَلِكَ فَرُدُّوهُ عَلَيْهِ وَ قُولُوا أَنْتَ أَعْلَمُ وَ مَا جِئْتَ بِهِ! فَإِنَّ مَعَ كُلِّ قَوْلٍ مِنَّا حَقِيقَةً وَ عَلَيْهِ نُوراً، فَمَا لَا حَقِيقَةَ مَعَهُ وَ لَا نُورَ عَلَيْهِ فَذَلِكَ مِنْ قَوْلِ الشَّيْطَانِ.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402</w:t>
      </w:r>
      <w:r w:rsidRPr="0027727F">
        <w:rPr>
          <w:rFonts w:cs="B Badr" w:hint="cs"/>
          <w:color w:val="780000"/>
          <w:sz w:val="26"/>
          <w:szCs w:val="26"/>
          <w:rtl/>
        </w:rPr>
        <w:t xml:space="preserve"> وَ عَنْهُ‏</w:t>
      </w:r>
      <w:r w:rsidRPr="0027727F">
        <w:rPr>
          <w:rFonts w:cs="B Badr" w:hint="cs"/>
          <w:color w:val="965AA0"/>
          <w:sz w:val="26"/>
          <w:szCs w:val="26"/>
          <w:rtl/>
        </w:rPr>
        <w:t xml:space="preserve"> «2»</w:t>
      </w:r>
      <w:r w:rsidRPr="0027727F">
        <w:rPr>
          <w:rFonts w:cs="B Badr" w:hint="cs"/>
          <w:color w:val="780000"/>
          <w:sz w:val="26"/>
          <w:szCs w:val="26"/>
          <w:rtl/>
        </w:rPr>
        <w:t xml:space="preserve"> عَنْ يُونُسَ، عَنْ هِشَامِ بْنِ الْحَكَمِ، أَنَّهُ سَمِعَ أَبَا عَبْدِ اللَّهِ (ع) يَقُولُ‏</w:t>
      </w:r>
      <w:r w:rsidRPr="0027727F">
        <w:rPr>
          <w:rFonts w:cs="B Badr" w:hint="cs"/>
          <w:color w:val="242887"/>
          <w:sz w:val="26"/>
          <w:szCs w:val="26"/>
          <w:rtl/>
        </w:rPr>
        <w:t xml:space="preserve"> كَانَ الْمُغِيرَةُ بْنُ سَعِيدٍ يَتَعَمَّدُ الْكَذِبَ عَلَى أَبِي، وَ يَأْخُذُ كُتُبَ أَصْحَابِهِ وَ كَانَ أَصْحَابُهُ الْمُسْتَتِرُونَ بِأَصْحَابِ أَبِي يَأْخُذُونَ الْكُتُبَ مِنْ أَصْحَابِ أَبِي فَيَدْفَعُونَهَا إِلَى الْمُغِيرَةِ فَكَانَ يَدُسُّ فِيهَا الْكُفْرَ وَ الزَّنْدَقَةَ وَ يُسْنِدُهَا إِلَى أَبِي ثُمَّ يَدْفَعُهَا إِلَى أَصْحَابِهِ فَيَأْمُرُهُمْ أَنْ يُثْبِتُوهَا</w:t>
      </w:r>
      <w:r w:rsidRPr="0027727F">
        <w:rPr>
          <w:rFonts w:cs="B Badr" w:hint="cs"/>
          <w:color w:val="965AA0"/>
          <w:sz w:val="26"/>
          <w:szCs w:val="26"/>
          <w:rtl/>
        </w:rPr>
        <w:t xml:space="preserve"> «3»</w:t>
      </w:r>
      <w:r w:rsidRPr="0027727F">
        <w:rPr>
          <w:rFonts w:cs="B Badr" w:hint="cs"/>
          <w:color w:val="242887"/>
          <w:sz w:val="26"/>
          <w:szCs w:val="26"/>
          <w:rtl/>
        </w:rPr>
        <w:t xml:space="preserve"> فِي الشِّيعَةِ، فَكُلَّمَا كَانَ فِي كُتُبِ أَصْحَابِ أَبِي مِنَ الْغُلُوِّ فَذَاكَ مَا دَسَّهُ‏</w:t>
      </w:r>
      <w:r w:rsidRPr="0027727F">
        <w:rPr>
          <w:rFonts w:cs="B Badr" w:hint="cs"/>
          <w:color w:val="965AA0"/>
          <w:sz w:val="26"/>
          <w:szCs w:val="26"/>
          <w:rtl/>
        </w:rPr>
        <w:t xml:space="preserve"> «4»</w:t>
      </w:r>
      <w:r w:rsidRPr="0027727F">
        <w:rPr>
          <w:rFonts w:cs="B Badr" w:hint="cs"/>
          <w:color w:val="242887"/>
          <w:sz w:val="26"/>
          <w:szCs w:val="26"/>
          <w:rtl/>
        </w:rPr>
        <w:t xml:space="preserve"> الْمُغِيرَةُ بْنُ سَعِيدٍ فِي كُتُبِهِمْ.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403</w:t>
      </w:r>
      <w:r w:rsidRPr="0027727F">
        <w:rPr>
          <w:rFonts w:cs="B Badr" w:hint="cs"/>
          <w:color w:val="780000"/>
          <w:sz w:val="26"/>
          <w:szCs w:val="26"/>
          <w:rtl/>
        </w:rPr>
        <w:t xml:space="preserve"> وَ بِهَذَا الْإِسْنَادِ:</w:t>
      </w:r>
      <w:r w:rsidRPr="0027727F">
        <w:rPr>
          <w:rFonts w:cs="B Badr" w:hint="cs"/>
          <w:color w:val="965AA0"/>
          <w:sz w:val="26"/>
          <w:szCs w:val="26"/>
          <w:rtl/>
        </w:rPr>
        <w:t xml:space="preserve"> «5»</w:t>
      </w:r>
      <w:r w:rsidRPr="0027727F">
        <w:rPr>
          <w:rFonts w:cs="B Badr" w:hint="cs"/>
          <w:color w:val="780000"/>
          <w:sz w:val="26"/>
          <w:szCs w:val="26"/>
          <w:rtl/>
        </w:rPr>
        <w:t xml:space="preserve"> عَنِ الْحَسَنِ بْنِ مُوسَى الْخَشَّابِ، عَنْ عَلِيِّ بْنِ الْحَسَّانِ، عَنْ عَمِّهِ عَبْدِ الرَّحْمَنِ بْنِ كَثِيرٍ، قَالَ، قَالَ أَبُو عَبْدِ اللَّهِ (ع) يَوْماً لِأَصْحَابِهِ‏</w:t>
      </w:r>
      <w:r w:rsidRPr="0027727F">
        <w:rPr>
          <w:rFonts w:cs="B Badr" w:hint="cs"/>
          <w:color w:val="242887"/>
          <w:sz w:val="26"/>
          <w:szCs w:val="26"/>
          <w:rtl/>
        </w:rPr>
        <w:t xml:space="preserve"> لَعَنَ اللَّهُ الْمُغِيرَةَ بْنَ سَعِيدٍ وَ لَعَنَ يَهُودِيَّةً كَانَ يَخْتَلِفُ إِلَيْهَا يَتَعَلَّمُ مِنْهُ السِّحْرَ وَ الشَّعْبَذَةَ وَ الْمَخَارِيقَ! إِنَّ الْمُغِيرَةَ كَذَبَ عَلَى أَبِي (ع) فَسَلَبَهُ اللَّهُ الْإِيمَانَ، وَ إِنَّ قَوْماً كَذَبُوا عَلَيَّ مَا لَهُمْ أَذَاقَهُمُ اللَّهُ حَرَّ الْحَدِيدِ! فَوَ اللَّهِ مَا نَحْنُ إِلَّا عَبِيْدَ الَّذِي خُلِقْنَا وَ اصْطَفَانَا مَا نَقْدِرُ عَلَى ضُرٍّ وَ لَا نَفْعٍ إِنْ رُحِمْنَا فَبِرَحْمَتِهِ وَ إِنْ عُذِّبْنَا فَبِذُنُوبِنَا، وَ اللَّهِ مَا لَنَا عَلَى اللَّهِ مِنْ حُجَّةٍ وَ لَا مَعَنَا مِنَ اللَّهِ بَرَاءَةٌ وَ إِنَّا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مصداق-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أى عن محمّد بن عيسى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يبثوها-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مما دسّه-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اى محمّد بن قولويه و الحسين بن الحسن قالا حدّثنا سعد عن الحسن ابن موسى.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لَمَيِّتُونَ وَ مَقْبُورُونَ وَ مُنْشَرُونَ‏</w:t>
      </w:r>
      <w:r w:rsidRPr="0027727F">
        <w:rPr>
          <w:rFonts w:cs="B Badr" w:hint="cs"/>
          <w:color w:val="965AA0"/>
          <w:sz w:val="26"/>
          <w:szCs w:val="26"/>
          <w:rtl/>
        </w:rPr>
        <w:t xml:space="preserve"> «1»</w:t>
      </w:r>
      <w:r w:rsidRPr="0027727F">
        <w:rPr>
          <w:rFonts w:cs="B Badr" w:hint="cs"/>
          <w:color w:val="242887"/>
          <w:sz w:val="26"/>
          <w:szCs w:val="26"/>
          <w:rtl/>
        </w:rPr>
        <w:t xml:space="preserve"> وَ مَبْعُوثُونَ وَ مَوْقُوفُونَ وَ مَسْئُولُونَ، وَيْلَهُمْ مَا لَهُمْ لَعَنَهُمُ اللَّهُ فَلَقَدْ آذَوُا اللَّهَ وَ آذَوْا رَسُولَهُ (ص) فِي قَبْرِهِ وَ أَمِيرَ الْمُؤْمِنِينَ وَ فَاطِمَةَ وَ الْحَسَنَ وَ الْحُسَيْنَ وَ عَلِيَّ بْنَ الْحُسَيْنِ وَ مُحَمَّدَ بْنَ عَلِيٍّ (صَلَوَاتُ اللَّهِ عَلَيْهِمْ) وَ هَا أَنَا ذَا بَيْنَ أَظْهُرِكُمْ لَحْمُ رَسُولِ اللَّهِ وَ جِلْدُ رَسُولِ اللَّهِ أَبِيتُ عَلَى فِرَاشِي خَائِفاً وَجِلًا مَرْعُوباً، يَأْمَنُونَ وَ أَفْزَعُ وَ يَنَامُونَ عَلَى فُرُشِهِمْ وَ أَنَا خَائِفٌ سَاهِرٌ وَجِلٌ أَتَقَلْقَلُ بَيْنَ الْجِبَالِ وَ الْبَرَارِي، أَبْرَأُ إِلَى اللَّهِ مِمَّا قَالَ فِيَّ الْأَجْدَعُ الْبَرَّادُ</w:t>
      </w:r>
      <w:r w:rsidRPr="0027727F">
        <w:rPr>
          <w:rFonts w:cs="B Badr" w:hint="cs"/>
          <w:color w:val="965AA0"/>
          <w:sz w:val="26"/>
          <w:szCs w:val="26"/>
          <w:rtl/>
        </w:rPr>
        <w:t xml:space="preserve"> «2»</w:t>
      </w:r>
      <w:r w:rsidRPr="0027727F">
        <w:rPr>
          <w:rFonts w:cs="B Badr" w:hint="cs"/>
          <w:color w:val="242887"/>
          <w:sz w:val="26"/>
          <w:szCs w:val="26"/>
          <w:rtl/>
        </w:rPr>
        <w:t xml:space="preserve"> عَبْدُ بَنِي أَسَدٍ أَبُو الْخَطَّابِ لَعَنَهُ اللَّهُ، وَ اللَّهِ لَوِ ابْتُلُوا بِنَا وَ أَمَرْنَاهُمْ بِذَلِكَ لَكَانَ الْوَاجِبُ أَلَّا يَقْبَلُوهُ فَكَيْفَ وَ هُمْ يَرَوْنِي خَائِفاً وَجِلًا أَسْتَعْدِي اللَّهَ عَلَيْهِمْ وَ أَتَبَرَّأُ</w:t>
      </w:r>
      <w:r w:rsidRPr="0027727F">
        <w:rPr>
          <w:rFonts w:cs="B Badr" w:hint="cs"/>
          <w:color w:val="965AA0"/>
          <w:sz w:val="26"/>
          <w:szCs w:val="26"/>
          <w:rtl/>
        </w:rPr>
        <w:t xml:space="preserve"> «3»</w:t>
      </w:r>
      <w:r w:rsidRPr="0027727F">
        <w:rPr>
          <w:rFonts w:cs="B Badr" w:hint="cs"/>
          <w:color w:val="242887"/>
          <w:sz w:val="26"/>
          <w:szCs w:val="26"/>
          <w:rtl/>
        </w:rPr>
        <w:t xml:space="preserve"> إِلَى اللَّهِ مِنْهُمْ، أُشْهِدُكُمْ أَنِّي امْرُؤٌ وَلَدَنِي رَسُولُ اللَّهِ (ص) وَ مَا مَعِي بَرَاءَةٌ مِنَ اللَّهِ، إِنْ أَطَعْتُهُ رَحِمَنِي وَ إِنْ عَصَيْتُهُ عَذَّبَنِي عَذَاباً شَدِيداً أَوْ أَشَدَّ</w:t>
      </w:r>
      <w:r w:rsidRPr="0027727F">
        <w:rPr>
          <w:rFonts w:cs="B Badr" w:hint="cs"/>
          <w:color w:val="965AA0"/>
          <w:sz w:val="26"/>
          <w:szCs w:val="26"/>
          <w:rtl/>
        </w:rPr>
        <w:t xml:space="preserve"> «4»</w:t>
      </w:r>
      <w:r w:rsidRPr="0027727F">
        <w:rPr>
          <w:rFonts w:cs="B Badr" w:hint="cs"/>
          <w:color w:val="242887"/>
          <w:sz w:val="26"/>
          <w:szCs w:val="26"/>
          <w:rtl/>
        </w:rPr>
        <w:t xml:space="preserve"> عَذَابِهِ.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404</w:t>
      </w:r>
      <w:r w:rsidRPr="0027727F">
        <w:rPr>
          <w:rFonts w:cs="B Badr" w:hint="cs"/>
          <w:color w:val="780000"/>
          <w:sz w:val="26"/>
          <w:szCs w:val="26"/>
          <w:rtl/>
        </w:rPr>
        <w:t xml:space="preserve"> مُحَمَّدُ بْنُ الْحَسَنِ، عَنْ عُثْمَانَ بْنِ حَامِدٍ، قَالَ حَدَّثَنَا مُحَمَّدُ بْنُ يَزْدَادَ، عَنْ مُحَمَّدِ بْنِ الْحُسَيْنِ، عَنِ الْمُزَخْرَفِ، عَنْ حَبِيبٍ الْخَثْعَمِيِّ، عَنْ أَبِي عَبْدِ اللَّهِ (ع) قَالَ‏</w:t>
      </w:r>
      <w:r w:rsidRPr="0027727F">
        <w:rPr>
          <w:rFonts w:cs="B Badr" w:hint="cs"/>
          <w:color w:val="242887"/>
          <w:sz w:val="26"/>
          <w:szCs w:val="26"/>
          <w:rtl/>
        </w:rPr>
        <w:t xml:space="preserve"> كَانَ لِلْحَسَنِ (ع) كَذَّابٌ يَكْذِبُ عَلَيْهِ وَ لَمْ يُسَمِّهِ، وَ كَانَ لِلْحُسَيْنِ (ع) كَذَّابٌ يَكْذِبُ عَلَيْهِ وَ لَمْ يُسَمِّهِ، وَ كَانَ الْمُخْتَارُ يَكْذِبُ عَلَى عَلِيِّ بْنِ الْحُسَيْنِ (ع)، وَ كَانَ الْمُغِيرَةُ بْنُ سَعِيدٍ يَكْذِبُ عَلَى أَبِي.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مقبرون و منشرون-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الأجدع: المقطوع انفه. و في بعض النسخ: الاجذع الراد.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أبرء-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التشكيك من الراوي‏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227</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ص227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405</w:t>
      </w:r>
      <w:r w:rsidRPr="0027727F">
        <w:rPr>
          <w:rFonts w:cs="B Badr" w:hint="cs"/>
          <w:color w:val="780000"/>
          <w:sz w:val="26"/>
          <w:szCs w:val="26"/>
          <w:rtl/>
        </w:rPr>
        <w:t xml:space="preserve"> حَمْدَوَيْهِ، قَالَ حَدَّثَنِي مُحَمَّدُ بْنُ عِيسَى، قَالَ حَدَّثَنِي عَلِيُّ بْنُ النُّعْمَانِ، عَنِ الْحُسَيْنِ بْنِ أَبِي الْعَلَاءِ، عَنْ أَبِي عَبْدِ اللَّهِ (ع) قَالَ‏</w:t>
      </w:r>
      <w:r w:rsidRPr="0027727F">
        <w:rPr>
          <w:rFonts w:cs="B Badr" w:hint="cs"/>
          <w:color w:val="242887"/>
          <w:sz w:val="26"/>
          <w:szCs w:val="26"/>
          <w:rtl/>
        </w:rPr>
        <w:t xml:space="preserve"> سَأَلْتُهُ‏</w:t>
      </w:r>
      <w:r w:rsidRPr="0027727F">
        <w:rPr>
          <w:rFonts w:cs="B Badr" w:hint="cs"/>
          <w:color w:val="965AA0"/>
          <w:sz w:val="26"/>
          <w:szCs w:val="26"/>
          <w:rtl/>
        </w:rPr>
        <w:t xml:space="preserve"> «1»</w:t>
      </w:r>
      <w:r w:rsidRPr="0027727F">
        <w:rPr>
          <w:rFonts w:cs="B Badr" w:hint="cs"/>
          <w:color w:val="242887"/>
          <w:sz w:val="26"/>
          <w:szCs w:val="26"/>
          <w:rtl/>
        </w:rPr>
        <w:t xml:space="preserve"> عَنِ الْمُغِيرَةِ وَ هُوَ بِالْبَقِيعِ وَ مَعَهُ رَجُلٌ مِمَّنْ يَقُولُ إِنَّ الْأَرْوَاحَ تَتَنَاسَخُ، فَكَرِهْتُ‏</w:t>
      </w:r>
      <w:r w:rsidRPr="0027727F">
        <w:rPr>
          <w:rFonts w:cs="B Badr" w:hint="cs"/>
          <w:color w:val="965AA0"/>
          <w:sz w:val="26"/>
          <w:szCs w:val="26"/>
          <w:rtl/>
        </w:rPr>
        <w:t xml:space="preserve"> «2»</w:t>
      </w:r>
      <w:r w:rsidRPr="0027727F">
        <w:rPr>
          <w:rFonts w:cs="B Badr" w:hint="cs"/>
          <w:color w:val="242887"/>
          <w:sz w:val="26"/>
          <w:szCs w:val="26"/>
          <w:rtl/>
        </w:rPr>
        <w:t xml:space="preserve"> أَنْ أَسْأَلَهُ وَ كَرِهْتُ أَنْ أَمْشِيَ فَيَتَعَلَّقَ بِي فَرَجَعْتُ إِلَى أَبِي وَ لَمْ أَمْضِ، فَقَالَ يَا بُنَيَّ لَقَدْ أَسْرَعْتَ! فَقُلْتُ يَا أَبَتِ إِنِّي رَأَيْتُ الْمُغِيرَةَ مَعَ فُلَانٍ، فَقَالَ أَبِي لَعَنَ اللَّهُ الْمُغِيرَةَ قَدْ حَلَفْتُ أَنْ لَا يَدْخُلَ عَلَيَّ أَبَداً. وَ ذَكَرْتُ‏</w:t>
      </w:r>
      <w:r w:rsidRPr="0027727F">
        <w:rPr>
          <w:rFonts w:cs="B Badr" w:hint="cs"/>
          <w:color w:val="965AA0"/>
          <w:sz w:val="26"/>
          <w:szCs w:val="26"/>
          <w:rtl/>
        </w:rPr>
        <w:t xml:space="preserve"> «3»</w:t>
      </w:r>
      <w:r w:rsidRPr="0027727F">
        <w:rPr>
          <w:rFonts w:cs="B Badr" w:hint="cs"/>
          <w:color w:val="242887"/>
          <w:sz w:val="26"/>
          <w:szCs w:val="26"/>
          <w:rtl/>
        </w:rPr>
        <w:t xml:space="preserve"> أَنَّ رَجُلًا مِنْ أَصْحَابِهِ تَكَلَّمَ عِنْدِي بِبَعْضِ الْكَلَامِ فَقَالَ هُوَ: أَشْهَدُ اللَّهَ أَنَّ الَّذِي حَدَّثَكَ لَمِنَ الْكَاذِبِينَ، وَ أُشْهِدُ اللَّهَ أَنَّ الْمُغِيرَةَ عِنْدَ اللَّهِ لَمِنَ الْمُدْحَضِينَ، ثُمَّ ذَكَرَ صَاحِبَهُمُ الَّذِي بِالْمَدِينَةِ: فَقَالَ وَ اللَّهِ مَا رَءَاهُ أَبِي، وَ قَالَ وَ اللَّهِ مَا صَاحِبُكُمْ بِمَهْدِيٍّ وَ لَا بِمُهْتَدِي، وَ ذَكَرْتُ لَهُمْ أَنَّ فِيهِمْ غِلْمَاناً أَحْدَاثاً لَوْ سَمِعُوا كَلَامَكَ لَرَجَوْتُ أَنْ يَرْجِعُوا! قَالَ، ثُمَّ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أَلَا يَأْتُونِّي فَأُخْبِرَهُمْ.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406</w:t>
      </w:r>
      <w:r w:rsidRPr="0027727F">
        <w:rPr>
          <w:rFonts w:cs="B Badr" w:hint="cs"/>
          <w:color w:val="780000"/>
          <w:sz w:val="26"/>
          <w:szCs w:val="26"/>
          <w:rtl/>
        </w:rPr>
        <w:t xml:space="preserve"> حَمْدَوَيْهِ، قَالَ حَدَّثَنَا أَيُّوبَ، قَالَ حَدَّثَنَا مُحَمَّدُ بْنُ فُضَيْلٍ، عَنْ أَبِي خَالِدٍ الْقَمَّاطِ، عَنْ سَلْمَانَ الْكِنَانِيِّ، قَالَ‏</w:t>
      </w:r>
      <w:r w:rsidRPr="0027727F">
        <w:rPr>
          <w:rFonts w:cs="B Badr" w:hint="cs"/>
          <w:color w:val="242887"/>
          <w:sz w:val="26"/>
          <w:szCs w:val="26"/>
          <w:rtl/>
        </w:rPr>
        <w:t xml:space="preserve"> قَالَ لِي أَبُو جَعْفَرٍ (ع) هَلْ تَدْرِي مَا مَثَلُ الْمُغِيرَةِ قَالَ، قُلْتُ لَا، قَالَ مَثَلُهُ مَثَلُ بَلْعَمَ، قُلْتُ وَ مَنْ بَلْعَمُ قَالَ الَّذِي‏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كانّ الضمير راجع الى ابيه (عليه السلام) و الضمير ان في (هو بالبقيع و معه) راجعان الى المغيرة بقرينة قوله انى رأيت المغيرة مع فلان.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فكرهت ان إذاكره لئلا يتوجه إليه المغيرة، فمشيت ثمّ رجعت خوفا من أن يتعلق بى المغيرة.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الظاهر رجوع ضمير الفعل الى الحسين بن أبي العلاء. و لا يخفى ما وقع في هذه الرواية من جهة الألفاظ و الضمائر و لعلها كانت صحيحة في النسخة: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الاولية، و منها قوله: و ذكرت لهم ان فيهم. و لعلّ الصحيح: و ذكرت له.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اللَّهُ عَزَّ وَ جَلَّ-</w:t>
      </w:r>
      <w:r w:rsidRPr="0027727F">
        <w:rPr>
          <w:rFonts w:cs="B Badr" w:hint="cs"/>
          <w:color w:val="006A0F"/>
          <w:sz w:val="26"/>
          <w:szCs w:val="26"/>
          <w:rtl/>
        </w:rPr>
        <w:t xml:space="preserve"> الَّذِي آتَيْناهُ آياتِنا فَانْسَلَخَ مِنْها فَأَتْبَعَهُ الشَّيْطانُ فَكانَ مِنَ الْغاوِينَ‏</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407</w:t>
      </w:r>
      <w:r w:rsidRPr="0027727F">
        <w:rPr>
          <w:rFonts w:cs="B Badr" w:hint="cs"/>
          <w:color w:val="780000"/>
          <w:sz w:val="26"/>
          <w:szCs w:val="26"/>
          <w:rtl/>
        </w:rPr>
        <w:t xml:space="preserve"> حَدَّثَنِي مُحَمَّدُ بْنُ مَسْعُودٍ، قَالَ حَدَّثَنَا ابْنُ الْمُغِيرَةِ، قَالَ حَدَّثَنَا الْفَضْلُ بْنُ شَاذَانَ، عَنِ ابْنِ أَبِي عُمَيْرٍ، عَنْ حَمَّادٍ، عَنْ حَرِيزٍ، عَنْ زُرَارَةَ، قَالَ، قَالَ يَعْنِي أَبَا عَبْدِ اللَّهِ (ع)</w:t>
      </w:r>
      <w:r w:rsidRPr="0027727F">
        <w:rPr>
          <w:rFonts w:cs="B Badr" w:hint="cs"/>
          <w:color w:val="242887"/>
          <w:sz w:val="26"/>
          <w:szCs w:val="26"/>
          <w:rtl/>
        </w:rPr>
        <w:t xml:space="preserve"> إِنَّ أَهْلَ الْكُوفَةِ قَدْ نَزَلَ فِيهِمْ كَذَّابٌ‏</w:t>
      </w:r>
      <w:r w:rsidRPr="0027727F">
        <w:rPr>
          <w:rFonts w:cs="B Badr" w:hint="cs"/>
          <w:color w:val="965AA0"/>
          <w:sz w:val="26"/>
          <w:szCs w:val="26"/>
          <w:rtl/>
        </w:rPr>
        <w:t xml:space="preserve"> «2»</w:t>
      </w:r>
      <w:r w:rsidRPr="0027727F">
        <w:rPr>
          <w:rFonts w:cs="B Badr" w:hint="cs"/>
          <w:color w:val="242887"/>
          <w:sz w:val="26"/>
          <w:szCs w:val="26"/>
          <w:rtl/>
        </w:rPr>
        <w:t>، أَمَّا الْمُغِيرَةُ: فَإِنَّهُ يَكْذِبُ عَلَى أَبِي يَعْنِي أَبَا جَعْفَرٍ (ع) قَالَ حَدَّثَهُ‏</w:t>
      </w:r>
      <w:r w:rsidRPr="0027727F">
        <w:rPr>
          <w:rFonts w:cs="B Badr" w:hint="cs"/>
          <w:color w:val="965AA0"/>
          <w:sz w:val="26"/>
          <w:szCs w:val="26"/>
          <w:rtl/>
        </w:rPr>
        <w:t xml:space="preserve"> «3»</w:t>
      </w:r>
      <w:r w:rsidRPr="0027727F">
        <w:rPr>
          <w:rFonts w:cs="B Badr" w:hint="cs"/>
          <w:color w:val="242887"/>
          <w:sz w:val="26"/>
          <w:szCs w:val="26"/>
          <w:rtl/>
        </w:rPr>
        <w:t xml:space="preserve"> أَنَّ نِسَاءَ آلِ مُحَمَّدٍ إِذَا حِضْنَ قَضَيْنَ الصَّلَاةَ، وَ كَذَبَ وَ اللَّهِ، عَلَيْهِ لَعْنَةُ اللَّهِ، مَا كَانَ مِنْ ذَلِكَ شَيْ‏ءٌ وَ لَا حَدَّثَهُ، وَ أَمَّا أَبُو الْخَطَّابِ: فَكَذَبَ عَلَيَّ، وَ قَالَ إِنِّي أَمَرْتُهُ أَنْ لَا يُصَلِّيَ هُوَ وَ أَصْحَابُهُ الْمَغْرِبَ حَتَّى يَرَوْا كَوْكَبَ كَذَا يُقَالُ لَهُ الْقُنْدَانِيُّ، وَ اللَّهِ إِنَّ ذَلِكَ لَكَوْكَبٌ مَا أَعْرِفُهُ.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408</w:t>
      </w:r>
      <w:r w:rsidRPr="0027727F">
        <w:rPr>
          <w:rFonts w:cs="B Badr" w:hint="cs"/>
          <w:color w:val="780000"/>
          <w:sz w:val="26"/>
          <w:szCs w:val="26"/>
          <w:rtl/>
        </w:rPr>
        <w:t xml:space="preserve"> قَالَ الْكَشِّيُّ: كَتَبَ إِلَيَّ مُحَمَّدُ بْنُ أَحْمَدَ بْنِ شَاذَانَ، قَالَ حَدَّثَنِي الْفَضْلُ، قَالَ حَدَّثَنِي أَبِي، عَنْ عَلِيِّ بْنِ إِسْحَاقَ الْقُمِّيِّ، عَنْ يُونُسَ بْنِ عَبْدِ الرَّحْمَنِ، عَنْ مُحَمَّدِ بْنِ الصَّبَّاحِ، عَنْ أَبِي عَبْدِ اللَّهِ (ع) قَالَ‏</w:t>
      </w:r>
      <w:r w:rsidRPr="0027727F">
        <w:rPr>
          <w:rFonts w:cs="B Badr" w:hint="cs"/>
          <w:color w:val="242887"/>
          <w:sz w:val="26"/>
          <w:szCs w:val="26"/>
          <w:rtl/>
        </w:rPr>
        <w:t xml:space="preserve"> لَا يَدْخُلُ الْمُغِيرَةُ وَ أَبُو الْخَطَّابِ الْجَنَّةَ إِلَّا بَعْدَ رَكَضَاتٍ فِي النَّارِ.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الزَّيْدِيَّةِ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409</w:t>
      </w:r>
      <w:r w:rsidRPr="0027727F">
        <w:rPr>
          <w:rFonts w:cs="B Badr" w:hint="cs"/>
          <w:color w:val="780000"/>
          <w:sz w:val="26"/>
          <w:szCs w:val="26"/>
          <w:rtl/>
        </w:rPr>
        <w:t xml:space="preserve"> حَمْدَوَيْهِ، قَالَ حَدَّثَنَا يَعْقُوبُ بْنُ يَزِيدَ، قَالَ حَدَّثَنَا مُحَمَّدُ بْنُ عُمَرَ،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الأعراف 175.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فيهم كذاب المغيرة-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حدّثني-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229</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مُحَمَّدِ بْنِ عُذَافِرٍ، عَنْ عُمَرَ بْنِ يَزِيدَ، قَالَ‏</w:t>
      </w:r>
      <w:r w:rsidRPr="0027727F">
        <w:rPr>
          <w:rFonts w:cs="B Badr" w:hint="cs"/>
          <w:color w:val="242887"/>
          <w:sz w:val="26"/>
          <w:szCs w:val="26"/>
          <w:rtl/>
        </w:rPr>
        <w:t xml:space="preserve"> سَأَلْتُ أَبَا عَبْدِ اللَّهِ (ع) عَنِ الصَّدَقَةِ عَلَى النَّاصِبِ وَ عَلَى الزَّيْدِيَّةِ فَقَالَ: لَا تَصَدَّقْ عَلَيْهِمْ بِشَيْ‏ءٍ وَ لَا تُسْقِهِمْ مِنَ الْمَاءِ إِنِ اسْتَطَعْتَ، وَ قَالَ لِي: الزَّيْدِيَّةُ هُمُ النُّصَّابُ.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410</w:t>
      </w:r>
      <w:r w:rsidRPr="0027727F">
        <w:rPr>
          <w:rFonts w:cs="B Badr" w:hint="cs"/>
          <w:color w:val="780000"/>
          <w:sz w:val="26"/>
          <w:szCs w:val="26"/>
          <w:rtl/>
        </w:rPr>
        <w:t xml:space="preserve"> مُحَمَّدُ بْنُ الْحَسَنِ، قَالَ حَدَّثَنِي أَبُو عَلِيٍّ الْفَارِسِيُّ، قَالَ حَكَى مَنْصُورٌ، عَنِ الصَّادِقِ عَلِيِّ بْنِ مُحَمَّدِ بْنِ الرِّضَا (ع)</w:t>
      </w:r>
      <w:r w:rsidRPr="0027727F">
        <w:rPr>
          <w:rFonts w:cs="B Badr" w:hint="cs"/>
          <w:color w:val="242887"/>
          <w:sz w:val="26"/>
          <w:szCs w:val="26"/>
          <w:rtl/>
        </w:rPr>
        <w:t xml:space="preserve"> أَنَّ الزَّيْدِيَّةَ وَ الْوَاقِفَةَ وَ النُّصَّابَ بِمَنْزِلَةٍ عِنْدَهُ سَوَاءٌ.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411</w:t>
      </w:r>
      <w:r w:rsidRPr="0027727F">
        <w:rPr>
          <w:rFonts w:cs="B Badr" w:hint="cs"/>
          <w:color w:val="780000"/>
          <w:sz w:val="26"/>
          <w:szCs w:val="26"/>
          <w:rtl/>
        </w:rPr>
        <w:t xml:space="preserve"> مُحَمَّدُ بْنُ الْحَسَنِ، قَالَ حَدَّثَنِي أَبُو عَلِيٍّ، عَنْ يَعْقُوبَ بْنِ يَزِيدَ، عَنِ ابْنِ أَبِي عُمَيْرٍ، عَمَّنْ حَدَّثَهُ، قَالَ‏</w:t>
      </w:r>
      <w:r w:rsidRPr="0027727F">
        <w:rPr>
          <w:rFonts w:cs="B Badr" w:hint="cs"/>
          <w:color w:val="242887"/>
          <w:sz w:val="26"/>
          <w:szCs w:val="26"/>
          <w:rtl/>
        </w:rPr>
        <w:t xml:space="preserve"> سَأَلْتُ مُحَمَّدَ بْنَ عَلِيٍّ الرِّضَا (ع) عَنْ هَذِهِ الْآيَةِ-</w:t>
      </w:r>
      <w:r w:rsidRPr="0027727F">
        <w:rPr>
          <w:rFonts w:cs="B Badr" w:hint="cs"/>
          <w:color w:val="006A0F"/>
          <w:sz w:val="26"/>
          <w:szCs w:val="26"/>
          <w:rtl/>
        </w:rPr>
        <w:t xml:space="preserve"> وُجُوهٌ يَوْمَئِذٍ خاشِعَةٌ عامِلَةٌ ناصِبَةٌ</w:t>
      </w:r>
      <w:r w:rsidRPr="0027727F">
        <w:rPr>
          <w:rFonts w:cs="B Badr" w:hint="cs"/>
          <w:color w:val="965AA0"/>
          <w:sz w:val="26"/>
          <w:szCs w:val="26"/>
          <w:rtl/>
        </w:rPr>
        <w:t xml:space="preserve"> «1»</w:t>
      </w:r>
      <w:r w:rsidRPr="0027727F">
        <w:rPr>
          <w:rFonts w:cs="B Badr" w:hint="cs"/>
          <w:color w:val="242887"/>
          <w:sz w:val="26"/>
          <w:szCs w:val="26"/>
          <w:rtl/>
        </w:rPr>
        <w:t xml:space="preserve"> قَالَ نَزَلَتْ فِي النُّصَّابِ وَ الزَّيْدِيَّةِ وَ الْوَاقِفَةُ مِنَ النُّصَّابِ.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412</w:t>
      </w:r>
      <w:r w:rsidRPr="0027727F">
        <w:rPr>
          <w:rFonts w:cs="B Badr" w:hint="cs"/>
          <w:color w:val="780000"/>
          <w:sz w:val="26"/>
          <w:szCs w:val="26"/>
          <w:rtl/>
        </w:rPr>
        <w:t xml:space="preserve"> حَمْدَوَيْهِ، قَالَ حَدَّثَنَا أَيُّوبُ بْنُ نُوحٍ، قَالَ حَدَّثَنَا صَفْوَانُ، عَنْ دَاوُدَ بْنِ فَرْقَدٍ، عَنْ أَبِي عَبْدِ اللَّهِ (ع) قَالَ‏</w:t>
      </w:r>
      <w:r w:rsidRPr="0027727F">
        <w:rPr>
          <w:rFonts w:cs="B Badr" w:hint="cs"/>
          <w:color w:val="242887"/>
          <w:sz w:val="26"/>
          <w:szCs w:val="26"/>
          <w:rtl/>
        </w:rPr>
        <w:t xml:space="preserve"> مَا أَحَدٌ أَجْهَلَ مِنْهُمْ يَعْنِي الْعِجْلِيَّةَ</w:t>
      </w:r>
      <w:r w:rsidRPr="0027727F">
        <w:rPr>
          <w:rFonts w:cs="B Badr" w:hint="cs"/>
          <w:color w:val="965AA0"/>
          <w:sz w:val="26"/>
          <w:szCs w:val="26"/>
          <w:rtl/>
        </w:rPr>
        <w:t xml:space="preserve"> «2»</w:t>
      </w:r>
      <w:r w:rsidRPr="0027727F">
        <w:rPr>
          <w:rFonts w:cs="B Badr" w:hint="cs"/>
          <w:color w:val="242887"/>
          <w:sz w:val="26"/>
          <w:szCs w:val="26"/>
          <w:rtl/>
        </w:rPr>
        <w:t>، إِنَّ فِي الْمُرْجِئَةِ فُتْيَا وَ عِلْماً وَ فِي الْخَوَارِجِ فُتْيَا وَ عِلْماً، وَ مَا أَحَدٌ أَجْهَلَ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الْجَارُودِ زِيَادِ بْنِ الْمُنْذِرِ الْأَعْمَى السُّرْحُوبُ‏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413 حُكِيَ أَنَّ أَبَا الْجَارُودِ سُمِّيَ سُرْحُوباً وَ نُسِبَتْ إِلَيْهِ السُّرْحُوبِيَّةُ مِنَ الزَّيْدِيَّةِ، سَمَّاهُ بِذَلِكَ أَبُو جَعْفَرٍ (ع) وَ ذَكَرَ أَنَّ سُرْحُوباً اسْمُ شَيْطَانٍ أَعْمَى يَسْكُنُ الْبَحَرِ، وَ كَانَ أَبُو الْجَارُودِ مَكْفُوفاً أَعْمَى أَعْمَى الْقَلْبِ.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الغاشية 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راجع في توضيح هذه الكلمة حديث 418.</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414</w:t>
      </w:r>
      <w:r w:rsidRPr="0027727F">
        <w:rPr>
          <w:rFonts w:cs="B Badr" w:hint="cs"/>
          <w:color w:val="780000"/>
          <w:sz w:val="26"/>
          <w:szCs w:val="26"/>
          <w:rtl/>
        </w:rPr>
        <w:t xml:space="preserve"> إِسْحَاقُ بْنُ مُحَمَّدٍ الْبَصْرِيُّ، قَالَ حَدَّثَنِي مُحَمَّدُ بْنُ جُمْهُورٍ، قَالَ حَدَّثَنِي مُوسَى بْنُ بَشَّارٍ</w:t>
      </w:r>
      <w:r w:rsidRPr="0027727F">
        <w:rPr>
          <w:rFonts w:cs="B Badr" w:hint="cs"/>
          <w:color w:val="965AA0"/>
          <w:sz w:val="26"/>
          <w:szCs w:val="26"/>
          <w:rtl/>
        </w:rPr>
        <w:t xml:space="preserve"> «1»</w:t>
      </w:r>
      <w:r w:rsidRPr="0027727F">
        <w:rPr>
          <w:rFonts w:cs="B Badr" w:hint="cs"/>
          <w:color w:val="780000"/>
          <w:sz w:val="26"/>
          <w:szCs w:val="26"/>
          <w:rtl/>
        </w:rPr>
        <w:t xml:space="preserve"> الْوَشَّاءُ، عَنْ أَبِي بَصِيرٍ، قَالَ‏</w:t>
      </w:r>
      <w:r w:rsidRPr="0027727F">
        <w:rPr>
          <w:rFonts w:cs="B Badr" w:hint="cs"/>
          <w:color w:val="242887"/>
          <w:sz w:val="26"/>
          <w:szCs w:val="26"/>
          <w:rtl/>
        </w:rPr>
        <w:t xml:space="preserve"> كُنَّا عِنْدَ أَبِي عَبْدِ اللَّهِ (ع) فَمَرَّتْ بِنَا جَارِيَةٌ مَعَهَا قُمْقُمٌ فَقَلَبْتُهُ، فَقَالَ أَبُو عَبْدِ اللَّهِ (ع) إِنَّ اللَّهَ عَزَّ وَ جَلَّ إِنْ كَانَ قَلَبَ قَلْبَ أَبِي الْجَارُودِ كَمَا قَلَبَتْ هَذِهِ الْجَارِيَةُ هَذَا الْقُمْقُمَ فَمَا ذَنْبِي.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415</w:t>
      </w:r>
      <w:r w:rsidRPr="0027727F">
        <w:rPr>
          <w:rFonts w:cs="B Badr" w:hint="cs"/>
          <w:color w:val="780000"/>
          <w:sz w:val="26"/>
          <w:szCs w:val="26"/>
          <w:rtl/>
        </w:rPr>
        <w:t xml:space="preserve"> عَلِيُّ بْنُّ مُحَمَّدٍ، قَالَ حَدَّثَنِي مُحَمَّدُ بْنُّ أَحْمَدَ، عَنْ عَلِيِّ بْنِ إِسْمَاعِيلَ، عَنْ حَمَّادِ بْنِ عِيسَى، عَنِ الْحُسَيْنِ بْنِ الْمُخْتَارِ، عَنْ أَبِي أُسَامَةَ، قَالَ‏</w:t>
      </w:r>
      <w:r w:rsidRPr="0027727F">
        <w:rPr>
          <w:rFonts w:cs="B Badr" w:hint="cs"/>
          <w:color w:val="242887"/>
          <w:sz w:val="26"/>
          <w:szCs w:val="26"/>
          <w:rtl/>
        </w:rPr>
        <w:t>، قَالَ لِي أَبُو عَبْدِ اللَّهِ (ع) مَا فَعَلَ أَبُو الْجَارُودِ! أَمَا وَ اللَّهِ لَا يَمُوتُ إِلَّا تَائِهاً.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416</w:t>
      </w:r>
      <w:r w:rsidRPr="0027727F">
        <w:rPr>
          <w:rFonts w:cs="B Badr" w:hint="cs"/>
          <w:color w:val="780000"/>
          <w:sz w:val="26"/>
          <w:szCs w:val="26"/>
          <w:rtl/>
        </w:rPr>
        <w:t xml:space="preserve"> عَلِيُّ بْنُ مُحَمَّدٍ، قَالَ حَدَّثَنِي مُحَمَّدُ بْنُ أَحْمَدَ، عَنِ الْعَبَّاسِ بْنِ مَعْرُوفٍ عَنْ أَبِي الْقَاسِمِ الْكُوفِيِّ، عَنِ الْحُسَيْنِ بْنِ مُحَمَّدِ بْنِ عِمْرَانَ، عَنْ زُرْعَةَ، عَنْ سَمَاعَةَ، عَنْ أَبِي بَصِيرٍ، قَالَ‏</w:t>
      </w:r>
      <w:r w:rsidRPr="0027727F">
        <w:rPr>
          <w:rFonts w:cs="B Badr" w:hint="cs"/>
          <w:color w:val="242887"/>
          <w:sz w:val="26"/>
          <w:szCs w:val="26"/>
          <w:rtl/>
        </w:rPr>
        <w:t xml:space="preserve"> ذَكَرَ أَبُو عَبْدِ اللَّهِ (ع) كَثِيرَ النَّوَّاءِ وَ سَالِمَ بْنَ أَبِي فْصَةَ وَ أَبَا الْجَارُودِ، فَقَالَ كَذَّابُونَ مُكَذِّبُونَ كُفَّارٌ عَلَيْهِمْ لَعْنَةُ اللَّهِ، قَالَ قُلْتُ جُعِلْتُ فِدَاكَ كَذَّابُونَ قَدْ عَرَفْتُهُمْ فَمَا مَعْنَى مُكَذِّبُونَ قَالَ كَذَّابُوَن يَأْتُونَّا فَيُخْبِرُونَّا أَنَّهُمْ يُصَدِّقُونَّا وَ لَيْسُوا كَذَلِكَ وَ يَسْمَعُونَ حَدِيثَنَا فَيُكَذِّبُونَ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417</w:t>
      </w:r>
      <w:r w:rsidRPr="0027727F">
        <w:rPr>
          <w:rFonts w:cs="B Badr" w:hint="cs"/>
          <w:color w:val="780000"/>
          <w:sz w:val="26"/>
          <w:szCs w:val="26"/>
          <w:rtl/>
        </w:rPr>
        <w:t xml:space="preserve"> حَدَّثَنِي مُحَمَّدُ بْنُ الْحَسَنِ الْبَرَّانِيُ‏</w:t>
      </w:r>
      <w:r w:rsidRPr="0027727F">
        <w:rPr>
          <w:rFonts w:cs="B Badr" w:hint="cs"/>
          <w:color w:val="965AA0"/>
          <w:sz w:val="26"/>
          <w:szCs w:val="26"/>
          <w:rtl/>
        </w:rPr>
        <w:t xml:space="preserve"> «2»</w:t>
      </w:r>
      <w:r w:rsidRPr="0027727F">
        <w:rPr>
          <w:rFonts w:cs="B Badr" w:hint="cs"/>
          <w:color w:val="780000"/>
          <w:sz w:val="26"/>
          <w:szCs w:val="26"/>
          <w:rtl/>
        </w:rPr>
        <w:t xml:space="preserve"> وَ عُثْمَانُ بْنُ حَامِدٍ الْكَشْيَانُ، قَالا حَدَّثَنَا مُحَمَّدُ بْنُ زِيَادٍ، عَنْ مُحَمَّدِ بْنِ الْحُسَيْنِ، عَنْ عَبْدِ اللَّهِ الْمُزَخْرَفِ، عَنْ أَبِي سُلَيْمَانَ الْحَمَّارِ، قَالَ‏</w:t>
      </w:r>
      <w:r w:rsidRPr="0027727F">
        <w:rPr>
          <w:rFonts w:cs="B Badr" w:hint="cs"/>
          <w:color w:val="242887"/>
          <w:sz w:val="26"/>
          <w:szCs w:val="26"/>
          <w:rtl/>
        </w:rPr>
        <w:t xml:space="preserve"> سَمِعْتُ أَبَا عَبْدِ اللَّهِ (ع) يَقُولُ لِأَبِي الْجَارُودِ بِمِنًى فِي فُسْطَاطِهِ رَافِعاً صَوْتَهُ يَا أَبَا الْجَارُودِ وَ كَانَ وَ اللَّهِ أَبِي إِمَامَ أَهْلِ الْأَرْضِ حَيْثُ مَاتَ لَا يَجْهَلُهُ إِلَّا ضَالٌّ، ثُمَّ رَأَيْتُهُ فِي الْعَامِ الْمُقْبِلِ قَالَ لَهُ مِثْلَ ذَلِكَ، قَالَ، فَلَقِيتُ‏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يسار.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البراثى-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أَبَا الْجَارُودِ بَعْدَ ذَلِكَ بِالْكُوفَةِ فَقُلْتُ لَهُ أَ لَيْسَ قَدْ سَمِعْتَ مَا قَالَ أَبُو عَبْدِ اللَّهِ (ع) مَرَّتَيْنِ قَالَ إِنَّمَا يَعْنِي أَبَاهُ عَلِيَّ بْنَ أَبِي طَالِبٍ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هَارُونَ بْنِ سَعْدٍ الْعِجْلِيِّ وَ مُحَمَّدِ بْنِ سَالِمٍ بَيَّاعِ الْقَصَ 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418</w:t>
      </w:r>
      <w:r w:rsidRPr="0027727F">
        <w:rPr>
          <w:rFonts w:cs="B Badr" w:hint="cs"/>
          <w:color w:val="780000"/>
          <w:sz w:val="26"/>
          <w:szCs w:val="26"/>
          <w:rtl/>
        </w:rPr>
        <w:t xml:space="preserve"> مُحَمَّدُ بْنُ مَسْعُودٍ، قَالَ حَدَّثَنِي عَبْدُ اللَّهِ بْنُ مُحَمَّدِ بْنِ خَالِدٍ، قَالَ حَدَّثَنِي الْحَسَنُ بْنُ عَلِيٍّ الْخَزَّازُ، عَنْ عَلِيِّ بْنِ عُقْبَةَ، قَالَ حَدَّثَنِي دَاوُدُ بْنُ فَرْقَدٍ، قَالَ، قَالَ أَبُو عَبْدِ اللَّهِ (ع)</w:t>
      </w:r>
      <w:r w:rsidRPr="0027727F">
        <w:rPr>
          <w:rFonts w:cs="B Badr" w:hint="cs"/>
          <w:color w:val="242887"/>
          <w:sz w:val="26"/>
          <w:szCs w:val="26"/>
          <w:rtl/>
        </w:rPr>
        <w:t xml:space="preserve"> عَرَضَتْ لِي إِلَى رَبِّي تَعَالَى حَاجَةٌ فَهَجَرْتُ فِيهَا إِلَى الْمَسْجِدِ، وَ كَذَلِكَ كُنْتُ أَفْعَلُ إِذَا عَرَضَتْ لِيَ الْحَاجَةُ، فَبَيْنَا أَنَا أُصَلِّي فِي الرَّوْضَةِ إِذَا رَجُلٌ عَلَى رَأْسِي، فَقُلْتُ مِمَّنِ‏</w:t>
      </w:r>
      <w:r w:rsidRPr="0027727F">
        <w:rPr>
          <w:rFonts w:cs="B Badr" w:hint="cs"/>
          <w:color w:val="965AA0"/>
          <w:sz w:val="26"/>
          <w:szCs w:val="26"/>
          <w:rtl/>
        </w:rPr>
        <w:t xml:space="preserve"> «1»</w:t>
      </w:r>
      <w:r w:rsidRPr="0027727F">
        <w:rPr>
          <w:rFonts w:cs="B Badr" w:hint="cs"/>
          <w:color w:val="242887"/>
          <w:sz w:val="26"/>
          <w:szCs w:val="26"/>
          <w:rtl/>
        </w:rPr>
        <w:t xml:space="preserve"> الرَّجُلُ قَالَ مِنْ أَهْلِ الْكُوفَةِ، قَالَ، فَقُلْتُ مِمَّنِ الرَّجُلُ فَقَالَ مِنْ أَسْلَمَ، قَالَ، فَقُلْتُ مِمَّنِ الرَّجُلُ قَالَ مِنَ الزَّيْدِيَّةِ، قُلْتُ: يَا أَخَا أَسْلَمَ مَنْ تَعْرِفُ مِنْهُمْ قَالَ أَعْرِفُ خَيْرَهُمْ وَ سَيِّدَهُمْ وَ أَفْضَلَهُمْ هَارُونَ بْنَ سَعْدٍ، قَالَ، قُلْتُ يَا أَخَا أَسْلَمَ رَأْسَ الْعِجْلِيَّةِ، أَ مَا سَمِعْتَ اللَّهَ عَزَّ وَ جَلَّ يَقُولُ-</w:t>
      </w:r>
      <w:r w:rsidRPr="0027727F">
        <w:rPr>
          <w:rFonts w:cs="B Badr" w:hint="cs"/>
          <w:color w:val="006A0F"/>
          <w:sz w:val="26"/>
          <w:szCs w:val="26"/>
          <w:rtl/>
        </w:rPr>
        <w:t xml:space="preserve"> إِنَّ الَّذِينَ اتَّخَذُوا الْعِجْلَ سَيَنالُهُمْ غَضَبٌ مِنْ رَبِّهِمْ وَ ذِلَّةٌ فِي الْحَياةِ الدُّنْيا</w:t>
      </w:r>
      <w:r w:rsidRPr="0027727F">
        <w:rPr>
          <w:rFonts w:cs="B Badr" w:hint="cs"/>
          <w:color w:val="242887"/>
          <w:sz w:val="26"/>
          <w:szCs w:val="26"/>
          <w:rtl/>
        </w:rPr>
        <w:t>، وَ إِنَّمَا الزَّيْدِيُّ حَقّاً مُحَمَّدُ بْنُ سَالِمٍ بَيَّاعُ الْقَصَبِ.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419</w:t>
      </w:r>
      <w:r w:rsidRPr="0027727F">
        <w:rPr>
          <w:rFonts w:cs="B Badr" w:hint="cs"/>
          <w:color w:val="780000"/>
          <w:sz w:val="26"/>
          <w:szCs w:val="26"/>
          <w:rtl/>
        </w:rPr>
        <w:t xml:space="preserve"> مُحَمَّدُ بْنُ مَسْعُودٍ، قَالَ حَدَّثَنِي أَبُو عَبْدِ اللَّهِ الشَّاذَانِيُّ وَ كَتَبَ بِهِ إِلَيَّ، قَالَ حَدَّثَنِي الْفَضْلُ، قَالَ حَدَّثَنِي أَبِي، قَالَ حَدَّثَنَا أَبُو يَعْقُوبَ الْمُقْرِي وَ كَانَ مِنْ كِبَارِ الزَّيْدِيَّةِ، قَالَ أَخْبَرَنَا عَمْرُو بْنُ خَالِدٍ وَ كَانَ مِنْ رُؤَسَاءِ الزَّيْدِيَّةِ، عَنْ أَبِي الْجَارُودِ وَ كَانَ رَأْسَ الزَّيْدِيَّةِ، قَالَ‏</w:t>
      </w:r>
      <w:r w:rsidRPr="0027727F">
        <w:rPr>
          <w:rFonts w:cs="B Badr" w:hint="cs"/>
          <w:color w:val="242887"/>
          <w:sz w:val="26"/>
          <w:szCs w:val="26"/>
          <w:rtl/>
        </w:rPr>
        <w:t xml:space="preserve"> كُنْتُ‏</w:t>
      </w:r>
      <w:r w:rsidRPr="0027727F">
        <w:rPr>
          <w:rFonts w:cs="B Badr" w:hint="cs"/>
          <w:color w:val="965AA0"/>
          <w:sz w:val="26"/>
          <w:szCs w:val="26"/>
          <w:rtl/>
        </w:rPr>
        <w:t xml:space="preserve"> «2»</w:t>
      </w:r>
      <w:r w:rsidRPr="0027727F">
        <w:rPr>
          <w:rFonts w:cs="B Badr" w:hint="cs"/>
          <w:color w:val="242887"/>
          <w:sz w:val="26"/>
          <w:szCs w:val="26"/>
          <w:rtl/>
        </w:rPr>
        <w:t xml:space="preserve"> عِنْدَ أَبِي جَعْفَرٍ (ع) جَالِساً إِذْ</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فمن- خ. و كذا فيما بعده.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هذه الرواية غير مربوطة بهارون و محمّد بن سالم و انما ذكرت هنا بتناسب العنوان السابق و الزيدية.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أَقْبَلَ زَيْدُ بْنُ عَلِيٍّ (ع) فَلَمَّا نَظَرَ إِلَيْهِ أَبُو جَعْفَرٍ (ع) قَالَ هَذَا سَيِّدُ أَهْلِ بَيْتِي وَ الطَّالِبُ بِأَوْتَارِهِمْ‏</w:t>
      </w:r>
      <w:r w:rsidRPr="0027727F">
        <w:rPr>
          <w:rFonts w:cs="B Badr" w:hint="cs"/>
          <w:color w:val="965AA0"/>
          <w:sz w:val="26"/>
          <w:szCs w:val="26"/>
          <w:rtl/>
        </w:rPr>
        <w:t xml:space="preserve">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وَ مَنْزِلُ عَمْرِو بْنِ خَالِدٍ كَانَ عِنْدَ مَسْجِدِ سِمَاكٍ، وَ ذَكَرَ ابْنُ فَضَّالٍ أَنَّهُ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سَعِيدِ بْنِ مَنْصُورٍ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420</w:t>
      </w:r>
      <w:r w:rsidRPr="0027727F">
        <w:rPr>
          <w:rFonts w:cs="B Badr" w:hint="cs"/>
          <w:color w:val="780000"/>
          <w:sz w:val="26"/>
          <w:szCs w:val="26"/>
          <w:rtl/>
        </w:rPr>
        <w:t xml:space="preserve"> حَمْدَوَيْهِ، قَالَ حَدَّثَنَا أَيُّوبَ، قَالَ حَدَّثَنَا حَنَانُ بْنُ سَدِيرٍ، قَالَ‏</w:t>
      </w:r>
      <w:r w:rsidRPr="0027727F">
        <w:rPr>
          <w:rFonts w:cs="B Badr" w:hint="cs"/>
          <w:color w:val="242887"/>
          <w:sz w:val="26"/>
          <w:szCs w:val="26"/>
          <w:rtl/>
        </w:rPr>
        <w:t xml:space="preserve"> كُنْتُ جَالِساً عِنْدَ الْحَسَنِ بْنِ الْحُسَيْنِ، فَجَاءَ سَعِيدُ بْنُ مَنْصُورٍ وَ كَانَ مِنْ رُؤَسَاءِ الزَّيْدِيَّةِ، فَقَالَ مَا تَرَى فِي النَّبِيذِ فَإِنَّ زَيْداً كَانَ يَشْرَبُهُ عِنْدَنَا قَالَ مَا أُصَدِّقُ عَلَى زَيْدٍ أَنَّهُ يَشْرَبُ مُسْكِراً، قَالَ بَلَى قَدْ شَرِبَهُ، قَالَ فَإِنْ كَانَ فَعَلَ فَإِنَّ زَيْداً لَيْسَ بِنَبِيٍّ وَ لَا وَصِيِّ نَبِيٍّ، إِنَّمَا هُوَ رَجُلٌ مِنْ آلِ مُحَمَّدٍ يُخْطِئُ وَ يُصِيبُ.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الضُّبَّارِ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421</w:t>
      </w:r>
      <w:r w:rsidRPr="0027727F">
        <w:rPr>
          <w:rFonts w:cs="B Badr" w:hint="cs"/>
          <w:color w:val="780000"/>
          <w:sz w:val="26"/>
          <w:szCs w:val="26"/>
          <w:rtl/>
        </w:rPr>
        <w:t xml:space="preserve"> حَدَّثَنِي مُحَمَّدُ بْنُ مَسْعُودٍ، قَالَ حَدَّثَنِي حَمْدَانُ بْنُ أَحْمَدَ الْقَلَانِسِيُّ، عَنْ مُعَاوِيَةَ بْنِ حُكَيْمٍ، عَنْ عَاصِمِ بْنِ عَمَّارٍ، عَنْ نُوحِ بْنِ دَرَّاجٍ، عَنْ أَبِي الضُّبَّارِ، وَ كَانَ مِنْ أَصْحَابِ زَيْدِ بْنِ عَلِيٍّ (ع)</w:t>
      </w:r>
      <w:r w:rsidRPr="0027727F">
        <w:rPr>
          <w:rFonts w:cs="B Badr" w:hint="cs"/>
          <w:color w:val="242887"/>
          <w:sz w:val="26"/>
          <w:szCs w:val="26"/>
          <w:rtl/>
        </w:rPr>
        <w:t xml:space="preserve">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الْبُتْرِيَّةِ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422</w:t>
      </w:r>
      <w:r w:rsidRPr="0027727F">
        <w:rPr>
          <w:rFonts w:cs="B Badr" w:hint="cs"/>
          <w:color w:val="780000"/>
          <w:sz w:val="26"/>
          <w:szCs w:val="26"/>
          <w:rtl/>
        </w:rPr>
        <w:t xml:space="preserve"> حَدَّثَنِي سَعْدُ بْنُ صَبَّاحٍ الْكَشِّيُّ، قَالَ حَدَّثَنَا عَلِيُّ بْنُ مُحَمَّدٍ، قَالَ حَدَّثَنَا أَحْمَدُ بْنُ مُحَمَّدِ بْنِ عِيسَى، عَنْ مُحَمَّدِ بْنِ إِسْمَاعِيلَ بْنِ بَزِيعٍ، عَنْ مُحَمَّدِ بْنِ فُضَيْلٍ، عَنْ أَبِي عَمْرٍو</w:t>
      </w:r>
      <w:r w:rsidRPr="0027727F">
        <w:rPr>
          <w:rFonts w:cs="B Badr" w:hint="cs"/>
          <w:color w:val="965AA0"/>
          <w:sz w:val="26"/>
          <w:szCs w:val="26"/>
          <w:rtl/>
        </w:rPr>
        <w:t xml:space="preserve"> «2»</w:t>
      </w:r>
      <w:r w:rsidRPr="0027727F">
        <w:rPr>
          <w:rFonts w:cs="B Badr" w:hint="cs"/>
          <w:color w:val="780000"/>
          <w:sz w:val="26"/>
          <w:szCs w:val="26"/>
          <w:rtl/>
        </w:rPr>
        <w:t xml:space="preserve"> سَعْدٍ الْحَلَّابِ، عَنْ أَبِي عَبْدِ اللَّهِ (ع) قَالَ‏</w:t>
      </w:r>
      <w:r w:rsidRPr="0027727F">
        <w:rPr>
          <w:rFonts w:cs="B Badr" w:hint="cs"/>
          <w:color w:val="242887"/>
          <w:sz w:val="26"/>
          <w:szCs w:val="26"/>
          <w:rtl/>
        </w:rPr>
        <w:t xml:space="preserve"> لَوْ أَنَّ الْبُتْرِيَّةَ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جمع الوتر و هو الانتقام.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ابى عمر-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صَفَّ وَاحِدَ مَا بَيْنَ الْمَشْرِقِ إِلَى الْمَغْرِبِ، مَا أَعَزَّ اللَّهُ بِهِمْ دِيناً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965AA0"/>
          <w:sz w:val="26"/>
          <w:szCs w:val="26"/>
          <w:rtl/>
        </w:rPr>
        <w:t>«1»</w:t>
      </w:r>
      <w:r w:rsidRPr="0027727F">
        <w:rPr>
          <w:rFonts w:cs="B Badr" w:hint="cs"/>
          <w:color w:val="000000"/>
          <w:sz w:val="26"/>
          <w:szCs w:val="26"/>
          <w:rtl/>
        </w:rPr>
        <w:t xml:space="preserve"> وَ الْبُتْرِيَّةُ هُمْ أَصْحَابُ كَثِيرٍ النَّوَّاءِ، وَ الْحَسَنِ بْنِ صَالِحِ بْنِ حَيٍّ، وَ سَالِمِ بْنِ أَبِي حَفْصَةَ، وَ الْحَكَمِ بْنِ عُتَيْبَةَ، وَ سَلَمَةَ بْنِ كُهَيْلٍ، وَ أَبُو الْمِقْدَامِ‏</w:t>
      </w:r>
      <w:r w:rsidRPr="0027727F">
        <w:rPr>
          <w:rFonts w:cs="B Badr" w:hint="cs"/>
          <w:color w:val="965AA0"/>
          <w:sz w:val="26"/>
          <w:szCs w:val="26"/>
          <w:rtl/>
        </w:rPr>
        <w:t xml:space="preserve"> «2»</w:t>
      </w:r>
      <w:r w:rsidRPr="0027727F">
        <w:rPr>
          <w:rFonts w:cs="B Badr" w:hint="cs"/>
          <w:color w:val="000000"/>
          <w:sz w:val="26"/>
          <w:szCs w:val="26"/>
          <w:rtl/>
        </w:rPr>
        <w:t xml:space="preserve"> ثَابِتٍ الْحَدَّادِ، وَ هُمُ الَّذِينَ دَعَوْا إِلَى وَلَايَةِ عَلِيٍّ (ع) ثُمَّ خَلَطُوهَا بِوَلَايَةِ أَبِي بَكْرٍ وَ عُمَرَ وَ يَثْبُتُونَ لَهُمَا إِمَامَتَهُمَا، وَ يَنْتَقِصُونَ‏</w:t>
      </w:r>
      <w:r w:rsidRPr="0027727F">
        <w:rPr>
          <w:rFonts w:cs="B Badr" w:hint="cs"/>
          <w:color w:val="965AA0"/>
          <w:sz w:val="26"/>
          <w:szCs w:val="26"/>
          <w:rtl/>
        </w:rPr>
        <w:t xml:space="preserve"> «3»</w:t>
      </w:r>
      <w:r w:rsidRPr="0027727F">
        <w:rPr>
          <w:rFonts w:cs="B Badr" w:hint="cs"/>
          <w:color w:val="000000"/>
          <w:sz w:val="26"/>
          <w:szCs w:val="26"/>
          <w:rtl/>
        </w:rPr>
        <w:t xml:space="preserve"> عُثْمَانَ وَ طَلْحَةَ وَ الزُّبَيْرَ</w:t>
      </w:r>
      <w:r w:rsidRPr="0027727F">
        <w:rPr>
          <w:rFonts w:cs="B Badr" w:hint="cs"/>
          <w:color w:val="965AA0"/>
          <w:sz w:val="26"/>
          <w:szCs w:val="26"/>
          <w:rtl/>
        </w:rPr>
        <w:t xml:space="preserve"> «4»</w:t>
      </w:r>
      <w:r w:rsidRPr="0027727F">
        <w:rPr>
          <w:rFonts w:cs="B Badr" w:hint="cs"/>
          <w:color w:val="000000"/>
          <w:sz w:val="26"/>
          <w:szCs w:val="26"/>
          <w:rtl/>
        </w:rPr>
        <w:t>، وَ يَرَوْنَ الْخُرُوجَ مَعَ بُطُونِ وُلْدِ عَلِيِّ بْنِ أَبِي طَالِبٍ يَذْهَبُونَ فِي ذَلِكَ إِلَى الْأَمْرِ بِالْمَعْرُوفِ وَ النَّهْيِ عَنِ الْمُنْكَرِ، وَ يُثْبِتُونَ لِكُلِّ مَنْ خَرَجَ مِنْ وُلْدِ عَلِيٍّ (ع) عِنْدَ خُرُوجِهِ الْإِمَامَةَ.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سَالِمِ بْنِ أَبِي حَفْصَةَ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423</w:t>
      </w:r>
      <w:r w:rsidRPr="0027727F">
        <w:rPr>
          <w:rFonts w:cs="B Badr" w:hint="cs"/>
          <w:color w:val="780000"/>
          <w:sz w:val="26"/>
          <w:szCs w:val="26"/>
          <w:rtl/>
        </w:rPr>
        <w:t xml:space="preserve"> مُحَمَّدُ بْنُ إِبْرَاهِيمَ، قَالَ حَدَّثَنِي مُحَمَّدُ بْنُ عَلِيٍّ الْقُمِّيُّ، قَالَ حَدَّثَنَا عَبْدُ اللَّهِ بْنُ مُحَمَّدِ بْنِ عِيسَى، عَنِ ابْنِ أَبِي عُمَيْرٍ، عَنْ هِشَامٍ، عَنْ زُرَارَةَ، عَنْ سَالِمِ بْنِ أَبِي حَفْصَةَ، قَالَ‏</w:t>
      </w:r>
      <w:r w:rsidRPr="0027727F">
        <w:rPr>
          <w:rFonts w:cs="B Badr" w:hint="cs"/>
          <w:color w:val="242887"/>
          <w:sz w:val="26"/>
          <w:szCs w:val="26"/>
          <w:rtl/>
        </w:rPr>
        <w:t xml:space="preserve"> دَخَلْتُ عَلَى أَبِي عَبْدِ اللَّهِ (ع) فَقُلْتُ لَهُ عِنْدَ اللَّهِ يُحْتَسَبُ مُصَابُنَا بِرَجُلٍ‏</w:t>
      </w:r>
      <w:r w:rsidRPr="0027727F">
        <w:rPr>
          <w:rFonts w:cs="B Badr" w:hint="cs"/>
          <w:color w:val="965AA0"/>
          <w:sz w:val="26"/>
          <w:szCs w:val="26"/>
          <w:rtl/>
        </w:rPr>
        <w:t xml:space="preserve"> «5»</w:t>
      </w:r>
      <w:r w:rsidRPr="0027727F">
        <w:rPr>
          <w:rFonts w:cs="B Badr" w:hint="cs"/>
          <w:color w:val="242887"/>
          <w:sz w:val="26"/>
          <w:szCs w:val="26"/>
          <w:rtl/>
        </w:rPr>
        <w:t xml:space="preserve"> كَانَ إِذَا حَدَّثَ قَالَ: قَالَ رَسُولُ اللَّهِ (ص)، قَالَ أَبُو عَبْدِ اللَّهِ (ع) قَالَ اللَّهُ تَعَالَى: مَا مِنْ شَيْ‏ءٍ إِلَّا وَ قَدْ وَكَّلْتُ بِهِ غَيْرِي إِلَّا الصَّدَقَةَ فَإِنِّي أَتَلَقَّفُهَا</w:t>
      </w:r>
      <w:r w:rsidRPr="0027727F">
        <w:rPr>
          <w:rFonts w:cs="B Badr" w:hint="cs"/>
          <w:color w:val="965AA0"/>
          <w:sz w:val="26"/>
          <w:szCs w:val="26"/>
          <w:rtl/>
        </w:rPr>
        <w:t xml:space="preserve"> «6»</w:t>
      </w:r>
      <w:r w:rsidRPr="0027727F">
        <w:rPr>
          <w:rFonts w:cs="B Badr" w:hint="cs"/>
          <w:color w:val="242887"/>
          <w:sz w:val="26"/>
          <w:szCs w:val="26"/>
          <w:rtl/>
        </w:rPr>
        <w:t xml:space="preserve"> بِيَدِي، حَتَّى أَنَّ الرَّجُلَ وَ الْمَرْأَةَ لَيَتَصَدَّقُ بِتَمْرَةٍ أَوْ بِشِقِّ تَمْرَةٍ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دنيّا- في نسخة 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 كذلك و ظاهره العطف على الاصحاب. راجع حديث 429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يبغضون-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باقى النسخ: و الزبير و عايشة.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كأن المراد زيد بن عليّ الشهيد.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التلقّف: التناول بسرعة. و في نسخ اخر: تلقفا،. لقفا.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فَأُرَبِّيهَا لَهُ كَمَا يُرَبِّي الرَّجُلُ فَلُوَّهُ أَوْ فَصِيلَهُ، فَتَلْقَاهُ‏</w:t>
      </w:r>
      <w:r w:rsidRPr="0027727F">
        <w:rPr>
          <w:rFonts w:cs="B Badr" w:hint="cs"/>
          <w:color w:val="965AA0"/>
          <w:sz w:val="26"/>
          <w:szCs w:val="26"/>
          <w:rtl/>
        </w:rPr>
        <w:t xml:space="preserve"> «1»</w:t>
      </w:r>
      <w:r w:rsidRPr="0027727F">
        <w:rPr>
          <w:rFonts w:cs="B Badr" w:hint="cs"/>
          <w:color w:val="242887"/>
          <w:sz w:val="26"/>
          <w:szCs w:val="26"/>
          <w:rtl/>
        </w:rPr>
        <w:t xml:space="preserve"> يَوْمَ الْقِيَامَةِ وَ هُوَ مِثْلُ أُحُدٍ وَ أَعْظَمُ مِنْ أُحُدٍ.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424</w:t>
      </w:r>
      <w:r w:rsidRPr="0027727F">
        <w:rPr>
          <w:rFonts w:cs="B Badr" w:hint="cs"/>
          <w:color w:val="780000"/>
          <w:sz w:val="26"/>
          <w:szCs w:val="26"/>
          <w:rtl/>
        </w:rPr>
        <w:t xml:space="preserve"> مُحَمَّدُ بْنُ مَسْعُودٍ، قَالَ حَدَّثَنِي عَلِيُّ بْنُ مُحَمَّدٍ، عَنْ أَحْمَدَ بْنِ مُحَمَّدِ بْنِ عِيسَى، عَنِ ابْنِ أَبِي بَصِيرٍ، عَنِ‏</w:t>
      </w:r>
      <w:r w:rsidRPr="0027727F">
        <w:rPr>
          <w:rFonts w:cs="B Badr" w:hint="cs"/>
          <w:color w:val="965AA0"/>
          <w:sz w:val="26"/>
          <w:szCs w:val="26"/>
          <w:rtl/>
        </w:rPr>
        <w:t xml:space="preserve"> «2»</w:t>
      </w:r>
      <w:r w:rsidRPr="0027727F">
        <w:rPr>
          <w:rFonts w:cs="B Badr" w:hint="cs"/>
          <w:color w:val="780000"/>
          <w:sz w:val="26"/>
          <w:szCs w:val="26"/>
          <w:rtl/>
        </w:rPr>
        <w:t xml:space="preserve"> الْحَسَنِ بْنِ مُوسَى، عَنْ زُرَارَةَ، قَالَ‏</w:t>
      </w:r>
      <w:r w:rsidRPr="0027727F">
        <w:rPr>
          <w:rFonts w:cs="B Badr" w:hint="cs"/>
          <w:color w:val="242887"/>
          <w:sz w:val="26"/>
          <w:szCs w:val="26"/>
          <w:rtl/>
        </w:rPr>
        <w:t xml:space="preserve"> لَقِيتُ سَالِمَ بْنَ أَبِي حَفْصَةَ، فَقَالَ لِي وَيْحَكَ يَا زُرَارَةُ إِنَّ أَبَا جَعْفَرٍ قَالَ لِي أَخْبِرْنِي عَنِ النَّخْلِ عِنْدَكُمْ بِالْعِرَاقِ يَنْبُتُ قَائِماً أَوْ مُعْتَرِضاً قَالَ فَأَخْبَرْتُهُ أَنَّهُ يَنْبُتُ قَائِماً.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فَأَخْبِرْنِي عَنْ ثَمَرِكُمْ‏</w:t>
      </w:r>
      <w:r w:rsidRPr="0027727F">
        <w:rPr>
          <w:rFonts w:cs="B Badr" w:hint="cs"/>
          <w:color w:val="965AA0"/>
          <w:sz w:val="26"/>
          <w:szCs w:val="26"/>
          <w:rtl/>
        </w:rPr>
        <w:t xml:space="preserve"> «3»</w:t>
      </w:r>
      <w:r w:rsidRPr="0027727F">
        <w:rPr>
          <w:rFonts w:cs="B Badr" w:hint="cs"/>
          <w:color w:val="242887"/>
          <w:sz w:val="26"/>
          <w:szCs w:val="26"/>
          <w:rtl/>
        </w:rPr>
        <w:t xml:space="preserve"> حُلْوٌ هُوَ وَ سَأَلَنِي عَنْ حَمَلِ النَّخْلِ كَيْفَ يَحْمِلُ فَأَخْبَرْتُهُ. وَ سَأَلَنِي عَنِ السُّفُنِ تَسِيرُ فِي الْمَاءِ أَوْ فِي الْبَرِّ قَالَ فَوَصَفْتُ لَهُ أَنَّهَا تَسِيرُ فِي الْبَحْرِ وَ يَمُدُّونَهَا الرِّجَالُ بِصُدُورِهِمْ، فَأْتَمُ‏</w:t>
      </w:r>
      <w:r w:rsidRPr="0027727F">
        <w:rPr>
          <w:rFonts w:cs="B Badr" w:hint="cs"/>
          <w:color w:val="965AA0"/>
          <w:sz w:val="26"/>
          <w:szCs w:val="26"/>
          <w:rtl/>
        </w:rPr>
        <w:t xml:space="preserve"> «4»</w:t>
      </w:r>
      <w:r w:rsidRPr="0027727F">
        <w:rPr>
          <w:rFonts w:cs="B Badr" w:hint="cs"/>
          <w:color w:val="242887"/>
          <w:sz w:val="26"/>
          <w:szCs w:val="26"/>
          <w:rtl/>
        </w:rPr>
        <w:t xml:space="preserve"> بِإِمَامٍ لَا يَعْرِفُ هَذَا! قَالَ، فَدَخَلْتُ الطَّوَافَ وَ أَنَا مُغْتَمٌّ لِمَا سَمِعْتُ مِنْهُ، فَلَقِيتُ أَبَا جَعْفَرٍ (ع) فَأَخْبَرْتُهُ بِمَا قَالَ لِي، فَلَمَّا حَاذَيْنَا</w:t>
      </w:r>
      <w:r w:rsidRPr="0027727F">
        <w:rPr>
          <w:rFonts w:cs="B Badr" w:hint="cs"/>
          <w:color w:val="965AA0"/>
          <w:sz w:val="26"/>
          <w:szCs w:val="26"/>
          <w:rtl/>
        </w:rPr>
        <w:t xml:space="preserve"> «5»</w:t>
      </w:r>
      <w:r w:rsidRPr="0027727F">
        <w:rPr>
          <w:rFonts w:cs="B Badr" w:hint="cs"/>
          <w:color w:val="242887"/>
          <w:sz w:val="26"/>
          <w:szCs w:val="26"/>
          <w:rtl/>
        </w:rPr>
        <w:t xml:space="preserve"> الْحَجَرَ الْأَسْوَدَ، قَالَ: الْهَ‏</w:t>
      </w:r>
      <w:r w:rsidRPr="0027727F">
        <w:rPr>
          <w:rFonts w:cs="B Badr" w:hint="cs"/>
          <w:color w:val="965AA0"/>
          <w:sz w:val="26"/>
          <w:szCs w:val="26"/>
          <w:rtl/>
        </w:rPr>
        <w:t xml:space="preserve"> «6»</w:t>
      </w:r>
      <w:r w:rsidRPr="0027727F">
        <w:rPr>
          <w:rFonts w:cs="B Badr" w:hint="cs"/>
          <w:color w:val="242887"/>
          <w:sz w:val="26"/>
          <w:szCs w:val="26"/>
          <w:rtl/>
        </w:rPr>
        <w:t xml:space="preserve"> عَنْ ذِكْرِهِ فَإِنَّهُ وَ اللَّهِ لَا يَئُولُ إِلَى خَيْرٍ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425</w:t>
      </w:r>
      <w:r w:rsidRPr="0027727F">
        <w:rPr>
          <w:rFonts w:cs="B Badr" w:hint="cs"/>
          <w:color w:val="780000"/>
          <w:sz w:val="26"/>
          <w:szCs w:val="26"/>
          <w:rtl/>
        </w:rPr>
        <w:t xml:space="preserve"> ابْنُ مَسْعُودٍ، قَالَ حَدَّثَنِي عَلِيُّ بْنُ الْحَسَنِ، قَالَ حَدَّثَنِي الْعَبَّاسُ بْنُ عَامِرٍ وَ جَعْفَرُ بْنُ مُحَمَّدِ بْنِ حُكَيْمٍ، عَنْ أَبَانِ بْنِ عُثْمَانَ، عَنْ أَبِي بَصِيرٍ، قَالَ‏</w:t>
      </w:r>
      <w:r w:rsidRPr="0027727F">
        <w:rPr>
          <w:rFonts w:cs="B Badr" w:hint="cs"/>
          <w:color w:val="242887"/>
          <w:sz w:val="26"/>
          <w:szCs w:val="26"/>
          <w:rtl/>
        </w:rPr>
        <w:t>، قِيلَ‏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فيلقاه-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نسخة ج و د و ه: عن ابى بصير. و في الترتيب: عن ابن أبي نصر.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تمركم-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تأتم-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جاوزنا-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لها يلهو عنه: غفل و ترك ذكره.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لِأَبِي عَبْدِ اللَّهِ (ع) وَ أَنَا عِنْدَهُ، إِنَّ سَالِمَ بْنَ أَبِي حَفْصَةَ يَرْوِي عَنْكَ أَنَّكَ تَكَلَّمُ عَلَى سَبْعِينَ وَجْهاً لَكَ مِنْ كُلِّهَا الْمَخْرَجُ قَالَ، فَقَالَ مَا يُرِيدُ سَالِمٌ مِنِّي أَ يُرِيدُ أَنْ أَجِي‏ءَ بِالْمَلَائِكَةِ فَوَ اللَّهِ مَا جَاءَ بِهَا النَّبِيُّونَ، وَ لَقَدْ قَالَ إِبْرَاهِيمُ‏</w:t>
      </w:r>
      <w:r w:rsidRPr="0027727F">
        <w:rPr>
          <w:rFonts w:cs="B Badr" w:hint="cs"/>
          <w:color w:val="006A0F"/>
          <w:sz w:val="26"/>
          <w:szCs w:val="26"/>
          <w:rtl/>
        </w:rPr>
        <w:t xml:space="preserve"> إِنِّي سَقِيمٌ‏</w:t>
      </w:r>
      <w:r w:rsidRPr="0027727F">
        <w:rPr>
          <w:rFonts w:cs="B Badr" w:hint="cs"/>
          <w:color w:val="242887"/>
          <w:sz w:val="26"/>
          <w:szCs w:val="26"/>
          <w:rtl/>
        </w:rPr>
        <w:t xml:space="preserve"> وَ اللَّهِ مَا كَانَ سَقِيماً وَ مَا كَذَبَ، وَ لَقَدْ قَالَ إِبْرَاهِيمُ‏</w:t>
      </w:r>
      <w:r w:rsidRPr="0027727F">
        <w:rPr>
          <w:rFonts w:cs="B Badr" w:hint="cs"/>
          <w:color w:val="006A0F"/>
          <w:sz w:val="26"/>
          <w:szCs w:val="26"/>
          <w:rtl/>
        </w:rPr>
        <w:t xml:space="preserve"> بَلْ فَعَلَهُ كَبِيرُهُمْ هذا</w:t>
      </w:r>
      <w:r w:rsidRPr="0027727F">
        <w:rPr>
          <w:rFonts w:cs="B Badr" w:hint="cs"/>
          <w:color w:val="242887"/>
          <w:sz w:val="26"/>
          <w:szCs w:val="26"/>
          <w:rtl/>
        </w:rPr>
        <w:t xml:space="preserve"> وَ مَا فَعَلَهُ وَ مَا كَذَبَ، وَ لَقَدْ قَالَ يُوسُفُ‏</w:t>
      </w:r>
      <w:r w:rsidRPr="0027727F">
        <w:rPr>
          <w:rFonts w:cs="B Badr" w:hint="cs"/>
          <w:color w:val="006A0F"/>
          <w:sz w:val="26"/>
          <w:szCs w:val="26"/>
          <w:rtl/>
        </w:rPr>
        <w:t xml:space="preserve"> إِنَّكُمْ لَسارِقُونَ‏</w:t>
      </w:r>
      <w:r w:rsidRPr="0027727F">
        <w:rPr>
          <w:rFonts w:cs="B Badr" w:hint="cs"/>
          <w:color w:val="242887"/>
          <w:sz w:val="26"/>
          <w:szCs w:val="26"/>
          <w:rtl/>
        </w:rPr>
        <w:t xml:space="preserve"> وَ اللَّهِ مَا كَانُوا سَارِقِينَ وَ مَا كَذَبَ.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426</w:t>
      </w:r>
      <w:r w:rsidRPr="0027727F">
        <w:rPr>
          <w:rFonts w:cs="B Badr" w:hint="cs"/>
          <w:color w:val="780000"/>
          <w:sz w:val="26"/>
          <w:szCs w:val="26"/>
          <w:rtl/>
        </w:rPr>
        <w:t xml:space="preserve"> ابْنُ مَسْعُودٍ، قَالَ حَدَّثَنِي عَلِيُّ بْنُ الْحَسَنِ، عَنْ جَعْفَرِ بْنِ مُحَمَّدِ بْنِ حَكِيمٍ وَ عَبَّاسُ بْنُ عَامِرٍ، عَنْ أَبَانِ بْنِ عُثْمَانَ، قَالَ‏</w:t>
      </w:r>
      <w:r w:rsidRPr="0027727F">
        <w:rPr>
          <w:rFonts w:cs="B Badr" w:hint="cs"/>
          <w:color w:val="242887"/>
          <w:sz w:val="26"/>
          <w:szCs w:val="26"/>
          <w:rtl/>
        </w:rPr>
        <w:t>: سَالِمُ بْنُ أَبِي حَفْصَةَ كَانَ مُرْجِئاً.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427</w:t>
      </w:r>
      <w:r w:rsidRPr="0027727F">
        <w:rPr>
          <w:rFonts w:cs="B Badr" w:hint="cs"/>
          <w:color w:val="780000"/>
          <w:sz w:val="26"/>
          <w:szCs w:val="26"/>
          <w:rtl/>
        </w:rPr>
        <w:t xml:space="preserve"> وَجَدْتُ بِخَطِّ جِبْرِيلَ بْنِ أَحْمَدَ: حَدَّثَنِي الْعُبَيْدِيُّ، عَنْ مُحَمَّدِ بْنِ إِسْمَاعِيلَ بْنِ بَزِيعٍ، عَنْ مَنْصُورِ بْنِ يُونُسَ، عَنْ فُضَيْلٍ الْأَعْوَرِ، قَالَ حَدَّثَنِي أَبُو عُبَيْدَةَ الْحَذَّاءُ، قَالَ‏</w:t>
      </w:r>
      <w:r w:rsidRPr="0027727F">
        <w:rPr>
          <w:rFonts w:cs="B Badr" w:hint="cs"/>
          <w:color w:val="242887"/>
          <w:sz w:val="26"/>
          <w:szCs w:val="26"/>
          <w:rtl/>
        </w:rPr>
        <w:t xml:space="preserve"> أَخْبَرْتُ أَبَا جَعْفَرٍ (ع) بِمَا قَالَ سَالِمُ بْنُ أَبِي حَفْصَةَ فِي الْإِمَامِ، فَقَالَ: وَيْلَ سَالِمٍ يَا وَيْلَ سَالِمٍ مَا يَدْرِي سَالِمٌ مَا مَنْزِلَةُ الْإِمَامِ! إِنَّ مَنْزِلَةَ الْإِمَامِ أَعْظَمُ مِمَّا يَذْهَبُ إِلَيْهِ سَالِمٌ وَ النَّاسُ أَجْمَعُونَ.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428</w:t>
      </w:r>
      <w:r w:rsidRPr="0027727F">
        <w:rPr>
          <w:rFonts w:cs="B Badr" w:hint="cs"/>
          <w:color w:val="780000"/>
          <w:sz w:val="26"/>
          <w:szCs w:val="26"/>
          <w:rtl/>
        </w:rPr>
        <w:t xml:space="preserve"> حَمْدَوَيْهِ وَ إِبْرَاهِيمُ، قَالا حَدَّثَنَا أَيُّوبُ بْنُ نُوحٍ، عَنْ صَفْوَانَ، قَالَ حَدَّثَنِي فُضَيْلٌ الْأَعْوَرُ، عَنْ أَبِي عُبَيْدَةَ الْحَذَّاءِ، قَالَ‏</w:t>
      </w:r>
      <w:r w:rsidRPr="0027727F">
        <w:rPr>
          <w:rFonts w:cs="B Badr" w:hint="cs"/>
          <w:color w:val="242887"/>
          <w:sz w:val="26"/>
          <w:szCs w:val="26"/>
          <w:rtl/>
        </w:rPr>
        <w:t xml:space="preserve"> قُلْتُ لِأَبِي جَعْفَرٍ (ع) إِنَّ سَالِمَ بْنَ أَبِي حَفْصَةَ يَقُولُ لِي: مَا بَلَغَكَ أَنَّهُ مَنْ مَاتَ وَ لَيْسَ لَهُ إِمَامٌ كَانَتْ مِيتَتُهُ مِيتَةً جَاهِلِيَّةً فَأَقُولُ بَلَى. فَيَقُولُ مَنْ إِمَامُكَ فَأَقُولُ أَئِمَّتِي آلُ مُحَمَّدٍ عَلَيْهِ وَ عَلَيْهِمُ السَّلَامُ. فَيَقُولُ: وَ اللَّهِ مَا أَسْمَعُكَ‏</w:t>
      </w:r>
      <w:r w:rsidRPr="0027727F">
        <w:rPr>
          <w:rFonts w:cs="B Badr" w:hint="cs"/>
          <w:color w:val="965AA0"/>
          <w:sz w:val="26"/>
          <w:szCs w:val="26"/>
          <w:rtl/>
        </w:rPr>
        <w:t xml:space="preserve"> «1»</w:t>
      </w:r>
      <w:r w:rsidRPr="0027727F">
        <w:rPr>
          <w:rFonts w:cs="B Badr" w:hint="cs"/>
          <w:color w:val="242887"/>
          <w:sz w:val="26"/>
          <w:szCs w:val="26"/>
          <w:rtl/>
        </w:rPr>
        <w:t xml:space="preserve"> عَرَفْتَ إِمَاماً! قَالَ أَبُو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لا اقبل منك.</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وَيْحَ سَالِمٍ وَ مَا يَدْرِي سَالِمٌ مَا مَنْزِلَةُ الْإِمَامِ! مَنْزِلَةُ الْإِمَامِ يَا زِيَادُ أَعْظَمُ وَ أَفْضَلُ مِمَّا يَذْهَبُ إِلَيْهِ سَالِمٌ وَ النَّاسُ أَجْمَعُونَ.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حُكِيَ عَنْ سَالِمٍ: أَنَّهُ كَانَ مُخْتَفِياً مِنْ بَنِي أُمَيَّةَ بِالْكُوفَةِ، فَلَمَّا بُويِعَ لِأَبِي الْعَبَّاسِ: خَرَجَ مِنَ الْكُوفَةِ مُحْرِماً فَلَمْ يَزَلْ يُلَبِّي: لَبَّيْكَ قَاصِمَ بَنِي أُمَيَّةَ لَبَّيْكَ، حَتَّى أَنَاخَ‏</w:t>
      </w:r>
      <w:r w:rsidRPr="0027727F">
        <w:rPr>
          <w:rFonts w:cs="B Badr" w:hint="cs"/>
          <w:color w:val="965AA0"/>
          <w:sz w:val="26"/>
          <w:szCs w:val="26"/>
          <w:rtl/>
        </w:rPr>
        <w:t xml:space="preserve"> «1»</w:t>
      </w:r>
      <w:r w:rsidRPr="0027727F">
        <w:rPr>
          <w:rFonts w:cs="B Badr" w:hint="cs"/>
          <w:color w:val="242887"/>
          <w:sz w:val="26"/>
          <w:szCs w:val="26"/>
          <w:rtl/>
        </w:rPr>
        <w:t xml:space="preserve"> بِالْبَيْتِ.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سَلَمَةَ بْنِ كُهَيْلٍ وَ أَبِي الْمِقْدَامِ وَ سَالِمِ بْنِ أَبِي حَفْصَةَ وَ كَثِيرٍ النَّوَّاءِ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429</w:t>
      </w:r>
      <w:r w:rsidRPr="0027727F">
        <w:rPr>
          <w:rFonts w:cs="B Badr" w:hint="cs"/>
          <w:color w:val="780000"/>
          <w:sz w:val="26"/>
          <w:szCs w:val="26"/>
          <w:rtl/>
        </w:rPr>
        <w:t xml:space="preserve"> سَعْدُ بْنُ جَنَاحٍ‏</w:t>
      </w:r>
      <w:r w:rsidRPr="0027727F">
        <w:rPr>
          <w:rFonts w:cs="B Badr" w:hint="cs"/>
          <w:color w:val="965AA0"/>
          <w:sz w:val="26"/>
          <w:szCs w:val="26"/>
          <w:rtl/>
        </w:rPr>
        <w:t xml:space="preserve"> «2»</w:t>
      </w:r>
      <w:r w:rsidRPr="0027727F">
        <w:rPr>
          <w:rFonts w:cs="B Badr" w:hint="cs"/>
          <w:color w:val="780000"/>
          <w:sz w:val="26"/>
          <w:szCs w:val="26"/>
          <w:rtl/>
        </w:rPr>
        <w:t xml:space="preserve"> الْكَشِّيُّ، قَالَ حَدَّثَنِي عَلِيُّ بْنُ مُحَمَّدِ بْنِ يَزِيدَ الْقُمِّيُّ، عَنْ أَحْمَدَ بْنِ مُحَمَّدِ بْنِ عِيسَى، عَنِ الْحُسَيْنِ بْنِ سَعِيدٍ، عَنْ فَضَالَةَ بْنِ أَيُّوبَ، عَنِ الْحُسَيْنِ بْنِ عُثْمَانَ الرَّوَّاسِيِّ، عَنْ سَدِيرٍ، قَالَ‏</w:t>
      </w:r>
      <w:r w:rsidRPr="0027727F">
        <w:rPr>
          <w:rFonts w:cs="B Badr" w:hint="cs"/>
          <w:color w:val="242887"/>
          <w:sz w:val="26"/>
          <w:szCs w:val="26"/>
          <w:rtl/>
        </w:rPr>
        <w:t xml:space="preserve"> دَخَلْتُ عَلَى أَبِي جَعْفَرٍ (ع) وَ مَعِي سَلَمَةُ بْنُ كُهَيْلٍ وَ أَبُو الْمِقْدَامِ ثَابِتٌ الْحَدَّادُ وَ سَالِمُ بْنُ أَبِي حَفْصَةَ وَ كَثِيرٌ النَّوَّاءُ وَ جَمَاعَةٌ مَعَهُمْ، وَ عِنْدَ أَبِي جَعْفَرٍ ع أَخُوهُ زَيْدُ بْنُ عَلِيٍّ (ع) فَقَالُوا لِأَبِي جَعْفَرٍ (ع) نَتَوَلَّى عَلِيّاً وَ حَسَناً وَ حُسَيْناً وَ نَتَبَرَّأُ مِنْ أَعْدَائِهِمْ! قَالَ نَعَمْ. قَالُوا نَتَوَلَّى أَبَا بَكْرٍ وَ عُمَرَ وَ نَتَبَرَّأُ مِنْ أَعْدَائِهِمْ! قَالَ فَالْتَفَتَ إِلَيْهِمْ زَيْدُ بْنُ عَلِيٍّ قَالَ لَهُمْ أَ تَتَبَرَّءُونَ مِنْ فَاطِمَةَ بَتَرْتُمْ‏</w:t>
      </w:r>
      <w:r w:rsidRPr="0027727F">
        <w:rPr>
          <w:rFonts w:cs="B Badr" w:hint="cs"/>
          <w:color w:val="965AA0"/>
          <w:sz w:val="26"/>
          <w:szCs w:val="26"/>
          <w:rtl/>
        </w:rPr>
        <w:t xml:space="preserve"> «3»</w:t>
      </w:r>
      <w:r w:rsidRPr="0027727F">
        <w:rPr>
          <w:rFonts w:cs="B Badr" w:hint="cs"/>
          <w:color w:val="242887"/>
          <w:sz w:val="26"/>
          <w:szCs w:val="26"/>
          <w:rtl/>
        </w:rPr>
        <w:t xml:space="preserve"> أَمْرَنَا بَتَرَكُمُ اللَّهُ، فَيَوْمَئِذٍ سُمُّوا الْبُتْرِيَّةَ.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الترتيب: اناخ راحلته.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صباح-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بتره بترا اي قطعه.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237</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عُمَرَ بْنِ رِيَاحٍ‏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430 عُمَرُ قِيلَ إِنَّهُ كَانَ أَوَّلًا يَقُولُ بِإِمَامَةِ أَبِي جَعْفَرٍ (ع) ثُمَّ إِنَّهُ فَارَقَ هَذَا الْقَوْلَ وَ خَالَفَ أَصْحَابَهُ مَعَ عِدَّةٍ يَسِيرَةٍ بَايَعُوهُ‏</w:t>
      </w:r>
      <w:r w:rsidRPr="0027727F">
        <w:rPr>
          <w:rFonts w:cs="B Badr" w:hint="cs"/>
          <w:color w:val="965AA0"/>
          <w:sz w:val="26"/>
          <w:szCs w:val="26"/>
          <w:rtl/>
        </w:rPr>
        <w:t xml:space="preserve"> «1»</w:t>
      </w:r>
      <w:r w:rsidRPr="0027727F">
        <w:rPr>
          <w:rFonts w:cs="B Badr" w:hint="cs"/>
          <w:color w:val="242887"/>
          <w:sz w:val="26"/>
          <w:szCs w:val="26"/>
          <w:rtl/>
        </w:rPr>
        <w:t xml:space="preserve"> عَلَى ضَلَالَتِهِ، فَإِنَّهُ زَعَمَ أَنَّهُ سَأَلَ أَبَا جَعْفَرٍ (ع) عَنْ مَسْأَلَةٍ فَأَجَابَهُ فِيهَا بِجَوَابٍ، ثُمَّ عَادَ إِلَيْهِ فِي عَامٍ آخَرَ وَ زَعَمَ أَنَّهُ سَأَلَهُ عَنْ تِلْكَ الْمَسْأَلَةِ بِعَيْنِهَا فَأَجَابَهُ فِيهَا بِخِلَافِ الْجَوَابِ الْأَوَّلِ، فَقَالَ لِأَبِي جَعْفَرٍ (ع) هَذَا خِلَافُ مَا أَجَبْتَنِي فِي هَذِهِ الْمَسْأَلَةِ عَامَكَ الْمَاضِي، فَذَكَرَ أَنَّهُ قَالَ لَهُ إِنَّ جَوَابَنَا خَرَجَ عَلَى وَجْهِ التَّقِيَّةِ، فَشَكَّ فِي أَمْرِهِ وَ إِمَامَتِهِ، فَلَقِيَ رَجُلًا مِنْ أَصْحَابِ أَبِي جَعْفَرٍ (ع) يُقَالُ لَهُ مُحَمَّدُ بْنُ قَيْسٍ، فَقَالَ إِنِّي سَأَلْتُ أَبَا جَعْفَرٍ (ع) عَنْ مَسْأَلَةٍ فَأَجَابَنِي فِيهَا بِجَوَابٍ ثُمَّ سَأَلْتُ عَنْهَا فِي عَامٍ آخَرَ فَأَجَابَنِي فِيهَا بِخِلَافِ الْجَوَابِ الْأَوَّلِ، فَقُلْتُ لَهُ: لِمَ فَعَلْتَ ذَلِكَ قَالَ فَعَلْتُهُ لِلتَّقِيَّةِ، وَ قَدْ عَلِمَ اللَّهُ أَنِّي مَا سَأَلْتُهُ إِلَّا وَ أَنَا صَحِيحُ الْعَزْمِ عَلَى التَّدَيُّنِ بِمَا يُفْتِينِي فِيهِ وَ قَبُولِهِ وَ الْعَمَلِ بِهِ، وَ لَا وَجْهَ لِاتِّقَائِهِ إِيَّايَ، وَ هَذِهِ حَالُهُ، فَقَالَ لَهُ مُحَمَّدُ بْنُ قَيْسٍ: فَلَعَلَّهُ حَضَرَكَ مَنِ اتَّقَاهُ، فَقَالَ مَا حَضَرَ مَجْلِسَهُ فِي وَاحِدَةٍ مِنَ الْحَالَيْنِ غَيْرِي، لَا، وَ لَكِنْ كَانَ جَوَابُهُ جَمِيعاً عَلَى وَجْهِ التَّخَيُّبِ‏</w:t>
      </w:r>
      <w:r w:rsidRPr="0027727F">
        <w:rPr>
          <w:rFonts w:cs="B Badr" w:hint="cs"/>
          <w:color w:val="965AA0"/>
          <w:sz w:val="26"/>
          <w:szCs w:val="26"/>
          <w:rtl/>
        </w:rPr>
        <w:t xml:space="preserve"> «2»</w:t>
      </w:r>
      <w:r w:rsidRPr="0027727F">
        <w:rPr>
          <w:rFonts w:cs="B Badr" w:hint="cs"/>
          <w:color w:val="242887"/>
          <w:sz w:val="26"/>
          <w:szCs w:val="26"/>
          <w:rtl/>
        </w:rPr>
        <w:t xml:space="preserve"> وَ لَمْ يَحْفَظْ مَا أَجَابَ بِهِ فِي الْعَامِ الْمَاضِي فَيُجِيبَ بِمِثْلِهِ، فَرَجَعَ عَنْ إِمَامَتِهِ، وَ قَالَ لَا يَكُونُ إِمَامٌ يُفْتِي بِالْبَاطِلِ عَلَى شَيْ‏ءٍ مِنَ الْوُجُوهِ وَ لَا فِي حَالٍ مِنَ الْأَحْوَالِ، وَ لَا يَكُونُ إِمَاماً</w:t>
      </w:r>
      <w:r w:rsidRPr="0027727F">
        <w:rPr>
          <w:rFonts w:cs="B Badr" w:hint="cs"/>
          <w:color w:val="965AA0"/>
          <w:sz w:val="26"/>
          <w:szCs w:val="26"/>
          <w:rtl/>
        </w:rPr>
        <w:t xml:space="preserve"> «3»</w:t>
      </w:r>
      <w:r w:rsidRPr="0027727F">
        <w:rPr>
          <w:rFonts w:cs="B Badr" w:hint="cs"/>
          <w:color w:val="242887"/>
          <w:sz w:val="26"/>
          <w:szCs w:val="26"/>
          <w:rtl/>
        </w:rPr>
        <w:t xml:space="preserve"> يُفْتِي بِتَقِيَّةٍ مِنْ غَيْرِ مَا يَجِبُ عِنْدَ اللَّهِ، وَ لَا هُوَ مُرْخِي سِتْرَهُ وَ يُغْلِقُ بَابَهُ،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تابعوه-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التبخيت،. التنحت- خ. و خاب و تخيّب: لم يظفر بما طلبه.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امام-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لَا يَسَعُ الْإِمَامَ إِلَّا الْخُرُوجُ وَ الْأَمْرُ بِالْمَعْرُوفِ وَ النَّهْيُ عَنِ الْمُنْكَرِ، فَمَالَ إِلَى سُنَّتِهِ بِقَوْلِ الْبُتْرِيَّةِ وَ مَالَ مَعَهُ نَفَرٌ يَسِيرٌ.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تَسْمِيَةِ الْفُقَهَاءِ مِنْ أَصْحَابِ أَبِي جَعْفَرٍ وَ أَبِي عَبْدِ اللَّهِ (عَلَيْهِمَا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431</w:t>
      </w:r>
      <w:r w:rsidRPr="0027727F">
        <w:rPr>
          <w:rFonts w:cs="B Badr" w:hint="cs"/>
          <w:color w:val="780000"/>
          <w:sz w:val="26"/>
          <w:szCs w:val="26"/>
          <w:rtl/>
        </w:rPr>
        <w:t xml:space="preserve"> قَالَ الْكَشِّيُ‏</w:t>
      </w:r>
      <w:r w:rsidRPr="0027727F">
        <w:rPr>
          <w:rFonts w:cs="B Badr" w:hint="cs"/>
          <w:color w:val="242887"/>
          <w:sz w:val="26"/>
          <w:szCs w:val="26"/>
          <w:rtl/>
        </w:rPr>
        <w:t>: اجْتَمَعَتِ الْعِصَابَةُ عَلَى تَصْدِيقِ هَؤُلَاءِ الْأَوَّلِينَ مِنْ أَصْحَابِ أَبِي جَعْفَرٍ (ع) وَ أَبِي عَبْدِ اللَّهِ (ع) وَ انْقَادُوا لَهُمْ بِالْفِقْهِ، فَقَالُوا أَفْقَهُ الْأَوَّلِينَ سِتَّةٌ: زُرَارَةُ وَ مَعْرُوفُ بْنُ خَرَّبُوذَ وَ بُرَيْدٌ وَ أَبُو بَصِيرٍ الْأَسَدِيُّ وَ الْفُضَيْلُ بْنُ يَسَارٍ وَ مُحَمَّدُ بْنُ مُسْلِمٍ الطَّائِفِيُّ، قَالُوا وَ أَفْقَهُ السِّتَّةِ زُرَارَةُ، وَ قَالَ بَعْضُهُمْ كَانَ أَبِي بَصِيرٍ الْأَسَدِيِّ أَبُو بَصِيرٍ الْمُرَادِيُّ وَ هُوَ لَيْثُ بْنُ الْبَخْتَرِيُّ.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بُرَيْدِ بْنِ مُعَاوِيَةَ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432</w:t>
      </w:r>
      <w:r w:rsidRPr="0027727F">
        <w:rPr>
          <w:rFonts w:cs="B Badr" w:hint="cs"/>
          <w:color w:val="780000"/>
          <w:sz w:val="26"/>
          <w:szCs w:val="26"/>
          <w:rtl/>
        </w:rPr>
        <w:t xml:space="preserve"> حَدَّثَنَا الْحُسَيْنُ بْنُ الْحَسَنِ بْنِ بُنْدَارَ الْقُمِّيُّ، قَالَ حَدَّثَنِي سَعْدُ بْنُ عَبْدِ اللَّهِ بْنِ أَبِي خَلَفٍ الْقُمِّيُّ، قَالَ حَدَّثَنِي مُحَمَّدُ بْنُ عَبْدِ اللَّهِ الْمِسْمَعِيُّ، قَالَ حَدَّثَنِي عَلِيُّ بْنُ حَدِيدٍ وَ عَلِيُّ بْنُ أَسْبَاطٍ، عَنْ جَمِيلِ بْنِ دَرَّاجٍ، قَالَ سَمِعْتُ أَبَا عَبْدِ اللَّهِ (ع) يَقُولُ‏</w:t>
      </w:r>
      <w:r w:rsidRPr="0027727F">
        <w:rPr>
          <w:rFonts w:cs="B Badr" w:hint="cs"/>
          <w:color w:val="242887"/>
          <w:sz w:val="26"/>
          <w:szCs w:val="26"/>
          <w:rtl/>
        </w:rPr>
        <w:t xml:space="preserve"> أَوْتَادُ الْأَرْضِ وَ أَعْلَامُ الدِّينِ أَرْبَعَةٌ: مُحَمَّدُ بْنُ مُسْلِمٍ وَ بُرَيْدُ بْنُ مُعَاوِيَةَ وَ لَيْثُ بْنُ الْبَخْتَرِيِّ الْمُرَادِيُّ وَ زُرَارَةُ بْنُ أَعْيَنَ.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433</w:t>
      </w:r>
      <w:r w:rsidRPr="0027727F">
        <w:rPr>
          <w:rFonts w:cs="B Badr" w:hint="cs"/>
          <w:color w:val="780000"/>
          <w:sz w:val="26"/>
          <w:szCs w:val="26"/>
          <w:rtl/>
        </w:rPr>
        <w:t xml:space="preserve"> وَ بِهَذَا الْإِسْنَادِ: عَنْ مُحَمَّدِ بْنِ عَبْدِ اللَّهِ الْمِسْمَعِيِّ، عَنْ عَلِيِّ بْنِ أَسْبَاطٍ، عَنْ مُحَمَّدِ بْنِ سِنَانٍ، عَنْ دَاوُدَ بْنِ سِرْحَانَ، قَالَ سَمِعْتُ أَبَا عَبْدِ اللَّهِ (ع) يَقُولُ‏</w:t>
      </w:r>
      <w:r w:rsidRPr="0027727F">
        <w:rPr>
          <w:rFonts w:cs="B Badr" w:hint="cs"/>
          <w:color w:val="242887"/>
          <w:sz w:val="26"/>
          <w:szCs w:val="26"/>
          <w:rtl/>
        </w:rPr>
        <w:t>: إِنِّي لَأُحَدِّثُ الرَّجُلَ‏</w:t>
      </w:r>
      <w:r w:rsidRPr="0027727F">
        <w:rPr>
          <w:rFonts w:cs="B Badr" w:hint="cs"/>
          <w:color w:val="965AA0"/>
          <w:sz w:val="26"/>
          <w:szCs w:val="26"/>
          <w:rtl/>
        </w:rPr>
        <w:t xml:space="preserve"> «1»</w:t>
      </w:r>
      <w:r w:rsidRPr="0027727F">
        <w:rPr>
          <w:rFonts w:cs="B Badr" w:hint="cs"/>
          <w:color w:val="242887"/>
          <w:sz w:val="26"/>
          <w:szCs w:val="26"/>
          <w:rtl/>
        </w:rPr>
        <w:t xml:space="preserve"> بِحَدِيثٍ وَ أَنْهَاهُ عَنِ الْجِدَالِ وَ الْمِرَاءِ فِي دِينِ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مر هذا الحديث في 287 باختلاف يسير.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239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تَعَالَى، وَ أَنْهَاهُ عَنِ الْقِيَاسِ فَيَخْرُجُ مِنْ عِنْدِي فَيَتَأَوَّلُ حَدِيثِي عَلَى غَيْرِ تَأْوِيلِهِ، إِنِّي أَمَرْتُ قَوْماً أَنْ يَتَكَلَّمُوا وَ نَهَيْتُ قَوْماً، فَكُلٌّ يَتَأَوَّلُ لِنَفْسِهِ يُرِيدُ الْمَعْصِيَةَ لِلَّهِ تَعَالَى وَ لِرَسُولِهِ، فَلَوْ سَمِعُوا وَ أَطَاعُوا لَأَوْدَعْتُهُمْ مَا أَوْدَعَ أَبِي (ع) أَصْحَابَهُ، إِنَّ أَصْحَابَ أَبِي (ع) كَانُوا زَيْناً أَحْيَاءً وَ أَمْوَاتاً، أَعْنِي زُرَارَةَ وَ مُحَمَّدَ بْنَ مُسْلِمٍ وَ مِنْهُمْ لَيْثٌ الْمُرَادِيُّ وَ بُرَيْدٌ الْعِجْلِيُّ، هَؤُلَاءِ الْقَوَّامُونَ بِالْقِسْطِ هَؤُلَاءِ الْقَوَّالُونَ بِالصِّدْقِ هَؤُلَاءِ</w:t>
      </w:r>
      <w:r w:rsidRPr="0027727F">
        <w:rPr>
          <w:rFonts w:cs="B Badr" w:hint="cs"/>
          <w:color w:val="006A0F"/>
          <w:sz w:val="26"/>
          <w:szCs w:val="26"/>
          <w:rtl/>
        </w:rPr>
        <w:t xml:space="preserve"> السَّابِقُونَ السَّابِقُونَ أُولئِكَ الْمُقَرَّبُونَ‏</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434</w:t>
      </w:r>
      <w:r w:rsidRPr="0027727F">
        <w:rPr>
          <w:rFonts w:cs="B Badr" w:hint="cs"/>
          <w:color w:val="780000"/>
          <w:sz w:val="26"/>
          <w:szCs w:val="26"/>
          <w:rtl/>
        </w:rPr>
        <w:t xml:space="preserve"> حَمْدَوَيْهِ، قَالَ حَدَّثَنَا مُحَمَّدُ بْنُ عِيسَى، عَنْ أَبِي مُحَمَّدٍ الْقَاسِمِ بْنِ عُرْوَةَ، عَنْ أَبِي الْعَبَّاسِ الْبَقْبَاقِ، قَالَ، قَالَ أَبُو عَبْدِ اللَّهِ (ع)</w:t>
      </w:r>
      <w:r w:rsidRPr="0027727F">
        <w:rPr>
          <w:rFonts w:cs="B Badr" w:hint="cs"/>
          <w:color w:val="965AA0"/>
          <w:sz w:val="26"/>
          <w:szCs w:val="26"/>
          <w:rtl/>
        </w:rPr>
        <w:t xml:space="preserve"> «1»</w:t>
      </w:r>
      <w:r w:rsidRPr="0027727F">
        <w:rPr>
          <w:rFonts w:cs="B Badr" w:hint="cs"/>
          <w:color w:val="242887"/>
          <w:sz w:val="26"/>
          <w:szCs w:val="26"/>
          <w:rtl/>
        </w:rPr>
        <w:t xml:space="preserve"> زُرَارَةُ بْنُ أَعْيَنَ وَ مُحَمَّدُ بْنُ مُسْلِمٍ وَ بُرَيْدُ بْنُ مُعَاوِيَةَ وَ الْأَحْوَلُ أَحَبُّ النَّاسِ إِلَيَّ أَحْيَاءً وَ أَمْوَاتاً وَ لَكِنَّ النَّاسَ يُكْثِرُونَ عَلَيَّ فِيهِمْ فَلَا أَجِدُ بُدّاً مِنْ مُتَابَعَتِهِمْ، قَالَ، فَلَمَّا كَانَ مِنْ قَابِلٍ، قَالَ: أَنْتَ الَّذِي تَرْوِي عَلَيَّ مَا تَرْوِي فِي زُرَارَةَ وَ بُرَيْدٍ وَ مُحَمَّدِ بْنِ مُسْلِمٍ وَ الْأَحْوَلِ قَالَ، قُلْتُ نَعَمْ، فَكَذَبْتُ عَلَيْكَ قَالَ إِنَّمَا ذَلِكَ إِذَا كَانُوا صَالِحِينَ، قُلْتُ هُمْ صَالِحُونَ.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435</w:t>
      </w:r>
      <w:r w:rsidRPr="0027727F">
        <w:rPr>
          <w:rFonts w:cs="B Badr" w:hint="cs"/>
          <w:color w:val="780000"/>
          <w:sz w:val="26"/>
          <w:szCs w:val="26"/>
          <w:rtl/>
        </w:rPr>
        <w:t xml:space="preserve"> حَدَّثَنِي مُحَمَّدُ بْنُ مَسْعُودٍ، عَنْ جِبْرِيلَ بْنِ أَحْمَدَ، عَنْ مُحَمَّدِ بْنِ عِيسَى، عَنْ يُونُسَ، عَنْ أَبِي الصَّبَّاحِ، قَالَ سَمِعْتُ أَبَا عَبْدِ اللَّهِ (ع) يَقُولُ‏</w:t>
      </w:r>
      <w:r w:rsidRPr="0027727F">
        <w:rPr>
          <w:rFonts w:cs="B Badr" w:hint="cs"/>
          <w:color w:val="242887"/>
          <w:sz w:val="26"/>
          <w:szCs w:val="26"/>
          <w:rtl/>
        </w:rPr>
        <w:t>: يَا أَبَا الصَّبَّاحِ هَلَكَ الْمُتَرَئِّسُونَ‏</w:t>
      </w:r>
      <w:r w:rsidRPr="0027727F">
        <w:rPr>
          <w:rFonts w:cs="B Badr" w:hint="cs"/>
          <w:color w:val="965AA0"/>
          <w:sz w:val="26"/>
          <w:szCs w:val="26"/>
          <w:rtl/>
        </w:rPr>
        <w:t xml:space="preserve"> «2»</w:t>
      </w:r>
      <w:r w:rsidRPr="0027727F">
        <w:rPr>
          <w:rFonts w:cs="B Badr" w:hint="cs"/>
          <w:color w:val="242887"/>
          <w:sz w:val="26"/>
          <w:szCs w:val="26"/>
          <w:rtl/>
        </w:rPr>
        <w:t xml:space="preserve"> فِي أَدْيَانِهِمْ مِنْهُمْ زُرَارَةُ وَ بُرَيْدٌ وَ مُحَمَّدُ بْنُ مُسْلِمٍ وَ إِسْمَاعِيلُ الْجُعْفِيُّ، وَ ذَكَرَ آخَرَ لَمْ أَحْفَظْهُ.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436</w:t>
      </w:r>
      <w:r w:rsidRPr="0027727F">
        <w:rPr>
          <w:rFonts w:cs="B Badr" w:hint="cs"/>
          <w:color w:val="780000"/>
          <w:sz w:val="26"/>
          <w:szCs w:val="26"/>
          <w:rtl/>
        </w:rPr>
        <w:t xml:space="preserve"> بِهَذَا الْإِسْنَادِ: عَنْ يُونُسَ، عَنْ مِسْمَعٍ كِرْدِينٍ أَبِي سَيَّارٍ قَالَ سَمِعْتُ‏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مرّ بهذا المضمون في حديث 325 و 326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مرّ هذا الحديث في 283 و 350.</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240</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أَبَا عَبْدِ اللَّهِ (ع) يَقُولُ‏</w:t>
      </w:r>
      <w:r w:rsidRPr="0027727F">
        <w:rPr>
          <w:rFonts w:cs="B Badr" w:hint="cs"/>
          <w:color w:val="965AA0"/>
          <w:sz w:val="26"/>
          <w:szCs w:val="26"/>
          <w:rtl/>
        </w:rPr>
        <w:t xml:space="preserve"> «1»</w:t>
      </w:r>
      <w:r w:rsidRPr="0027727F">
        <w:rPr>
          <w:rFonts w:cs="B Badr" w:hint="cs"/>
          <w:color w:val="242887"/>
          <w:sz w:val="26"/>
          <w:szCs w:val="26"/>
          <w:rtl/>
        </w:rPr>
        <w:t xml:space="preserve"> لَعَنَ اللَّهُ بُرَيْداً وَ لَعَنَ‏</w:t>
      </w:r>
      <w:r w:rsidRPr="0027727F">
        <w:rPr>
          <w:rFonts w:cs="B Badr" w:hint="cs"/>
          <w:color w:val="965AA0"/>
          <w:sz w:val="26"/>
          <w:szCs w:val="26"/>
          <w:rtl/>
        </w:rPr>
        <w:t xml:space="preserve"> «2»</w:t>
      </w:r>
      <w:r w:rsidRPr="0027727F">
        <w:rPr>
          <w:rFonts w:cs="B Badr" w:hint="cs"/>
          <w:color w:val="242887"/>
          <w:sz w:val="26"/>
          <w:szCs w:val="26"/>
          <w:rtl/>
        </w:rPr>
        <w:t xml:space="preserve">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437</w:t>
      </w:r>
      <w:r w:rsidRPr="0027727F">
        <w:rPr>
          <w:rFonts w:cs="B Badr" w:hint="cs"/>
          <w:color w:val="780000"/>
          <w:sz w:val="26"/>
          <w:szCs w:val="26"/>
          <w:rtl/>
        </w:rPr>
        <w:t xml:space="preserve"> جِبْرِيلُ بْنُ أَحْمَدَ، قَالَ حَدَّثَنِي مُحَمَّدُ بْنُ عِيسَى بْنِ عُبَيْدٍ، عَنْ يُونُسَ بْنِ عَبْدِ الرَّحْمَنِ، عَنْ عُمَرَ بْنِ أَبَانٍ، عَنْ عَبْدِ الرَّحِيمِ الْقَصِيرِ، قَالَ‏</w:t>
      </w:r>
      <w:r w:rsidRPr="0027727F">
        <w:rPr>
          <w:rFonts w:cs="B Badr" w:hint="cs"/>
          <w:color w:val="242887"/>
          <w:sz w:val="26"/>
          <w:szCs w:val="26"/>
          <w:rtl/>
        </w:rPr>
        <w:t>، قَالَ أَبُو عَبْدِ اللَّهِ (ع) ائْتِ‏</w:t>
      </w:r>
      <w:r w:rsidRPr="0027727F">
        <w:rPr>
          <w:rFonts w:cs="B Badr" w:hint="cs"/>
          <w:color w:val="965AA0"/>
          <w:sz w:val="26"/>
          <w:szCs w:val="26"/>
          <w:rtl/>
        </w:rPr>
        <w:t xml:space="preserve"> «3»</w:t>
      </w:r>
      <w:r w:rsidRPr="0027727F">
        <w:rPr>
          <w:rFonts w:cs="B Badr" w:hint="cs"/>
          <w:color w:val="242887"/>
          <w:sz w:val="26"/>
          <w:szCs w:val="26"/>
          <w:rtl/>
        </w:rPr>
        <w:t xml:space="preserve"> زُرَارَةَ وَ بُرَيْداً وَ قُلْ لَهُمَا مَا هَذِهِ الْبِدْعَةُ أَ مَا عَلِمْتُمْ‏</w:t>
      </w:r>
      <w:r w:rsidRPr="0027727F">
        <w:rPr>
          <w:rFonts w:cs="B Badr" w:hint="cs"/>
          <w:color w:val="965AA0"/>
          <w:sz w:val="26"/>
          <w:szCs w:val="26"/>
          <w:rtl/>
        </w:rPr>
        <w:t xml:space="preserve"> «4»</w:t>
      </w:r>
      <w:r w:rsidRPr="0027727F">
        <w:rPr>
          <w:rFonts w:cs="B Badr" w:hint="cs"/>
          <w:color w:val="242887"/>
          <w:sz w:val="26"/>
          <w:szCs w:val="26"/>
          <w:rtl/>
        </w:rPr>
        <w:t xml:space="preserve"> أَنَّ رَسُولَ اللَّهِ (ص) قَالَ كُلُّ بِدْعَةٍ ضَلَالَةٌ فَقُلْتُ لَهُ إِنِّي أَخَافُ مِنْهُمَا فَأَرْسَلَ مَعِي لَيْثاً الْمُرَادِيَّ فَأَتَيْنَا زُرَارَةَ فَقُلْنَا لَهُ مَا قَالَ أَبُو عَبْدِ اللَّهِ (ع) فَقَالَ وَ اللَّهِ لَقَدْ أَعْطَانِي الِاسْتِطَاعَةَ وَ مَا شَعَرُوا مَا يُرِيدُ، فَقَالَ وَ اللَّهِ لَا أَرْجِعُ عَنْهَا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438</w:t>
      </w:r>
      <w:r w:rsidRPr="0027727F">
        <w:rPr>
          <w:rFonts w:cs="B Badr" w:hint="cs"/>
          <w:color w:val="780000"/>
          <w:sz w:val="26"/>
          <w:szCs w:val="26"/>
          <w:rtl/>
        </w:rPr>
        <w:t xml:space="preserve"> عَلِيُّ بْنُ مُحَمَّدٍ، قَالَ حَدَّثَنِي مُحَمَّدُ بْنُ أَحْمَدَ، عَنْ يَعْقُوبَ بْنِ يَزِيدَ، عَنِ ابْنِ أَبِي عُمَيْرٍ، عَنْ أَبِي الْعَبَّاسِ الْبَقْبَاقِ، عَنْ أَبِي عَبْدِ اللَّهِ (ع) أَنَّهُ،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أَرْبَعَةٌ أَحَبُّ النَّاسِ إِلَيَّ أَحْيَاءً وَ أَمْوَاتاً بُرَيْدٌ الْعِجْلِيُّ وَ زُرَارَةُ وَ مُحَمَّدُ بْنُ مُسْلِمٍ وَ الْأَحْوَلُ‏</w:t>
      </w:r>
      <w:r w:rsidRPr="0027727F">
        <w:rPr>
          <w:rFonts w:cs="B Badr" w:hint="cs"/>
          <w:color w:val="965AA0"/>
          <w:sz w:val="26"/>
          <w:szCs w:val="26"/>
          <w:rtl/>
        </w:rPr>
        <w:t xml:space="preserve"> «5»</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أُمِّ خَالِدٍ وَ كَثِيرٍ النَّوَّاءِ وَ أَبِي الْمِقْدَامِ‏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439</w:t>
      </w:r>
      <w:r w:rsidRPr="0027727F">
        <w:rPr>
          <w:rFonts w:cs="B Badr" w:hint="cs"/>
          <w:color w:val="780000"/>
          <w:sz w:val="26"/>
          <w:szCs w:val="26"/>
          <w:rtl/>
        </w:rPr>
        <w:t xml:space="preserve"> عَلِيُّ بْنُ الْحَسَنِ، قَالَ حَدَّثَنِي الْعَبَّاسُ بْنُ عَامِرٍ وَ جَعْفَرُ بْنُ مُحَمَّدٍ، عَنْ أَبَانِ بْنِ عُثْمَانَ، عَنْ أَبِي بَصِيرٍ، قَالَ سَمِعْتُ أَبَا جَعْفَرٍ (ع) يَقُولُ‏</w:t>
      </w:r>
      <w:r w:rsidRPr="0027727F">
        <w:rPr>
          <w:rFonts w:cs="B Badr" w:hint="cs"/>
          <w:color w:val="242887"/>
          <w:sz w:val="26"/>
          <w:szCs w:val="26"/>
          <w:rtl/>
        </w:rPr>
        <w:t>: إِنَّ الْحَكَمَ بْنَ عُتَيْبَةَ وَ سَلَمَةَ وَ كَثِيراً</w:t>
      </w:r>
      <w:r w:rsidRPr="0027727F">
        <w:rPr>
          <w:rFonts w:cs="B Badr" w:hint="cs"/>
          <w:color w:val="965AA0"/>
          <w:sz w:val="26"/>
          <w:szCs w:val="26"/>
          <w:rtl/>
        </w:rPr>
        <w:t xml:space="preserve"> «6»</w:t>
      </w:r>
      <w:r w:rsidRPr="0027727F">
        <w:rPr>
          <w:rFonts w:cs="B Badr" w:hint="cs"/>
          <w:color w:val="242887"/>
          <w:sz w:val="26"/>
          <w:szCs w:val="26"/>
          <w:rtl/>
        </w:rPr>
        <w:t xml:space="preserve"> وَ أَبَا الْمِقْدَامِ وَ التَّمَّارَ يَعْنِي سَالِماً، أَضَلُّوا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مرّ هذا الحديث في 237.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لعن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مرّ هذا الحديث في 236.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أما علمتما-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راجع حديث 215.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و كثير النواء-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مِمَّنْ ضَلَّ هَؤُلَاءِ، وَ إِنَّهُمْ مِمَّنْ قَالَ اللَّهُ عَزَّ وَ جَلَّ.</w:t>
      </w:r>
      <w:r w:rsidRPr="0027727F">
        <w:rPr>
          <w:rFonts w:cs="B Badr" w:hint="cs"/>
          <w:color w:val="006A0F"/>
          <w:sz w:val="26"/>
          <w:szCs w:val="26"/>
          <w:rtl/>
        </w:rPr>
        <w:t xml:space="preserve"> وَ مِنَ النَّاسِ مَنْ يَقُولُ آمَنَّا بِاللَّهِ وَ بِالْيَوْمِ الْآخِرِ وَ ما هُمْ بِمُؤْمِنِينَ‏</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440</w:t>
      </w:r>
      <w:r w:rsidRPr="0027727F">
        <w:rPr>
          <w:rFonts w:cs="B Badr" w:hint="cs"/>
          <w:color w:val="780000"/>
          <w:sz w:val="26"/>
          <w:szCs w:val="26"/>
          <w:rtl/>
        </w:rPr>
        <w:t xml:space="preserve"> عَلِيُّ بْنُ مُحَمَّدٍ، قَالَ حَدَّثَنِي أَحْمَدُ بْنُ مُحَمَّدٍ، عَنْ عَلِيِّ بْنِ الْحَكَمِ، عَنْ سَيْفِ بْنِ عَمِيرَةَ، عَنْ أَبِي بَكْرٍ الْحَضْرَمِيِّ، قَالَ، قَالَ أَبُو عَبْدِ اللَّهِ (ع)</w:t>
      </w:r>
      <w:r w:rsidRPr="0027727F">
        <w:rPr>
          <w:rFonts w:cs="B Badr" w:hint="cs"/>
          <w:color w:val="242887"/>
          <w:sz w:val="26"/>
          <w:szCs w:val="26"/>
          <w:rtl/>
        </w:rPr>
        <w:t xml:space="preserve"> اللَّهُمَّ إِنِّي إِلَيْكَ مِنْ كَثِيرٍ النَّوَّاءِ بَرِي‏ءٌ</w:t>
      </w:r>
      <w:r w:rsidRPr="0027727F">
        <w:rPr>
          <w:rFonts w:cs="B Badr" w:hint="cs"/>
          <w:color w:val="965AA0"/>
          <w:sz w:val="26"/>
          <w:szCs w:val="26"/>
          <w:rtl/>
        </w:rPr>
        <w:t xml:space="preserve"> «1»</w:t>
      </w:r>
      <w:r w:rsidRPr="0027727F">
        <w:rPr>
          <w:rFonts w:cs="B Badr" w:hint="cs"/>
          <w:color w:val="242887"/>
          <w:sz w:val="26"/>
          <w:szCs w:val="26"/>
          <w:rtl/>
        </w:rPr>
        <w:t xml:space="preserve"> فِي الدُّنْيَا وَ الْآخِرَةِ.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441</w:t>
      </w:r>
      <w:r w:rsidRPr="0027727F">
        <w:rPr>
          <w:rFonts w:cs="B Badr" w:hint="cs"/>
          <w:color w:val="780000"/>
          <w:sz w:val="26"/>
          <w:szCs w:val="26"/>
          <w:rtl/>
        </w:rPr>
        <w:t xml:space="preserve"> حَدَّثَنِي مُحَمَّدُ بْنُ مَسْعُودٍ، قَالَ حَدَّثَنِي عَلِيُّ بْنُ الْحَسَنِ بْنِ فَضَّالٍ، عَنِ الْعَبَّاسِ بْنِ عَامِرٍ وَ جَعْفَرِ بْنِ مُحَمَّدِ بْنِ حُكَيْمٍ، عَنْ أَبَانِ بْنِ عُثْمَانَ الْأَحْمَرِ، عَنْ أَبِي بَصِيرٍ، قَالَ‏</w:t>
      </w:r>
      <w:r w:rsidRPr="0027727F">
        <w:rPr>
          <w:rFonts w:cs="B Badr" w:hint="cs"/>
          <w:color w:val="242887"/>
          <w:sz w:val="26"/>
          <w:szCs w:val="26"/>
          <w:rtl/>
        </w:rPr>
        <w:t>، كُنْتُ جَالِساً عِنْدَ أَبِي عَبْدِ اللَّهِ (ع) إِذْ جَاءَتْ أُمُّ خَالِدٍ الَّتِي كَانَ قَطَعَهَا يُوسُفُ‏</w:t>
      </w:r>
      <w:r w:rsidRPr="0027727F">
        <w:rPr>
          <w:rFonts w:cs="B Badr" w:hint="cs"/>
          <w:color w:val="965AA0"/>
          <w:sz w:val="26"/>
          <w:szCs w:val="26"/>
          <w:rtl/>
        </w:rPr>
        <w:t xml:space="preserve"> «2»</w:t>
      </w:r>
      <w:r w:rsidRPr="0027727F">
        <w:rPr>
          <w:rFonts w:cs="B Badr" w:hint="cs"/>
          <w:color w:val="242887"/>
          <w:sz w:val="26"/>
          <w:szCs w:val="26"/>
          <w:rtl/>
        </w:rPr>
        <w:t xml:space="preserve"> تَسْتَأْذِنُ عَلَيْهِ، قَالَ، فَقَالَ أَبُو عَبْدِ اللَّهِ (ع) أَ يَسُرُّكَ أَنْ تَشْهَدَ كَلَامَهَا قَالَ، فَقُلْتُ نَعَمْ جُعِلْتُ فِدَاكَ، فَقَالَ أما لا فأدن‏</w:t>
      </w:r>
      <w:r w:rsidRPr="0027727F">
        <w:rPr>
          <w:rFonts w:cs="B Badr" w:hint="cs"/>
          <w:color w:val="965AA0"/>
          <w:sz w:val="26"/>
          <w:szCs w:val="26"/>
          <w:rtl/>
        </w:rPr>
        <w:t xml:space="preserve"> «3»</w:t>
      </w:r>
      <w:r w:rsidRPr="0027727F">
        <w:rPr>
          <w:rFonts w:cs="B Badr" w:hint="cs"/>
          <w:color w:val="242887"/>
          <w:sz w:val="26"/>
          <w:szCs w:val="26"/>
          <w:rtl/>
        </w:rPr>
        <w:t>، قَالَ، فَأَجْلَسَنِي عَلَى الطِّنْفِسَةِ، ثُمَّ دَخَلَتْ فَتَكَلَّمَتْ فَإِذَا هِيَ امْرَأَةٌ بَلِيغَةٌ، فَسَأَلْتُهُ عَنْ فُلَانٍ وَ فُلَانٍ، فَقَالَ لَهَا: تُوَلِّيهِمَا!</w:t>
      </w:r>
      <w:r w:rsidRPr="0027727F">
        <w:rPr>
          <w:rFonts w:cs="B Badr" w:hint="cs"/>
          <w:color w:val="965AA0"/>
          <w:sz w:val="26"/>
          <w:szCs w:val="26"/>
          <w:rtl/>
        </w:rPr>
        <w:t xml:space="preserve"> «4»</w:t>
      </w:r>
      <w:r w:rsidRPr="0027727F">
        <w:rPr>
          <w:rFonts w:cs="B Badr" w:hint="cs"/>
          <w:color w:val="242887"/>
          <w:sz w:val="26"/>
          <w:szCs w:val="26"/>
          <w:rtl/>
        </w:rPr>
        <w:t xml:space="preserve"> قَالَتْ: فَأَقُولُ لِرَبِّي إِذَا لَقِيتُهُ إِنَّكَ أَمَرْتَنِي بِوَلَايَتِهِمَا، قَالَ: نَعَمْ. قَالَتْ: فَإِنَّ هَذَا الَّذِي مَعَكَ عَلَى الطِّنْفِسَةِ يَأْمُرُنِي بِالْبَرَاءَهِ مِنْهُمَا، وَ كَثِيرٌ النَّوَّاءُ يَأْمُرُنِي بِوَلَايَتِهِمَا فَأَيُّهُمَا أَحَبُّ إِلَيْكَ قَالَ هَذَا وَ اللَّهِ وَ أَصْحَابُهُ أَحَبُّ إِلَيَّ مِنْ كَثِيرٍ النَّوَّاءِ وَ أَصْحَابِهِ، إِنَّ هَذَا يُخَاصِمُ فَيَقُولُ‏</w:t>
      </w:r>
      <w:r w:rsidRPr="0027727F">
        <w:rPr>
          <w:rFonts w:cs="B Badr" w:hint="cs"/>
          <w:color w:val="006A0F"/>
          <w:sz w:val="26"/>
          <w:szCs w:val="26"/>
          <w:rtl/>
        </w:rPr>
        <w:t xml:space="preserve"> مَنْ لَمْ يَحْكُمْ بِما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ابرء-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راجع 442.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هكذا في النسخ الخطيّة، و في الممقانى اما الآن. و الطنفسة بالحركات الثلث: البساط.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بصيغة الأمر المؤنث من التولى.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242</w:t>
      </w:r>
    </w:p>
    <w:p w:rsidR="007E6FF1" w:rsidRPr="0027727F" w:rsidRDefault="007E6FF1" w:rsidP="008D125C">
      <w:pPr>
        <w:spacing w:line="400" w:lineRule="exact"/>
        <w:jc w:val="both"/>
        <w:rPr>
          <w:rFonts w:cs="B Badr"/>
          <w:sz w:val="26"/>
          <w:szCs w:val="26"/>
          <w:rtl/>
        </w:rPr>
      </w:pPr>
      <w:r w:rsidRPr="0027727F">
        <w:rPr>
          <w:rFonts w:cs="B Badr" w:hint="cs"/>
          <w:color w:val="006A0F"/>
          <w:sz w:val="26"/>
          <w:szCs w:val="26"/>
          <w:rtl/>
        </w:rPr>
        <w:t>أَنْزَلَ اللَّهُ فَأُولئِكَ هُمُ الْكافِرُونَ‏</w:t>
      </w:r>
      <w:r w:rsidRPr="0027727F">
        <w:rPr>
          <w:rFonts w:cs="B Badr" w:hint="cs"/>
          <w:color w:val="242887"/>
          <w:sz w:val="26"/>
          <w:szCs w:val="26"/>
          <w:rtl/>
        </w:rPr>
        <w:t>،</w:t>
      </w:r>
      <w:r w:rsidRPr="0027727F">
        <w:rPr>
          <w:rFonts w:cs="B Badr" w:hint="cs"/>
          <w:color w:val="006A0F"/>
          <w:sz w:val="26"/>
          <w:szCs w:val="26"/>
          <w:rtl/>
        </w:rPr>
        <w:t xml:space="preserve"> وَ مَنْ لَمْ يَحْكُمْ بِما أَنْزَلَ اللَّهُ فَأُولئِكَ هُمُ الظَّالِمُونَ‏</w:t>
      </w:r>
      <w:r w:rsidRPr="0027727F">
        <w:rPr>
          <w:rFonts w:cs="B Badr" w:hint="cs"/>
          <w:color w:val="242887"/>
          <w:sz w:val="26"/>
          <w:szCs w:val="26"/>
          <w:rtl/>
        </w:rPr>
        <w:t>،</w:t>
      </w:r>
      <w:r w:rsidRPr="0027727F">
        <w:rPr>
          <w:rFonts w:cs="B Badr" w:hint="cs"/>
          <w:color w:val="006A0F"/>
          <w:sz w:val="26"/>
          <w:szCs w:val="26"/>
          <w:rtl/>
        </w:rPr>
        <w:t xml:space="preserve"> وَ مَنْ لَمْ يَحْكُمْ بِما أَنْزَلَ اللَّهُ فَأُولئِكَ هُمُ الْفاسِقُونَ‏</w:t>
      </w:r>
      <w:r w:rsidRPr="0027727F">
        <w:rPr>
          <w:rFonts w:cs="B Badr" w:hint="cs"/>
          <w:color w:val="242887"/>
          <w:sz w:val="26"/>
          <w:szCs w:val="26"/>
          <w:rtl/>
        </w:rPr>
        <w:t>، فَلَمَّا خَرَجَتْ، قَالَ: إِنِّي خَشِيتُ أَنْ تَذْهَبَ فَتُخْبِرَ كَثِيراً</w:t>
      </w:r>
      <w:r w:rsidRPr="0027727F">
        <w:rPr>
          <w:rFonts w:cs="B Badr" w:hint="cs"/>
          <w:color w:val="965AA0"/>
          <w:sz w:val="26"/>
          <w:szCs w:val="26"/>
          <w:rtl/>
        </w:rPr>
        <w:t xml:space="preserve"> «1»</w:t>
      </w:r>
      <w:r w:rsidRPr="0027727F">
        <w:rPr>
          <w:rFonts w:cs="B Badr" w:hint="cs"/>
          <w:color w:val="242887"/>
          <w:sz w:val="26"/>
          <w:szCs w:val="26"/>
          <w:rtl/>
        </w:rPr>
        <w:t xml:space="preserve"> فَيُشَهِّرَنِي بِالْكُوفَةِ، اللَّهُمَّ إِنِّي إِلَيْكَ مِنْ كَثِيرٍ بَرِي‏ءٌ فِي الدُّنْيَا وَ الْآخِرَةِ.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442</w:t>
      </w:r>
      <w:r w:rsidRPr="0027727F">
        <w:rPr>
          <w:rFonts w:cs="B Badr" w:hint="cs"/>
          <w:color w:val="780000"/>
          <w:sz w:val="26"/>
          <w:szCs w:val="26"/>
          <w:rtl/>
        </w:rPr>
        <w:t xml:space="preserve"> حَدَّثَنِي مُحَمَّدُ بْنُ مَسْعُودٍ، عَنْ عَلِيِّ بْنِ الْحَسَنِ، قَالَ‏</w:t>
      </w:r>
      <w:r w:rsidRPr="0027727F">
        <w:rPr>
          <w:rFonts w:cs="B Badr" w:hint="cs"/>
          <w:color w:val="242887"/>
          <w:sz w:val="26"/>
          <w:szCs w:val="26"/>
          <w:rtl/>
        </w:rPr>
        <w:t xml:space="preserve"> يُوسُفُ بْنُ عُمَرَ هُوَ الَّذِي قَتَلَ زَيْداً، وَ كَانَ عَلَى الْعِرَاقِ، وَ قَطَعَ يَدَ أُمِّ خَالِدٍ وَ هِيَ امْرَأَةٌ صَالِحَةٌ عَلَى التَّشَيُّعِ وَ كَانَتْ مَائِلَةً إِلَى زَيْدِ بْنِ عَلِيٍّ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رُوِيَ عَنْ مُحَمَّدِ بْنِ يَحْيَى، قَالَ‏</w:t>
      </w:r>
      <w:r w:rsidRPr="0027727F">
        <w:rPr>
          <w:rFonts w:cs="B Badr" w:hint="cs"/>
          <w:color w:val="242887"/>
          <w:sz w:val="26"/>
          <w:szCs w:val="26"/>
          <w:rtl/>
        </w:rPr>
        <w:t>، قُلْتُ لِكَثِيرٍ النَّوَّاءِ مَا أَشَدَّ اسْتِخْفَافَكَ بِأَبِي جَعْفَرٍ (ع) قَالَ لِأَنِّي سَمِعْتُ مِنْهُ شَيْئاً لَا أُحِبُّهُ أَبَداً، سَمِعْتُهُ يَقُولُ: إِنَّ الْأَرْضَ السَّبْعَ تُفَتَّحُ بِمُحَمَّدٍ وَ عِتْرَتِهِ.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مُيَسِّرٍ وَ عَبْدِ اللَّهِ بْنِ عَجْلَانَ‏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443</w:t>
      </w:r>
      <w:r w:rsidRPr="0027727F">
        <w:rPr>
          <w:rFonts w:cs="B Badr" w:hint="cs"/>
          <w:color w:val="780000"/>
          <w:sz w:val="26"/>
          <w:szCs w:val="26"/>
          <w:rtl/>
        </w:rPr>
        <w:t xml:space="preserve"> جَعْفَرُ بْنُ مُحَمَّدٍ، قَالَ حَدَّثَنِي عَلِيُّ بْنُ الْحَسَنِ بْنِ فَضَّالٍ، عَنْ أَخَوَيْهِ: مُحَمَّدٍ وَ أَحْمَدَ. عَنْ أَبِيهِمْ، عَنِ ابْنِ بُكَيْرٍ، عَنْ مُيَسِّرِ بْنِ عَبْدِ الْعَزِيزِ، قَالَ، قَالَ لِي أَبُو عَبْدِ اللَّهِ (ع)</w:t>
      </w:r>
      <w:r w:rsidRPr="0027727F">
        <w:rPr>
          <w:rFonts w:cs="B Badr" w:hint="cs"/>
          <w:color w:val="242887"/>
          <w:sz w:val="26"/>
          <w:szCs w:val="26"/>
          <w:rtl/>
        </w:rPr>
        <w:t xml:space="preserve"> رَأَيْتُ كَأَنِّي عَلَى جَبَلٍ، فَيَجِي‏ءُ النَّاسُ فَيَرْكَبُونَهُ، فَإِذَا كَثُرُوا</w:t>
      </w:r>
      <w:r w:rsidRPr="0027727F">
        <w:rPr>
          <w:rFonts w:cs="B Badr" w:hint="cs"/>
          <w:color w:val="965AA0"/>
          <w:sz w:val="26"/>
          <w:szCs w:val="26"/>
          <w:rtl/>
        </w:rPr>
        <w:t xml:space="preserve"> «2»</w:t>
      </w:r>
      <w:r w:rsidRPr="0027727F">
        <w:rPr>
          <w:rFonts w:cs="B Badr" w:hint="cs"/>
          <w:color w:val="242887"/>
          <w:sz w:val="26"/>
          <w:szCs w:val="26"/>
          <w:rtl/>
        </w:rPr>
        <w:t xml:space="preserve"> عَلَيْهِ تَصَاعَدَ بِهِمُ الْجَبَلُ، فَيَنْتَثِرُونَ عَنْهُ فَيَسْقُطُونَ، فَلَمْ يَبْقَ مَعِي إِلَّا عِصَابَةٌ يَسِيرَةٌ أَنْتَ مِنْهُمْ وَ صَاحِبُكَ الْأَحْمَرُ يَعْنِي عَبْدَ اللَّهِ بْنَ عَجْلَانَ.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444</w:t>
      </w:r>
      <w:r w:rsidRPr="0027727F">
        <w:rPr>
          <w:rFonts w:cs="B Badr" w:hint="cs"/>
          <w:color w:val="780000"/>
          <w:sz w:val="26"/>
          <w:szCs w:val="26"/>
          <w:rtl/>
        </w:rPr>
        <w:t xml:space="preserve"> حَمْدَوَيْهِ بْنُ نُصَيْرٍ، قَالَ حَدَّثَنَا مُحَمَّدُ بْنُ عِيسَى، عَنِ النَّضْرِ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كثير النواء-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ركبوا-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سُوَيْدٍ، عَنْ يَحْيَى‏</w:t>
      </w:r>
      <w:r w:rsidRPr="0027727F">
        <w:rPr>
          <w:rFonts w:cs="B Badr" w:hint="cs"/>
          <w:color w:val="965AA0"/>
          <w:sz w:val="26"/>
          <w:szCs w:val="26"/>
          <w:rtl/>
        </w:rPr>
        <w:t xml:space="preserve"> «1»</w:t>
      </w:r>
      <w:r w:rsidRPr="0027727F">
        <w:rPr>
          <w:rFonts w:cs="B Badr" w:hint="cs"/>
          <w:color w:val="780000"/>
          <w:sz w:val="26"/>
          <w:szCs w:val="26"/>
          <w:rtl/>
        </w:rPr>
        <w:t xml:space="preserve"> الْحَلَبِيِّ، عَنِ ابْنِ مُسْكَانَ، عَنْ زُرَارَةَ، عَنْ أَبِي جَعْفَرٍ (ع) قَالَ‏</w:t>
      </w:r>
      <w:r w:rsidRPr="0027727F">
        <w:rPr>
          <w:rFonts w:cs="B Badr" w:hint="cs"/>
          <w:color w:val="242887"/>
          <w:sz w:val="26"/>
          <w:szCs w:val="26"/>
          <w:rtl/>
        </w:rPr>
        <w:t>: رَأَيْتُ كَأَنِّي عَلَى رَأْسِ جَبَلٍ، وَ النَّاسُ يَصْعَدُونَ عَلَيْهِ مِنْ كُلِّ جَانِبٍ، حَتَّى إِذَا كَثُرُوا عَلَيْهِ تَطَاوَلَ بِهِمْ فِي السَّمَاءِ، وَ جَعَلَ النَّاسُ يَتَسَاقَطُونَ عَنْهُ مِنْ كُلِّ جَانِبٍ حَتَّى لَمْ يَبْقَ عَلَيْهِ مِنْهُمْ إِلَّا عِصَابَةٌ يَسِيرَةٌ، يَفْعَلُ ذَلِكَ خَمْسَ مَرَّاتٍ، وَ كُلَّ ذَلِكَ يَتَسَاقَطُ النَّاسُ عَنْهُ وَ تَبْقَى تِلْكَ الْعِصَابَةُ عَلَيْهِ، أَمَا إِنَّ مُيَسِّرَ بْنَ عَبْدِ الْعَزِيزِ وَ عَبْدَ اللَّهِ بْنَ عَجْلَانَ فِي تِلْكَ الْعِصَابَةِ فَمَا مَكَثَ بَعْدَ ذَلِكَ إِلَّا نَحْواً مِنْ سَنَتَيْنِ حَتَّى هَلَكَ صَلَوَاتُ اللَّهِ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445</w:t>
      </w:r>
      <w:r w:rsidRPr="0027727F">
        <w:rPr>
          <w:rFonts w:cs="B Badr" w:hint="cs"/>
          <w:color w:val="780000"/>
          <w:sz w:val="26"/>
          <w:szCs w:val="26"/>
          <w:rtl/>
        </w:rPr>
        <w:t xml:space="preserve"> حَدَّثَنِي خَلَفُ‏</w:t>
      </w:r>
      <w:r w:rsidRPr="0027727F">
        <w:rPr>
          <w:rFonts w:cs="B Badr" w:hint="cs"/>
          <w:color w:val="965AA0"/>
          <w:sz w:val="26"/>
          <w:szCs w:val="26"/>
          <w:rtl/>
        </w:rPr>
        <w:t xml:space="preserve"> «2»</w:t>
      </w:r>
      <w:r w:rsidRPr="0027727F">
        <w:rPr>
          <w:rFonts w:cs="B Badr" w:hint="cs"/>
          <w:color w:val="780000"/>
          <w:sz w:val="26"/>
          <w:szCs w:val="26"/>
          <w:rtl/>
        </w:rPr>
        <w:t xml:space="preserve"> بْنُ حَامِدٍ الْكَشِّيُّ، قَالَ حَدَّثَنِي أَبُو سَعِيدٍ الْآدَمِيُّ الرَّازِيُّ، قَالَ حَدَّثَنِي ابْنُ أَبِي عُمَيْرٍ، قَالَ حَدَّثَنِي يَحْيَى بْنُ عِمْرَانَ الْحَلَبِيُّ، عَنْ أَيُّوبَ بْنِ الْحُرِّ، عَنْ بَشِيرٍ</w:t>
      </w:r>
      <w:r w:rsidRPr="0027727F">
        <w:rPr>
          <w:rFonts w:cs="B Badr" w:hint="cs"/>
          <w:color w:val="965AA0"/>
          <w:sz w:val="26"/>
          <w:szCs w:val="26"/>
          <w:rtl/>
        </w:rPr>
        <w:t xml:space="preserve"> «3»</w:t>
      </w:r>
      <w:r w:rsidRPr="0027727F">
        <w:rPr>
          <w:rFonts w:cs="B Badr" w:hint="cs"/>
          <w:color w:val="780000"/>
          <w:sz w:val="26"/>
          <w:szCs w:val="26"/>
          <w:rtl/>
        </w:rPr>
        <w:t>، عَنْ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حَدَّثَنِي ابْنُ مَسْعُودٍ، قَالَ حَدَّثَنِي عَلِيُّ بْنُ الْحَسَنِ بْنِ فَضَّالٍ، عَنِ الْعَبَّاسِ بْنِ عَامِرٍ، عَنْ أَبَانِ بْنِ عُثْمَانَ، عَنِ الْحَارِثِ بْنِ الْمُغِيرَةِ، عَنْ أَبِي عَبْدِ اللَّهِ (ع) قَالا</w:t>
      </w:r>
      <w:r w:rsidRPr="0027727F">
        <w:rPr>
          <w:rFonts w:cs="B Badr" w:hint="cs"/>
          <w:color w:val="242887"/>
          <w:sz w:val="26"/>
          <w:szCs w:val="26"/>
          <w:rtl/>
        </w:rPr>
        <w:t xml:space="preserve"> قُلْنَا لِأَبِي عَبْدِ اللَّهِ (ع) إِنَّ عَبْدَ اللَّهِ بْنَ عَجْلَانَ مَرِضَ مَرَضَهُ الَّذِي مَاتَ فِيهِ وَ كَانَ يَقُولُ إِنِّي لَا أَمُوتُ مِنْ مَرَضِي هَذَا فَقَالَ أَبُو عَبْدِ اللَّهِ عَلَيْهِ السَّلَامُ أَيْهَاتَ أَيْهَاتَ إن‏</w:t>
      </w:r>
      <w:r w:rsidRPr="0027727F">
        <w:rPr>
          <w:rFonts w:cs="B Badr" w:hint="cs"/>
          <w:color w:val="965AA0"/>
          <w:sz w:val="26"/>
          <w:szCs w:val="26"/>
          <w:rtl/>
        </w:rPr>
        <w:t xml:space="preserve"> «4»</w:t>
      </w:r>
      <w:r w:rsidRPr="0027727F">
        <w:rPr>
          <w:rFonts w:cs="B Badr" w:hint="cs"/>
          <w:color w:val="242887"/>
          <w:sz w:val="26"/>
          <w:szCs w:val="26"/>
          <w:rtl/>
        </w:rPr>
        <w:t xml:space="preserve"> [أَنَّى‏] ذَهَبَ ابْنُ عَجْلَانَ لَا عَرَّفَهُ اللَّهُ قَبِيحاً مِنْ عَمَلِهِ، إِنَّ مُوسَى بْنَ عِمْرَانَ اخْتَارَ قَوْمَهُ سَبْعِينَ رَجُلًا،</w:t>
      </w:r>
      <w:r w:rsidRPr="0027727F">
        <w:rPr>
          <w:rFonts w:cs="B Badr" w:hint="cs"/>
          <w:color w:val="006A0F"/>
          <w:sz w:val="26"/>
          <w:szCs w:val="26"/>
          <w:rtl/>
        </w:rPr>
        <w:t xml:space="preserve"> فَلَمَّا أَخَذَتْهُمُ الرَّجْفَةُ</w:t>
      </w:r>
      <w:r w:rsidRPr="0027727F">
        <w:rPr>
          <w:rFonts w:cs="B Badr" w:hint="cs"/>
          <w:color w:val="242887"/>
          <w:sz w:val="26"/>
          <w:szCs w:val="26"/>
          <w:rtl/>
        </w:rPr>
        <w:t xml:space="preserve"> كَانَ مُوسَى أَوَّلَ مَنْ قَامَ مِنْهَا،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و في غير المطبوع و الترتيب: يحيى ابن الحلبيّ و الظاهر انّ المراد يحيى بن عمران كما في 445.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المطبوع و في الترتيب كذا. و في غيرهما: خالد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يسير-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هيهات هيهات انى-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يَا رَبِّ أَصْحَابِي قَالَ يَا مُوسَى إِنِّي أُبْدِلُكَ مِنْهُمْ خَيْراً، قَالَ رَبِّ إِنِّي وَجَدْتُ رِيحَهُمْ وَ عَرَفْتُ أَسْمَاءَهُمْ، قَالَ ذَلِكَ ثَلَاثاً فَبَعَثَهُمُ اللَّهُ أَنْبِيَاءَ.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446</w:t>
      </w:r>
      <w:r w:rsidRPr="0027727F">
        <w:rPr>
          <w:rFonts w:cs="B Badr" w:hint="cs"/>
          <w:color w:val="780000"/>
          <w:sz w:val="26"/>
          <w:szCs w:val="26"/>
          <w:rtl/>
        </w:rPr>
        <w:t xml:space="preserve"> وَ قَالَ عَلِيُّ بْنُ الْحَسَنِ‏</w:t>
      </w:r>
      <w:r w:rsidRPr="0027727F">
        <w:rPr>
          <w:rFonts w:cs="B Badr" w:hint="cs"/>
          <w:color w:val="242887"/>
          <w:sz w:val="26"/>
          <w:szCs w:val="26"/>
          <w:rtl/>
        </w:rPr>
        <w:t>: إِنَّ مُيَسِّرَ بْنَ عَبْدِ الْعَزِيزِ كَانَ كُوفِيّاً وَ كَانَ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447</w:t>
      </w:r>
      <w:r w:rsidRPr="0027727F">
        <w:rPr>
          <w:rFonts w:cs="B Badr" w:hint="cs"/>
          <w:color w:val="780000"/>
          <w:sz w:val="26"/>
          <w:szCs w:val="26"/>
          <w:rtl/>
        </w:rPr>
        <w:t xml:space="preserve"> ابْنُ مَسْعُودٍ، قَالَ حَدَّثَنَا عَبْدُ اللَّهِ بْنُ مُحَمَّدِ بْنِ خَالِدٍ، قَالَ حَدَّثَنِي الْوَشَّاءُ، عَنْ بَعْضِ أَصْحَابِنَا، عَنْ مُيَسِّرٍ، عَنْ أَحَدِهِمَا، قَالَ‏</w:t>
      </w:r>
      <w:r w:rsidRPr="0027727F">
        <w:rPr>
          <w:rFonts w:cs="B Badr" w:hint="cs"/>
          <w:color w:val="242887"/>
          <w:sz w:val="26"/>
          <w:szCs w:val="26"/>
          <w:rtl/>
        </w:rPr>
        <w:t>، قَالَ لِي: يَا مُيَسِّرُ إِنِّي لَأَظُنُّكَ وَصُولًا لِقَرَابَتِكَ! قُلْتُ: نَعَمْ جُعِلْتُ فِدَاكَ لَقَدْ كُنْتُ فِي السُّوقِ وَ أَنَا غُلَامٌ وَ أُجْرَتِي دِرْهَمَانِ، وَ كُنْتُ أُعْطِي وَاحِداً عَمَّتِي وَ وَاحِداً خَالَتِي، فَقَالَ أَمَا وَ اللَّهِ لَقَدْ حَضَرَ أَجَلُكَ مَرَّتَيْنِ كُلَّ ذَلِكَ يُؤَخِّرُهُ‏</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448</w:t>
      </w:r>
      <w:r w:rsidRPr="0027727F">
        <w:rPr>
          <w:rFonts w:cs="B Badr" w:hint="cs"/>
          <w:color w:val="780000"/>
          <w:sz w:val="26"/>
          <w:szCs w:val="26"/>
          <w:rtl/>
        </w:rPr>
        <w:t xml:space="preserve"> إِبْرَاهِيمُ بْنُ عَلِيٍّ الْكُوفِيُّ، قَالَ حَدَّثَنَا إِسْحَاقُ بْنُ إِبْرَاهِيمَ الْمَوْصِلِيُّ، عَنْ يُونُسَ، عَنْ حَنَانٍ وَ ابْنِ مُسْكَانَ، عَنْ مُيَسِّرٍ، قَالَ‏</w:t>
      </w:r>
      <w:r w:rsidRPr="0027727F">
        <w:rPr>
          <w:rFonts w:cs="B Badr" w:hint="cs"/>
          <w:color w:val="242887"/>
          <w:sz w:val="26"/>
          <w:szCs w:val="26"/>
          <w:rtl/>
        </w:rPr>
        <w:t xml:space="preserve"> دَخَلْنَا عَلَى أَبِي جَعْفَرٍ (ع) وَ نَحْنُ جَمَاعَةٌ فَذَكَرُوا صِلَةَ الرَّحِمِ وَ الْقَرَابَةِ، فَقَالَ أَبُو جَعْفَرٍ (ع) يَا مُيَسِّرُ أَمَا إِنَّهُ قَدْ حَضَرَ أَجَلُكَ غَيْرَ مَرَّةٍ وَ لَا مَرَّتَيْنِ، كُلَّ ذَلِكَ يُؤَخِّرُ اللَّهُ‏</w:t>
      </w:r>
      <w:r w:rsidRPr="0027727F">
        <w:rPr>
          <w:rFonts w:cs="B Badr" w:hint="cs"/>
          <w:color w:val="965AA0"/>
          <w:sz w:val="26"/>
          <w:szCs w:val="26"/>
          <w:rtl/>
        </w:rPr>
        <w:t xml:space="preserve"> «2»</w:t>
      </w:r>
      <w:r w:rsidRPr="0027727F">
        <w:rPr>
          <w:rFonts w:cs="B Badr" w:hint="cs"/>
          <w:color w:val="242887"/>
          <w:sz w:val="26"/>
          <w:szCs w:val="26"/>
          <w:rtl/>
        </w:rPr>
        <w:t xml:space="preserve"> بِصِلَتِكَ قَرَابَتَكَ.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بَسَّامٍ‏</w:t>
      </w:r>
      <w:r w:rsidRPr="0027727F">
        <w:rPr>
          <w:rFonts w:cs="B Badr" w:hint="cs"/>
          <w:color w:val="965AA0"/>
          <w:sz w:val="26"/>
          <w:szCs w:val="26"/>
          <w:rtl/>
        </w:rPr>
        <w:t xml:space="preserve"> «3»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449</w:t>
      </w:r>
      <w:r w:rsidRPr="0027727F">
        <w:rPr>
          <w:rFonts w:cs="B Badr" w:hint="cs"/>
          <w:color w:val="780000"/>
          <w:sz w:val="26"/>
          <w:szCs w:val="26"/>
          <w:rtl/>
        </w:rPr>
        <w:t xml:space="preserve"> حَدَّثَنِي مُحَمَّدُ بْنُ مَسْعُودٍ، قَالَ حَدَّثَنِي مُحَمَّدُ بْنُ نُصَيْرٍ، قَالَ حَدَّثَنَا مُحَمَّدُ بْنُ عِيسَى، عَنِ الْحَسَنِ بْنِ سَعِيدٍ</w:t>
      </w:r>
      <w:r w:rsidRPr="0027727F">
        <w:rPr>
          <w:rFonts w:cs="B Badr" w:hint="cs"/>
          <w:color w:val="965AA0"/>
          <w:sz w:val="26"/>
          <w:szCs w:val="26"/>
          <w:rtl/>
        </w:rPr>
        <w:t xml:space="preserve"> «4»</w:t>
      </w:r>
      <w:r w:rsidRPr="0027727F">
        <w:rPr>
          <w:rFonts w:cs="B Badr" w:hint="cs"/>
          <w:color w:val="780000"/>
          <w:sz w:val="26"/>
          <w:szCs w:val="26"/>
          <w:rtl/>
        </w:rPr>
        <w:t>، عَنْ عَلِيِّ بْنِ حَدِيدٍ، قَالَ حَدَّثَنِي‏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يؤخر-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يؤخر،. يؤخره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بسام الصيرفى-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نسخة ه و الترتيب: الحسين بن سعيد.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عَنْبَسَةُ الْعَابِدُ، قَالَ‏</w:t>
      </w:r>
      <w:r w:rsidRPr="0027727F">
        <w:rPr>
          <w:rFonts w:cs="B Badr" w:hint="cs"/>
          <w:color w:val="242887"/>
          <w:sz w:val="26"/>
          <w:szCs w:val="26"/>
          <w:rtl/>
        </w:rPr>
        <w:t xml:space="preserve"> كُنْتُ مَعَ جَعْفَرِ بْنِ مُحَمَّدٍ (ع) بِبَابِ الْخَلِيفَةِ أَبِي جَعْفَرٍ بِالْحِيرَةِ، حِينَ أَتَى بِبَسَّامٍ وَ إِسْمَاعِيلَ بْنِ جَعْفَرِ بْنِ مُحَمَّدٍ، فَأُدْخِلَا عَلَى أَبِي جَعْفَرٍ، قَالَ، فَأُخْرِجَ بَسَّامٌ مَقْتُولًا وَ أُخْرِجَ إِسْمَاعِيلُ بْنُ جَعْفَرِ بْنِ مُحَمَّدٍ، قَالَ، فَرَفَعَ جَعْفَرٌ رَأْسَهُ إِلَيْهِ، قَالَ: أَ فَعَلْتَهَا يَا فَاسِقُ أَبْشِرْ بِالنَّارِ.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إِسْمَاعِيلَ بْنِ بَزِيعٍ‏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450</w:t>
      </w:r>
      <w:r w:rsidRPr="0027727F">
        <w:rPr>
          <w:rFonts w:cs="B Badr" w:hint="cs"/>
          <w:color w:val="780000"/>
          <w:sz w:val="26"/>
          <w:szCs w:val="26"/>
          <w:rtl/>
        </w:rPr>
        <w:t xml:space="preserve"> عَلِيُّ بْنُ مُحَمَّدٍ، قَالَ حَدَّثَنِي بُنَانُ بْنُ مُحَمَّدٍ، عَنْ عَلِيِّ بْنِ مَهْزِيَارَ، عَنْ مُحَمَّدِ بْنِ إِسْمَاعِيلَ بْنِ بَزِيعٍ، قَالَ‏</w:t>
      </w:r>
      <w:r w:rsidRPr="0027727F">
        <w:rPr>
          <w:rFonts w:cs="B Badr" w:hint="cs"/>
          <w:color w:val="242887"/>
          <w:sz w:val="26"/>
          <w:szCs w:val="26"/>
          <w:rtl/>
        </w:rPr>
        <w:t xml:space="preserve"> سَأَلْتُ أَبَا جَعْفَرٍ (ع) أَنْ يَأْمُرَ لِي بِقَمِيصٍ مِنْ قُمُصِهِ أُعِدُّهُ لِكَفَنِي، فَبَعَثَ بِهِ إِلَيَّ، قَالَ، فَقُلْتُ لَهُ: كَيْفَ أَصْنَعُ بِهِ جُعِلْتُ فِدَاكَ، قَالَ: انْزِعْ أَزْرَارَهُ.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طَالِبٍ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451</w:t>
      </w:r>
      <w:r w:rsidRPr="0027727F">
        <w:rPr>
          <w:rFonts w:cs="B Badr" w:hint="cs"/>
          <w:color w:val="780000"/>
          <w:sz w:val="26"/>
          <w:szCs w:val="26"/>
          <w:rtl/>
        </w:rPr>
        <w:t xml:space="preserve"> عَلِيُّ بْنُ مُحَمَّدٍ، قَالَ حَدَّثَنِي مُحَمَّدُ بْنُ عَبْدِ الْجَبَّارِ، عَنْ أَبِي طَالِبٍ الْقُمِّيِّ، قَالَ‏</w:t>
      </w:r>
      <w:r w:rsidRPr="0027727F">
        <w:rPr>
          <w:rFonts w:cs="B Badr" w:hint="cs"/>
          <w:color w:val="242887"/>
          <w:sz w:val="26"/>
          <w:szCs w:val="26"/>
          <w:rtl/>
        </w:rPr>
        <w:t xml:space="preserve"> كَتَبْتُ إِلَى أَبِي جَعْفَرٍ (ع) بِأَبْيَاتِ شِعْرٍ، وَ ذَكَرْتُ فِيهَا أَبَاهُ، وَ سَأَلْتُهُ أَنْ يَأْذَنَ لِي فِي أَنْ أَقُولَ فِيهِ! فَقَطَعَ الشِّعْرَ وَ حَبَسَهُ‏</w:t>
      </w:r>
      <w:r w:rsidRPr="0027727F">
        <w:rPr>
          <w:rFonts w:cs="B Badr" w:hint="cs"/>
          <w:color w:val="965AA0"/>
          <w:sz w:val="26"/>
          <w:szCs w:val="26"/>
          <w:rtl/>
        </w:rPr>
        <w:t xml:space="preserve"> «1»</w:t>
      </w:r>
      <w:r w:rsidRPr="0027727F">
        <w:rPr>
          <w:rFonts w:cs="B Badr" w:hint="cs"/>
          <w:color w:val="242887"/>
          <w:sz w:val="26"/>
          <w:szCs w:val="26"/>
          <w:rtl/>
        </w:rPr>
        <w:t>، وَ كَتَبَ فِي صَدْرِ مَا بَقِيَ مِنَ الْقِرْطَاسِ: قَدْ أَحْسَنْتَ فَجَزَاكَ اللَّهُ خَيْراً.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اللَّهِ بْنِ مَيْمُونٍ الْقَدَّاحِ الْمَكِّيِ‏</w:t>
      </w:r>
      <w:r w:rsidRPr="0027727F">
        <w:rPr>
          <w:rFonts w:cs="B Badr" w:hint="cs"/>
          <w:color w:val="965AA0"/>
          <w:sz w:val="26"/>
          <w:szCs w:val="26"/>
          <w:rtl/>
        </w:rPr>
        <w:t xml:space="preserve"> «2»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452</w:t>
      </w:r>
      <w:r w:rsidRPr="0027727F">
        <w:rPr>
          <w:rFonts w:cs="B Badr" w:hint="cs"/>
          <w:color w:val="780000"/>
          <w:sz w:val="26"/>
          <w:szCs w:val="26"/>
          <w:rtl/>
        </w:rPr>
        <w:t xml:space="preserve"> حَدَّثَنِي حَمْدَوَيْهِ، عَنْ أَيُّوبَ بْنِ نُوحٍ، عَنْ صَفْوَانَ بْنِ يَحْيَى،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أى حفظ تلك القطعة من القرطاس.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يأتي هذا العنوان إلى آخر الحديث في 731 مكرّرا، و في سنده: ابو خالد صالح القماط، فيتعين المراد منه هنا.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246</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أَبِي خَالِدٍ، عَنْ عَبْدِ اللَّهِ بْنِ مَيْمُونٍ، عَنْ أَبِي جَعْفَرٍ (ع)</w:t>
      </w:r>
      <w:r w:rsidRPr="0027727F">
        <w:rPr>
          <w:rFonts w:cs="B Badr" w:hint="cs"/>
          <w:color w:val="242887"/>
          <w:sz w:val="26"/>
          <w:szCs w:val="26"/>
          <w:rtl/>
        </w:rPr>
        <w:t xml:space="preserve"> قَالَ يَا ابْنَ مَيْمُونٍ كَمْ أَنْتُمْ بِمَكَّةَ قُلْتُ نَحْنُ أَرْبَعَةٌ، قَالَ إِنَّكُمْ نُورٌ فِي ظُلُمَاتِ الْأَرْضِ.</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اللَّهِ بْنِ أَبِي يَعْفُورٍ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453</w:t>
      </w:r>
      <w:r w:rsidRPr="0027727F">
        <w:rPr>
          <w:rFonts w:cs="B Badr" w:hint="cs"/>
          <w:color w:val="780000"/>
          <w:sz w:val="26"/>
          <w:szCs w:val="26"/>
          <w:rtl/>
        </w:rPr>
        <w:t xml:space="preserve"> حَدَّثَنَا أَبُو الْحَسَنِ عَلِيُّ بْنُ مُحَمَّدِ بْنِ قُتَيْبَةَ النَّيْسَابُورِيُّ، قَالَ حَدَّثَنَا أَبُو مُحَمَّدٍ الْفَضْلُ بْنُ شَاذَانَ، عَنِ ابْنِ أَبِي عُمَيْرٍ، عَنْ عِدَّةٍ مِنْ أَصْحَابِنَا، قَالَ كَانَ أَبُو عَبْدِ اللَّهِ (ع) يَقُولُ‏</w:t>
      </w:r>
      <w:r w:rsidRPr="0027727F">
        <w:rPr>
          <w:rFonts w:cs="B Badr" w:hint="cs"/>
          <w:color w:val="242887"/>
          <w:sz w:val="26"/>
          <w:szCs w:val="26"/>
          <w:rtl/>
        </w:rPr>
        <w:t>: مَا وَجَدْتُ أَحَداً يَقْبَلُ وَصِيَّتِي وَ يُطِيعُ أَمْرِي إِلَّا عَبْدُ اللَّهِ بْنُ أَبِي يَعْفُورٍ.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454</w:t>
      </w:r>
      <w:r w:rsidRPr="0027727F">
        <w:rPr>
          <w:rFonts w:cs="B Badr" w:hint="cs"/>
          <w:color w:val="780000"/>
          <w:sz w:val="26"/>
          <w:szCs w:val="26"/>
          <w:rtl/>
        </w:rPr>
        <w:t xml:space="preserve"> مُحَمَّدُ بْنُ مَسْعُودٍ، قَالَ حَدَّثَنِي عَلِيُّ بْنُ الْحَسَنِ:</w:t>
      </w:r>
      <w:r w:rsidRPr="0027727F">
        <w:rPr>
          <w:rFonts w:cs="B Badr" w:hint="cs"/>
          <w:color w:val="242887"/>
          <w:sz w:val="26"/>
          <w:szCs w:val="26"/>
          <w:rtl/>
        </w:rPr>
        <w:t xml:space="preserve"> أَنَّ ابْنَ أَبِي يَعْفُورٍ ثِقَةٌ، مَاتَ فِي حَيَاةِ أَبِي عَبْدِ اللَّهِ (ع) سَنَةَ الطَّاعُونِ.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455</w:t>
      </w:r>
      <w:r w:rsidRPr="0027727F">
        <w:rPr>
          <w:rFonts w:cs="B Badr" w:hint="cs"/>
          <w:color w:val="780000"/>
          <w:sz w:val="26"/>
          <w:szCs w:val="26"/>
          <w:rtl/>
        </w:rPr>
        <w:t xml:space="preserve"> مُحَمَّدُ بْنُ مَسْعُودٍ، عَنْ عَلِيِّ بْنِ الْحَسَنِ، عَنْ عَلِيِّ بْنِ أَسْبَاطٍ، عَنْ شَيْخٍ مِنْ أَصْحَابِنَا لَمْ يُسَمِّهِ، قَالَ‏</w:t>
      </w:r>
      <w:r w:rsidRPr="0027727F">
        <w:rPr>
          <w:rFonts w:cs="B Badr" w:hint="cs"/>
          <w:color w:val="242887"/>
          <w:sz w:val="26"/>
          <w:szCs w:val="26"/>
          <w:rtl/>
        </w:rPr>
        <w:t>: كُنْتُ عِنْدَ أَبِي عَبْدِ اللَّهِ (ع) فَذَكَرَ عَبْدَ اللَّهِ بْنَ أَبِي يَعْفُورٍ رَجُلٌ مِنْ أَصْحَابِنَا فَنَالَ مِنْهُ، فَقَالَ مَهْ! قَالَ، فَتَرَكَهُ وَ أَقْبَلَ عَلَيْنَا، فَقَالَ: هَذَا الَّذِي يَزْعُمُ أَنْ لَهُ وَرَعاً وَ هُوَ يَذْكُرُ أَخَاهُ بِمَا يَذْكُرُ، قَالَ، ثُمَّ تَنَاوَلَ بِيَدِهِ الْيُسْرَى عَارِضَهُ فَنَتَفَ مِنْ لِحْيَتِهِ حَتَّى رَأَيْنَا الشَّعْرَ فِي يَدِهِ، وَ قَالَ إِنَّهَا لَشَيْبَةُ سَوْءٍ إِنْ كُنْتُ‏</w:t>
      </w:r>
      <w:r w:rsidRPr="0027727F">
        <w:rPr>
          <w:rFonts w:cs="B Badr" w:hint="cs"/>
          <w:color w:val="965AA0"/>
          <w:sz w:val="26"/>
          <w:szCs w:val="26"/>
          <w:rtl/>
        </w:rPr>
        <w:t xml:space="preserve"> «1»</w:t>
      </w:r>
      <w:r w:rsidRPr="0027727F">
        <w:rPr>
          <w:rFonts w:cs="B Badr" w:hint="cs"/>
          <w:color w:val="242887"/>
          <w:sz w:val="26"/>
          <w:szCs w:val="26"/>
          <w:rtl/>
        </w:rPr>
        <w:t>، إِنَّمَا أَتَوَلَّى بِقَوْلِكُمْ وَ أَبْرَأُ مِنْهُمْ بِقَوْلِكُمْ.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456</w:t>
      </w:r>
      <w:r w:rsidRPr="0027727F">
        <w:rPr>
          <w:rFonts w:cs="B Badr" w:hint="cs"/>
          <w:color w:val="780000"/>
          <w:sz w:val="26"/>
          <w:szCs w:val="26"/>
          <w:rtl/>
        </w:rPr>
        <w:t xml:space="preserve"> مُحَمَّدُ بْنُ الْحَسَنِ الْبَرَّانِيُ‏</w:t>
      </w:r>
      <w:r w:rsidRPr="0027727F">
        <w:rPr>
          <w:rFonts w:cs="B Badr" w:hint="cs"/>
          <w:color w:val="965AA0"/>
          <w:sz w:val="26"/>
          <w:szCs w:val="26"/>
          <w:rtl/>
        </w:rPr>
        <w:t xml:space="preserve"> «2»</w:t>
      </w:r>
      <w:r w:rsidRPr="0027727F">
        <w:rPr>
          <w:rFonts w:cs="B Badr" w:hint="cs"/>
          <w:color w:val="780000"/>
          <w:sz w:val="26"/>
          <w:szCs w:val="26"/>
          <w:rtl/>
        </w:rPr>
        <w:t xml:space="preserve"> وَ عُثْمَانُ، قَالا حَدَّثَنَا مُحَمَّدُ بْنُ يَزْدَادَ،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ان كنت مختارا في الحكم و حاكما في القول و النظر و قال الممقانى في حاشية رجاله: لا يخلو هنا من سقط او تحريف.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البراثى-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247</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مُحَمَّدِ بْنِ الْحُسَيْنِ، عَنِ الْحَجَّالِ، عَنْ أَبِي مَالِكٍ الْحَضْرَمِيِّ، عَنْ أَبِي الْعَبَّاسِ الْبَقْبَاقِ، قَالَ‏</w:t>
      </w:r>
      <w:r w:rsidRPr="0027727F">
        <w:rPr>
          <w:rFonts w:cs="B Badr" w:hint="cs"/>
          <w:color w:val="242887"/>
          <w:sz w:val="26"/>
          <w:szCs w:val="26"/>
          <w:rtl/>
        </w:rPr>
        <w:t>: تَدَارَأَ</w:t>
      </w:r>
      <w:r w:rsidRPr="0027727F">
        <w:rPr>
          <w:rFonts w:cs="B Badr" w:hint="cs"/>
          <w:color w:val="965AA0"/>
          <w:sz w:val="26"/>
          <w:szCs w:val="26"/>
          <w:rtl/>
        </w:rPr>
        <w:t xml:space="preserve"> «1»</w:t>
      </w:r>
      <w:r w:rsidRPr="0027727F">
        <w:rPr>
          <w:rFonts w:cs="B Badr" w:hint="cs"/>
          <w:color w:val="242887"/>
          <w:sz w:val="26"/>
          <w:szCs w:val="26"/>
          <w:rtl/>
        </w:rPr>
        <w:t xml:space="preserve"> ابْنُ أَبِي يَعْفُورٍ وَ مُعَلَّى بْنُ خُنَيْسٍ، فَقَالَ ابْنُ أَبِي يَعْفُورٍ: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الْأَوْصِيَاءُ عُلَمَاءُ أَبْرَارٌ أَتْقِيَاءُ، وَ قَالَ ابْنُ خُنَيْسٍ: الْأَوْصِيَاءُ أَنْبِيَاءُ، قَالَ فَدَخَلَا عَلَى أَبِي عَبْدِ اللَّهِ (ع) قَالَ، فَلَمَّا اسْتَقَرَّ مَجْلِسُهُمَا، قَالَ، فَبَدَأَهُمَا أَبُو عَبْدِ اللَّهِ (ع) فَقَالَ: يَا عَبْدَ اللَّهِ ابْرَأْ مِمَّنْ قَالَ إِنَّا أَنْبِيَاءُ.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457</w:t>
      </w:r>
      <w:r w:rsidRPr="0027727F">
        <w:rPr>
          <w:rFonts w:cs="B Badr" w:hint="cs"/>
          <w:color w:val="780000"/>
          <w:sz w:val="26"/>
          <w:szCs w:val="26"/>
          <w:rtl/>
        </w:rPr>
        <w:t xml:space="preserve"> حَمْدَوَيْهِ، عَنْ مُحَمَّدِ بْنِ عِيسَى، عَنْ صَفْوَانَ، عَنْ حَمَّادٍ النَّابِ، قَالَ‏</w:t>
      </w:r>
      <w:r w:rsidRPr="0027727F">
        <w:rPr>
          <w:rFonts w:cs="B Badr" w:hint="cs"/>
          <w:color w:val="242887"/>
          <w:sz w:val="26"/>
          <w:szCs w:val="26"/>
          <w:rtl/>
        </w:rPr>
        <w:t>: قُلْتُ لِأَبِي عَبْدِ اللَّهِ (ع) عَبْدُ اللَّهِ بْنُ أَبِي يَعْفُورٍ يُقْرِئُكَ السَّلَامَ! قَالَ: وَ عَلَيْهِ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458</w:t>
      </w:r>
      <w:r w:rsidRPr="0027727F">
        <w:rPr>
          <w:rFonts w:cs="B Badr" w:hint="cs"/>
          <w:color w:val="780000"/>
          <w:sz w:val="26"/>
          <w:szCs w:val="26"/>
          <w:rtl/>
        </w:rPr>
        <w:t xml:space="preserve"> حَدَّثَنِي مُحَمَّدُ بْنُ مَسْعُودٍ، قَالَ حَدَّثَنِي عَبْدُ اللَّهِ بْنُ مُحَمَّدٍ، قَالَ حَدَّثَنِي الْحَسَنُ الْوَشَّاءُ، عَنْ بَعْضِ أَصْحَابِنَا، عَنْ أَبِي عَبْدِ اللَّهِ (ع) قَالَ‏</w:t>
      </w:r>
      <w:r w:rsidRPr="0027727F">
        <w:rPr>
          <w:rFonts w:cs="B Badr" w:hint="cs"/>
          <w:color w:val="242887"/>
          <w:sz w:val="26"/>
          <w:szCs w:val="26"/>
          <w:rtl/>
        </w:rPr>
        <w:t>، قَالَ لِي أَبُو عَبْدِ اللَّهِ (ع) شَهِدْتَ جِنَازَةَ عَبْدِ اللَّهِ بْنِ أَبِي يَعْفُورٍ قُلْتُ نَعَمْ وَ كَانَ فِيهَا نَاسٌ كَثِيرٌ، قَالَ: أَمَا إِنَّكَ سَتَرَى فِيهَا مِنْ مُرْجِئَةِ الشِّيعَةِ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459</w:t>
      </w:r>
      <w:r w:rsidRPr="0027727F">
        <w:rPr>
          <w:rFonts w:cs="B Badr" w:hint="cs"/>
          <w:color w:val="780000"/>
          <w:sz w:val="26"/>
          <w:szCs w:val="26"/>
          <w:rtl/>
        </w:rPr>
        <w:t xml:space="preserve"> وَجَدْتُ‏</w:t>
      </w:r>
      <w:r w:rsidRPr="0027727F">
        <w:rPr>
          <w:rFonts w:cs="B Badr" w:hint="cs"/>
          <w:color w:val="965AA0"/>
          <w:sz w:val="26"/>
          <w:szCs w:val="26"/>
          <w:rtl/>
        </w:rPr>
        <w:t xml:space="preserve"> «2»</w:t>
      </w:r>
      <w:r w:rsidRPr="0027727F">
        <w:rPr>
          <w:rFonts w:cs="B Badr" w:hint="cs"/>
          <w:color w:val="780000"/>
          <w:sz w:val="26"/>
          <w:szCs w:val="26"/>
          <w:rtl/>
        </w:rPr>
        <w:t xml:space="preserve"> فِي بَعْضِ كُتُبِي، عَنْ مُحَمَّدِ بْنِ عِيسَى بْنِ عُبَيْدٍ، عَنْ عُثْمَانَ بْنِ عِيسَى، عَنِ ابْنِ مُسْكَانَ، عَنِ ابْنِ أَبِي يَعْفُورٍ، قَالَ‏</w:t>
      </w:r>
      <w:r w:rsidRPr="0027727F">
        <w:rPr>
          <w:rFonts w:cs="B Badr" w:hint="cs"/>
          <w:color w:val="242887"/>
          <w:sz w:val="26"/>
          <w:szCs w:val="26"/>
          <w:rtl/>
        </w:rPr>
        <w:t>، كَانَ إِذَا أَصَابَتْهُ هَذِهِ الْأَرْوَاحُ‏</w:t>
      </w:r>
      <w:r w:rsidRPr="0027727F">
        <w:rPr>
          <w:rFonts w:cs="B Badr" w:hint="cs"/>
          <w:color w:val="965AA0"/>
          <w:sz w:val="26"/>
          <w:szCs w:val="26"/>
          <w:rtl/>
        </w:rPr>
        <w:t xml:space="preserve"> «3»</w:t>
      </w:r>
      <w:r w:rsidRPr="0027727F">
        <w:rPr>
          <w:rFonts w:cs="B Badr" w:hint="cs"/>
          <w:color w:val="242887"/>
          <w:sz w:val="26"/>
          <w:szCs w:val="26"/>
          <w:rtl/>
        </w:rPr>
        <w:t xml:space="preserve"> فَإِذَا اشْتَدَّتْ بِهِ شَرِبَ الْحَسْوَ</w:t>
      </w:r>
      <w:r w:rsidRPr="0027727F">
        <w:rPr>
          <w:rFonts w:cs="B Badr" w:hint="cs"/>
          <w:color w:val="965AA0"/>
          <w:sz w:val="26"/>
          <w:szCs w:val="26"/>
          <w:rtl/>
        </w:rPr>
        <w:t xml:space="preserve"> «4»</w:t>
      </w:r>
      <w:r w:rsidRPr="0027727F">
        <w:rPr>
          <w:rFonts w:cs="B Badr" w:hint="cs"/>
          <w:color w:val="242887"/>
          <w:sz w:val="26"/>
          <w:szCs w:val="26"/>
          <w:rtl/>
        </w:rPr>
        <w:t xml:space="preserve"> مِنَ النَّبِيذِ فَسَكَنَ عَنْهُ، فَدَخَلَ عَلَى أَبِي عَبْدِ اللَّهِ (ع) فَأَخْبَرَهُ بِوَجَعِهِ، وَ أَنَّهُ إِذَا شَرِبَ الْحَسْوَ مِنَ النَّبِيذِ سَكَنَ‏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تذاكر-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وجدت-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الاوجاع- خ. و لعلّ الأرواح جمع الريح.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حسايحسو الشراب: شربه شيئا بعد شي‏ء، و الحسو بالفتح: ما تحسوه‏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عَنْهُ، فَقَالَ لَهُ: لَا تَشْرَبْهُ فَلَمَّا أَنْ رَجَعَ إِلَى الْكُوفَةِ هَاجَ وَجَعُهُ، فَأَقْبَلَ أَهْلُهُ فَلَمْ يَزَالُوا بِهِ حَتَّى شَرِبَ، فَسَاعَةَ شَرِبَ مِنْهُ سَكَنَ عَنْهُ، فَعَادَ إِلَى أَبِي عَبْدِ اللَّهِ (ع) فَأَخْبَرَهُ بِوَجَعِهِ وَ شُرْبِهِ، فَقَالَ لَهُ: يَا ابْنَ أَبِي يَعْفُورٍ لَا تَشْرَبْهُ فَإِنَّهُ حَرَامٌ إِنَّمَا هَذَا</w:t>
      </w:r>
      <w:r w:rsidRPr="0027727F">
        <w:rPr>
          <w:rFonts w:cs="B Badr" w:hint="cs"/>
          <w:color w:val="965AA0"/>
          <w:sz w:val="26"/>
          <w:szCs w:val="26"/>
          <w:rtl/>
        </w:rPr>
        <w:t xml:space="preserve"> «1»</w:t>
      </w:r>
      <w:r w:rsidRPr="0027727F">
        <w:rPr>
          <w:rFonts w:cs="B Badr" w:hint="cs"/>
          <w:color w:val="242887"/>
          <w:sz w:val="26"/>
          <w:szCs w:val="26"/>
          <w:rtl/>
        </w:rPr>
        <w:t xml:space="preserve"> شَيْطَانٌ مُوَكَّلٌ بِكَ فَلَوْ قَدْ يَئِسَ مِنْكَ ذَهَبَ، فَلَمَّا أَنْ رَجَعَ إِلَى الْكُوفَةِ هَاجَ بِهِ وَجَعُهُ أَشَدَّ مَا كَانَ، فَأَقْبَلَ أَهْلُهُ عَلَيْهِ، فَقَالَ لَهُمْ لَا وَ اللَّهِ لَا أَذُوقُ مِنْهُ قَطْرَةً أَبَداً، فَأَيِسُوا مِنْهُ، وَ كَانَ يَهُمُّ عَلَى شَيْ‏ءٍ وَ لَا يَحْلِفُ، فَلَمَّا سَمِعُوا أَيِسُوا مِنْهُ، وَ اشْتَدَّ بِهِ الْوَجَعُ أَيَّاماً ثُمَّ أَذْهَبَ اللَّهُ بِهِ عَنْهُ فَمَا عَادَ إِلَيْهِ حَتَّى مَاتَ رَحْمَةُ اللَّهِ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460</w:t>
      </w:r>
      <w:r w:rsidRPr="0027727F">
        <w:rPr>
          <w:rFonts w:cs="B Badr" w:hint="cs"/>
          <w:color w:val="780000"/>
          <w:sz w:val="26"/>
          <w:szCs w:val="26"/>
          <w:rtl/>
        </w:rPr>
        <w:t xml:space="preserve"> حَدَّثَنِي حَمْدَوَيْهِ بْنُ نُصَيْرٍ، قَالَ حَدَّثَنِي مُحَمَّدُ بْنُ عِيسَى.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مُحَمَّدُ بْنُ مَسْعُودٍ، قَالَ حَدَّثَنَا مُحَمَّدُ بْنُ نُصَيْرٍ، قَالَ حَدَّثَنَا مُحَمَّدُ بْنُ عِيسَى، عَنْ سَعِيدِ بْنِ جَنَاحٍ، عَنْ عِدَّةٍ مِنْ أَصْحَابِنَا. وَ قَالَ الْعُبَيْدِيُّ: حَدَّثَنِي بِهِ أَيْضاً عَنِ ابْنِ أَبِي عُمَيْرٍ</w:t>
      </w:r>
      <w:r w:rsidRPr="0027727F">
        <w:rPr>
          <w:rFonts w:cs="B Badr" w:hint="cs"/>
          <w:color w:val="242887"/>
          <w:sz w:val="26"/>
          <w:szCs w:val="26"/>
          <w:rtl/>
        </w:rPr>
        <w:t xml:space="preserve"> أَنَّ ابْنَ أَبِي يَعْفُورٍ وَ مُعَلَّى بْنَ خُنَيْسٍ كَانَا بِالنِّيلِ عَلَى عَهْدِ أَبِي عَبْدِ اللَّهِ (ع) فَاخْتَلَفَا فِي ذَبَائِحِ الْيَهُودِ، فَأَكَلَ مُعَلَّى وَ لَمْ يَأْكُلِ ابْنُ أَبِي يَعْفُورٍ، فَلَمَّا صَارَا إِلَى أَبِي عَبْدِ اللَّهِ (ع) أَخْبَرَاهُ، فَرَضِيَ بِفِعْلِ ابْنِ أَبِي يَعْفُورٍ وَ خَطَّأَ الْمُعَلَّى فِي أَكْلِهِ إِيَّاهُ.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461</w:t>
      </w:r>
      <w:r w:rsidRPr="0027727F">
        <w:rPr>
          <w:rFonts w:cs="B Badr" w:hint="cs"/>
          <w:color w:val="780000"/>
          <w:sz w:val="26"/>
          <w:szCs w:val="26"/>
          <w:rtl/>
        </w:rPr>
        <w:t xml:space="preserve"> حَمْدَوَيْهِ، عَنِ الْحَسَنِ بْنِ مُوسَى، عَنْ عَلِيِّ بْنِ حَسَّانَ الْوَاسِطِيِّ الْخَزَّازِ</w:t>
      </w:r>
      <w:r w:rsidRPr="0027727F">
        <w:rPr>
          <w:rFonts w:cs="B Badr" w:hint="cs"/>
          <w:color w:val="965AA0"/>
          <w:sz w:val="26"/>
          <w:szCs w:val="26"/>
          <w:rtl/>
        </w:rPr>
        <w:t xml:space="preserve"> «2»</w:t>
      </w:r>
      <w:r w:rsidRPr="0027727F">
        <w:rPr>
          <w:rFonts w:cs="B Badr" w:hint="cs"/>
          <w:color w:val="780000"/>
          <w:sz w:val="26"/>
          <w:szCs w:val="26"/>
          <w:rtl/>
        </w:rPr>
        <w:t xml:space="preserve"> قَالَ حَدَّثَنَا عَلِيُّ بْنُ الْحُسَيْنِ الْعُبَيْدِيُّ، قَالَ‏</w:t>
      </w:r>
      <w:r w:rsidRPr="0027727F">
        <w:rPr>
          <w:rFonts w:cs="B Badr" w:hint="cs"/>
          <w:color w:val="242887"/>
          <w:sz w:val="26"/>
          <w:szCs w:val="26"/>
          <w:rtl/>
        </w:rPr>
        <w:t xml:space="preserve"> كَتَبَ أَبُو عَبْدِ اللَّهِ (ع) إِلَى الْمُفَضَّلِ بْنِ عُمَرَ الْجُعْفِيِّ حِينَ مَضَى عَبْدُ اللَّهِ بْنُ أَبِي يَعْفُورٍ، يَا مُفَضَّلُ عَهِدْتُ‏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انما هو-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الخوان،. الخراز-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249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إِلَيْكَ عَهْدِي كَانَ إِلَى عَبْدِ اللَّهِ بْنِ أَبِي يَعْفُورٍ صَلَوَاتُ اللَّهِ عَلَيْهِ، فَمَضَى صَلَوَاتُ اللَّهِ عَلَيْهِ مُوفِياً لِلَّهِ عَزَّ وَ جَلَّ وَ لِرَسُولِهِ وَ لِإِمَامِهِ بِالْعَهْدِ الْمَعْهُودِ لِلَّهِ، وَ قُبِضَ صَلَوَاتُ [اللَّهِ‏] عَلَى رُوحِهِ مَحْمُودَ الْأَثَرِ مَشْكُورَ السَّعْيِ مَغْفُوراً لَهُ مَرْحُوماً بِرِضَا اللَّهِ وَ رَسُولِهِ وَ إِمَامِهِ عَنْهُ، فَوِلَادَتِي‏</w:t>
      </w:r>
      <w:r w:rsidRPr="0027727F">
        <w:rPr>
          <w:rFonts w:cs="B Badr" w:hint="cs"/>
          <w:color w:val="965AA0"/>
          <w:sz w:val="26"/>
          <w:szCs w:val="26"/>
          <w:rtl/>
        </w:rPr>
        <w:t xml:space="preserve"> «1»</w:t>
      </w:r>
      <w:r w:rsidRPr="0027727F">
        <w:rPr>
          <w:rFonts w:cs="B Badr" w:hint="cs"/>
          <w:color w:val="242887"/>
          <w:sz w:val="26"/>
          <w:szCs w:val="26"/>
          <w:rtl/>
        </w:rPr>
        <w:t xml:space="preserve"> مِنْ رَسُولِ اللَّهِ (ص) مَا كَانَ فِي عَصْرِنَا أَحَدٌ أَطْوَعَ لِلَّهِ وَ لِرَسُولِهِ وَ لِإِمَامِهِ مِنْهُ، فَمَا زَالَ كَذَلِكَ حَتَّى قَبَضَهُ اللَّهُ إِلَيْهِ بِرَحْمَتِهِ وَ صَيَّرَهُ إِلَى جَنَّتِهِ، مُسَاكِناً فِيهَا مَعَ رَسُولِ اللَّهِ (ص) وَ أَمِيرِ الْمُؤْمِنِينَ (ع) أَنْزَلَهُ اللَّهُ بَيْنَ الْمَسْكَنَيْنِ مَسْكَنِ مُحَمَّدٍ وَ أَمِيرِ الْمُؤْمِنِينَ (صَلَوَاتُ اللَّهِ عَلَيْهِمَا) وَ إِنْ كَانَتِ الْمَسَاكِنُ وَاحِدَةً وَ الدَّرَجَاتُ وَاحِدَةً! فَزَادَهُ اللَّهُ رِضًى مِنْ عِنْدِهِ وَ مَغْفِرَةً مِنْ فَضْلِهِ بِرِضَايَ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462</w:t>
      </w:r>
      <w:r w:rsidRPr="0027727F">
        <w:rPr>
          <w:rFonts w:cs="B Badr" w:hint="cs"/>
          <w:color w:val="780000"/>
          <w:sz w:val="26"/>
          <w:szCs w:val="26"/>
          <w:rtl/>
        </w:rPr>
        <w:t xml:space="preserve"> حَمْدَوَيْهِ، قَالَ حَدَّثَنَا مُحَمَّدُ بْنُ الْحُسَيْنِ، عَنِ الْحَكَمِ بْنِ مِسْكِينٍ الثَّقَفِيِّ، قَالَ حَدَّثَنِي أَبُو حَمْزَةَ مَعْقِلٌ الْعِجْلِيُّ، عَنْ عَبْدِ اللَّهِ بْنِ أَبِي يَعْفُورٍ، قَالَ‏</w:t>
      </w:r>
      <w:r w:rsidRPr="0027727F">
        <w:rPr>
          <w:rFonts w:cs="B Badr" w:hint="cs"/>
          <w:color w:val="242887"/>
          <w:sz w:val="26"/>
          <w:szCs w:val="26"/>
          <w:rtl/>
        </w:rPr>
        <w:t xml:space="preserve"> قُلْتُ لِأَبِي عَبْدِ اللَّهِ (ع) وَ اللَّهِ لَوْ فَلَقْتَ رُمَّانَةً بِنِصْفَيْنِ، فَقُلْتَ هَذَا حَرَامٌ وَ هَذَا حَلَالٌ، لَشَهِدْتُ أَنَّ الَّذِي قُلْتَ حَلَالٌ حَلَالٌ وَ أَنَّ الَّذِي قُلْتَ حَرَامٌ حَرَامٌ، فَقَالَ رَحِمَكَ اللَّهُ رَحِمَكَ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463</w:t>
      </w:r>
      <w:r w:rsidRPr="0027727F">
        <w:rPr>
          <w:rFonts w:cs="B Badr" w:hint="cs"/>
          <w:color w:val="780000"/>
          <w:sz w:val="26"/>
          <w:szCs w:val="26"/>
          <w:rtl/>
        </w:rPr>
        <w:t xml:space="preserve"> أَبُو مُحَمَّدٍ الشَّامِيُّ الدِّمَشْقِيُّ، عَنْ أَحْمَدَ بْنِ مُحَمَّدِ بْنِ عِيسَى، عَنْ عَلِيِّ بْنِ الْحَكَمِ، عَنْ زِيَادِ بْنِ أَبِي الْحَلَّالِ، قَالَ، سَمِعْتُ أَبَا عَبْدِ اللَّهِ (ع) يَقُولُ‏</w:t>
      </w:r>
      <w:r w:rsidRPr="0027727F">
        <w:rPr>
          <w:rFonts w:cs="B Badr" w:hint="cs"/>
          <w:color w:val="242887"/>
          <w:sz w:val="26"/>
          <w:szCs w:val="26"/>
          <w:rtl/>
        </w:rPr>
        <w:t>: مَا أَحَدٌ أَدَّى إِلَيْنَا مَا افْتَرَضَ اللَّهُ عَلَيْهِ فِينَا إِلَّا عَبْدُ اللَّهِ بْنُ أَبِي يَعْفُورٍ.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464</w:t>
      </w:r>
      <w:r w:rsidRPr="0027727F">
        <w:rPr>
          <w:rFonts w:cs="B Badr" w:hint="cs"/>
          <w:color w:val="780000"/>
          <w:sz w:val="26"/>
          <w:szCs w:val="26"/>
          <w:rtl/>
        </w:rPr>
        <w:t xml:space="preserve"> حَمْدَوَيْهِ، قَالَ حَدَّثَنَا أَيُّوبُ بْنُ نُوحٍ، عَنْ مُحَمَّدِ بْنِ الْفُضَيْلِ،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بولادتى- خ. يمكن أن تكون الباء للقسم.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250</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أَبِي أُسَامَةَ، قَالَ‏</w:t>
      </w:r>
      <w:r w:rsidRPr="0027727F">
        <w:rPr>
          <w:rFonts w:cs="B Badr" w:hint="cs"/>
          <w:color w:val="242887"/>
          <w:sz w:val="26"/>
          <w:szCs w:val="26"/>
          <w:rtl/>
        </w:rPr>
        <w:t xml:space="preserve"> دَخَلْتُ عَلَى أَبِي عَبْدِ اللَّهِ (ع) لِأُوَدِّعَهُ، فَقَالَ لِي يَا زَيْدُ مَا لَكُمْ وَ لِلنَّاسِ قَدْ حَمَلْتُمُ النَّاسَ عَلَيَّ، إِنِّي‏</w:t>
      </w:r>
      <w:r w:rsidRPr="0027727F">
        <w:rPr>
          <w:rFonts w:cs="B Badr" w:hint="cs"/>
          <w:color w:val="965AA0"/>
          <w:sz w:val="26"/>
          <w:szCs w:val="26"/>
          <w:rtl/>
        </w:rPr>
        <w:t xml:space="preserve"> «1»</w:t>
      </w:r>
      <w:r w:rsidRPr="0027727F">
        <w:rPr>
          <w:rFonts w:cs="B Badr" w:hint="cs"/>
          <w:color w:val="242887"/>
          <w:sz w:val="26"/>
          <w:szCs w:val="26"/>
          <w:rtl/>
        </w:rPr>
        <w:t xml:space="preserve"> وَ اللَّهِ مَا وَجَدْتُ أَحَداً يُطِيعُنِي وَ يَأْخُذُ بِقَوْلِي إِلَّا رَجُلًا وَاحِداً رَحِمَهُ اللَّهُ عَبْدُ اللَّهِ بْنُ أَبِي يَعْفُورٍ، فَإِنِّي أَمَرْتُهُ وَ أَوْصَيْتُهُ بِوَصِيَّةٍ فَاتَّبَعَ أَمْرِي وَ أَخَذَ بِقَوْلِي.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مُعَتِّبٍ‏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465</w:t>
      </w:r>
      <w:r w:rsidRPr="0027727F">
        <w:rPr>
          <w:rFonts w:cs="B Badr" w:hint="cs"/>
          <w:color w:val="965AA0"/>
          <w:sz w:val="26"/>
          <w:szCs w:val="26"/>
          <w:rtl/>
        </w:rPr>
        <w:t xml:space="preserve"> «2»</w:t>
      </w:r>
      <w:r w:rsidRPr="0027727F">
        <w:rPr>
          <w:rFonts w:cs="B Badr" w:hint="cs"/>
          <w:color w:val="780000"/>
          <w:sz w:val="26"/>
          <w:szCs w:val="26"/>
          <w:rtl/>
        </w:rPr>
        <w:t xml:space="preserve"> حَدَّثَنِي حَمْدَوَيْهِ وَ إِبْرَاهِيمُ، عَنْ مُحَمَّدِ بْنِ عَبْدِ الْحَمِيدِ، عَنْ يُونُسَ بْنِ يَعْقُوبَ، عَنْ عَبْدِ الْعَزِيزِ بْنِ نَافِعٍ، أَنَّهُ سَمِعَ أَبَا عَبْدِ اللَّهِ (ع) يَقُولُ‏</w:t>
      </w:r>
      <w:r w:rsidRPr="0027727F">
        <w:rPr>
          <w:rFonts w:cs="B Badr" w:hint="cs"/>
          <w:color w:val="242887"/>
          <w:sz w:val="26"/>
          <w:szCs w:val="26"/>
          <w:rtl/>
        </w:rPr>
        <w:t xml:space="preserve"> هُمْ عَشَرَةٌ يَعْنِي مَوَالِيَهُ، فَخَيْرُهُمْ وَ أَفْضَلُهُمْ مُعَتِّبٌ، وَ فِيهِمْ خَائِنٌ فَاحْذَرُوهُ وَ هُوَ صَغِيرٌ</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466</w:t>
      </w:r>
      <w:r w:rsidRPr="0027727F">
        <w:rPr>
          <w:rFonts w:cs="B Badr" w:hint="cs"/>
          <w:color w:val="780000"/>
          <w:sz w:val="26"/>
          <w:szCs w:val="26"/>
          <w:rtl/>
        </w:rPr>
        <w:t xml:space="preserve"> عَلِيُّ بْنُ مُحَمَّدٍ، قَالَ حَدَّثَنِي مُحَمَّدُ بْنُ أَحْمَدَ، عَنِ الْحَسَنِ بْنِ الْحُسَيْنِ اللُّؤْلُؤِيِّ، عَنِ الْحَسَنِ بْنِ مَحْبُوبٍ، لَا أَعْلَمُهُ إِلَّا عَنْ إِسْحَاقَ بْنِ عَمَّارٍ، عَنْ أَبِي عَبْدِ اللَّهِ (ع) قَالَ‏</w:t>
      </w:r>
      <w:r w:rsidRPr="0027727F">
        <w:rPr>
          <w:rFonts w:cs="B Badr" w:hint="cs"/>
          <w:color w:val="242887"/>
          <w:sz w:val="26"/>
          <w:szCs w:val="26"/>
          <w:rtl/>
        </w:rPr>
        <w:t xml:space="preserve"> مَوَالِيَّ عَشَرَةٌ، خَيْرُهُمْ مُعَتِّبٌ، وَ مَا يَظُنُّ مُعَتِّبٌ إِلَّا أَنِّي‏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على ابى-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المطبوع و في غير النسخة: قال الشيخ هو مولى الصادق (ع) و المراد هو الكشّيّ و يمكن أن يكون هذا الكلام من الشيخ الطوسيّ و هو الذي اختار هذا- الكتاب و لخّصه، و يمكن أن تكون هذه الجملة مزادة من النسّاخ، و يؤيده انّها ليست في النسخة القديمة.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اسم او وصف و قال الممقانى: و في بعض النسخ صفير بالفاء و هو اسم.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أَسْخَرُ</w:t>
      </w:r>
      <w:r w:rsidRPr="0027727F">
        <w:rPr>
          <w:rFonts w:cs="B Badr" w:hint="cs"/>
          <w:color w:val="965AA0"/>
          <w:sz w:val="26"/>
          <w:szCs w:val="26"/>
          <w:rtl/>
        </w:rPr>
        <w:t xml:space="preserve"> «1»</w:t>
      </w:r>
      <w:r w:rsidRPr="0027727F">
        <w:rPr>
          <w:rFonts w:cs="B Badr" w:hint="cs"/>
          <w:color w:val="242887"/>
          <w:sz w:val="26"/>
          <w:szCs w:val="26"/>
          <w:rtl/>
        </w:rPr>
        <w:t xml:space="preserve"> مِنَ 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جَمِيلِ بْنِ دَرَّاجٍ وَ نُوحٍ أَخِيهِ‏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467</w:t>
      </w:r>
      <w:r w:rsidRPr="0027727F">
        <w:rPr>
          <w:rFonts w:cs="B Badr" w:hint="cs"/>
          <w:color w:val="780000"/>
          <w:sz w:val="26"/>
          <w:szCs w:val="26"/>
          <w:rtl/>
        </w:rPr>
        <w:t xml:space="preserve"> حَمْدَوَيْهِ وَ إِبْرَاهِيمُ ابْنَا نُصَيْرٍ، قَالا حَدَّثَنَا أَيُّوبُ بْنُ نُوحٍ، عَنْ عَبْدِ اللَّهِ بْنِ الْمُغِيرَةِ، قَالَ حَدَّثَنَا مُحَمَّدُ بْنُ حَسَّانَ، قَالَ‏</w:t>
      </w:r>
      <w:r w:rsidRPr="0027727F">
        <w:rPr>
          <w:rFonts w:cs="B Badr" w:hint="cs"/>
          <w:color w:val="242887"/>
          <w:sz w:val="26"/>
          <w:szCs w:val="26"/>
          <w:rtl/>
        </w:rPr>
        <w:t xml:space="preserve"> سَمِعْتُ أَبَا عَبْدِ اللَّهِ (ع) يَتْلُو هَذِهِ الْآيَةَ:</w:t>
      </w:r>
      <w:r w:rsidRPr="0027727F">
        <w:rPr>
          <w:rFonts w:cs="B Badr" w:hint="cs"/>
          <w:color w:val="006A0F"/>
          <w:sz w:val="26"/>
          <w:szCs w:val="26"/>
          <w:rtl/>
        </w:rPr>
        <w:t xml:space="preserve"> فَإِنْ يَكْفُرْ بِها هؤُلاءِ فَقَدْ وَكَّلْنا بِها قَوْماً لَيْسُوا بِها بِكافِرِينَ‏</w:t>
      </w:r>
      <w:r w:rsidRPr="0027727F">
        <w:rPr>
          <w:rFonts w:cs="B Badr" w:hint="cs"/>
          <w:color w:val="242887"/>
          <w:sz w:val="26"/>
          <w:szCs w:val="26"/>
          <w:rtl/>
        </w:rPr>
        <w:t>، ثُمَّ أَهْوَى بِيَدِهِ إِلَيْنَا، وَ نَحْنُ جَمَاعَةٌ فِينَا جَمِيلُ بْنُ دَرَّاجٍ وَ غَيْرُهُ، فَقُلْنَا أَجَلْ وَ اللَّهِ جُعِلْتُ فِدَاكَ لَا نَكْفُرُ بِهَا.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468</w:t>
      </w:r>
      <w:r w:rsidRPr="0027727F">
        <w:rPr>
          <w:rFonts w:cs="B Badr" w:hint="cs"/>
          <w:color w:val="780000"/>
          <w:sz w:val="26"/>
          <w:szCs w:val="26"/>
          <w:rtl/>
        </w:rPr>
        <w:t xml:space="preserve"> مُحَمَّدُ بْنُ مَسْعُودٍ، قَالَ حَدَّثَنِي عَلِيُّ بْنُ مُحَمَّدٍ، قَالَ حَدَّثَنِي أَحْمَدُ بْنُ مُحَمَّدِ بْنِ عِيسَى، عَنْ عُمَرَ بْنِ عَبْدِ الْعَزِيزِ، عَنْ جَمِيلِ بْنِ دَرَّاجٍ، عَنْ أَبِي عَبْدِ اللَّهِ (ع) قَالَ، قَالَ لِي‏</w:t>
      </w:r>
      <w:r w:rsidRPr="0027727F">
        <w:rPr>
          <w:rFonts w:cs="B Badr" w:hint="cs"/>
          <w:color w:val="242887"/>
          <w:sz w:val="26"/>
          <w:szCs w:val="26"/>
          <w:rtl/>
        </w:rPr>
        <w:t>: يَا جَمِيلُ لَا تُحَدِّثْ أَصْحَابَنَا بِمَا لَمْ يُجْمِعُوا عَلَيْهِ فَيُكَذِّبُوكَ.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مُحَمَّدُ بْنُ مَسْعُودٍ</w:t>
      </w:r>
      <w:r w:rsidRPr="0027727F">
        <w:rPr>
          <w:rFonts w:cs="B Badr" w:hint="cs"/>
          <w:color w:val="242887"/>
          <w:sz w:val="26"/>
          <w:szCs w:val="26"/>
          <w:rtl/>
        </w:rPr>
        <w:t>: سَأَلْتُ أَبَا جَعْفَرٍ حَمْدَانَ بْنَ أَحْمَدَ الْكُوفِيَّ، عَنْ نُوحِ بْنِ دَرَّاجٍ فَقَالَ: كَانَ مِنَ الشِّيعَةِ وَ كَانَ قَاضِيَ الْكُوفَةِ، فَقِيلَ لَهُ لِمَ دَخَلْتَ فِي أَعْمَالِهِمْ فَقَالَ: لَمْ أَدْخُلْ فِي أَعْمَالِ هَؤُلَاءِ حَتَّى سَأَلْتُ أَخِي جَمِيلًا يَوْماً، فَقُلْتُ لَهُ لِمَ لَا تَحْضُرُ الْمَسْجِدَ فَقَالَ لَيْسَ لِي إِزَارٌ.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حَمْدَانُ: مَاتَ جَمِيلٌ عَنْ مِائَةِ أَلْفٍ.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الممقانى و نسخة ه: احق الناس، و في حاشيته: اسخى الناس، و في نسخة: اسحر الناس.</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قَالَ حَمْدَانُ: كَانَ دَرَّاجٌ بَقَّالًا وَ كَانَ نُوحٌ مَخَارِجَهُ‏</w:t>
      </w:r>
      <w:r w:rsidRPr="0027727F">
        <w:rPr>
          <w:rFonts w:cs="B Badr" w:hint="cs"/>
          <w:color w:val="965AA0"/>
          <w:sz w:val="26"/>
          <w:szCs w:val="26"/>
          <w:rtl/>
        </w:rPr>
        <w:t xml:space="preserve"> «1»</w:t>
      </w:r>
      <w:r w:rsidRPr="0027727F">
        <w:rPr>
          <w:rFonts w:cs="B Badr" w:hint="cs"/>
          <w:color w:val="242887"/>
          <w:sz w:val="26"/>
          <w:szCs w:val="26"/>
          <w:rtl/>
        </w:rPr>
        <w:t xml:space="preserve"> مِنَ الَّذِينَ يَقْتَتِلُونَ فِي الْعَصَبِيَّةِ الَّتِي تَقَعُ بَيْنَ الْمَجَالِسِ، قَالَ، وَ كَانَ يَكْتُبُ الْحَدِيثَ وَ كَانَ أَبُوهُ يَقُولُ لَوْ تُرِكَ الْقَضَاءُ لِنُوحٍ أَيُّ رَجُلٍ كَانَ‏</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469</w:t>
      </w:r>
      <w:r w:rsidRPr="0027727F">
        <w:rPr>
          <w:rFonts w:cs="B Badr" w:hint="cs"/>
          <w:color w:val="780000"/>
          <w:sz w:val="26"/>
          <w:szCs w:val="26"/>
          <w:rtl/>
        </w:rPr>
        <w:t xml:space="preserve"> نَصْرُ بْنُ الصَّبَّاحِ، قَالَ حَدَّثَنِي الْفَضْلُ بْنُ شَاذَانَ‏</w:t>
      </w:r>
      <w:r w:rsidRPr="0027727F">
        <w:rPr>
          <w:rFonts w:cs="B Badr" w:hint="cs"/>
          <w:color w:val="242887"/>
          <w:sz w:val="26"/>
          <w:szCs w:val="26"/>
          <w:rtl/>
        </w:rPr>
        <w:t>، قَالَ دَخَلْتُ عَلَى مُحَمَّدِ بْنِ أَبِي عُمَيْرٍ، وَ هُوَ سَاجِدٌ فَأَطَالَ السُّجُودَ، فَلَمَّا رَفَعَ رَأْسَهُ ذَكَرَ لَهُ الْفَضْلُ طُولَ سُجُودِهِ، فَقَالَ: كَيْفَ‏</w:t>
      </w:r>
      <w:r w:rsidRPr="0027727F">
        <w:rPr>
          <w:rFonts w:cs="B Badr" w:hint="cs"/>
          <w:color w:val="965AA0"/>
          <w:sz w:val="26"/>
          <w:szCs w:val="26"/>
          <w:rtl/>
        </w:rPr>
        <w:t xml:space="preserve"> «3»</w:t>
      </w:r>
      <w:r w:rsidRPr="0027727F">
        <w:rPr>
          <w:rFonts w:cs="B Badr" w:hint="cs"/>
          <w:color w:val="242887"/>
          <w:sz w:val="26"/>
          <w:szCs w:val="26"/>
          <w:rtl/>
        </w:rPr>
        <w:t xml:space="preserve"> لَوْ رَأَيْتَ جَمِيلَ بْنَ دَرَّاجٍ، ثُمَّ حَدَّثَهُ أَنَّهُ دَخَلَ عَلَى جَمِيلٍ فَوَجَدَهُ سَاجِداً فَأَطَالَ السُّجُودَ جِدّاً، فَلَمَّا رَفَعَ رَأْسَهُ قَالَ لَهُ مُحَمَّدَ بْنَ أَبِي عُمَيْرٍ أَطَلْتَ السُّجُودَ! فَقَالَ: كَيْفَ‏</w:t>
      </w:r>
      <w:r w:rsidRPr="0027727F">
        <w:rPr>
          <w:rFonts w:cs="B Badr" w:hint="cs"/>
          <w:color w:val="965AA0"/>
          <w:sz w:val="26"/>
          <w:szCs w:val="26"/>
          <w:rtl/>
        </w:rPr>
        <w:t xml:space="preserve"> «4»</w:t>
      </w:r>
      <w:r w:rsidRPr="0027727F">
        <w:rPr>
          <w:rFonts w:cs="B Badr" w:hint="cs"/>
          <w:color w:val="242887"/>
          <w:sz w:val="26"/>
          <w:szCs w:val="26"/>
          <w:rtl/>
        </w:rPr>
        <w:t xml:space="preserve"> لَوْ رَأَيْتَ مَعْرُوفَ بْنَ خَرَّبُوذَ.</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مُعَاذِ بْنِ مُسْلِمٍ الْفَرَّاءِ</w:t>
      </w:r>
      <w:r w:rsidRPr="0027727F">
        <w:rPr>
          <w:rFonts w:cs="B Badr" w:hint="cs"/>
          <w:color w:val="965AA0"/>
          <w:sz w:val="26"/>
          <w:szCs w:val="26"/>
          <w:rtl/>
        </w:rPr>
        <w:t xml:space="preserve"> «5»</w:t>
      </w:r>
      <w:r w:rsidRPr="0027727F">
        <w:rPr>
          <w:rFonts w:cs="B Badr" w:hint="cs"/>
          <w:color w:val="465BFF"/>
          <w:sz w:val="26"/>
          <w:szCs w:val="26"/>
          <w:rtl/>
        </w:rPr>
        <w:t xml:space="preserve"> النَّحْوِيِ‏</w:t>
      </w:r>
      <w:r w:rsidRPr="0027727F">
        <w:rPr>
          <w:rFonts w:cs="B Badr" w:hint="cs"/>
          <w:color w:val="965AA0"/>
          <w:sz w:val="26"/>
          <w:szCs w:val="26"/>
          <w:rtl/>
        </w:rPr>
        <w:t xml:space="preserve"> «6»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470</w:t>
      </w:r>
      <w:r w:rsidRPr="0027727F">
        <w:rPr>
          <w:rFonts w:cs="B Badr" w:hint="cs"/>
          <w:color w:val="780000"/>
          <w:sz w:val="26"/>
          <w:szCs w:val="26"/>
          <w:rtl/>
        </w:rPr>
        <w:t xml:space="preserve"> حَدَّثَنِي حَمْدَوَيْهِ وَ إِبْرَاهِيمُ ابْنَا نُصَيْرٍ، قَالا حَدَّثَنَا يَعْقُوبُ‏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قال السيّد في الحاشية: بضم الميم بصيغة اسم الفاعل، اى مخارج ابيه من الّذين يتشاجرون في العصبيّة التي تقع بين الشركاء و الخصماء في المجالس، فيصالحهم على المساهمة من قبل ابيه، و المخارجة: المناهدة و المساهمة. و قوله لو ترك: اي لو ترك له القضاء لاىّ رجل كان فهو نعم الرجل في القضاء، و هو مع ذلك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نسخ اخر: كان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كيف-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كيف-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النسخة: مسلم البر. و في الترتيب: الهراء.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مرّ هذا الحديث في 373</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بْنُ يَزِيدَ، عَنِ ابْنِ أَبِي عُمَيْرٍ، عَنْ حُسَيْنِ بْنِ مُعَاذٍ، عَنْ أَبِيهِ مُعَاذِ بْنِ مُسْلِمٍ النَّحْوِيِّ، عَنْ أَبِي عَبْدِ اللَّهِ (ع)</w:t>
      </w:r>
      <w:r w:rsidRPr="0027727F">
        <w:rPr>
          <w:rFonts w:cs="B Badr" w:hint="cs"/>
          <w:color w:val="242887"/>
          <w:sz w:val="26"/>
          <w:szCs w:val="26"/>
          <w:rtl/>
        </w:rPr>
        <w:t xml:space="preserve"> قَالَ لِي: بَلَغَنِي أَنَّكَ تَقْعُدُ فِي الْجَامِعِ فَتُفْتِي النَّاسَ! قَالَ، قُلْتُ: نَعَمْ وَ قَدْ أَرَدْتُ أَنْ أَسْأَلَكَ عَنْ ذَلِكَ قَبْلَ أَنْ أَخْرُجَ، إِنِّي أَقْعُدُ فِي الْمَسْجِدِ</w:t>
      </w:r>
      <w:r w:rsidRPr="0027727F">
        <w:rPr>
          <w:rFonts w:cs="B Badr" w:hint="cs"/>
          <w:color w:val="965AA0"/>
          <w:sz w:val="26"/>
          <w:szCs w:val="26"/>
          <w:rtl/>
        </w:rPr>
        <w:t xml:space="preserve"> «1»</w:t>
      </w:r>
      <w:r w:rsidRPr="0027727F">
        <w:rPr>
          <w:rFonts w:cs="B Badr" w:hint="cs"/>
          <w:color w:val="242887"/>
          <w:sz w:val="26"/>
          <w:szCs w:val="26"/>
          <w:rtl/>
        </w:rPr>
        <w:t xml:space="preserve"> فَيَجِي‏ءُ الرَّجُلُ يَسْأَلُنِي عَنِ الشَّيْ‏ءِ فَإِذَا عَرَفْتُهُ بِالْخِلَافِ لَكُمْ أَخْبَرْتُهُ بِمَا يَفْعَلُونَ‏</w:t>
      </w:r>
      <w:r w:rsidRPr="0027727F">
        <w:rPr>
          <w:rFonts w:cs="B Badr" w:hint="cs"/>
          <w:color w:val="965AA0"/>
          <w:sz w:val="26"/>
          <w:szCs w:val="26"/>
          <w:rtl/>
        </w:rPr>
        <w:t xml:space="preserve"> «2»</w:t>
      </w:r>
      <w:r w:rsidRPr="0027727F">
        <w:rPr>
          <w:rFonts w:cs="B Badr" w:hint="cs"/>
          <w:color w:val="242887"/>
          <w:sz w:val="26"/>
          <w:szCs w:val="26"/>
          <w:rtl/>
        </w:rPr>
        <w:t>، وَ يَجِي‏ءُ الرَّجُلُ أَعْرِفُهُ بِحُبِّكُمْ أَوْ مَوَدَّتِكُمْ‏</w:t>
      </w:r>
      <w:r w:rsidRPr="0027727F">
        <w:rPr>
          <w:rFonts w:cs="B Badr" w:hint="cs"/>
          <w:color w:val="965AA0"/>
          <w:sz w:val="26"/>
          <w:szCs w:val="26"/>
          <w:rtl/>
        </w:rPr>
        <w:t xml:space="preserve"> «3»</w:t>
      </w:r>
      <w:r w:rsidRPr="0027727F">
        <w:rPr>
          <w:rFonts w:cs="B Badr" w:hint="cs"/>
          <w:color w:val="242887"/>
          <w:sz w:val="26"/>
          <w:szCs w:val="26"/>
          <w:rtl/>
        </w:rPr>
        <w:t xml:space="preserve"> فَأُخْبِرُهُ بِمَا جَاءَ عَنْكُمْ وَ يَجِي‏ءُ الرَّجُلُ لَا أَعْرِفُهُ وَ لَا أَدْرِي مَنْ هُوَ فَأَقُولُ جَاءَ عَنْ فُلَانٍ كَذَا وَ جَاءَ عَنْ فُلَانٍ كَذَا فَأُدْخِلُ قَوْلَكُمْ فِيمَا بَيْنَ ذَلِكَ، قَالَ، فَقَالَ لِي: اصْنَعْ كَذَا فَإِنِّي كَذَا أَصْنَعُ.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مُعَاذٌ وَ عُمَرُ ابْنَا مُسْلِمٍ كُوفِيَّانِ.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عَمَّارِ بْنِ مُوسَى السَّابَاطِيِ‏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471 كَانَ فَطَحِيّاً، 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رُوِيَ عَنْ أَبِي الْحَسَنِ مُوسَى (ع) أَنَّهُ قَالَ‏</w:t>
      </w:r>
      <w:r w:rsidRPr="0027727F">
        <w:rPr>
          <w:rFonts w:cs="B Badr" w:hint="cs"/>
          <w:color w:val="242887"/>
          <w:sz w:val="26"/>
          <w:szCs w:val="26"/>
          <w:rtl/>
        </w:rPr>
        <w:t xml:space="preserve"> اسْتَوْهَبْتُ عَمَّاراً مِنْ رَبِّي تَعَالَى فَوَهَبَهُ لِي‏</w:t>
      </w:r>
      <w:r w:rsidRPr="0027727F">
        <w:rPr>
          <w:rFonts w:cs="B Badr" w:hint="cs"/>
          <w:color w:val="965AA0"/>
          <w:sz w:val="26"/>
          <w:szCs w:val="26"/>
          <w:rtl/>
        </w:rPr>
        <w:t xml:space="preserve"> «4»</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نَصْرُ بْنُ الصَّبَّاحِ، قَالَ حَدَّثَنِي الْحَسَنُ بْنُ عَلِيِّ بْنِ أَبِي عُثْمَانَ السَّجَّادَةُ، قَالَ حَدَّثَنِي قَاسِمٌ الصَّحَّافُ، عَنْ رَجُلٍ مِنْ أَهْلِ الْمَدَائِنِ يَعْرِفُهُ الْقَاسِمُ، عَنْ عَمَّارٍ السَّابَاطِيِّ، قَالَ‏</w:t>
      </w:r>
      <w:r w:rsidRPr="0027727F">
        <w:rPr>
          <w:rFonts w:cs="B Badr" w:hint="cs"/>
          <w:color w:val="242887"/>
          <w:sz w:val="26"/>
          <w:szCs w:val="26"/>
          <w:rtl/>
        </w:rPr>
        <w:t>، قُلْتُ لِأَبِي عَبْدِ اللَّهِ (ع) جُعِلْتُ فِدَاكَ أُحِبُّ أَنْ تُخْبِرَنِي‏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الجامع-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يقولون-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او بمودتكم،. و مودتكم-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يأتي هذا الحديث مسندا في 763،</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بِاسْمِ اللَّهِ تَعَالَى الْأَعْظَمِ فَقَالَ لِي: إِنَّكَ لَنْ تَقْوَى‏</w:t>
      </w:r>
      <w:r w:rsidRPr="0027727F">
        <w:rPr>
          <w:rFonts w:cs="B Badr" w:hint="cs"/>
          <w:color w:val="965AA0"/>
          <w:sz w:val="26"/>
          <w:szCs w:val="26"/>
          <w:rtl/>
        </w:rPr>
        <w:t xml:space="preserve"> «1»</w:t>
      </w:r>
      <w:r w:rsidRPr="0027727F">
        <w:rPr>
          <w:rFonts w:cs="B Badr" w:hint="cs"/>
          <w:color w:val="242887"/>
          <w:sz w:val="26"/>
          <w:szCs w:val="26"/>
          <w:rtl/>
        </w:rPr>
        <w:t xml:space="preserve"> عَلَى ذَلِكَ، قَالَ، فَلَمَّا أَلْحَحْتُ قَالَ: فَمَكَانَكَ إِذًا ثُمَّ قَامَ فَدَخَلَ الْبَيْتَ هُنَيْهَةً، ثُمَّ صَاحَ بِي ادْخُلْ! فَدَخَلْتُ، فَقَالَ لِي: مَا ذَلِكَ فَقُلْتُ أَخْبِرْنِي بِهِ جُعِلْتُ فِدَاكَ! قَالَ فَوَضَعَ يَدَهُ عَلَى الْأَرْضِ فَنَظَرْتُ إِلَى الْبَيْتِ يَدُورُ بِي وَ أَخَذَنِي أَمْرٌ عَظِيمٌ كِدْتُ أَهْلِكُ، فَضَحِكْتُ‏</w:t>
      </w:r>
      <w:r w:rsidRPr="0027727F">
        <w:rPr>
          <w:rFonts w:cs="B Badr" w:hint="cs"/>
          <w:color w:val="965AA0"/>
          <w:sz w:val="26"/>
          <w:szCs w:val="26"/>
          <w:rtl/>
        </w:rPr>
        <w:t xml:space="preserve"> «2»</w:t>
      </w:r>
      <w:r w:rsidRPr="0027727F">
        <w:rPr>
          <w:rFonts w:cs="B Badr" w:hint="cs"/>
          <w:color w:val="242887"/>
          <w:sz w:val="26"/>
          <w:szCs w:val="26"/>
          <w:rtl/>
        </w:rPr>
        <w:t>، فَقُلْتُ: جُعِلْتُ فِدَاكَ حَسْبِي لَا أُرِيدُ 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الْفَطَحِيَّةُ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472 هُمُ الْقَائِلُونَ بِإِمَامَةِ عَبْدِ اللَّهِ بْنِ جَعْفَرِ بْنِ مُحَمَّدٍ، وَ سُمُّوا بِذَلِكَ: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لِأَنَّهُ قِيلَ إِنَّهُ كَانَ أَفْطَحَ الرَّأْسِ، وَ قَالَ بَعْضُهُمْ كَانَ أَفْطَحَ الرِّجْلَيْنِ، وَ قَالَ بَعْضُهُمْ إِنَّهُمْ نُسِبُوا إِلَى رَئِيسٍ مِنْ أَهْلِ الْكُوفَةِ يُقَالُ لَهُ عَبْدُ اللَّهِ بْنُ فَطِيحٍ، وَ الَّذِينَ قَالُوا بِإِمَامَتِهِ عَامَّةُ مَشَايِخِ الْعِصَابَةِ، وَ فُقَهَاؤُهَا مَالُوا إِلَى هَذِهِ الْمَقَالَةِ، فَدَخَلَتْ عَلَيْهِمُ الشُّبْهَةُ لِمَا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رُوِىَ عَنْهُمْ (ع) أَنَّهُمْ قَالُوا</w:t>
      </w:r>
      <w:r w:rsidRPr="0027727F">
        <w:rPr>
          <w:rFonts w:cs="B Badr" w:hint="cs"/>
          <w:color w:val="242887"/>
          <w:sz w:val="26"/>
          <w:szCs w:val="26"/>
          <w:rtl/>
        </w:rPr>
        <w:t xml:space="preserve"> الْإِمَامَةُ فِي الْأَكْبَرِ مِنْ وُلْدِ الْإِمَامِ إِذَا مَضَى‏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ثُمَّ مِنْهُمْ مَنْ رَجَعَ عَنِ الْقَوْلِ بِإِمَامَتِهِ لِمَا امْتَحَنَهُ بِمَسَائِلَ مِنَ الْحَلَالِ وَ الْحَرَامِ لَمْ يَكُنْ عِنْدَهُ فِيهَا جَوَابٌ، وَ لِمَا ظَهَرَ مِنْهُ مِنَ الْأَشْيَاءِ الَّتِي لَا يَنْبَغِي أَنْ يَظْهَرَ مِنَ الْإِمَامِ، ثُمَّ إِنَّ عَبْدَ اللَّهِ مَاتَ بَعْدَ أَبِيهِ بِسَبْعِينَ يَوْماً فَرَجَعَ الْبَاقُونَ إِلَّا شُذَّاذاً مِنْهُمْ عَنِ الْقَوْلِ بِإِمَامَتِهِ إِلَى الْقَوْلِ بِإِمَامَةِ أَبِي الْحَسَنِ مُوسَى (ع) وَ رَجَعُوا إِلَى الْخَبَرِ الَّذِي‏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رُوِيَ‏</w:t>
      </w:r>
      <w:r w:rsidRPr="0027727F">
        <w:rPr>
          <w:rFonts w:cs="B Badr" w:hint="cs"/>
          <w:color w:val="242887"/>
          <w:sz w:val="26"/>
          <w:szCs w:val="26"/>
          <w:rtl/>
        </w:rPr>
        <w:t xml:space="preserve"> أَنَّ الْإِمَامَةَ لَا تَكُونُ فِي الْأَخَوَيْنِ بَعْدَ الْحَسَنِ وَ الْحُسَيْنِ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بَقِيَ شُذَّاذٌ مِنْهُمْ عَلَى الْقَوْلِ بِإِمَامَتِهِ،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لا تقوى-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فضحك-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255</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وَ بَعْدَ أَنْ مَاتَ قَالَ‏</w:t>
      </w:r>
      <w:r w:rsidRPr="0027727F">
        <w:rPr>
          <w:rFonts w:cs="B Badr" w:hint="cs"/>
          <w:color w:val="965AA0"/>
          <w:sz w:val="26"/>
          <w:szCs w:val="26"/>
          <w:rtl/>
        </w:rPr>
        <w:t xml:space="preserve"> «1»</w:t>
      </w:r>
      <w:r w:rsidRPr="0027727F">
        <w:rPr>
          <w:rFonts w:cs="B Badr" w:hint="cs"/>
          <w:color w:val="000000"/>
          <w:sz w:val="26"/>
          <w:szCs w:val="26"/>
          <w:rtl/>
        </w:rPr>
        <w:t xml:space="preserve"> بِإِمَامَةِ أَبِي الْحَسَنِ مُوسَى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رُوِيَ عَنْ أَبِي عَبْدِ اللَّهِ (ع)</w:t>
      </w:r>
      <w:r w:rsidRPr="0027727F">
        <w:rPr>
          <w:rFonts w:cs="B Badr" w:hint="cs"/>
          <w:color w:val="242887"/>
          <w:sz w:val="26"/>
          <w:szCs w:val="26"/>
          <w:rtl/>
        </w:rPr>
        <w:t xml:space="preserve"> أَنَّهُ قَالَ لِمُوسَى يَا بُنَيَّ إِنَّ أَخَاكَ سَيَجْلِسُ مَجْلِسِي وَ يَدَّعِي الْإِمَامَةَ بَعْدِي فَلَا تُنَازِعْهُ بِكَلِمَةٍ فَإِنَّهُ أَوَّلُ أَهْلِي لُحُوقاً 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473</w:t>
      </w:r>
      <w:r w:rsidRPr="0027727F">
        <w:rPr>
          <w:rFonts w:cs="B Badr" w:hint="cs"/>
          <w:color w:val="780000"/>
          <w:sz w:val="26"/>
          <w:szCs w:val="26"/>
          <w:rtl/>
        </w:rPr>
        <w:t xml:space="preserve"> حَمْدَوَيْهِ بْنُ نُصَيْرٍ، قَالَ حَدَّثَنَا أَيُّوبُ بْنُ نُوحٍ، عَنْ صَفْوَانَ بْنِ يَحْيَى، عَنْ دَاوُدَ بْنِ فَرْقَدٍ، قَالَ سَمِعْتُ أَبَا عَبْدِ اللَّهِ (ع) يَقُولُ‏</w:t>
      </w:r>
      <w:r w:rsidRPr="0027727F">
        <w:rPr>
          <w:rFonts w:cs="B Badr" w:hint="cs"/>
          <w:color w:val="242887"/>
          <w:sz w:val="26"/>
          <w:szCs w:val="26"/>
          <w:rtl/>
        </w:rPr>
        <w:t>: إِنَّ أَصْحَابِي أُولُو النُّهَى وَ التُّقَى فَمَنْ لَمْ يَكُنْ مِنْ أَهْلِ النُّهَى وَ التُّقَى فَلَيْسَ مِنْ أَصْحَابِي.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474</w:t>
      </w:r>
      <w:r w:rsidRPr="0027727F">
        <w:rPr>
          <w:rFonts w:cs="B Badr" w:hint="cs"/>
          <w:color w:val="780000"/>
          <w:sz w:val="26"/>
          <w:szCs w:val="26"/>
          <w:rtl/>
        </w:rPr>
        <w:t xml:space="preserve"> ابْنُ مَسْعُودٍ، قَالَ حَدَّثَنِي عَبْدُ اللَّهِ بْنُ مُحَمَّدِ بْنِ خَالِدٍ الطَّيَالِسِيُّ، عَنِ الْحَسَنِ بْنِ عَلِيٍّ الْوَشَّاءِ، عَنْ مُحَمَّدِ بْنِ حُمْرَانَ، عَنْ أَبِي الصَّبَّاحِ الْكِنَانِيِّ، قَالَ‏</w:t>
      </w:r>
      <w:r w:rsidRPr="0027727F">
        <w:rPr>
          <w:rFonts w:cs="B Badr" w:hint="cs"/>
          <w:color w:val="242887"/>
          <w:sz w:val="26"/>
          <w:szCs w:val="26"/>
          <w:rtl/>
        </w:rPr>
        <w:t xml:space="preserve"> قُلْتُ لِأَبِي عَبْدِ اللَّهِ (ع) إِنَّا نُعَيَّرُ</w:t>
      </w:r>
      <w:r w:rsidRPr="0027727F">
        <w:rPr>
          <w:rFonts w:cs="B Badr" w:hint="cs"/>
          <w:color w:val="965AA0"/>
          <w:sz w:val="26"/>
          <w:szCs w:val="26"/>
          <w:rtl/>
        </w:rPr>
        <w:t xml:space="preserve"> «2»</w:t>
      </w:r>
      <w:r w:rsidRPr="0027727F">
        <w:rPr>
          <w:rFonts w:cs="B Badr" w:hint="cs"/>
          <w:color w:val="242887"/>
          <w:sz w:val="26"/>
          <w:szCs w:val="26"/>
          <w:rtl/>
        </w:rPr>
        <w:t xml:space="preserve"> بِالْكُوفَةِ فَيُقَالُ لَنَا جَعْفَرِيَّةٌ! قَالَ فَغَضِبَ أَبُو عَبْدِ اللَّهِ (ع) ثُمَّ قَالَ إِنَّ أَصْحَابَ جَعْفَرٍ مِنْكُمْ لَقَلِيلٌ، إِنَّمَا أَصْحَابُ جَعْفَرٍ مَنِ اشْتَدَّ وَرَعُهُ وَ عَمِلَ لِخَالِقِهِ.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مُحَمَّدٍ هِشَامِ بْنِ الْحَكَمِ‏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475</w:t>
      </w:r>
      <w:r w:rsidRPr="0027727F">
        <w:rPr>
          <w:rFonts w:cs="B Badr" w:hint="cs"/>
          <w:color w:val="780000"/>
          <w:sz w:val="26"/>
          <w:szCs w:val="26"/>
          <w:rtl/>
        </w:rPr>
        <w:t xml:space="preserve"> قَالَ الْفَضْلُ بْنُ شَاذَانَ‏</w:t>
      </w:r>
      <w:r w:rsidRPr="0027727F">
        <w:rPr>
          <w:rFonts w:cs="B Badr" w:hint="cs"/>
          <w:color w:val="242887"/>
          <w:sz w:val="26"/>
          <w:szCs w:val="26"/>
          <w:rtl/>
        </w:rPr>
        <w:t>: هِشَامُ بْنُ الْحَكَمِ أَصْلُهُ كُوفِيٌّ وَ مَوْلِدُهُ وَ مَنْشَؤُهُ بِوَاسِطٍ، وَ قَدْ رَأَيْتُ دَارَهُ بِوَاسِطٍ، وَ تِجَارَتُهُ بِبَغْدَادَ فِي الْكَرْخِ، وَ دَارُهُ عِنْدَ قَصْرِ وَضَّاحٍ فِي الطَّرِيقِ الَّذِي يَأْخُذُ فِي بِرْكَةِ</w:t>
      </w:r>
      <w:r w:rsidRPr="0027727F">
        <w:rPr>
          <w:rFonts w:cs="B Badr" w:hint="cs"/>
          <w:color w:val="965AA0"/>
          <w:sz w:val="26"/>
          <w:szCs w:val="26"/>
          <w:rtl/>
        </w:rPr>
        <w:t xml:space="preserve"> «3»</w:t>
      </w:r>
      <w:r w:rsidRPr="0027727F">
        <w:rPr>
          <w:rFonts w:cs="B Badr" w:hint="cs"/>
          <w:color w:val="242887"/>
          <w:sz w:val="26"/>
          <w:szCs w:val="26"/>
          <w:rtl/>
        </w:rPr>
        <w:t xml:space="preserve"> بَنِي زُرْزُرَ حَيْثُ تُبَاعُ‏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قال الشذاذ الباقي.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نعبر-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بكسر الأول: الحوض. قال السيّد في الحاشية: الوضّاح ككتّان الأبيض اللون و لقب جذيمة كان ملك الحيرة و مولى بربرى لبنى اميّة، و زرزر بضم الأول و الثالث هو ابن صهيب محدث، و الخلنج كحعفر شجر يعمل منه الأواني.</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الطَّرَائِفُ وَ الْخَلَنْجُ، وَ عَلِيُّ بْنُ مَنْصُورٍ مِنْ أَهْلِ الْكُوفَةِ</w:t>
      </w:r>
      <w:r w:rsidRPr="0027727F">
        <w:rPr>
          <w:rFonts w:cs="B Badr" w:hint="cs"/>
          <w:color w:val="965AA0"/>
          <w:sz w:val="26"/>
          <w:szCs w:val="26"/>
          <w:rtl/>
        </w:rPr>
        <w:t xml:space="preserve"> «1»</w:t>
      </w:r>
      <w:r w:rsidRPr="0027727F">
        <w:rPr>
          <w:rFonts w:cs="B Badr" w:hint="cs"/>
          <w:color w:val="242887"/>
          <w:sz w:val="26"/>
          <w:szCs w:val="26"/>
          <w:rtl/>
        </w:rPr>
        <w:t>، وَ هِشَامٌ مَوْلَى كِنْدَةَ، مَاتَ سَنَةَ تِسْعٍ وَ سَبْعِينَ وَ مِائَةٍ بِالْكُوفَةِ فِي أَيَّامِ الرَّشِيدِ.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476</w:t>
      </w:r>
      <w:r w:rsidRPr="0027727F">
        <w:rPr>
          <w:rFonts w:cs="B Badr" w:hint="cs"/>
          <w:color w:val="780000"/>
          <w:sz w:val="26"/>
          <w:szCs w:val="26"/>
          <w:rtl/>
        </w:rPr>
        <w:t xml:space="preserve"> وَ قَالَ أَبُو عَمْرٍو الْكَشِّيُّ: رُوِيَ عَنْ عُمَرَ بْنِ يَزِيدَ</w:t>
      </w:r>
      <w:r w:rsidRPr="0027727F">
        <w:rPr>
          <w:rFonts w:cs="B Badr" w:hint="cs"/>
          <w:color w:val="242887"/>
          <w:sz w:val="26"/>
          <w:szCs w:val="26"/>
          <w:rtl/>
        </w:rPr>
        <w:t>: كَانَ ابْنُ أَخِي هِشَامٍ يَذْهَبُ فِي الدِّينِ مَذْهَبَ الْجَهْمِيَّةِ خَبِيثاً فِيهِمْ، فَسَأَلَنِي أَنْ أُدْخِلَهُ عَلَى أَبِي عَبْدِ اللَّهِ (ع) لِيُنَاظِرَهُ، فَأَعْلَمْتُهُ أَنِّي لَا أَفْعَلُ مَا لَمْ أَسْتَأْذِنْهُ فِيهِ، فَدَخَلْتُ عَلَى أَبِي عَبْدِ اللَّهِ (ع) فَاسْتَأْذَنْتُهُ فِي إِدْخَالِ هِشَامٍ عَلَيْهِ، فَأَذِنَ لِي فِيهِ، فَقُمْتُ مِنْ عِنْدِهِ وَ خَطَوْتُ خُطُوَاتٍ فَذَكَرْتُ رِدَائَتَهُ وَ خُبْثَهُ، فَانْصَرَفْتُ إِلَى أَبِي عَبْدِ اللَّهِ (ع) فَحَدَّثْتُهُ رِدَائَتَهُ وَ خُبْثَهُ، فَقَالَ لِي أَبُو عَبْدِ اللَّهِ (ع) يَا عُمَرُ تَتَخَوَّفُ عَلَيَّ! فَخَجِلْتُ مِنْ قَوْلِي وَ عَلِمْتُ أَنِّي قَدْ عَثَرْتُ، فَخَرَجْتُ مُسْتَحِياً إِلَى هِشَامٍ، فَسَأَلْتُهُ تَأْخِيرَ دُخُولِهِ وَ أَعْلَمْتُهُ أَنَّهُ قَدْ أَذِنَ لَهُ بِالدُّخُولِ عَلَيْهِ، فَبَادَرَ هِشَامٌ فَاسْتَأْذَنَ وَ دَخَلَ فَدَخَلْتُ مَعَهُ، فَلَمَّا تَمَكَّنَ فِي مَجْلِسِهِ سَأَلَهُ أَبُو عَبْدِ اللَّهِ (ع) عَنْ مَسْأَلَةٍ فَحَارَ فِيهَا هِشَامٌ وَ بَقِيَ، فَسَأَلَهُ هِشَامٌ أَنْ يُؤَجِّلَهُ فِيهَا، فَأَجَّلَهُ أَبُو عَبْدِ اللَّهِ (ع) فَذَهَبَ هِشَامٌ فَاضْطَرَبَ فِي طَلَبِ الْجَوَابِ أَيَّاماً فَلَمْ يَقِفْ عَلَيْهِ، فَرَجَعَ إِلَى أَبِي عَبْدِ اللَّهِ (ع) فَأَخْبَرَهُ أَبُو عَبْدِ اللَّهِ (ع) بِهَا، وَ سَأَلَهُ عَنْ مَسْأَلَةٍ</w:t>
      </w:r>
      <w:r w:rsidRPr="0027727F">
        <w:rPr>
          <w:rFonts w:cs="B Badr" w:hint="cs"/>
          <w:color w:val="965AA0"/>
          <w:sz w:val="26"/>
          <w:szCs w:val="26"/>
          <w:rtl/>
        </w:rPr>
        <w:t xml:space="preserve"> «2»</w:t>
      </w:r>
      <w:r w:rsidRPr="0027727F">
        <w:rPr>
          <w:rFonts w:cs="B Badr" w:hint="cs"/>
          <w:color w:val="242887"/>
          <w:sz w:val="26"/>
          <w:szCs w:val="26"/>
          <w:rtl/>
        </w:rPr>
        <w:t xml:space="preserve"> أُخْرَى فِيهَا فَسَادُ أَصْلِهِ وَ عَقْدُ</w:t>
      </w:r>
      <w:r w:rsidRPr="0027727F">
        <w:rPr>
          <w:rFonts w:cs="B Badr" w:hint="cs"/>
          <w:color w:val="965AA0"/>
          <w:sz w:val="26"/>
          <w:szCs w:val="26"/>
          <w:rtl/>
        </w:rPr>
        <w:t xml:space="preserve"> «3»</w:t>
      </w:r>
      <w:r w:rsidRPr="0027727F">
        <w:rPr>
          <w:rFonts w:cs="B Badr" w:hint="cs"/>
          <w:color w:val="242887"/>
          <w:sz w:val="26"/>
          <w:szCs w:val="26"/>
          <w:rtl/>
        </w:rPr>
        <w:t xml:space="preserve"> مَذْهَبِهِ، فَخَرَجَ هِشَامٌ مِنْ عِنْدِهِ مُغْتَمّاً مُتَحَيِّراً، قَالَ، فَبَقِيتُ أَيَّاماً لَا أُفِيقُ مِنْ حَيْرَتِي، قَالَ عُمَرُ بْنُ يَزِيدَ: فَسَأَلَنِي هِشَامٌ 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هو متكلم من أصحاب هشام كما ذكره في جيش.</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مسائل-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و في ج و د و ه: فسأل اجله و عقد مذهبه. و في المطبوعة و الترتيب: كما في المتن.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أَسْتَأْذِنَ لَهُ عَلَى أَبِي عَبْدِ اللَّهِ (ع) ثَالِثاً، فَدَخَلْتُ عَلَى أَبِي عَبْدِ اللَّهِ (ع) فَاسْتَأْذَنْتُ لَهُ، فَقَالَ أَبُو عَبْدِ اللَّهِ (ع) لِيَنْتَظِرْنِي فِي مَوْضِعٍ سَمَّاهُ بِالْحِيرَةِ لِأَلْتَقِيَ مَعَهُ فِيهِ غَداً إِنْ شَاءَ اللَّهُ إِذَا رَاحَ إِلَيْهَا</w:t>
      </w:r>
      <w:r w:rsidRPr="0027727F">
        <w:rPr>
          <w:rFonts w:cs="B Badr" w:hint="cs"/>
          <w:color w:val="965AA0"/>
          <w:sz w:val="26"/>
          <w:szCs w:val="26"/>
          <w:rtl/>
        </w:rPr>
        <w:t xml:space="preserve"> «1»</w:t>
      </w:r>
      <w:r w:rsidRPr="0027727F">
        <w:rPr>
          <w:rFonts w:cs="B Badr" w:hint="cs"/>
          <w:color w:val="242887"/>
          <w:sz w:val="26"/>
          <w:szCs w:val="26"/>
          <w:rtl/>
        </w:rPr>
        <w:t xml:space="preserve"> وَ قَالَ عُمَرُ: فَخَرَجْتُ إِلَى هِشَامٍ فَأَخْبَرْتُهُ بِمَقَالَتِهِ وَ أَمْرِهِ، فَسُرَّ بِذَلِكَ هِشَامٌ وَ اسْتَبْشَرَ وَ سَبَقَهُ إِلَى الْمَوْضِعِ الَّذِي سَمَّاهُ، ثُمَّ رَأَيْتُ هِشَاماً بَعْدَ ذَلِكَ فَسَأَلْتُهُ عَمَّا كَانَ بَيْنَهُمَا فَأَخْبَرَنِي أَنَّهُ سَبَقَ أَبَا عَبْدِ اللَّهِ (ع) إِلَى الْمَوْضِعِ الَّذِي كَانَ سَمَّاهُ لَهُ فَبَيْنَا هُوَ، إِذَا بِأَبِي عَبْدِ اللَّهِ (ع) قَدْ أَقْبَلَ عَلَى بَغْلَةٍ لَهُ، فَلَمَّا بَصُرْتُ بِهِ وَ قَرُبَ مِنِّي، هَالَنِي مَنْظَرُهُ وَ أَرْعَبَنِي حَتَّى بَقِيتُ لَا أَجِدُ شَيْئاً أَتَفَوَّهُ بِهِ وَ لَا انْطَلَقَ لِسَانِي لَمَّا أَرَدْتُ مِنْ مُنَاطَقَتِهِ، وَ وَقَفَ عَلَيَّ أَبُو عَبْدِ اللَّهِ (ع) مَلِيّاً يَنْتَظِرُ مَا أُكَلِّمُهُ، وَ كَانَ وُقُوفُهُ عَلَيَّ لَا يَزِيدُنِي إِلَّا تَهَيُّباً وَ تَحَيُّراً، فَلَمَّا رَأَى ذَلِكَ مِنِّي: ضَرَبَ بَغْلَتَهُ وَ سَارَ حَتَّى دَخَلَ بَعْضَ السِّكَكِ فِي الْحِيرَةِ، وَ تَيَقَّنْتُ أَنَّ مَا أَصَابَنِي مِنْ هَيْبَتِهِ لَمْ يَكُنْ إِلَّا مِنْ قِبَلِ اللَّهِ عَزَّ وَ جَلَّ مِنْ عِظَمِ مَوقِعِهِ وَ مَكَانِهِ مِنَ الرَّبِّ الْجَلِيلِ، قَالَ عُمَرُ: فَانْصَرَفَ هِشَامٌ إِلَى أَبِي عَبْدِ اللَّهِ (ع) وَ تَرَكَ مَذْهَبَهُ وَ دَانَ بِدَيْنِ الْحَقِّ، وَ فَاقَ أَصْحَابَ أَبِي عَبْدِ اللَّهِ (ع) كُلَّهُمْ، وَ الْحَمْدُ 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فَاعْتَلَّ هِشَامُ بْنُ الْحَكَمِ عِلَّتَهُ الَّتِي قُبِضَ فِيهَا، فَامْتَنَعَ مِنَ الِاسْتِعَانَةِ بِالْأَطِبَّاءِ، فَسَأَلُوهُ أَنْ يَفْعَلَ ذَلِكَ فَأَجَابَهُمْ‏</w:t>
      </w:r>
      <w:r w:rsidRPr="0027727F">
        <w:rPr>
          <w:rFonts w:cs="B Badr" w:hint="cs"/>
          <w:color w:val="965AA0"/>
          <w:sz w:val="26"/>
          <w:szCs w:val="26"/>
          <w:rtl/>
        </w:rPr>
        <w:t xml:space="preserve"> «2»</w:t>
      </w:r>
      <w:r w:rsidRPr="0027727F">
        <w:rPr>
          <w:rFonts w:cs="B Badr" w:hint="cs"/>
          <w:color w:val="242887"/>
          <w:sz w:val="26"/>
          <w:szCs w:val="26"/>
          <w:rtl/>
        </w:rPr>
        <w:t xml:space="preserve"> إِلَيْهِ، فَأُدْخِلَ عَلَيْهِ جَمَاعَةٌ مِنَ الْأَطِبَّاءِ، فَكَانَ إِذَا دَخَلَ الطَّبِيبُ عَلَيْهِ وَ أَمَرَهُ بِشَيْ‏ءٍ: سَأَلَهُ فَقَالَ يَا هَذَا هَلْ وَقَفْتَ عَلَى عِلَّتِي فَمِنْ بَيْنِ قَائِلٍ يَقُولُ لَا وَ بَيْنَ قَائِلٍ يَقُولُ نَعَمْ، فَإِنِ‏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النهار-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فجاء و أبهم-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اسْتَوْصَفَ مِمَّنْ يَقُولُ نَعَمْ وَصَفَهَا، فَإِذَا أَخْبَرَهُ كَذَّبَهُ وَ يَقُولُ عِلَّتِي غَيْرُ هَذِهِ، فَيَسْأَلُ عَنْ عِلَّتِهِ، فَيَقُولُ: عِلَّتِي قَرْحُ‏</w:t>
      </w:r>
      <w:r w:rsidRPr="0027727F">
        <w:rPr>
          <w:rFonts w:cs="B Badr" w:hint="cs"/>
          <w:color w:val="965AA0"/>
          <w:sz w:val="26"/>
          <w:szCs w:val="26"/>
          <w:rtl/>
        </w:rPr>
        <w:t xml:space="preserve"> «1»</w:t>
      </w:r>
      <w:r w:rsidRPr="0027727F">
        <w:rPr>
          <w:rFonts w:cs="B Badr" w:hint="cs"/>
          <w:color w:val="242887"/>
          <w:sz w:val="26"/>
          <w:szCs w:val="26"/>
          <w:rtl/>
        </w:rPr>
        <w:t xml:space="preserve"> الْقَلْبِ مِمَّا أَصَابَنِي مِنَ الْخَوْفِ، وَ قَدْ كَانَ قُدِّمَ لِيُضْرَبَ عُنُقُهُ فَأُقْرِحَ‏</w:t>
      </w:r>
      <w:r w:rsidRPr="0027727F">
        <w:rPr>
          <w:rFonts w:cs="B Badr" w:hint="cs"/>
          <w:color w:val="965AA0"/>
          <w:sz w:val="26"/>
          <w:szCs w:val="26"/>
          <w:rtl/>
        </w:rPr>
        <w:t xml:space="preserve"> «2»</w:t>
      </w:r>
      <w:r w:rsidRPr="0027727F">
        <w:rPr>
          <w:rFonts w:cs="B Badr" w:hint="cs"/>
          <w:color w:val="242887"/>
          <w:sz w:val="26"/>
          <w:szCs w:val="26"/>
          <w:rtl/>
        </w:rPr>
        <w:t xml:space="preserve"> قَلْبُهُ ذَلِكَ حَتَّى مَاتَ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477</w:t>
      </w:r>
      <w:r w:rsidRPr="0027727F">
        <w:rPr>
          <w:rFonts w:cs="B Badr" w:hint="cs"/>
          <w:color w:val="780000"/>
          <w:sz w:val="26"/>
          <w:szCs w:val="26"/>
          <w:rtl/>
        </w:rPr>
        <w:t xml:space="preserve"> أَبُو عَمْرٍو الْكَشِّيُّ قَالَ: أَخْبَرَنِي أَبُو الْحَسَنِ أَحْمَدُ بْنُ مُحَمَّدٍ الْخَالِدِيُّ، قَالَ أَخْبَرَنِي مُحَمَّدُ بْنُ هَمَّامٍ الْبَغْدَادِيُّ أَبُو عَلِيٍّ، عَنْ إِسْحَاقَ بْنِ أَحْمَدَ النَّخَعِيِّ، قَالَ حَدَّثَنِي أَبُو حَفْصٍ الْحَدَّادُ وَ غَيْرُهُ، عَنْ يُونُسَ بْنِ عَبْدِ الرَّحْمَنِ،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كَانَ يَحْيَى بْنُ خَالِدٍ الْبَرْمَكِيُّ قَدْ وَجَدَ عَلَى هِشَامِ بْنِ الْحَكَمِ شَيْئاً مِنْ طَعْنِهِ عَلَى الْفَلَاسِفَةِ، وَ أَحَبَّ أَنْ يُغْرِيَ بِهِ هَارُونَ وَ يُضْرِيَهُ‏</w:t>
      </w:r>
      <w:r w:rsidRPr="0027727F">
        <w:rPr>
          <w:rFonts w:cs="B Badr" w:hint="cs"/>
          <w:color w:val="965AA0"/>
          <w:sz w:val="26"/>
          <w:szCs w:val="26"/>
          <w:rtl/>
        </w:rPr>
        <w:t xml:space="preserve"> «3»</w:t>
      </w:r>
      <w:r w:rsidRPr="0027727F">
        <w:rPr>
          <w:rFonts w:cs="B Badr" w:hint="cs"/>
          <w:color w:val="242887"/>
          <w:sz w:val="26"/>
          <w:szCs w:val="26"/>
          <w:rtl/>
        </w:rPr>
        <w:t xml:space="preserve"> عَلَى الْقَتْلِ، قَالَ، وَ كَانَ هَارُونُ لَمَّا بَلَغَهُ عَنْ هِشَامٍ مَالَ إِلَيْهِ، وَ ذَلِكَ، أَنَّ هِشَاماً تَكَلَّمَ يَوْماً بِكَلَامٍ عِنْدَ يَحْيَى بْنِ خَالِدٍ فِي إِرْثِ النَّبِيِّ (ص) فَنَقَلَ إِلَى هَارُونَ فَأَعْجَبَهُ، وَ قَدْ كَانَ قَبْلَ ذَلِكَ يَحْيَى يُشْرِفُ أَمْرَهُ عِنْدَ هَارُونَ وَ يَرُدُّهُ عَنْ أَشْيَاءَ كَانَ يَعْزِمُ عَلَيْهَا مِنْ آذَائِهِ‏</w:t>
      </w:r>
      <w:r w:rsidRPr="0027727F">
        <w:rPr>
          <w:rFonts w:cs="B Badr" w:hint="cs"/>
          <w:color w:val="965AA0"/>
          <w:sz w:val="26"/>
          <w:szCs w:val="26"/>
          <w:rtl/>
        </w:rPr>
        <w:t xml:space="preserve"> «4»</w:t>
      </w:r>
      <w:r w:rsidRPr="0027727F">
        <w:rPr>
          <w:rFonts w:cs="B Badr" w:hint="cs"/>
          <w:color w:val="242887"/>
          <w:sz w:val="26"/>
          <w:szCs w:val="26"/>
          <w:rtl/>
        </w:rPr>
        <w:t>، فَكَانَ مَيْلُ هَارُونَ إِلَى هِشَامٍ أَحَدَ مَا غَيَّرَ قَلْبَ يَحْيَى عَلَى هِشَامٍ، فَسَبَّهُ‏</w:t>
      </w:r>
      <w:r w:rsidRPr="0027727F">
        <w:rPr>
          <w:rFonts w:cs="B Badr" w:hint="cs"/>
          <w:color w:val="965AA0"/>
          <w:sz w:val="26"/>
          <w:szCs w:val="26"/>
          <w:rtl/>
        </w:rPr>
        <w:t xml:space="preserve"> «5»</w:t>
      </w:r>
      <w:r w:rsidRPr="0027727F">
        <w:rPr>
          <w:rFonts w:cs="B Badr" w:hint="cs"/>
          <w:color w:val="242887"/>
          <w:sz w:val="26"/>
          <w:szCs w:val="26"/>
          <w:rtl/>
        </w:rPr>
        <w:t xml:space="preserve"> عِنْدَهُ، وَ قَالَ لَهُ يَا أَمِيرَ الْمُؤْمِنِينَ إِنِّي قَدِ اسْتَبْطَنْتُ أَمْرَ هِشَامٍ، فَإِذَا هُوَ يَزْعُمُ أَنَّ لِلَّهِ فِي أَرْضِهِ إِمَاماً غَيْرَكَ مَفْرُوضَ الطَّاعَةِ، قَالَ سُبْحَانَ اللَّهِ! قَالَ نَعَمْ، وَ يَزْعُمُ أَنَّهُ لَوْ أَمَرَهُ بِالْخُرُوجِ لَخَرَجَ، وَ إِنَّمَا كُنَّا نَرَى أَنَّهُ مِمَّنْ‏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فزع-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فافزع-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أغرى الرجل به و اضرى به: حضّه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اذاته- خ الأذى و الاذاة بمعنى و الجمع آذاء.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فشيعه،. فشنعه-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259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يَرَى الْإِلْبَادَ</w:t>
      </w:r>
      <w:r w:rsidRPr="0027727F">
        <w:rPr>
          <w:rFonts w:cs="B Badr" w:hint="cs"/>
          <w:color w:val="965AA0"/>
          <w:sz w:val="26"/>
          <w:szCs w:val="26"/>
          <w:rtl/>
        </w:rPr>
        <w:t xml:space="preserve"> «1»</w:t>
      </w:r>
      <w:r w:rsidRPr="0027727F">
        <w:rPr>
          <w:rFonts w:cs="B Badr" w:hint="cs"/>
          <w:color w:val="242887"/>
          <w:sz w:val="26"/>
          <w:szCs w:val="26"/>
          <w:rtl/>
        </w:rPr>
        <w:t xml:space="preserve"> بِالْأَرْضِ، فَقَالَ هَارُونُ لِيَحْيَى: فَاجْمَعْ عِنْدَكَ الْمُتَكَلِّمِينَ وَ أَكُونُ أَنَا مِنْ وَرَاءِ السِّتْرِ بَيْنِي وَ بَيْنَهُمْ، لَا يَفْطُنُونَ بِي، وَ لَا يَمْتَنِعُ كُلُّ وَاحِدٍ مِنْهُمْ أَنْ يَأْتِيَ بِأَصْلِهِ لِهَيْبَتِي، قَالَ فَوَجَّهَ يَحْيَى فَأَشْحَنَ الْمَجْلِسَ مِنَ الْمُتَكَلِّمِينَ، وَ كَانَ مِنْهُمْ ضِرَارُ بْنُ عَمْرٍو وَ سُلَيْمَانُ بْنُ جَرِيرٍ وَ عَبْدُ اللَّهِ بْنُ يَزِيدَ الْإِبَاضِيُّ وَ مُوبَذَانُ مُوبَذَ</w:t>
      </w:r>
      <w:r w:rsidRPr="0027727F">
        <w:rPr>
          <w:rFonts w:cs="B Badr" w:hint="cs"/>
          <w:color w:val="965AA0"/>
          <w:sz w:val="26"/>
          <w:szCs w:val="26"/>
          <w:rtl/>
        </w:rPr>
        <w:t xml:space="preserve"> «2»</w:t>
      </w:r>
      <w:r w:rsidRPr="0027727F">
        <w:rPr>
          <w:rFonts w:cs="B Badr" w:hint="cs"/>
          <w:color w:val="242887"/>
          <w:sz w:val="26"/>
          <w:szCs w:val="26"/>
          <w:rtl/>
        </w:rPr>
        <w:t xml:space="preserve"> وَ رَأْسُ الْجَالُوتِ، قَالَ، فَسَأَلُوا</w:t>
      </w:r>
      <w:r w:rsidRPr="0027727F">
        <w:rPr>
          <w:rFonts w:cs="B Badr" w:hint="cs"/>
          <w:color w:val="965AA0"/>
          <w:sz w:val="26"/>
          <w:szCs w:val="26"/>
          <w:rtl/>
        </w:rPr>
        <w:t xml:space="preserve"> «3»</w:t>
      </w:r>
      <w:r w:rsidRPr="0027727F">
        <w:rPr>
          <w:rFonts w:cs="B Badr" w:hint="cs"/>
          <w:color w:val="242887"/>
          <w:sz w:val="26"/>
          <w:szCs w:val="26"/>
          <w:rtl/>
        </w:rPr>
        <w:t xml:space="preserve"> وَ تَكَافَوْا وَ تَنَاظَرُوا وَ تَنَاهَوْا إِلَى شَاذٍّ مِنْ مَقَالِ‏</w:t>
      </w:r>
      <w:r w:rsidRPr="0027727F">
        <w:rPr>
          <w:rFonts w:cs="B Badr" w:hint="cs"/>
          <w:color w:val="965AA0"/>
          <w:sz w:val="26"/>
          <w:szCs w:val="26"/>
          <w:rtl/>
        </w:rPr>
        <w:t xml:space="preserve"> «4»</w:t>
      </w:r>
      <w:r w:rsidRPr="0027727F">
        <w:rPr>
          <w:rFonts w:cs="B Badr" w:hint="cs"/>
          <w:color w:val="242887"/>
          <w:sz w:val="26"/>
          <w:szCs w:val="26"/>
          <w:rtl/>
        </w:rPr>
        <w:t xml:space="preserve"> الْكَلَامِ، كُلٌّ يَقُولُ لِصَاحِبِهِ لَمْ تُجِبْ وَ يَقُولُ قَدْ أَجَبْتُ، وَ كَانَ ذَلِكَ مِنْ يَحْيَى حِيلَةً عَلَى هِشَامٍ، إِذْ لَمْ يَعْلَمْ بِذَلِكَ الْمَجْلِسِ وَ اغْتَنَمَ ذَلِكَ لِعِلَّةٍ كَانَ أَصَابَهَا هِشَامَ‏</w:t>
      </w:r>
      <w:r w:rsidRPr="0027727F">
        <w:rPr>
          <w:rFonts w:cs="B Badr" w:hint="cs"/>
          <w:color w:val="965AA0"/>
          <w:sz w:val="26"/>
          <w:szCs w:val="26"/>
          <w:rtl/>
        </w:rPr>
        <w:t xml:space="preserve"> «5»</w:t>
      </w:r>
      <w:r w:rsidRPr="0027727F">
        <w:rPr>
          <w:rFonts w:cs="B Badr" w:hint="cs"/>
          <w:color w:val="242887"/>
          <w:sz w:val="26"/>
          <w:szCs w:val="26"/>
          <w:rtl/>
        </w:rPr>
        <w:t xml:space="preserve"> بْنَ الْحَكَمِ.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فَلَمَّا أَنْ تَنَاهَوْا إِلَى هَذَا الْمَوْضِعِ: قَالَ لَهُمْ يَحْيَى بْنُ خَالِدٍ تَرْضَوْنَ‏</w:t>
      </w:r>
      <w:r w:rsidRPr="0027727F">
        <w:rPr>
          <w:rFonts w:cs="B Badr" w:hint="cs"/>
          <w:color w:val="965AA0"/>
          <w:sz w:val="26"/>
          <w:szCs w:val="26"/>
          <w:rtl/>
        </w:rPr>
        <w:t xml:space="preserve"> «6»</w:t>
      </w:r>
      <w:r w:rsidRPr="0027727F">
        <w:rPr>
          <w:rFonts w:cs="B Badr" w:hint="cs"/>
          <w:color w:val="242887"/>
          <w:sz w:val="26"/>
          <w:szCs w:val="26"/>
          <w:rtl/>
        </w:rPr>
        <w:t xml:space="preserve"> فِيمَا بَيْنَكُمْ هِشَاماً حَكَماً قَالُوا قَدْ رَضِينَا أَيُّهَا الْوَزِيرُ وَ أَنَّى لَنَا بِهِ وَ هُوَ عَلِيلٌ، قَالَ يَحْيَى: فَأَنَا أُوَجِّهُ إِلَيْهِ فَأَسْأَلُهُ أَنْ يَتَجَشَّمَ الْمَجِي‏ءَ</w:t>
      </w:r>
      <w:r w:rsidRPr="0027727F">
        <w:rPr>
          <w:rFonts w:cs="B Badr" w:hint="cs"/>
          <w:color w:val="965AA0"/>
          <w:sz w:val="26"/>
          <w:szCs w:val="26"/>
          <w:rtl/>
        </w:rPr>
        <w:t xml:space="preserve"> «7»</w:t>
      </w:r>
      <w:r w:rsidRPr="0027727F">
        <w:rPr>
          <w:rFonts w:cs="B Badr" w:hint="cs"/>
          <w:color w:val="242887"/>
          <w:sz w:val="26"/>
          <w:szCs w:val="26"/>
          <w:rtl/>
        </w:rPr>
        <w:t>، فَوَجَّهَ إِلَيْهِ فَأَخْبَرَهُ بِحُضُورِهِمْ، وَ أَنَّهُ إِنَّمَا مَنَعَهُ أَنْ يَحْضُرَهُ أَوَّلَ الْمَجْلِسِ اتِّقَاءً عَلَيْهِ مِنَ الْعِلَّةِ،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فال السيّد في حاشيته الالباد. الإقامة و المراد هنا لزوم المنزل و التعود عن الخروج و المجاهدة.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قال الممقانى في حاشية الرواية: و الصحيح موبذ موبذان و هو رئيس المجوس، لكن الموجود في النسخ: موبذان موبذ.</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فتسائلوا و تكافوا-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مشاذ-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الكلام قلب أو أن الصحيح في العبارة: لعلة كانت اصابت هشام.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الرضون-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المشى- خ و التجشم التكلف‏</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فَإِنَّ الْقَوْمَ قَدِ اخْتَلَفُوا فِي الْمَسَائِلِ وَ الْأَجْوِبَةِ وَ تَرَاضَوْا بِكَ حَكَماً بَيْنَهُمْ، فَإِنْ رَأَيْتَ أَنْ تَتَفَضَّلَ وَ تَحَمَّلَ عَلَى نَفْسِكَ فَافْعَلْ! فَلَمَّا صَارَ الرَّسُولُ إِلَى هِشَامٍ: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لِي يَا يُونُسَ قَلْبِي يُنْكِرُ هَذَا الْقَوْلَ وَ لَسْتُ آمَنُ أَنْ يَكُونَ هَاهُنَا أَمْرٌ لَا أَقِفُ عَلَيْهِ، لِأَنَّ هَذَا الْمَلْعُونَ يَحْيَى بْنَ خَالِدٍ قَدْ تَغَيَّرَ عَلَيَّ لِأُمُورٍ شَتَّى، وَ قَدْ كُنْتُ عَزَمْتُ إِنْ مَنَّ اللَّهُ عَلَيَّ الْخُرُوجَ مِنْ هَذِهِ الْعِلَّةِ أَنْ أَشْخَصَ إِلَى الْكُوفَةِ وَ أُحَرِّمَ الْكَلَامَ بَتَّةً وَ أَلْزَمَ الْمَسْجِدَ، لِيَقْطَعَ عَنِّي مُشَاهَدَةَ هَذَا الْمَلْعُونِ يَعْنِي يَحْيَى بْنَ خَالِدٍ، قَالَ، فَقُلْتُ جُعِلْتُ فِدَاكَ لَا يَكُونُ إِلَّا خَيْراً فَتَحَرَّزْ مَا أَمْكَنَكَ! فَقَالَ لِي يَا يُونُسُ أَ تَرَى أَتَحَرَّزُ مِنْ أَمْرٍ يُرِيدُ اللَّهُ إِظْهَارَهُ عَلَى لِسَانِي أَنَّى يَكُونُ ذَلِكَ، وَ لَكِنْ قُمْ بِنَا عَلَى حَوْلِ اللَّهِ وَ قُوَّتِهِ!.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فَرَكِبَ هِشَامٌ بَغْلًا كَانَ مَعَ رَسُولِهِ وَ رَكِبْتُ أَنَا حِمَاراً كَانَ لِهِشَامٍ، قَالَ، فَدَخَلْنَا الْمَجْلِسَ فَإِذَا هُوَ مَشْحُونٌ بِالْمُتَكَلِّمِينَ، قَالَ، فَمَضَى هِشَامٌ نَحْوَ يَحْيَى فَسَلَّمَ عَلَيْهِ وَ سَلَّمَ عَلَى الْقَوْمِ وَ جَلَسَ قَرِيباً مِنْهُ، وَ جَلَسْتُ أَنَا حَيْثُ انْتَهَى بِيَ الْمَجْلِسُ، قَالَ، فَأَقْبَلَ يَحْيَى عَلَى هِشَامٍ بَعْدَ سَاعَةٍ، فَقَالَ: إِنَّ الْقَوْمَ حَضَرُوا وَ كُنَّا مَعَ حُضُورِهِمْ نُحِبُّ أَنْ تَحْضُرَ، لَا لِأَنْ تُنَاظِرَ بَلْ لِأَنْ نَأْنِسَ بِحُضُورِكَ إِذْ كَانَتِ‏</w:t>
      </w:r>
      <w:r w:rsidRPr="0027727F">
        <w:rPr>
          <w:rFonts w:cs="B Badr" w:hint="cs"/>
          <w:color w:val="965AA0"/>
          <w:sz w:val="26"/>
          <w:szCs w:val="26"/>
          <w:rtl/>
        </w:rPr>
        <w:t xml:space="preserve"> «1»</w:t>
      </w:r>
      <w:r w:rsidRPr="0027727F">
        <w:rPr>
          <w:rFonts w:cs="B Badr" w:hint="cs"/>
          <w:color w:val="242887"/>
          <w:sz w:val="26"/>
          <w:szCs w:val="26"/>
          <w:rtl/>
        </w:rPr>
        <w:t xml:space="preserve"> الْعِلَّةُ تَقْطَعُكَ عَنِ الْمُنَاظَرَةِ، وَ أَنْتَ بِحَمْدِ اللَّهِ صَالِحٌ لَيْسَتْ عِلَّتُكَ بِقَاطِعَةٍ عَنِ الْمُنَاظَرَةِ، وَ هَؤُلَاءِ الْقَوْمُ قَدْ تَرَاضَوْا بِكَ حَكَماً بَيْنَهُمْ، قَالَ، فَقَالَ هِشَامٌ لِلْقَوْمِ: مَا الْمَوْضِعُ الَّذِي تَنَاهَتْ بِهِ الْمُنَاظَرَةُ إِلَيْهِ فَأَخْبَرَهُ‏</w:t>
      </w:r>
      <w:r w:rsidRPr="0027727F">
        <w:rPr>
          <w:rFonts w:cs="B Badr" w:hint="cs"/>
          <w:color w:val="965AA0"/>
          <w:sz w:val="26"/>
          <w:szCs w:val="26"/>
          <w:rtl/>
        </w:rPr>
        <w:t xml:space="preserve"> «2»</w:t>
      </w:r>
      <w:r w:rsidRPr="0027727F">
        <w:rPr>
          <w:rFonts w:cs="B Badr" w:hint="cs"/>
          <w:color w:val="242887"/>
          <w:sz w:val="26"/>
          <w:szCs w:val="26"/>
          <w:rtl/>
        </w:rPr>
        <w:t xml:space="preserve"> كُلُّ فَرِيقٍ مِنْهُمْ بِمَوْضِعِ مَقْطَعِهِ، فَكَانَ مِنْ ذَلِكَ أَنْ حَكَمَ لِبَعْضٍ عَلَى بَعْضٍ، فَكَانَ‏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 كانت،. إذا كانت-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تناهيتم إليه في المناظرة-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مِنَ الْمَحْكُومِينَ عَلَيْهِ سُلَيْمَانُ بْنُ جَرِيرٍ فَحَقَدَهَا</w:t>
      </w:r>
      <w:r w:rsidRPr="0027727F">
        <w:rPr>
          <w:rFonts w:cs="B Badr" w:hint="cs"/>
          <w:color w:val="965AA0"/>
          <w:sz w:val="26"/>
          <w:szCs w:val="26"/>
          <w:rtl/>
        </w:rPr>
        <w:t xml:space="preserve"> «1»</w:t>
      </w:r>
      <w:r w:rsidRPr="0027727F">
        <w:rPr>
          <w:rFonts w:cs="B Badr" w:hint="cs"/>
          <w:color w:val="242887"/>
          <w:sz w:val="26"/>
          <w:szCs w:val="26"/>
          <w:rtl/>
        </w:rPr>
        <w:t xml:space="preserve"> عَلَى هِشَامٍ، قَالَ، ثُمَّ إِنَّ يَحْيَى بْنَ خَالِدٍ قَالَ لِهِشَامٍ إِنَّا قَدْ غَرِضْنَا</w:t>
      </w:r>
      <w:r w:rsidRPr="0027727F">
        <w:rPr>
          <w:rFonts w:cs="B Badr" w:hint="cs"/>
          <w:color w:val="965AA0"/>
          <w:sz w:val="26"/>
          <w:szCs w:val="26"/>
          <w:rtl/>
        </w:rPr>
        <w:t xml:space="preserve"> «2»</w:t>
      </w:r>
      <w:r w:rsidRPr="0027727F">
        <w:rPr>
          <w:rFonts w:cs="B Badr" w:hint="cs"/>
          <w:color w:val="242887"/>
          <w:sz w:val="26"/>
          <w:szCs w:val="26"/>
          <w:rtl/>
        </w:rPr>
        <w:t xml:space="preserve"> مِنَ الْمُنَاظَرَةِ وَ الْمُجَادَلَةِ مُنْذُ الْيَوْمَ، وَ لَكِنْ إِنْ رَأَيْتَ أَنْ تُبَيِّنَ عَنْ فَسَادِ اخْتِيَارِ النَّاسِ الْإِمَامَ وَ أَنَّ الْإِمَامَةَ فِي آلِ الرَّسُولِ‏</w:t>
      </w:r>
      <w:r w:rsidRPr="0027727F">
        <w:rPr>
          <w:rFonts w:cs="B Badr" w:hint="cs"/>
          <w:color w:val="965AA0"/>
          <w:sz w:val="26"/>
          <w:szCs w:val="26"/>
          <w:rtl/>
        </w:rPr>
        <w:t xml:space="preserve"> «3»</w:t>
      </w:r>
      <w:r w:rsidRPr="0027727F">
        <w:rPr>
          <w:rFonts w:cs="B Badr" w:hint="cs"/>
          <w:color w:val="242887"/>
          <w:sz w:val="26"/>
          <w:szCs w:val="26"/>
          <w:rtl/>
        </w:rPr>
        <w:t xml:space="preserve"> دُونَ غَيْرِهِمْ قَالَ هِشَامٌ: أَيُّهَا الْوَزِيرُ الْعِلَّةُ تَقْطَعُنِي عَنْ ذَلِكَ، وَ لَعَلَّ مُعْتَرِضاً يَعْتَرِضُ فَيَكْتَسِبَ الْمُنَاظَرَةَ وَ الْخُصُومَةَ! فَقَالَ إِنِ اعْتَرَضَ مُعْتَرِضٌ قَبْلَ أَنْ تَبْلُغَ مُرَادَكَ وَ غَرَضَكَ فَلَيْسَ ذَلِكَ لَهُ، بَلْ عَلَيْهِ أَنْ يَتَحَفَّظَ الْمَوَاضِعَ الَّتِي لَهُ فِيهَا مَطْعَنٌ فَيَقِفَهَا إِلَى فَرَاغِكَ وَ لَا يَقْطَعَ عَلَيْكَ كَلَامَكَ، فَبَدَأَ هِشَامٌ وَ سَاقَ الذِّكْرَ لِذَلِكَ وَ أَطَالَ، وَ اخْتَصَرْنَا مِنْهُ مَوْضِعَ الْحَاجَةِ.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فَلَمَّا فَرَغَ مِمَّا قَدِ ابْتَدَأَ فِيهِ مِنَ الْكَلَامِ فِي إِفْسَادِ</w:t>
      </w:r>
      <w:r w:rsidRPr="0027727F">
        <w:rPr>
          <w:rFonts w:cs="B Badr" w:hint="cs"/>
          <w:color w:val="965AA0"/>
          <w:sz w:val="26"/>
          <w:szCs w:val="26"/>
          <w:rtl/>
        </w:rPr>
        <w:t xml:space="preserve"> «4»</w:t>
      </w:r>
      <w:r w:rsidRPr="0027727F">
        <w:rPr>
          <w:rFonts w:cs="B Badr" w:hint="cs"/>
          <w:color w:val="242887"/>
          <w:sz w:val="26"/>
          <w:szCs w:val="26"/>
          <w:rtl/>
        </w:rPr>
        <w:t xml:space="preserve"> اخْتِيَارِ النَّاسِ لِلْإِمَامِ، قَالَ يَحْيَى لِسُلَيْمَانَ بْنِ جَرِيرٍ: سَلْ أَبَا مُحَمَّدٍ عَنْ شَيْ‏ءٍ مِنْ هَذَا الْبَابِ! فَقَالَ سُلَيْمَانُ لِهِشَامٍ: أَخْبِرْنِي عَنْ عَلِيِّ بْنِ أَبِي طَالِبٍ مَفْرُوضُ الطَّاعَةِ فَقَالَ هِشَامٌ نَعَمْ. قَالَ فَإِنْ أَمَرَكَ الَّذِي بَعْدَهُ بِالْخُرُوجِ بِالسَّيْفِ مَعَهُ تَفْعَلُ وَ تُطِيعُهُ فَقَالَ هِشَامٌ لَا يَأْمُرُنِي. قَالَ وَ لِمَ إِذَا كَانَتْ طَاعَتُهُ مَفْرُوضَةً عَلَيْكَ وَ عَلَيْكَ أَنْ تُطِيعَهُ قَالَ هِشَامٌ: عُدْ عَنْ هَذَا فَقَدْ تَبَيَّنَ فِيهِ الْجَوَابُ. قَالَ سُلَيْمَانُ: فَلِمَ يَأْمُرُكَ فِي حَالٍ تُطِيعُهُ وَ فِي حَالٍ لَا تُطِيعُهُ فَقَالَ هِشَامٌ: وَيْحَكَ لَمْ أَقُلْ 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النسخ و الظاهر انّ الضمير زايدة. و حقد عليه: امسك عداوته في قلبه. اى حقد عليه في هذه الحكومة.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غرض: مل و انضجر.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آل بيت الرسول-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فساد-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إِنِّي لَا أُطِيعُهُ فَتَقُولَ إِنَّ طَاعَتَهُ مَفْرُوضَةٌ، إِنَّمَا قُلْتُ لَكَ لَا يَأْمُرُنِي. قَالَ سُلَيْمَانُ: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لَيْسَ أَسْأَلُكَ‏</w:t>
      </w:r>
      <w:r w:rsidRPr="0027727F">
        <w:rPr>
          <w:rFonts w:cs="B Badr" w:hint="cs"/>
          <w:color w:val="965AA0"/>
          <w:sz w:val="26"/>
          <w:szCs w:val="26"/>
          <w:rtl/>
        </w:rPr>
        <w:t xml:space="preserve"> «1»</w:t>
      </w:r>
      <w:r w:rsidRPr="0027727F">
        <w:rPr>
          <w:rFonts w:cs="B Badr" w:hint="cs"/>
          <w:color w:val="242887"/>
          <w:sz w:val="26"/>
          <w:szCs w:val="26"/>
          <w:rtl/>
        </w:rPr>
        <w:t xml:space="preserve"> إِلَّا عَلَى سَبِيلِ سُلْطَانِ الْجَدَلِ لَيْسَ عَلَى الْوَاجِبِ‏</w:t>
      </w:r>
      <w:r w:rsidRPr="0027727F">
        <w:rPr>
          <w:rFonts w:cs="B Badr" w:hint="cs"/>
          <w:color w:val="965AA0"/>
          <w:sz w:val="26"/>
          <w:szCs w:val="26"/>
          <w:rtl/>
        </w:rPr>
        <w:t xml:space="preserve"> «2»</w:t>
      </w:r>
      <w:r w:rsidRPr="0027727F">
        <w:rPr>
          <w:rFonts w:cs="B Badr" w:hint="cs"/>
          <w:color w:val="242887"/>
          <w:sz w:val="26"/>
          <w:szCs w:val="26"/>
          <w:rtl/>
        </w:rPr>
        <w:t xml:space="preserve"> أَنَّهُ لَا يَأْمُرُكَ، فَقَالَ هِشَامٌ: كَمْ تَحُولُ‏</w:t>
      </w:r>
      <w:r w:rsidRPr="0027727F">
        <w:rPr>
          <w:rFonts w:cs="B Badr" w:hint="cs"/>
          <w:color w:val="965AA0"/>
          <w:sz w:val="26"/>
          <w:szCs w:val="26"/>
          <w:rtl/>
        </w:rPr>
        <w:t xml:space="preserve"> «3»</w:t>
      </w:r>
      <w:r w:rsidRPr="0027727F">
        <w:rPr>
          <w:rFonts w:cs="B Badr" w:hint="cs"/>
          <w:color w:val="242887"/>
          <w:sz w:val="26"/>
          <w:szCs w:val="26"/>
          <w:rtl/>
        </w:rPr>
        <w:t xml:space="preserve"> حَوْلَ الْحِمَى، هَلْ هُوَ إِلَّا أَنْ أَقُولَ لَكَ إِنْ أَمَرَنِي فَعَلْتُ، فَيَنْقَطِعُ!</w:t>
      </w:r>
      <w:r w:rsidRPr="0027727F">
        <w:rPr>
          <w:rFonts w:cs="B Badr" w:hint="cs"/>
          <w:color w:val="965AA0"/>
          <w:sz w:val="26"/>
          <w:szCs w:val="26"/>
          <w:rtl/>
        </w:rPr>
        <w:t xml:space="preserve"> «4»</w:t>
      </w:r>
      <w:r w:rsidRPr="0027727F">
        <w:rPr>
          <w:rFonts w:cs="B Badr" w:hint="cs"/>
          <w:color w:val="242887"/>
          <w:sz w:val="26"/>
          <w:szCs w:val="26"/>
          <w:rtl/>
        </w:rPr>
        <w:t xml:space="preserve"> أَقْبَحَ الِانْقِطَاعِ وَ لَا يَكُونُ عِنْدَكَ زِيَادَةٌ، وَ أَنَا أَعْلَمُ مَا تَحُتُّ قَوْلِي وَ مَا إِلَيْهِ يَئُولُ جَوَابِي. قَالَ، فَتَمَعَّرَ</w:t>
      </w:r>
      <w:r w:rsidRPr="0027727F">
        <w:rPr>
          <w:rFonts w:cs="B Badr" w:hint="cs"/>
          <w:color w:val="965AA0"/>
          <w:sz w:val="26"/>
          <w:szCs w:val="26"/>
          <w:rtl/>
        </w:rPr>
        <w:t xml:space="preserve"> «5»</w:t>
      </w:r>
      <w:r w:rsidRPr="0027727F">
        <w:rPr>
          <w:rFonts w:cs="B Badr" w:hint="cs"/>
          <w:color w:val="242887"/>
          <w:sz w:val="26"/>
          <w:szCs w:val="26"/>
          <w:rtl/>
        </w:rPr>
        <w:t xml:space="preserve"> هَارُونُ، وَ قَالَ هَارُونُ قَدْ أَفْصَحَ، وَ قَامَ النَّاسُ وَ اغْتَنَمَهَا هِشَامٌ فَخَرَجَ عَلَى وَجْهِهِ إِلَى الْمَدَائِنِ، قَالَ، فَبَلَغَنَا أَنَّ هَارُونَ قَالَ لِيَحْيَى شُدَّ يَدَيْكَ بِهَذَا وَ أَصْحَابِهِ! وَ بَعَثَ إِلَى أَبِي الْحَسَنِ مُوسَى (ع) فَحَبَسَهُ، فَكَانَ هَذَا سَبَبَ حَبْسِهِ مَعَ غَيْرِهِ مِنَ الْأَسْبَابِ، وَ إِنَّمَا أَرَادَ يَحْيَى أَنْ يَهْرُبَ هِشَامٌ فَيَمُوتَ مُخْتَفِياً مَا دَامَ لِهَارُونَ سُلْطَانٌ، قَالَ، ثُمَّ صَارَ هِشَامٌ إِلَى الْكُوفَةِ وَ هُوَ بِعَقِبِ عِلَّتِهِ‏</w:t>
      </w:r>
      <w:r w:rsidRPr="0027727F">
        <w:rPr>
          <w:rFonts w:cs="B Badr" w:hint="cs"/>
          <w:color w:val="965AA0"/>
          <w:sz w:val="26"/>
          <w:szCs w:val="26"/>
          <w:rtl/>
        </w:rPr>
        <w:t xml:space="preserve"> «6»</w:t>
      </w:r>
      <w:r w:rsidRPr="0027727F">
        <w:rPr>
          <w:rFonts w:cs="B Badr" w:hint="cs"/>
          <w:color w:val="242887"/>
          <w:sz w:val="26"/>
          <w:szCs w:val="26"/>
          <w:rtl/>
        </w:rPr>
        <w:t>، وَ مَاتَ فِي دَارِ ابْنِ شَرَفٍ بِالْكُوفَةِ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فَبَلَغَ هَذَا الْمَجْلِسُ مُحَمَّدَ بْنَ سُلَيْمَانَ النَّوْفَلِيَّ وَ ابْنَ مِيثَمٍ وَ هُمَا فِي حَبْسِ هَارُونَ، فَقَالَ النَّوْفَلِيُّ: تَرَى هِشَاماً مَا اسْتَطَاعَ أَنْ يَعْتَلَ‏</w:t>
      </w:r>
      <w:r w:rsidRPr="0027727F">
        <w:rPr>
          <w:rFonts w:cs="B Badr" w:hint="cs"/>
          <w:color w:val="965AA0"/>
          <w:sz w:val="26"/>
          <w:szCs w:val="26"/>
          <w:rtl/>
        </w:rPr>
        <w:t xml:space="preserve"> «7»</w:t>
      </w:r>
      <w:r w:rsidRPr="0027727F">
        <w:rPr>
          <w:rFonts w:cs="B Badr" w:hint="cs"/>
          <w:color w:val="242887"/>
          <w:sz w:val="26"/>
          <w:szCs w:val="26"/>
          <w:rtl/>
        </w:rPr>
        <w:t xml:space="preserve"> فَقَالَ ابْنُ‏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اسألك-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بواجب- خ اي اسألك على ان تقبل عقيدتى و على فرض ان يصحّ له الأمر.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تجول- 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اى لينقطع سؤالك و يتم جوابك.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فتمعّر وجه،. فتغيّر،. فتمعّز- خ. اى تقبض. و تمعّر وجهه اي تغيّر.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و هو يقف عليه-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اعتل اي اعتذر. و في ه: ان يفتك و كذا في الموارد الآتية.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مِيثَمٍ: بِأَيِّ شَيْ‏ءٍ يَسْتَطِيعُ أَنْ يَعْتَلَّ وَ قَدْ أَوْجَبَ أَنَّ طَاعَتَهُ مَفْرُوضَةٌ مِنَ اللَّهِ، قَالَ: يَعْتَلُّ بِأَنْ يَقُولَ الشَّرْطُ عَلَيَّ فِي إِمَامَتِهِ أَنْ لَا يَدْعُوَ أَحَداً إِلَى الْخُرُوجِ حَتَّى يُنَادِيَ مُنَادٍ مِنَ السَّمَاءِ، فَمَنْ دَعَانِي مِمَّنْ يَدَّعِي الْإِمَامَةَ قَبْلَ ذَلِكَ الْوَقْتِ عَلِمْتُ أَنَّهُ لَيْسَ بِإِمَامٍ، وَ طَلَبْتُ مِنْ أَهْلِ هَذَا الْبَيْتِ مِمَّنْ يَقُولُ‏</w:t>
      </w:r>
      <w:r w:rsidRPr="0027727F">
        <w:rPr>
          <w:rFonts w:cs="B Badr" w:hint="cs"/>
          <w:color w:val="965AA0"/>
          <w:sz w:val="26"/>
          <w:szCs w:val="26"/>
          <w:rtl/>
        </w:rPr>
        <w:t xml:space="preserve"> «1»</w:t>
      </w:r>
      <w:r w:rsidRPr="0027727F">
        <w:rPr>
          <w:rFonts w:cs="B Badr" w:hint="cs"/>
          <w:color w:val="242887"/>
          <w:sz w:val="26"/>
          <w:szCs w:val="26"/>
          <w:rtl/>
        </w:rPr>
        <w:t xml:space="preserve"> إِنَّهُ يَخْرُجُ وَ لَا يَأْمُرُ بِذَلِكَ حَتَّى يُنَادِيَ مُنَادٍ مِنَ السَّمَاءِ فَاعْلَمْ أَنَّهُ صَادِقٌ، فَقَالَ ابْنُ مِيثَمٍ: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هَذَا مِنْ حَدِيثِ الْخُرَافَةِ، وَ مَتَى كَانَ هَذَا فِي عَقْدِ الْإِمَامَةِ، إِنَّمَا يَرْوِي هَذَا فِي صِفَةِ الْقَائِمِ (ع) وَ هِشَامٌ أَجْدَلُ مِنْ أَنْ يَحْتَجَّ بِهَذَا، عَلَى أَنَّهُ لَمْ يُفْصِحْ بِهَذَا الْإِفْصَاحِ الَّذِي قَدْ سَطَرْتَهُ‏</w:t>
      </w:r>
      <w:r w:rsidRPr="0027727F">
        <w:rPr>
          <w:rFonts w:cs="B Badr" w:hint="cs"/>
          <w:color w:val="965AA0"/>
          <w:sz w:val="26"/>
          <w:szCs w:val="26"/>
          <w:rtl/>
        </w:rPr>
        <w:t xml:space="preserve"> «2»</w:t>
      </w:r>
      <w:r w:rsidRPr="0027727F">
        <w:rPr>
          <w:rFonts w:cs="B Badr" w:hint="cs"/>
          <w:color w:val="242887"/>
          <w:sz w:val="26"/>
          <w:szCs w:val="26"/>
          <w:rtl/>
        </w:rPr>
        <w:t>، أَنْتَ، إِنَّمَا قَالَ إِنْ أَمَرَنِي الْمَفْرُوضُ الطَّاعَةِ بَعْدَ عَلِيٍّ (ع) فَعَلْتُ، وَ لَمْ يُسَمِّ فُلَانٌ دُونَ فُلَانٍ، كَمَا تَقُولُ إِنْ قَالَ لِي طَلَبْتُ غَيْرَهُ، فَلَوْ قَالَ هَارُونُ لَهُ وَ كَانَ الْمُنَاظِرُ لَهُ مَنِ الْمَفْرُوضُ الطَّاعَةِ فَقَالَ لَهُ أَنْتَ، لَمْ يُمْكِنْ أَنْ يَقُولَ لَهُ فَإِنْ أَمَرْتُكَ بِالْخُرُوجِ بِالسَّيْفِ تُقَاتِلُ أَعْدَائِي تَطْلُبُ غَيْرِي وَ تَنْتَظِرُ الْمُنَادِيَ مِنَ السَّمَاءِ، هَذَا لَا يَتَكَلَّمُ بِهِ مِثْلَ هَذَا، هَذَا لَعَلَّكَ لَوْ كُنْتَ أَنْتَ تَكَلَّمْتَ بِهِ، قَالَ، ثُمَّ قَالَ عَلِيُّ بْنُ إِسْمَاعِيلَ الْمِيثَمِيُّ:</w:t>
      </w:r>
      <w:r w:rsidRPr="0027727F">
        <w:rPr>
          <w:rFonts w:cs="B Badr" w:hint="cs"/>
          <w:color w:val="006A0F"/>
          <w:sz w:val="26"/>
          <w:szCs w:val="26"/>
          <w:rtl/>
        </w:rPr>
        <w:t xml:space="preserve"> إِنَّا لِلَّهِ وَ إِنَّا إِلَيْهِ راجِعُونَ‏</w:t>
      </w:r>
      <w:r w:rsidRPr="0027727F">
        <w:rPr>
          <w:rFonts w:cs="B Badr" w:hint="cs"/>
          <w:color w:val="242887"/>
          <w:sz w:val="26"/>
          <w:szCs w:val="26"/>
          <w:rtl/>
        </w:rPr>
        <w:t xml:space="preserve"> عَلَى مَا يَمْضِي مِنَ الْعِلْمِ إِنْ قُتِلَ، فَلَقَدْ كَانَ عَضُدَنَا وَ شَيْخَنَا وَ الْمَنْظُورَ إِلَيْهِ فِينَا.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478</w:t>
      </w:r>
      <w:r w:rsidRPr="0027727F">
        <w:rPr>
          <w:rFonts w:cs="B Badr" w:hint="cs"/>
          <w:color w:val="780000"/>
          <w:sz w:val="26"/>
          <w:szCs w:val="26"/>
          <w:rtl/>
        </w:rPr>
        <w:t xml:space="preserve"> حَدَّثَنِي أَبُو جَعْفَرٍ مُحَمَّدُ بْنُ قُولَوَيْهِ الْقُمِّيُ‏</w:t>
      </w:r>
      <w:r w:rsidRPr="0027727F">
        <w:rPr>
          <w:rFonts w:cs="B Badr" w:hint="cs"/>
          <w:color w:val="965AA0"/>
          <w:sz w:val="26"/>
          <w:szCs w:val="26"/>
          <w:rtl/>
        </w:rPr>
        <w:t xml:space="preserve"> «3»</w:t>
      </w:r>
      <w:r w:rsidRPr="0027727F">
        <w:rPr>
          <w:rFonts w:cs="B Badr" w:hint="cs"/>
          <w:color w:val="780000"/>
          <w:sz w:val="26"/>
          <w:szCs w:val="26"/>
          <w:rtl/>
        </w:rPr>
        <w:t>، قَالَ حَدَّثَنِي بَعْضُ الْمَشَايِخِ وَ لَمْ يَذْكُرِ اسْمَهُ، عَنْ عَلِيِّ بْنِ جَعْفَرِ بْنِ مُحَمَّدٍ (ع) قَالَ‏</w:t>
      </w:r>
      <w:r w:rsidRPr="0027727F">
        <w:rPr>
          <w:rFonts w:cs="B Badr" w:hint="cs"/>
          <w:color w:val="242887"/>
          <w:sz w:val="26"/>
          <w:szCs w:val="26"/>
          <w:rtl/>
        </w:rPr>
        <w:t>، جَاءَنِي‏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لا يقول-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شرطته-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هذه الرواية و ما بعدها قد أوردهما بمناسبة قوله فحبسه فكان هذا سبب حبسه مع غيره من الأسباب.</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مُحَمَّدُ بْنُ إِسْمَاعِيلَ بْنِ جَعْفَرٍ يَسْأَلُنِي أَنْ أَسْأَلَ أَبَا الْحَسَنِ مُوسَى (ع) أَنْ يَأْذَنَ لَهُ فِي الْخُرُوجِ إِلَى الْعِرَاقِ وَ أَنْ يَرْضَى عَنْهُ وَ يُوصِيَهُ بِوَصِيَّةٍ! قَالَ فَتَجَنَّبْتُ‏</w:t>
      </w:r>
      <w:r w:rsidRPr="0027727F">
        <w:rPr>
          <w:rFonts w:cs="B Badr" w:hint="cs"/>
          <w:color w:val="965AA0"/>
          <w:sz w:val="26"/>
          <w:szCs w:val="26"/>
          <w:rtl/>
        </w:rPr>
        <w:t xml:space="preserve"> «1»</w:t>
      </w:r>
      <w:r w:rsidRPr="0027727F">
        <w:rPr>
          <w:rFonts w:cs="B Badr" w:hint="cs"/>
          <w:color w:val="242887"/>
          <w:sz w:val="26"/>
          <w:szCs w:val="26"/>
          <w:rtl/>
        </w:rPr>
        <w:t xml:space="preserve"> حَتَّى دَخَلَ الْمُتَوَضَّأَ وَ خَرَجَ، وَ هُوَ وَقْتٌ كَانَ يَتَهَيَّأُ لِي‏</w:t>
      </w:r>
      <w:r w:rsidRPr="0027727F">
        <w:rPr>
          <w:rFonts w:cs="B Badr" w:hint="cs"/>
          <w:color w:val="965AA0"/>
          <w:sz w:val="26"/>
          <w:szCs w:val="26"/>
          <w:rtl/>
        </w:rPr>
        <w:t xml:space="preserve"> «2»</w:t>
      </w:r>
      <w:r w:rsidRPr="0027727F">
        <w:rPr>
          <w:rFonts w:cs="B Badr" w:hint="cs"/>
          <w:color w:val="242887"/>
          <w:sz w:val="26"/>
          <w:szCs w:val="26"/>
          <w:rtl/>
        </w:rPr>
        <w:t xml:space="preserve"> أَنْ أَخْلُوَ بِهِ وَ أُكَلِّمَهُ، قَالَ، فَلَمَّا خَرَجَ قُلْتُ لَهُ إِنَّ ابْنَ أَخِيكَ مُحَمَّدَ بْنَ إِسْمَاعِيلَ يَسْأَلُكَ أَنْ تَأْذَنَ لَهُ فِي الْخُرُوجِ إِلَى الْعِرَاقِ وَ أَنْ تُوصِيَهُ! فَأَذِنَ لَهُ (ع) فَلَمَّا رَجَعَ إِلَى مَجْلِسِهِ: قَامَ مُحَمَّدُ بْنُ إِسْمَاعِيلَ وَ قَالَ يَا عَمِّ أُحِبُّ أَنْ تُوصِيَنِي! فَقَالَ أُوصِيكَ أَنْ تَتَّقِيَ اللَّهَ فِي دَمِي، فَقَالَ لَعَنَ اللَّهُ مَنْ يَسْعَى فِي دَمِكَ، ثُمَّ قَالَ يَا عَمِّ أَوْصِنِي! فَقَالَ أُوصِيكَ أَنْ تَتَّقِيَ اللَّهَ فِي دَمِي، قَالَ، ثُمَّ نَاوَلَهُ أَبُو الْحَسَنِ (ع) صُرَّةً فِيهَا مِائَةٌ وَ خَمْسُونَ دِينَاراً، فَقَبَضَهَا، مُحَمَّدٌ، ثُمَّ نَاوَلَهُ أُخْرَى فِيهَا مِائَةٌ وَ خَمْسُونَ دِينَاراً، فَقَبَضَهَا، ثُمَّ- أَعْطَاهُ صُرَّةً أُخْرَى فِيهَا مِائَةٌ وَ خَمْسُونَ دِينَاراً، فَقَبَضَهَا ثُمَّ أَمَرَ لَهُ بِأَلْفٍ وَ خَمْسِمِائَةِ دِرْهَمٍ كَانَتْ عِنْدَهُ، فَقُلْتُ لَهُ فِي ذَلِكَ وَ اسْتَكْثَرْتُهُ! فَقَالَ هَذَا لِيَكُونَ أَوْكَدَ لِحُجَّتِي إِذَا قَطَعَنِي وَ وَصَلْتُهُ، قَالَ، فَخَرَجَ إِلَى الْعِرَاقِ، فَلَمَّا وَرَدَ حَضْرَةَ هَارُونَ أَتَى بَابَ هَارُونَ بِثِيَابِ طَرِيقِهِ قَبْلَ أَنْ يَنْزِلَ، وَ اسْتَأْذَنَ عَلَى هَارُونَ، وَ قَالَ لِلْحَاجِبِ قُلْ لِأَمِيرِ الْمُؤْمِنِينَ إِنَّ مُحَمَّدَ بْنَ إِسْمَاعِيلَ بْنِ جَعْفَرِ بْنِ مُحَمَّدٍ بِالْبَابِ! فَقَالَ الْحَاجِبُ انْزِلْ أَوَّلًا وَ غَيِّرْ ثِيَابَ طَرِيقِكَ وَ عُدْ لِأُدْخِلَكَ إِلَيْهِ بِغَيْرِ إِذْنٍ فَقَدْ نَامَ أَمِيرُ الْمُؤْمِنِينَ فِي هَذَا الْوَقْتِ، فَقَالَ أَعْلِمْ أَمِيرَ الْمُؤْمِنِينَ أَنِّي حَضَرْتُ وَ لَمْ تَأْذَنْ لِي! فَدَخَلَ الْحَاجِبُ وَ أَعْلَمَ هَارُونَ قَوْلَ مُحَمَّدِ بْنِ إِسْمَاعِيلَ، فَأَمَرَ بِدُخُولِهِ، فَدَخَلَ، وَ قَالَ يَا أَمِيرَ الْمُؤْمِنِينَ خَلِيفَتَانِ 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فتخّيت-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الْأَرْضِ مُوسَى بْنُ جَعْفَرٍ بِالْمَدِينَةِ يُجْبَى لَهُ الْخَرَاجُ وَ أَنْتَ بِالْعِرَاقِ يُجْبَى‏</w:t>
      </w:r>
      <w:r w:rsidRPr="0027727F">
        <w:rPr>
          <w:rFonts w:cs="B Badr" w:hint="cs"/>
          <w:color w:val="965AA0"/>
          <w:sz w:val="26"/>
          <w:szCs w:val="26"/>
          <w:rtl/>
        </w:rPr>
        <w:t xml:space="preserve"> «1»</w:t>
      </w:r>
      <w:r w:rsidRPr="0027727F">
        <w:rPr>
          <w:rFonts w:cs="B Badr" w:hint="cs"/>
          <w:color w:val="242887"/>
          <w:sz w:val="26"/>
          <w:szCs w:val="26"/>
          <w:rtl/>
        </w:rPr>
        <w:t xml:space="preserve"> لَكَ الْخَرَاجُ! فَقَالَ وَ اللَّهِ، فَقَالَ وَ اللَّهِ، قَالَ، فَأَمَرَ لَهُ بِمِائَةِ أَلْفِ دِرْهَمٍ، فَلَمَّا قَبَضَهَا وَ حَمَلَ إِلَى مَنْزِلِهِ: أَخَذَتْهُ الذُّبَحَةُ</w:t>
      </w:r>
      <w:r w:rsidRPr="0027727F">
        <w:rPr>
          <w:rFonts w:cs="B Badr" w:hint="cs"/>
          <w:color w:val="965AA0"/>
          <w:sz w:val="26"/>
          <w:szCs w:val="26"/>
          <w:rtl/>
        </w:rPr>
        <w:t xml:space="preserve"> «2»</w:t>
      </w:r>
      <w:r w:rsidRPr="0027727F">
        <w:rPr>
          <w:rFonts w:cs="B Badr" w:hint="cs"/>
          <w:color w:val="242887"/>
          <w:sz w:val="26"/>
          <w:szCs w:val="26"/>
          <w:rtl/>
        </w:rPr>
        <w:t xml:space="preserve"> فِي جَوْفِ لَيْلَتِهِ فَمَاتَ، وَ حُوِّلَ مِنَ الْغَدِ الْمَالُ الَّذِي حُمِلَ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رَوَى مُوسَى بْنُ الْقَاسِمِ الْبَجَلِيُّ: عَنْ عَلِيِّ بْنِ جَعْفَرٍ، قَالَ، سَمِعْتُ أَخِي مُوسَى (ع) قَالَ‏</w:t>
      </w:r>
      <w:r w:rsidRPr="0027727F">
        <w:rPr>
          <w:rFonts w:cs="B Badr" w:hint="cs"/>
          <w:color w:val="242887"/>
          <w:sz w:val="26"/>
          <w:szCs w:val="26"/>
          <w:rtl/>
        </w:rPr>
        <w:t>: قَالَ أَبِي لِعَبْدِ اللَّهِ أَخِي، إِلَيْكَ ابْنَيْ أَخِيكَ فَقَدْ مَلَآنِي‏</w:t>
      </w:r>
      <w:r w:rsidRPr="0027727F">
        <w:rPr>
          <w:rFonts w:cs="B Badr" w:hint="cs"/>
          <w:color w:val="965AA0"/>
          <w:sz w:val="26"/>
          <w:szCs w:val="26"/>
          <w:rtl/>
        </w:rPr>
        <w:t xml:space="preserve"> «3»</w:t>
      </w:r>
      <w:r w:rsidRPr="0027727F">
        <w:rPr>
          <w:rFonts w:cs="B Badr" w:hint="cs"/>
          <w:color w:val="242887"/>
          <w:sz w:val="26"/>
          <w:szCs w:val="26"/>
          <w:rtl/>
        </w:rPr>
        <w:t xml:space="preserve"> بِالسَّفَهِ فَإِنَّهُمَا شِرْكُ شَيْطَانٍ، يَعْنِي مُحَمَّدَ بْنَ إِسْمَاعِيلَ بْنِ جَعْفَرٍ وَ عَلِيَّ بْنَ إِسْمَاعِيلَ بْنِ جَعْفَرٍ وَ كَانَ عَبْدُ اللَّهِ أَخَاهُ لِأَبِيهِ وَ أُمِّهِ.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479</w:t>
      </w:r>
      <w:r w:rsidRPr="0027727F">
        <w:rPr>
          <w:rFonts w:cs="B Badr" w:hint="cs"/>
          <w:color w:val="780000"/>
          <w:sz w:val="26"/>
          <w:szCs w:val="26"/>
          <w:rtl/>
        </w:rPr>
        <w:t xml:space="preserve"> وَ حَدَّثَنِي مُحَمَّدُ بْنُ مَسْعُودٍ الْعَيَّاشِيُّ، قَالَ حَدَّثَنَا جِبْرِيلُ بْنُ أَحْمَدَ الْفَارَيَابِيُّ، قَالَ حَدَّثَنِي مُحَمَّدُ بْنُ عِيسَى الْعُبَيْدِيُّ، عَنْ يُونُسَ، قَالَ‏</w:t>
      </w:r>
      <w:r w:rsidRPr="0027727F">
        <w:rPr>
          <w:rFonts w:cs="B Badr" w:hint="cs"/>
          <w:color w:val="242887"/>
          <w:sz w:val="26"/>
          <w:szCs w:val="26"/>
          <w:rtl/>
        </w:rPr>
        <w:t>: قُلْتُ لِهِشَامٍ إِنَّهُمْ يَزْعُمُونَ أَنَّ أَبَا الْحَسَنِ (ع) بَعَثَ إِلَيْكَ عَبْدَ الرَّحْمَنِ بْنَ الْحَجَّاجِ يَأْمُرُكَ أَنْ تَسْكُتَ وَ لَا تَتَكَلَّمَ فَأَبَيْتَ أَنْ تَقْبَلَ رِسَالَتَهُ، فَأَخْبِرْنِي كَيْفَ كَانَ سَبَبُ هَذَا وَ هَلْ أَرْسَلَ إِلَيْكَ يَنْهَاكَ عَنِ الْكَلَامِ أَوْ لَا، وَ هَلْ تَكَلَّمْتَ بَعْدَ نَهْيِهِ إِيَّاكَ فَقَالَ هِشَامٌ إِنَّهُ لَمَّا كَانَ أَيَّامُ الْمَهْدِيِّ شُدِّدَ عَلَى أَصْحَابِ الْأَهْوَاءِ، وَ كَتَبَ لَهُ ابْنُ الْمُقْعَدِ</w:t>
      </w:r>
      <w:r w:rsidRPr="0027727F">
        <w:rPr>
          <w:rFonts w:cs="B Badr" w:hint="cs"/>
          <w:color w:val="965AA0"/>
          <w:sz w:val="26"/>
          <w:szCs w:val="26"/>
          <w:rtl/>
        </w:rPr>
        <w:t xml:space="preserve"> «4»</w:t>
      </w:r>
      <w:r w:rsidRPr="0027727F">
        <w:rPr>
          <w:rFonts w:cs="B Badr" w:hint="cs"/>
          <w:color w:val="242887"/>
          <w:sz w:val="26"/>
          <w:szCs w:val="26"/>
          <w:rtl/>
        </w:rPr>
        <w:t xml:space="preserve"> صُنُوفَ الْفِرَقِ صِنْفاً صِنْفاً، ثُمَّ قَرَأَ الْكِتَابَ عَلَى النَّاسِ، فَقَالَ يُونُسُ: قَدْ سَمِعْتُ هَذَا الْكِتَابَ يَقْرَأُ عَلَى النَّاسِ عَلَى بَابِ الذَّهَبِ‏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يجيى‏ء- خ. يقال جبى الخراج: جمعه.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الذبحة بالضم و الكسر: وجع في الحلق.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ملأه أي اغضبه.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المطبوع و في الترتيب. و في بعض النسخ: ابن المفضل.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بِالْمَدِينَةِ وَ مَرَّةً أُخْرَى بِمَدِينَةِ الْوَضَّاحِ، فَقَالَ إِنَّ ابْنَ الْمُقْعَدِ</w:t>
      </w:r>
      <w:r w:rsidRPr="0027727F">
        <w:rPr>
          <w:rFonts w:cs="B Badr" w:hint="cs"/>
          <w:color w:val="965AA0"/>
          <w:sz w:val="26"/>
          <w:szCs w:val="26"/>
          <w:rtl/>
        </w:rPr>
        <w:t xml:space="preserve"> «1»</w:t>
      </w:r>
      <w:r w:rsidRPr="0027727F">
        <w:rPr>
          <w:rFonts w:cs="B Badr" w:hint="cs"/>
          <w:color w:val="242887"/>
          <w:sz w:val="26"/>
          <w:szCs w:val="26"/>
          <w:rtl/>
        </w:rPr>
        <w:t xml:space="preserve"> صِنْفٌ لَهُمْ صُنُوفُ الْفِرَقِ فِرْقَةً فِرْقَةً، حَتَّى قَالَ فِي كِتَابِهِ وَ فِرْقَةٌ مِنْهُمْ يُقَالُ لَهُمْ الزُّرَارِيَّةُ وَ فِرْقَةٌ مِنْهُمْ يُقَالُ لَهُمْ الْعَمَّارِيَّةُ أَصْحَابُ عَمَّارٍ السَّابَاطِيِّ وَ فِرْقَةٌ يُقَالُ لَهَا الْيَعْفُورِيَّةُ وَ مِنْهُمْ فِرْقَةٌ أَصْحَابُ سُلَيْمَانَ الْأَقْطَعِ وَ فِرْقَةٌ يُقَالُ لَهَا الْجَوَالِيقِيَّةُ، قَالَ يُونُسُ وَ لَمْ يَذْكُرْ يَوْمَئِذٍ هِشَامُ بْنُ الْحَكَمِ وَ لَا أَصْحَابَهُ فَزَعَمَ هِشَامٌ لِيُونُسَ أَنَّ أَبَا الْحَسَنِ (ع) بَعَثَ إِلَيْهِ، فَقَالَ لَهُ: كُفَّ هَذِهِ الْأَيَّامَ عَنِ الْكَلَامِ فَإِنَّ الْأَمْرَ شَدِيدٌ! قَالَ هِشَامٌ: فَكَفَفْتُ عَنِ الْكَلَامِ حَتَّى مَاتَ الْمَهْدِيُّ وَ سَكَنَ الْأَمْرُ فَهَذَا الَّذِي كَانَ مِنْ أَمْرِهِ وَ انْتِهَائِي إِلَى قَوْلِهِ.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480</w:t>
      </w:r>
      <w:r w:rsidRPr="0027727F">
        <w:rPr>
          <w:rFonts w:cs="B Badr" w:hint="cs"/>
          <w:color w:val="780000"/>
          <w:sz w:val="26"/>
          <w:szCs w:val="26"/>
          <w:rtl/>
        </w:rPr>
        <w:t xml:space="preserve"> وَ بِهَذَا الْإِسْنَادِ: قَالَ، وَ حَدَّثَنِي يُونُسُ، قَالَ‏</w:t>
      </w:r>
      <w:r w:rsidRPr="0027727F">
        <w:rPr>
          <w:rFonts w:cs="B Badr" w:hint="cs"/>
          <w:color w:val="242887"/>
          <w:sz w:val="26"/>
          <w:szCs w:val="26"/>
          <w:rtl/>
        </w:rPr>
        <w:t>: كُنْتُ مَعَ هِشَامِ بْنِ الْحَكَمِ فِي مَسْجِدِهِ بِالْعَشِيِّ حَيْثُ أَتَاهُ سَالِمٌ صَاحِبُ بَيْتِ الْحِكْمَةِ</w:t>
      </w:r>
      <w:r w:rsidRPr="0027727F">
        <w:rPr>
          <w:rFonts w:cs="B Badr" w:hint="cs"/>
          <w:color w:val="965AA0"/>
          <w:sz w:val="26"/>
          <w:szCs w:val="26"/>
          <w:rtl/>
        </w:rPr>
        <w:t xml:space="preserve"> «2»</w:t>
      </w:r>
      <w:r w:rsidRPr="0027727F">
        <w:rPr>
          <w:rFonts w:cs="B Badr" w:hint="cs"/>
          <w:color w:val="242887"/>
          <w:sz w:val="26"/>
          <w:szCs w:val="26"/>
          <w:rtl/>
        </w:rPr>
        <w:t>.، فَقَالَ لَهُ إِنَّ يَحْيَى بْنَ خَالِدٍ يَقُولُ: قَدْ أَفْسَدْتُ عَلَى الرَّافِضَةِ دِينَهُمْ لِأَنَّهُمْ يَزْعُمُونَ‏</w:t>
      </w:r>
      <w:r w:rsidRPr="0027727F">
        <w:rPr>
          <w:rFonts w:cs="B Badr" w:hint="cs"/>
          <w:color w:val="965AA0"/>
          <w:sz w:val="26"/>
          <w:szCs w:val="26"/>
          <w:rtl/>
        </w:rPr>
        <w:t xml:space="preserve"> «3»</w:t>
      </w:r>
      <w:r w:rsidRPr="0027727F">
        <w:rPr>
          <w:rFonts w:cs="B Badr" w:hint="cs"/>
          <w:color w:val="242887"/>
          <w:sz w:val="26"/>
          <w:szCs w:val="26"/>
          <w:rtl/>
        </w:rPr>
        <w:t xml:space="preserve"> أَنَّ الدِّينَ لَا يَقُومُ إِلَّا بِإِمَامٍ حَيٍّ وَ هُمْ لَا يَدْرُونَ أَنَّ إِمَامَهُمْ الْيَوْمَ حَيٌّ أَوْ مَيِّتٌ! فَقَالَ هِشَامٌ عِنْدَ ذَلِكَ: إِنَّمَا عَلَيْنَا أَنْ نَدِينَ بِحَيَاةِ الْإِمَامِ أَنَّهُ حَيٌّ حَاضِراً كَانَ عِنْدَنَا أَوْ مُتَوَارِياً عَنَّا حَتَّى يَأْتِيَنَا مَوْتُهُ فَمَا لَمْ يَأْتِنَا مَوْتُهُ فَنَحْنُ مُقِيمُونَ عَلَى حَيَاتِهِ، وَ مَثَّلَ مِثَالًا فَقَالَ: الرَّجُلُ إِذَا جَامَعَ أَهْلَهُ وَ سَافَرَ إِلَى مَكَّةَ أَوْ تَوَارَى عَنْهُ بِبَعْضِ الْحِيطَانِ فَعَلَيْنَا أَنْ نُقِيمَ عَلَى حَيَاتِهِ حَتَّى يَأْتِيَنَا خِلَافُ ذَلِكَ، فَانْصَرَفَ سَالِمٌ ابْنُ عَمِّ يُونُسَ بِهَذَا الْكَلَامِ، فَقَصَّهُ عَلَى يَحْيَى بْنِ خَالِدٍ،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المطبوع و في الترتيب و في بعض النسخ: ابن المفضل.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بالعشاء حيث أتاه مسلم صاحب بيت الحكم-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يقولون- ح.</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يَحْيَى مَا تَرَانَا صَنَعْنَا شَيْئاً</w:t>
      </w:r>
      <w:r w:rsidRPr="0027727F">
        <w:rPr>
          <w:rFonts w:cs="B Badr" w:hint="cs"/>
          <w:color w:val="965AA0"/>
          <w:sz w:val="26"/>
          <w:szCs w:val="26"/>
          <w:rtl/>
        </w:rPr>
        <w:t xml:space="preserve"> «1»</w:t>
      </w:r>
      <w:r w:rsidRPr="0027727F">
        <w:rPr>
          <w:rFonts w:cs="B Badr" w:hint="cs"/>
          <w:color w:val="242887"/>
          <w:sz w:val="26"/>
          <w:szCs w:val="26"/>
          <w:rtl/>
        </w:rPr>
        <w:t xml:space="preserve"> فَدَخَلَ يَحْيَى عَلَى هَارُونَ فَأَخْبَرَهُ، فَأَرْسَلَ مِنَ الْغَدِ فِي طَلَبِهِ، فَطُلِبَ فِي مَنْزِلِهِ فَلَمْ يُوجَدْ، وَ بَلَغَهُ الْخَبَرُ فَلَمْ يَلْبَثْ إِلَّا شَهْرَيْنِ أَوْ أَكْثَرَ حَتَّى مَاتَ فِي مَنْزِلِ مُحَمَّدٍ وَ حُسَيْنٍ الْحَنَّاطَيْنِ.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فَهَذَا تَفْسِيرُ أَمْرِ هِشَامٍ، وَ زَعَمَ يُونُسُ: أَنَّ دُخُولَ هِشَامٍ عَلَى يَحْيَى بْنِ خَالِدٍ وَ كَلَامِهِ مَعَ سُلَيْمَانَ بْنِ جَرِيرٍ بَعْدَ أَنْ أُخِذَ أَبُو الْحَسَنِ (ع) بِدَهْرٍ، إِذْ كَانَ النَّهْيُ‏</w:t>
      </w:r>
      <w:r w:rsidRPr="0027727F">
        <w:rPr>
          <w:rFonts w:cs="B Badr" w:hint="cs"/>
          <w:color w:val="965AA0"/>
          <w:sz w:val="26"/>
          <w:szCs w:val="26"/>
          <w:rtl/>
        </w:rPr>
        <w:t xml:space="preserve"> «2»</w:t>
      </w:r>
      <w:r w:rsidRPr="0027727F">
        <w:rPr>
          <w:rFonts w:cs="B Badr" w:hint="cs"/>
          <w:color w:val="242887"/>
          <w:sz w:val="26"/>
          <w:szCs w:val="26"/>
          <w:rtl/>
        </w:rPr>
        <w:t xml:space="preserve"> فِي زَمَنِ الْمَهْدِيِّ وَ دُخُولُهُ إِلَى يَحْيَى بْنِ خَالِدٍ فِي زَمَنِ الرَّشِيدِ.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481</w:t>
      </w:r>
      <w:r w:rsidRPr="0027727F">
        <w:rPr>
          <w:rFonts w:cs="B Badr" w:hint="cs"/>
          <w:color w:val="780000"/>
          <w:sz w:val="26"/>
          <w:szCs w:val="26"/>
          <w:rtl/>
        </w:rPr>
        <w:t xml:space="preserve"> حَدَّثَنِي إِبْرَاهِيمُ الْوَرَّاقُ السَّمَرْقَنْدِيُّ، قَالَ حَدَّثَنِي عَلِيُّ بْنُ مُحَمَّدٍ الْقُمِّيُّ، قَالَ حَدَّثَنِي عَبْدُ اللَّهِ بْنُ مُحَمَّدِ بْنِ عِيسَى، عَنِ ابْنِ أَبِي عُمَيْرٍ، عَنْ هِشَامِ بْنِ سَالِمٍ، قَالَ‏</w:t>
      </w:r>
      <w:r w:rsidRPr="0027727F">
        <w:rPr>
          <w:rFonts w:cs="B Badr" w:hint="cs"/>
          <w:color w:val="242887"/>
          <w:sz w:val="26"/>
          <w:szCs w:val="26"/>
          <w:rtl/>
        </w:rPr>
        <w:t>، قَالَ أَبُو الْحَسَنِ (ع) قُولُوا لِهِشَامٍ يَكْتُبُ إِلَيَّ بِمَا يَرُدُّ بِهِ الْقَدَرِيَّةَ! قَالَ فَكَتَبَ إِلَيْهِ يَسْأَلُ‏</w:t>
      </w:r>
      <w:r w:rsidRPr="0027727F">
        <w:rPr>
          <w:rFonts w:cs="B Badr" w:hint="cs"/>
          <w:color w:val="965AA0"/>
          <w:sz w:val="26"/>
          <w:szCs w:val="26"/>
          <w:rtl/>
        </w:rPr>
        <w:t xml:space="preserve"> «3»</w:t>
      </w:r>
      <w:r w:rsidRPr="0027727F">
        <w:rPr>
          <w:rFonts w:cs="B Badr" w:hint="cs"/>
          <w:color w:val="242887"/>
          <w:sz w:val="26"/>
          <w:szCs w:val="26"/>
          <w:rtl/>
        </w:rPr>
        <w:t xml:space="preserve"> الْقَدَرِيَّةَ أَ عَصَى اللَّهَ مَنْ عَصَى لِشَيْ‏ءٍ</w:t>
      </w:r>
      <w:r w:rsidRPr="0027727F">
        <w:rPr>
          <w:rFonts w:cs="B Badr" w:hint="cs"/>
          <w:color w:val="965AA0"/>
          <w:sz w:val="26"/>
          <w:szCs w:val="26"/>
          <w:rtl/>
        </w:rPr>
        <w:t xml:space="preserve"> «4»</w:t>
      </w:r>
      <w:r w:rsidRPr="0027727F">
        <w:rPr>
          <w:rFonts w:cs="B Badr" w:hint="cs"/>
          <w:color w:val="242887"/>
          <w:sz w:val="26"/>
          <w:szCs w:val="26"/>
          <w:rtl/>
        </w:rPr>
        <w:t xml:space="preserve"> مِنَ اللَّهِ أَوْ لِشَيْ‏ءٍ كَانَ مِنَ النَّاسِ أَوْ لِشَيْ‏ءٍ لَمْ يَكُنْ مِنَ اللَّهِ وَ لَا مِنَ النَّاسِ! قَالَ، فَلَمَّا دُفِعَ الْكِتَابُ إِلَيْهِ، فَقَالَ لَهُمْ: ادْفَعُوهُ إِلَى الْجَرْمِيِ‏</w:t>
      </w:r>
      <w:r w:rsidRPr="0027727F">
        <w:rPr>
          <w:rFonts w:cs="B Badr" w:hint="cs"/>
          <w:color w:val="965AA0"/>
          <w:sz w:val="26"/>
          <w:szCs w:val="26"/>
          <w:rtl/>
        </w:rPr>
        <w:t xml:space="preserve"> «5»</w:t>
      </w:r>
      <w:r w:rsidRPr="0027727F">
        <w:rPr>
          <w:rFonts w:cs="B Badr" w:hint="cs"/>
          <w:color w:val="242887"/>
          <w:sz w:val="26"/>
          <w:szCs w:val="26"/>
          <w:rtl/>
        </w:rPr>
        <w:t>، فَدَفَعُوهُ إِلَيْهِ، فَنَظَرَ فِيهِ ثُمَّ قَالَ مَا صَنَعَ شَيْئاً، فَقَالَ أَبُو الْحَسَنِ (ع) مَا تَرَكَ شَيْئاً، قَالَ أَبُو أَحْمَدَ: وَ أَخْبَرَنِي أَنَّهُ كَانَ الرَّسُولُ بِهَذَا إِلَيَّ الصَّادِقُ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482</w:t>
      </w:r>
      <w:r w:rsidRPr="0027727F">
        <w:rPr>
          <w:rFonts w:cs="B Badr" w:hint="cs"/>
          <w:color w:val="780000"/>
          <w:sz w:val="26"/>
          <w:szCs w:val="26"/>
          <w:rtl/>
        </w:rPr>
        <w:t xml:space="preserve"> حَدَّثَنِي حَمْدَوَيْهِ، قَالَ حَدَّثَنِي مُحَمَّدُ بْنُ عِيسَى، عَنْ جَعْفَرِ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لا يمكن لنا الزام هشام.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في د و ه: اذ كان الذي. و في ج: اذ كان في زمن. و في المطبوع و الترتيب كما في المتن.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سل-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بشي‏ء- خ. و كذا في الموضعين.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الترتيب: الى الجهيمى. و قال في الحاشية: المراد هشام بن الحكم.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الكاتب هو هشام بن سالم.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268</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عِيسَى، عَنْ عَلِيِّ بْنِ يُونُسَ بْنِ بَهْمَنَ، قَالَ‏</w:t>
      </w:r>
      <w:r w:rsidRPr="0027727F">
        <w:rPr>
          <w:rFonts w:cs="B Badr" w:hint="cs"/>
          <w:color w:val="242887"/>
          <w:sz w:val="26"/>
          <w:szCs w:val="26"/>
          <w:rtl/>
        </w:rPr>
        <w:t>: قُلْتُ لِلرِّضَا (ع) جُعِلْتُ فِدَاكَ إِنَّ أَصْحَابَنَا قَدِ اخْتَلَفُوا! فَقَالَ فِي أَيِّ شَيْ‏ءٍ اخْتَلَفُوا فِيهِ احْكِ لِي مِنْ ذَلِكَ شَيْئاً قَالَ: فَلَمْ يَحْضُرْنِي إِلَّا مَا قُلْتُ، جُعِلْتُ فِدَاكَ مِنْ ذَلِكَ مَا اخْتَلَفَ فِيهِ زُرَارَةُ وَ هِشَامُ بْنُ الْحَكَمِ، فَقَالَ زُرَارَةُ إِنَّ الْهَوَاءَ</w:t>
      </w:r>
      <w:r w:rsidRPr="0027727F">
        <w:rPr>
          <w:rFonts w:cs="B Badr" w:hint="cs"/>
          <w:color w:val="965AA0"/>
          <w:sz w:val="26"/>
          <w:szCs w:val="26"/>
          <w:rtl/>
        </w:rPr>
        <w:t xml:space="preserve"> «1»</w:t>
      </w:r>
      <w:r w:rsidRPr="0027727F">
        <w:rPr>
          <w:rFonts w:cs="B Badr" w:hint="cs"/>
          <w:color w:val="242887"/>
          <w:sz w:val="26"/>
          <w:szCs w:val="26"/>
          <w:rtl/>
        </w:rPr>
        <w:t xml:space="preserve"> لَيْسَ بِشَيْ‏ءٍ وَ لَيْسَ بِمَخْلُوقٍ، وَ قَالَ هِشَامٌ إِنَّ الْهَوَاءَ شَيْ‏ءٌ مَخْلُوقٌ، قَالَ، فَقَالَ لِي: قُلْ فِي هَذَا بِقَوْلِ هِشَامٍ وَ لَا تَقُلْ بِقَوْلِ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483</w:t>
      </w:r>
      <w:r w:rsidRPr="0027727F">
        <w:rPr>
          <w:rFonts w:cs="B Badr" w:hint="cs"/>
          <w:color w:val="780000"/>
          <w:sz w:val="26"/>
          <w:szCs w:val="26"/>
          <w:rtl/>
        </w:rPr>
        <w:t xml:space="preserve"> وَ حَدَّثَنِي حَمْدَوَيْهِ بْنُ نُصَيْرٍ، قَالَ، حَدَّثَنَا مُحَمَّدُ بْنُ عِيسَى الْعُبَيْدِيُّ، قَالَ حَدَّثَنِي جَعْفَرُ بْنُ عِيسَى قَالَ‏</w:t>
      </w:r>
      <w:r w:rsidRPr="0027727F">
        <w:rPr>
          <w:rFonts w:cs="B Badr" w:hint="cs"/>
          <w:color w:val="242887"/>
          <w:sz w:val="26"/>
          <w:szCs w:val="26"/>
          <w:rtl/>
        </w:rPr>
        <w:t>، قَالَ مُوسَى بْنُ المرقي‏</w:t>
      </w:r>
      <w:r w:rsidRPr="0027727F">
        <w:rPr>
          <w:rFonts w:cs="B Badr" w:hint="cs"/>
          <w:color w:val="965AA0"/>
          <w:sz w:val="26"/>
          <w:szCs w:val="26"/>
          <w:rtl/>
        </w:rPr>
        <w:t xml:space="preserve"> «2»</w:t>
      </w:r>
      <w:r w:rsidRPr="0027727F">
        <w:rPr>
          <w:rFonts w:cs="B Badr" w:hint="cs"/>
          <w:color w:val="242887"/>
          <w:sz w:val="26"/>
          <w:szCs w:val="26"/>
          <w:rtl/>
        </w:rPr>
        <w:t xml:space="preserve"> لِأَبِي الْحَسَنِ الثَّانِي (ع) جُعِلْتُ فِدَاكَ رَوَى عَنْكَ الْمَشْرِقِيُ‏</w:t>
      </w:r>
      <w:r w:rsidRPr="0027727F">
        <w:rPr>
          <w:rFonts w:cs="B Badr" w:hint="cs"/>
          <w:color w:val="965AA0"/>
          <w:sz w:val="26"/>
          <w:szCs w:val="26"/>
          <w:rtl/>
        </w:rPr>
        <w:t xml:space="preserve"> «3»</w:t>
      </w:r>
      <w:r w:rsidRPr="0027727F">
        <w:rPr>
          <w:rFonts w:cs="B Badr" w:hint="cs"/>
          <w:color w:val="242887"/>
          <w:sz w:val="26"/>
          <w:szCs w:val="26"/>
          <w:rtl/>
        </w:rPr>
        <w:t xml:space="preserve"> وَ أَبُو الْأَسَدِ أَنَّهُمَا سَأَلَاكَ عَنْ هِشَامِ بْنِ الْحَكَمِ فَقُلْتَ: ضَالٌّ مُضِلٌّ شَرِكَ فِي دَمِ أَبِي الْحَسَنِ (ع) فَمَا تَقُولُ فِيهِ يَا سَيِّدِي نَتَوَلَّاهُ 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فَأَعَادَ عَلَيْهِ نَتَوَلَّاهُ عَلَى جِهَةِ الِاسْتِقْطَاعِ قَالَ نَعَمْ تَوَلَّوْهُ نَعَمْ تَوَلَّوْهُ،، إِذَا قُلْتُ لَكَ فَاعْمَلْ بِهِ وَ لَا تُرِيدُ أَنْ تُغَالِبَ‏</w:t>
      </w:r>
      <w:r w:rsidRPr="0027727F">
        <w:rPr>
          <w:rFonts w:cs="B Badr" w:hint="cs"/>
          <w:color w:val="965AA0"/>
          <w:sz w:val="26"/>
          <w:szCs w:val="26"/>
          <w:rtl/>
        </w:rPr>
        <w:t xml:space="preserve"> «4»</w:t>
      </w:r>
      <w:r w:rsidRPr="0027727F">
        <w:rPr>
          <w:rFonts w:cs="B Badr" w:hint="cs"/>
          <w:color w:val="242887"/>
          <w:sz w:val="26"/>
          <w:szCs w:val="26"/>
          <w:rtl/>
        </w:rPr>
        <w:t xml:space="preserve"> بِهِ، اخْرُجِ الْآنَ فَقُلْ لَهُمْ قَدْ أَمَرَنِي‏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الترتيب: ان المنفى. و كذا في مقول هشام.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في د: المرقى. و في المطبوعة و في ج و ه: الرقى.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الممقانى في موسى بن صالح و جعفر بن عيسى و هشام و في الترتيب: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انه موسى بن صالح المشرقى.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و في اغلب النسخ: بياض هكذا- روى عنك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أبو الأسد،. أبو الأسود انهما. و في نسخة: المشرقى و أبو الأسود.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غالبه: قاهره.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269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وَلَايَةِ هِشَامِ بْنِ الْحَكَمِ، فَقَالَ المرقي‏</w:t>
      </w:r>
      <w:r w:rsidRPr="0027727F">
        <w:rPr>
          <w:rFonts w:cs="B Badr" w:hint="cs"/>
          <w:color w:val="965AA0"/>
          <w:sz w:val="26"/>
          <w:szCs w:val="26"/>
          <w:rtl/>
        </w:rPr>
        <w:t xml:space="preserve"> «1»</w:t>
      </w:r>
      <w:r w:rsidRPr="0027727F">
        <w:rPr>
          <w:rFonts w:cs="B Badr" w:hint="cs"/>
          <w:color w:val="242887"/>
          <w:sz w:val="26"/>
          <w:szCs w:val="26"/>
          <w:rtl/>
        </w:rPr>
        <w:t xml:space="preserve"> لَنَا بَيْنَ يَدَيْهِ وَ هُوَ يَسْمَعُ: أَ لَمْ أُخْبِرْكُمْ أَنَّ هَذَا رَأْيُهُ فِي هِشَامِ بْنِ الْحَكَمِ غَيْرَ مَرَّةٍ.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484</w:t>
      </w:r>
      <w:r w:rsidRPr="0027727F">
        <w:rPr>
          <w:rFonts w:cs="B Badr" w:hint="cs"/>
          <w:color w:val="780000"/>
          <w:sz w:val="26"/>
          <w:szCs w:val="26"/>
          <w:rtl/>
        </w:rPr>
        <w:t xml:space="preserve"> حَدَّثَنَا حَمْدَوَيْهِ بْنُ نُصَيْرٍ، قَالَ حَدَّثَنَا مُحَمَّدُ بْنُ عِيسَى، قَالَ حَدَّثَنِي الْحَسَنُ بْنُ عَلِيِّ بْنِ يَقْطِينٍ، قَالَ‏</w:t>
      </w:r>
      <w:r w:rsidRPr="0027727F">
        <w:rPr>
          <w:rFonts w:cs="B Badr" w:hint="cs"/>
          <w:color w:val="242887"/>
          <w:sz w:val="26"/>
          <w:szCs w:val="26"/>
          <w:rtl/>
        </w:rPr>
        <w:t xml:space="preserve"> كَانَ أَبُو الْحَسَنِ (ع) إِذَا أَرَادَ شَيْئاً مِنَ الْحَوَائِجِ لِنَفْسِهِ أَوْ مِمَّا يَعْنِي بِهِ‏</w:t>
      </w:r>
      <w:r w:rsidRPr="0027727F">
        <w:rPr>
          <w:rFonts w:cs="B Badr" w:hint="cs"/>
          <w:color w:val="965AA0"/>
          <w:sz w:val="26"/>
          <w:szCs w:val="26"/>
          <w:rtl/>
        </w:rPr>
        <w:t xml:space="preserve"> «2»</w:t>
      </w:r>
      <w:r w:rsidRPr="0027727F">
        <w:rPr>
          <w:rFonts w:cs="B Badr" w:hint="cs"/>
          <w:color w:val="242887"/>
          <w:sz w:val="26"/>
          <w:szCs w:val="26"/>
          <w:rtl/>
        </w:rPr>
        <w:t xml:space="preserve"> مِنْ أُمُورِهِ، كَتَبَ إِلَى أَبِي يَعْنِي عَلِيّاً: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اشْتَرِ لِي كَذَا وَ كَذَا وَ اتَّخِذْ لِي كَذَا وَ كَذَا، وَ لْيَتَوَلَّ ذَلِكَ لَكَ هِشَامُ بْنُ الْحَكَمِ، فَإِذَا كَانَ غَيْرُ ذَلِكَ مِنْ أُمُورِهِ كَتَبَ إِلَيْهِ: اشْتَرِ لِي كَذَا وَ كَذَا، وَ لَمْ يَذْكُرْ هِشَاماً إِلَّا فِيمَا يَعْنِي بِهِ مِنْ أَمْرِهِ، وَ ذَكَرَ أَنَّهُ بَلَغَ مِنْ عِنَايَتِهِ بِهِ وَ حَالِهِ عِنْدَهُ: أَنَّهُ سَرَّحَ إِلَيْهِ خَمْسَةَ عَشَرَ أَلْفَ دِرْهَمٍ، وَ قَالَ لَهُ اعْمَلْ بِهَا وَ كُلْ‏</w:t>
      </w:r>
      <w:r w:rsidRPr="0027727F">
        <w:rPr>
          <w:rFonts w:cs="B Badr" w:hint="cs"/>
          <w:color w:val="965AA0"/>
          <w:sz w:val="26"/>
          <w:szCs w:val="26"/>
          <w:rtl/>
        </w:rPr>
        <w:t xml:space="preserve"> «3»</w:t>
      </w:r>
      <w:r w:rsidRPr="0027727F">
        <w:rPr>
          <w:rFonts w:cs="B Badr" w:hint="cs"/>
          <w:color w:val="242887"/>
          <w:sz w:val="26"/>
          <w:szCs w:val="26"/>
          <w:rtl/>
        </w:rPr>
        <w:t xml:space="preserve"> أَرْبَاحَهَا وَ رُدَّ إِلَيْنَا رَأْسَ الْمَالِ، فَفَعَلَ ذَلِكَ هِشَامٌ رَحِمَهُ اللَّهُ، وَ صَلَّى عَلَى أَبِي الْحَسَنِ‏</w:t>
      </w:r>
      <w:r w:rsidRPr="0027727F">
        <w:rPr>
          <w:rFonts w:cs="B Badr" w:hint="cs"/>
          <w:color w:val="965AA0"/>
          <w:sz w:val="26"/>
          <w:szCs w:val="26"/>
          <w:rtl/>
        </w:rPr>
        <w:t xml:space="preserve"> «4»</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485</w:t>
      </w:r>
      <w:r w:rsidRPr="0027727F">
        <w:rPr>
          <w:rFonts w:cs="B Badr" w:hint="cs"/>
          <w:color w:val="780000"/>
          <w:sz w:val="26"/>
          <w:szCs w:val="26"/>
          <w:rtl/>
        </w:rPr>
        <w:t xml:space="preserve"> حَدَّثَنِي حَمْدَوَيْهِ، قَالَ حَدَّثَنِي مُحَمَّدُ بْنُ عِيسَى، عَنْ يُونُسَ، قَالَ‏</w:t>
      </w:r>
      <w:r w:rsidRPr="0027727F">
        <w:rPr>
          <w:rFonts w:cs="B Badr" w:hint="cs"/>
          <w:color w:val="242887"/>
          <w:sz w:val="26"/>
          <w:szCs w:val="26"/>
          <w:rtl/>
        </w:rPr>
        <w:t>، قُلْتُ لِهِشَامٍ أَصْحَابُكَ يَحْكُونَ أَنَّ أَبَا الْحَسَنِ (ع) سَرَّحَ إِلَيْكَ مَعَ عَبْدِ الرَّحْمَنِ بْنِ الْحَجَّاجِ أَنْ أَمْسِكْ عَنِ الْكَلَامِ وَ إِلَى هِشَامِ بْنِ سَالِمٍ قَالَ أَتَانِي عَبْدُ الرَّحْمَنِ بْنُ الْحَجَّاجِ، وَ قَالَ لِي يَقُولُ لَكَ أَبُو الْحَسَنِ (ع) أَمْسِكْ عَنِ الْكَلَامِ هَذِهِ الْأَيَّامَ، وَ كَانَ الْمَهْدِيُّ قَدْ صَنَّفَ لَهُ مَقَالاتِ النَّاسِ وَ فِيهِ مَقَالَةُ الْجَوَالِيقِيَّةِ هِشَامِ‏</w:t>
      </w:r>
      <w:r w:rsidRPr="0027727F">
        <w:rPr>
          <w:rFonts w:cs="B Badr" w:hint="cs"/>
          <w:color w:val="965AA0"/>
          <w:sz w:val="26"/>
          <w:szCs w:val="26"/>
          <w:rtl/>
        </w:rPr>
        <w:t xml:space="preserve"> «5»</w:t>
      </w:r>
      <w:r w:rsidRPr="0027727F">
        <w:rPr>
          <w:rFonts w:cs="B Badr" w:hint="cs"/>
          <w:color w:val="242887"/>
          <w:sz w:val="26"/>
          <w:szCs w:val="26"/>
          <w:rtl/>
        </w:rPr>
        <w:t xml:space="preserve"> بْنِ سَالِمٍ، وَ قَرَأَ ذَلِكَ الْكِتَابَ فِي الشَّرْقِيَّةِ</w:t>
      </w:r>
      <w:r w:rsidRPr="0027727F">
        <w:rPr>
          <w:rFonts w:cs="B Badr" w:hint="cs"/>
          <w:color w:val="965AA0"/>
          <w:sz w:val="26"/>
          <w:szCs w:val="26"/>
          <w:rtl/>
        </w:rPr>
        <w:t xml:space="preserve"> «6»</w:t>
      </w:r>
      <w:r w:rsidRPr="0027727F">
        <w:rPr>
          <w:rFonts w:cs="B Badr" w:hint="cs"/>
          <w:color w:val="242887"/>
          <w:sz w:val="26"/>
          <w:szCs w:val="26"/>
          <w:rtl/>
        </w:rPr>
        <w:t xml:space="preserve"> وَ لَمْ يَذْكُرْ كَلَامَ‏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فقط: و في سائرها: المشرقى. المرقى‏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يعتريه-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لك-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كذلك في النسخة، و في نسخ: و صلّى اللّه عليه. او- و صلّى اللّه على أبى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أصحاب هشام-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الشرقية كانت محلة ببغداد.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هِشَامٍ، وَ زَعَمَ يُونُسُ أَنَّ هِشَامَ بْنَ الْحَكَمِ قَالَ لَهُ: فَأَمْسَكْتُ عَنِ الْكَلَامِ أَصْلًا حَتَّى مَاتَ الْمَهْدِيُّ، وَ إِنَّمَا قَالَ لِي هَذِهِ الْأَيَّامَ فَأَمْسَكَ حَتَّى مَاتَ الْمَهْدِيُّ.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486</w:t>
      </w:r>
      <w:r w:rsidRPr="0027727F">
        <w:rPr>
          <w:rFonts w:cs="B Badr" w:hint="cs"/>
          <w:color w:val="780000"/>
          <w:sz w:val="26"/>
          <w:szCs w:val="26"/>
          <w:rtl/>
        </w:rPr>
        <w:t xml:space="preserve"> حَدَّثَنَا حَمْدَوَيْهِ وَ إِبْرَاهِيمُ ابْنَا نُصَيْرٍ، قَالا حَدَّثَنَا مُحَمَّدُ بْنُ عِيسَى، قَالَ حَدَّثَنِي زُحَلٌ عُمَرُ بْنُ عَبْدِ الْعَزِيزِ بْنِ أَبِي بَشَّارٍ،</w:t>
      </w:r>
      <w:r w:rsidRPr="0027727F">
        <w:rPr>
          <w:rFonts w:cs="B Badr" w:hint="cs"/>
          <w:color w:val="965AA0"/>
          <w:sz w:val="26"/>
          <w:szCs w:val="26"/>
          <w:rtl/>
        </w:rPr>
        <w:t xml:space="preserve"> «1»</w:t>
      </w:r>
      <w:r w:rsidRPr="0027727F">
        <w:rPr>
          <w:rFonts w:cs="B Badr" w:hint="cs"/>
          <w:color w:val="780000"/>
          <w:sz w:val="26"/>
          <w:szCs w:val="26"/>
          <w:rtl/>
        </w:rPr>
        <w:t>، عَنْ سُلَيْمَانَ بْنِ جَعْفَرٍ الْجَعْفَرِيِّ، قَالَ‏</w:t>
      </w:r>
      <w:r w:rsidRPr="0027727F">
        <w:rPr>
          <w:rFonts w:cs="B Badr" w:hint="cs"/>
          <w:color w:val="242887"/>
          <w:sz w:val="26"/>
          <w:szCs w:val="26"/>
          <w:rtl/>
        </w:rPr>
        <w:t xml:space="preserve"> سَأَلْتُ أَبَا الْحَسَنِ الرِّضَا (ع) عَنْ هِشَامِ بْنِ الْحَكَمِ قَالَ، فَقَالَ لِي: رَحِمَهُ اللَّهُ كَانَ عَبْداً نَاصِحاً أُوذِيَ مِنْ قِبَلِ أَصْحَابِهِ حَسَداً مِنْهُمْ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487</w:t>
      </w:r>
      <w:r w:rsidRPr="0027727F">
        <w:rPr>
          <w:rFonts w:cs="B Badr" w:hint="cs"/>
          <w:color w:val="780000"/>
          <w:sz w:val="26"/>
          <w:szCs w:val="26"/>
          <w:rtl/>
        </w:rPr>
        <w:t xml:space="preserve"> حَمْدَوَيْهِ وَ إِبْرَاهِيمُ ابْنَا نُصَيْرٍ، قَالا حَدَّثَنَا مُحَمَّدُ بْنُ عِيسَى، قَالَ حَدَّثَنِي‏</w:t>
      </w:r>
      <w:r w:rsidRPr="0027727F">
        <w:rPr>
          <w:rFonts w:cs="B Badr" w:hint="cs"/>
          <w:color w:val="965AA0"/>
          <w:sz w:val="26"/>
          <w:szCs w:val="26"/>
          <w:rtl/>
        </w:rPr>
        <w:t xml:space="preserve"> «2»</w:t>
      </w:r>
      <w:r w:rsidRPr="0027727F">
        <w:rPr>
          <w:rFonts w:cs="B Badr" w:hint="cs"/>
          <w:color w:val="780000"/>
          <w:sz w:val="26"/>
          <w:szCs w:val="26"/>
          <w:rtl/>
        </w:rPr>
        <w:t xml:space="preserve"> زُحَلٌ، عَنْ أَسَدِ بْنِ أَبِي الْعَلَاءِ، قَالَ‏</w:t>
      </w:r>
      <w:r w:rsidRPr="0027727F">
        <w:rPr>
          <w:rFonts w:cs="B Badr" w:hint="cs"/>
          <w:color w:val="242887"/>
          <w:sz w:val="26"/>
          <w:szCs w:val="26"/>
          <w:rtl/>
        </w:rPr>
        <w:t>، كَتَبَ أَبُو الْحَسَنِ الْأَوَّلُ (ع) إِلَى مَنْ وَافَى الْمَوْسِمَ مِنْ شِيعَتِهِ فِي بَعْضِ السِّنِينَ فِي حَاجَةٍ لَهُ، فَمَا قَامَ بِهَا غَيْرُ هِشَامِ بْنِ الْحَكَمِ، قَالَ، فَإِذَا هُوَ قَدْ كَتَبَ صَلَّى اللَّهُ عَلَيْهِ‏</w:t>
      </w:r>
      <w:r w:rsidRPr="0027727F">
        <w:rPr>
          <w:rFonts w:cs="B Badr" w:hint="cs"/>
          <w:color w:val="965AA0"/>
          <w:sz w:val="26"/>
          <w:szCs w:val="26"/>
          <w:rtl/>
        </w:rPr>
        <w:t xml:space="preserve"> «3»</w:t>
      </w:r>
      <w:r w:rsidRPr="0027727F">
        <w:rPr>
          <w:rFonts w:cs="B Badr" w:hint="cs"/>
          <w:color w:val="242887"/>
          <w:sz w:val="26"/>
          <w:szCs w:val="26"/>
          <w:rtl/>
        </w:rPr>
        <w:t xml:space="preserve"> جَعَلَ اللَّهُ ثَوَابَكَ الْجَنَّةَ، يَعْنِي هِشَامَ بْنَ الْحَكَمِ.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488</w:t>
      </w:r>
      <w:r w:rsidRPr="0027727F">
        <w:rPr>
          <w:rFonts w:cs="B Badr" w:hint="cs"/>
          <w:color w:val="780000"/>
          <w:sz w:val="26"/>
          <w:szCs w:val="26"/>
          <w:rtl/>
        </w:rPr>
        <w:t xml:space="preserve"> جَعْفَرُ بْنُ مَعْرُوفٍ، قَالَ حَدَّثَنِي الْحَسَنُ بْنُ النُّعْمَانِ، عَنْ أَبِي يَحْيَى وَ هُوَ إِسْمَاعِيلُ بْنُ زِيَادٍ الْوَاسِطِيُّ، عَنْ عَبْدِ الرَّحْمَنِ بْنِ الْحَجَّاجِ، قَالَ‏</w:t>
      </w:r>
      <w:r w:rsidRPr="0027727F">
        <w:rPr>
          <w:rFonts w:cs="B Badr" w:hint="cs"/>
          <w:color w:val="242887"/>
          <w:sz w:val="26"/>
          <w:szCs w:val="26"/>
          <w:rtl/>
        </w:rPr>
        <w:t>، سَمِعْتُهُ يُؤَدِّي إِلَى هِشَامِ بْنِ الْحَكَمِ رِسَالَةَ أَبِي الْحَسَنِ (ع) قَالَ لَا تَتَكَلَّمْ فَإِنَّهُ قَدْ أَمَرَنِي أَنْ آمُرَكَ أَنْ لَا تَتَكَلَّمَ، قَالَ: فَمَا بَالُ هِشَامٍ يَتَكَلَّمُ وَ أَنَا لَا أَتَكَلَّمُ، قَالَ، أَمَرَنِي أَنْ آمُرَكَ أَنْ لَا تَتَكَلَّمَ وَ أَنَا رَسُولُهُ إِلَيْكَ. قَالَ أَبُو يَحْيَى: أَمْسَكَ هِشَامُ بْنُ الْحَكَمِ عَنِ الْكَلَامِ شَهْراً لَمْ يَتَكَلَّمْ ثُمَّ تَكَلَّمَ، فَأَتَاهُ عَبْدُ الرَّحْمَنِ بْنُ الْحَجَّاجِ، فَقَالَ لَهُ: سُبْحَانَ اللَّهِ يَا أَبَا مُحَمَّدٍ تَكَلَّمْتَ وَ قَدْ نُهِيتَ عَنِ الْكَلَامِ!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النسخة ابى سنان. و في نسخة: رجل عن عمر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قال حدّثني-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المنهج: كتب عليه السلام.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مِثْلِي لَا يُنْهَى عَنِ الْكَلَامِ، قَالَ أَبُو يَحْيَى: فَلَمَّا كَانَ مِنْ قَابِلٍ، أَتَاهُ عَبْدُ الرَّحْمَنِ بْنُ الْحَجَّاجِ، فَقَالَ لَهُ: يَا هِشَامُ قَالَ لَكَ أَ يَسُرُّكَ أَنْ تَشْرَكَ فِي دَمِ امْرِئٍ مُسْلِمٍ قَالَ لَا، قَالَ وَ كَيْفَ تَشْرَكُ فِي دَمِي فَإِنْ سَكَتَ وَ إِلَّا فَهُوَ الذَّبْحُ فَمَا سَكَتَ حَتَّى كَانَ مِنْ أَمْرِهِ مَا كَانَ (صَلَّى اللَّهُ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489</w:t>
      </w:r>
      <w:r w:rsidRPr="0027727F">
        <w:rPr>
          <w:rFonts w:cs="B Badr" w:hint="cs"/>
          <w:color w:val="780000"/>
          <w:sz w:val="26"/>
          <w:szCs w:val="26"/>
          <w:rtl/>
        </w:rPr>
        <w:t xml:space="preserve"> حَمْدَوَيْهِ وَ إِبْرَاهِيمُ ابْنَا نُصَيْرٍ، قَالا حَدَّثَنَا مُحَمَّدُ بْنُ عِيسَى، قَالَ حَدَّثَنِي الْحَسَنُ بْنُ عَلِيٍّ الْوَشَّاءُ، عَنْ هِشَامِ بْنِ الْحَكَمِ، قَالَ‏</w:t>
      </w:r>
      <w:r w:rsidRPr="0027727F">
        <w:rPr>
          <w:rFonts w:cs="B Badr" w:hint="cs"/>
          <w:color w:val="242887"/>
          <w:sz w:val="26"/>
          <w:szCs w:val="26"/>
          <w:rtl/>
        </w:rPr>
        <w:t xml:space="preserve"> كُنْتُ فِي طَرِيقِ مَكَّةَ قَائِماً أُرِيدُ شِرَاءَ بَعِيرٍ، فَمَرَّ بِي أَبُو الْحَسَنِ (ع) فَلَمَّا نَظَرْتُ إِلَيْهِ تَنَاوَلْتُ رُقْعَةً فَكَتَبْتُ إِلَيْهِ: جُعِلْتُ فِدَاكَ إِنِّي أُرِيدُ شِرَاءَ هَذَا الْبَعِيرِ فَمَا تَرَى فَنَظَرَ إِلَيْهِ، ثُمَّ قَالَ لَا أَرَى فِي شِرَاهُ بَأْساً فَإِنْ خِفْتَ عَلَيْهِ ضَعْفاً فَأَلْقِمْهُ‏</w:t>
      </w:r>
      <w:r w:rsidRPr="0027727F">
        <w:rPr>
          <w:rFonts w:cs="B Badr" w:hint="cs"/>
          <w:color w:val="965AA0"/>
          <w:sz w:val="26"/>
          <w:szCs w:val="26"/>
          <w:rtl/>
        </w:rPr>
        <w:t xml:space="preserve"> «1»</w:t>
      </w:r>
      <w:r w:rsidRPr="0027727F">
        <w:rPr>
          <w:rFonts w:cs="B Badr" w:hint="cs"/>
          <w:color w:val="242887"/>
          <w:sz w:val="26"/>
          <w:szCs w:val="26"/>
          <w:rtl/>
        </w:rPr>
        <w:t>! فَاشْتَرَيْتُهُ وَ حَمَلْتُ عَلَيْهِ، فَلَمْ أَرَ مُنْكَراً حَتَّى إِذَا كُنْتُ قَرِيباً مِنَ الْكُوفَةِ فِي بَعْضِ الْمَنَازِلِ عَلَيْهِ حَمْلٌ ثَقِيلٌ، رَمَى بِنَفْسِهِ وَ اضْطَرَبَ لِلْمَوْتِ، فَذَهَبَ الْغِلْمَانُ يَنْزِعُونَ عَنْهُ، فَذَكَرْتُ الْحَدِيثَ فَدَعَوْتُ بِلُقَمٍ، فَمَا أَلْقَمُوهُ إِلَّا سَبْعاً حَتَّى قَامَ بِحَمْلِهِ.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490</w:t>
      </w:r>
      <w:r w:rsidRPr="0027727F">
        <w:rPr>
          <w:rFonts w:cs="B Badr" w:hint="cs"/>
          <w:color w:val="780000"/>
          <w:sz w:val="26"/>
          <w:szCs w:val="26"/>
          <w:rtl/>
        </w:rPr>
        <w:t xml:space="preserve"> مُحَمَّدُ بْنُ مَسْعُودٍ، قَالَ حَدَّثَنِي عَلِيُّ بْنُ مُحَمَّدِ بْنِ يَزِيدَ الْفِيرُوزَانِيُّ الْقُمِّيُّ، قَالَ حَدَّثَنِي مُحَمَّدُ بْنُ أَحْمَدَ بْنِ يَحْيَى، عَنْ أَبِي إِسْحَاقَ، قَالَ حَدَّثَنِي مُحَمَّدُ بْنُ حَمَّادٍ، عَنِ الْحَسَنِ بْنِ إِبْرَاهِيمَ، قَالَ حَدَّثَنِي يُونُسُ بْنُ عَبْدِ الرَّحْمَنِ، عَنْ يُونُسَ بْنِ يَعْقُوبَ، قَالَ‏</w:t>
      </w:r>
      <w:r w:rsidRPr="0027727F">
        <w:rPr>
          <w:rFonts w:cs="B Badr" w:hint="cs"/>
          <w:color w:val="242887"/>
          <w:sz w:val="26"/>
          <w:szCs w:val="26"/>
          <w:rtl/>
        </w:rPr>
        <w:t xml:space="preserve"> كَانَ عِنْدَ أَبِي عَبْدِ اللَّهِ (ع) جَمَاعَةٌ مِنْ أَصْحَابِهِ فِيهِمْ حُمْرَانُ بْنُ أَعْيَنَ وَ مُؤْمِنُ الطَّاقِ وَ هِشَامُ بْنُ سَالِمٍ وَ الطَّيَّارُ وَ جَمَاعَةٌ فِيهِمْ هِشَامُ بْنُ الْحَكَمِ وَ هُوَ شَابٌّ، فَقَالَ أَبُو عَبْدِ اللَّهِ (ع) يَا هِشَامُ! قَالَ لَبَّيْكَ يَا ابْنَ رَسُولِ‏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القمه الطعام: جعله يلقمه، و لقم الطعام: اكله. و اللقمه بالضم: ما يلقم و الجمع اللقم بالضم فالفتح.</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اللَّهِ، قَالَ: أَ لَا تُخْبِرُنِي كَيْفَ صَنَعْتَ بِعَمْرِو بْنِ عُبَيْدٍ وَ كَيْفَ سَأَلْتَهُ فَقَالَ هِشَامٌ إِنِّي أُجِلُّكَ وَ أَسْتَحْيِي مِنْكَ فَلَا يَعْمَلُ لِسَانِي بَيْنَ يَدَيْكَ، قَالَ أَبُو عَبْدِ اللَّهِ (ع) إِذَا أَمَرْتُكُمْ بِشَيْ‏ءٍ فَافْعَلُوهُ‏</w:t>
      </w:r>
      <w:r w:rsidRPr="0027727F">
        <w:rPr>
          <w:rFonts w:cs="B Badr" w:hint="cs"/>
          <w:color w:val="965AA0"/>
          <w:sz w:val="26"/>
          <w:szCs w:val="26"/>
          <w:rtl/>
        </w:rPr>
        <w:t xml:space="preserve"> «1»</w:t>
      </w:r>
      <w:r w:rsidRPr="0027727F">
        <w:rPr>
          <w:rFonts w:cs="B Badr" w:hint="cs"/>
          <w:color w:val="242887"/>
          <w:sz w:val="26"/>
          <w:szCs w:val="26"/>
          <w:rtl/>
        </w:rPr>
        <w:t>، قَالَ هِشَامٌ: بَلَغَنِي مَا كَانَ فِيهِ عَمْرُو بْنُ عُبَيْدٍ وَ جُلُوسُهُ فِي مَسْجِدِ الْبَصْرَةِ، وَ عَظُمَ ذَلِكَ عَلَيَّ، فَخَرَجْتُ إِلَيْهِ فَدَخَلْتُ الْبَصْرَةَ يَوْمَ الْجُمُعَةِ، فَأَتَيْتُ مَسْجِدَ الْبَصْرَةِ فَإِذَا أَنَا بِحَلْقَةٍ كَبِيرَةٍ، وَ إِذَا أَنَا بِعَمْرِو بْنِ عُبَيْدٍ عَلَيْهِ‏</w:t>
      </w:r>
      <w:r w:rsidRPr="0027727F">
        <w:rPr>
          <w:rFonts w:cs="B Badr" w:hint="cs"/>
          <w:color w:val="965AA0"/>
          <w:sz w:val="26"/>
          <w:szCs w:val="26"/>
          <w:rtl/>
        </w:rPr>
        <w:t xml:space="preserve"> «2»</w:t>
      </w:r>
      <w:r w:rsidRPr="0027727F">
        <w:rPr>
          <w:rFonts w:cs="B Badr" w:hint="cs"/>
          <w:color w:val="242887"/>
          <w:sz w:val="26"/>
          <w:szCs w:val="26"/>
          <w:rtl/>
        </w:rPr>
        <w:t xml:space="preserve"> شَمْلَةٌ سَوْدَاءُ مِنْ صُوفٍ مُتَّزِرٌ بِهَا وَ شَمْلَةٌ مُرْتَدِي بِهَا، وَ النَّاسُ يَسْأَلُونَهُ فَاسْتَفْرَجْتُ النَّاسَ‏</w:t>
      </w:r>
      <w:r w:rsidRPr="0027727F">
        <w:rPr>
          <w:rFonts w:cs="B Badr" w:hint="cs"/>
          <w:color w:val="965AA0"/>
          <w:sz w:val="26"/>
          <w:szCs w:val="26"/>
          <w:rtl/>
        </w:rPr>
        <w:t xml:space="preserve"> «3»</w:t>
      </w:r>
      <w:r w:rsidRPr="0027727F">
        <w:rPr>
          <w:rFonts w:cs="B Badr" w:hint="cs"/>
          <w:color w:val="242887"/>
          <w:sz w:val="26"/>
          <w:szCs w:val="26"/>
          <w:rtl/>
        </w:rPr>
        <w:t xml:space="preserve"> ثُمَّ قَعَدْتُ فِي آخِرِ الْقَوْمِ عَلَى رُكْبَتَيَّ، ثُمَّ قُلْتُ أَيُّهَا الْعَالِمُ أَنَا رَجُلٌ غَرِيبٌ فَأْذَنْ لِي فَأَسْأَلَكَ عَنْ مَسْأَلَةٍ قَالَ، فَقَالَ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قُلْتُ‏</w:t>
      </w:r>
      <w:r w:rsidRPr="0027727F">
        <w:rPr>
          <w:rFonts w:cs="B Badr" w:hint="cs"/>
          <w:color w:val="965AA0"/>
          <w:sz w:val="26"/>
          <w:szCs w:val="26"/>
          <w:rtl/>
        </w:rPr>
        <w:t xml:space="preserve"> «4»</w:t>
      </w:r>
      <w:r w:rsidRPr="0027727F">
        <w:rPr>
          <w:rFonts w:cs="B Badr" w:hint="cs"/>
          <w:color w:val="242887"/>
          <w:sz w:val="26"/>
          <w:szCs w:val="26"/>
          <w:rtl/>
        </w:rPr>
        <w:t xml:space="preserve"> لَهُ: أَ لَكَ عَيْنٌ قَالَ يَا بُنَيَّ أَيُّ شَيْ‏ءٍ هَذَا مِنَ السُّؤَالِ أَ رَأَيْتَكَ شَيْئاً كَيْفَ تَسْأَلُ فَقُلْتُ هَكَذَا مَسْأَلَتِي، فَقَالَ يَا بُنَيَّ سَلْ وَ إِنْ كَانَ مَسْأَلَتُكَ حُمْقاً</w:t>
      </w:r>
      <w:r w:rsidRPr="0027727F">
        <w:rPr>
          <w:rFonts w:cs="B Badr" w:hint="cs"/>
          <w:color w:val="965AA0"/>
          <w:sz w:val="26"/>
          <w:szCs w:val="26"/>
          <w:rtl/>
        </w:rPr>
        <w:t xml:space="preserve"> «5»</w:t>
      </w:r>
      <w:r w:rsidRPr="0027727F">
        <w:rPr>
          <w:rFonts w:cs="B Badr" w:hint="cs"/>
          <w:color w:val="242887"/>
          <w:sz w:val="26"/>
          <w:szCs w:val="26"/>
          <w:rtl/>
        </w:rPr>
        <w:t>! قُلْتُ أَجِبْنِي فِيهَا، قَالَ، فَقَالَ لِي سَلْ! قَالَ، قُلْتُ أَ لَكَ عَيْنٌ قَالَ نَعَمْ. قُلْتُ فَمَا تَرَى بِهَا قَالَ الْأَلْوَانَ وَ الْأَشْخَاصَ، قَالَ، قُلْتُ فَلَكَ أَنْفٌ قَالَ نَعَمْ، قَالَ، قُلْتُ فَمَا تَصْنَعُ بِهِ قَالَ أَتَشَمَّمُ‏</w:t>
      </w:r>
      <w:r w:rsidRPr="0027727F">
        <w:rPr>
          <w:rFonts w:cs="B Badr" w:hint="cs"/>
          <w:color w:val="965AA0"/>
          <w:sz w:val="26"/>
          <w:szCs w:val="26"/>
          <w:rtl/>
        </w:rPr>
        <w:t xml:space="preserve"> «6»</w:t>
      </w:r>
      <w:r w:rsidRPr="0027727F">
        <w:rPr>
          <w:rFonts w:cs="B Badr" w:hint="cs"/>
          <w:color w:val="242887"/>
          <w:sz w:val="26"/>
          <w:szCs w:val="26"/>
          <w:rtl/>
        </w:rPr>
        <w:t xml:space="preserve"> الرَّائِحَةَ، قَالَ، قُلْتُ فَلَكَ فَمٌ قَالَ نَعَمْ، قَالَ، قُلْتُ فَمَا تَصْنَعُ بِهِ قَالَ أَذُوقُ بِهِ الطُّعْمَ، قَالَ، قُلْتُ أَ لَكَ قَلْبٌ قَالَ نَعَمْ. قَالَ، قُلْتُ فَمَا تَصْنَعُ بِهِ قَالَ أُمَيِّزُ بِهِ كُلَّ مَا وَرَدَ عَلَى هَذِهِ الْجَوَارِحِ، قَالَ، قُلْتُ‏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اذا امرتك بشي‏ء فافعله-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عليه-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فافرجوا لي ثمّ- 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فقلت-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حمقاء-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اشمّ به-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 لَيْسَ فِي هَذِهِ الْجَوَارِحِ غِنًى عَنِ الْقَلْبِ قَالَ لَا، قُلْتُ وَ كَيْفَ ذَاكَ وَ هِيَ صَحِيحَةٌ سَلِيمَةٌ قَالَ يَا بُنَيَّ الْجَوَارِحُ إِذَا شَكَّتْ فِي شَيْ‏ءٍ شَمَّتْهُ أَوْ رَأَتْهُ أَوْ ذَاقَتْهُ رَدَّتْهُ إِلَى الْقَلْبِ فَيَتَيَقَّنُ‏</w:t>
      </w:r>
      <w:r w:rsidRPr="0027727F">
        <w:rPr>
          <w:rFonts w:cs="B Badr" w:hint="cs"/>
          <w:color w:val="965AA0"/>
          <w:sz w:val="26"/>
          <w:szCs w:val="26"/>
          <w:rtl/>
        </w:rPr>
        <w:t xml:space="preserve"> «1»</w:t>
      </w:r>
      <w:r w:rsidRPr="0027727F">
        <w:rPr>
          <w:rFonts w:cs="B Badr" w:hint="cs"/>
          <w:color w:val="242887"/>
          <w:sz w:val="26"/>
          <w:szCs w:val="26"/>
          <w:rtl/>
        </w:rPr>
        <w:t xml:space="preserve"> الْيَقِينَ وَ يُبْطِلُ الشَّكَّ، قَالَ، قُلْتُ وَ إِنَّمَا أَقَامَ اللَّهُ الْقَلْبَ لِشَكِّ الْجَوَارِحِ قَالَ نَعَمْ، قَالَ، قُلْتُ فَلَا بُدَّ مِنَ الْقَلْبِ وَ إِلَّا لَمْ تَسْتَيْقِنِ الْجَوَارِحُ قَالَ نَعَمْ، قَالَ، قُلْتُ يَا أَبَا مَرْوَانَ إِنَّ اللَّهَ لَمْ يَتْرُكْ جَوَارِحَكَ حَتَّى جَعَلَ لَهَا إِمَاماً يُصَحِّحُ لَهَا الصَّحِيحَ وَ يَتَيَقَّنُ لَهَا مَا شَكَّتْ فِيهِ، وَ يَتْرُكُ هَذَا الْخَلْقَ كُلَّهُمْ فِي حَيْرَتِهِمْ وَ شَكِّهِمْ وَ اخْتِلَافَاتِهِمْ لَا يُقِيمُ لَهُمْ إِمَاماً يَرُدُّونَ إِلَيْهِ شَكَّهُمْ وَ حَيْرَتَهُمْ، وَ يُقِيمُ لَكَ إِمَاماً لِجَوَارِحِكَ تَرُدُّ إِلَيْهِ حَيْرَتَكَ وَ شَكَّكَ! قَالَ، فَسَكَتَ وَ لَمْ يَقُلْ لِي شَيْئاً، ثُمَّ الْتَفَتَ إِلَيَّ فَقَالَ‏</w:t>
      </w:r>
      <w:r w:rsidRPr="0027727F">
        <w:rPr>
          <w:rFonts w:cs="B Badr" w:hint="cs"/>
          <w:color w:val="965AA0"/>
          <w:sz w:val="26"/>
          <w:szCs w:val="26"/>
          <w:rtl/>
        </w:rPr>
        <w:t xml:space="preserve"> «2»</w:t>
      </w:r>
      <w:r w:rsidRPr="0027727F">
        <w:rPr>
          <w:rFonts w:cs="B Badr" w:hint="cs"/>
          <w:color w:val="242887"/>
          <w:sz w:val="26"/>
          <w:szCs w:val="26"/>
          <w:rtl/>
        </w:rPr>
        <w:t xml:space="preserve"> أَنْتَ هِشَامٌ قَالَ قُلْتُ لَا، فَقَالَ أَ جَالَسْتَهُ قَالَ قُلْتُ لَا، قَالَ فَمِنْ أَيْنَ أَنْتَ قُلْتُ مِنْ أَهْلِ الْكُوفَةِ، قَالَ فَأَنْتَ‏</w:t>
      </w:r>
      <w:r w:rsidRPr="0027727F">
        <w:rPr>
          <w:rFonts w:cs="B Badr" w:hint="cs"/>
          <w:color w:val="965AA0"/>
          <w:sz w:val="26"/>
          <w:szCs w:val="26"/>
          <w:rtl/>
        </w:rPr>
        <w:t xml:space="preserve"> «3»</w:t>
      </w:r>
      <w:r w:rsidRPr="0027727F">
        <w:rPr>
          <w:rFonts w:cs="B Badr" w:hint="cs"/>
          <w:color w:val="242887"/>
          <w:sz w:val="26"/>
          <w:szCs w:val="26"/>
          <w:rtl/>
        </w:rPr>
        <w:t xml:space="preserve"> إِذَنْ هُوَ، قَالَ ثُمَّ ضَمَّنِي إِلَيْهِ وَ أَقْعَدَنِي‏</w:t>
      </w:r>
      <w:r w:rsidRPr="0027727F">
        <w:rPr>
          <w:rFonts w:cs="B Badr" w:hint="cs"/>
          <w:color w:val="965AA0"/>
          <w:sz w:val="26"/>
          <w:szCs w:val="26"/>
          <w:rtl/>
        </w:rPr>
        <w:t xml:space="preserve"> «4»</w:t>
      </w:r>
      <w:r w:rsidRPr="0027727F">
        <w:rPr>
          <w:rFonts w:cs="B Badr" w:hint="cs"/>
          <w:color w:val="242887"/>
          <w:sz w:val="26"/>
          <w:szCs w:val="26"/>
          <w:rtl/>
        </w:rPr>
        <w:t xml:space="preserve"> فِي مَجْلِسِهِ وَ مَا نَطَقَ حَتَّى قُمْتُ، فَضَحِكَ أَبُو عَبْدِ اللَّهِ (ع) ثُمَّ قَالَ‏</w:t>
      </w:r>
      <w:r w:rsidRPr="0027727F">
        <w:rPr>
          <w:rFonts w:cs="B Badr" w:hint="cs"/>
          <w:color w:val="965AA0"/>
          <w:sz w:val="26"/>
          <w:szCs w:val="26"/>
          <w:rtl/>
        </w:rPr>
        <w:t xml:space="preserve"> «5»</w:t>
      </w:r>
      <w:r w:rsidRPr="0027727F">
        <w:rPr>
          <w:rFonts w:cs="B Badr" w:hint="cs"/>
          <w:color w:val="242887"/>
          <w:sz w:val="26"/>
          <w:szCs w:val="26"/>
          <w:rtl/>
        </w:rPr>
        <w:t>: يَا هِشَامُ مَنْ عَلَّمَكَ هَذَا قَالَ قُلْتُ يَا ابْنَ رَسُولِ اللَّهِ جَرَى عَلَى لِسَانِي، فَقَالَ يَا هِشَامُ هَذَا وَ اللَّهِ مَكْتُوبٌ فِي‏</w:t>
      </w:r>
      <w:r w:rsidRPr="0027727F">
        <w:rPr>
          <w:rFonts w:cs="B Badr" w:hint="cs"/>
          <w:color w:val="006A0F"/>
          <w:sz w:val="26"/>
          <w:szCs w:val="26"/>
          <w:rtl/>
        </w:rPr>
        <w:t xml:space="preserve"> صُحُفِ إِبْراهِيمَ وَ مُوسى‏</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491</w:t>
      </w:r>
      <w:r w:rsidRPr="0027727F">
        <w:rPr>
          <w:rFonts w:cs="B Badr" w:hint="cs"/>
          <w:color w:val="780000"/>
          <w:sz w:val="26"/>
          <w:szCs w:val="26"/>
          <w:rtl/>
        </w:rPr>
        <w:t xml:space="preserve"> حَدَّثَنِي مُحَمَّدُ بْنُ مَسْعُودٍ، قَالَ حَدَّثَنِي عَلِيُّ بْنُ مُحَمَّدٍ،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تيقّن و يتيقّن الأمر: تحققه.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ثم قال-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فقال انت-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اجلسنى-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فقال-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مُحَمَّدِ بْنِ أَحْمَدَ بْنِ يَحْيَى، عَنْ أَبِي إِسْحَاقَ، عَنْ عَلِيِّ بْنِ مَعْبَدٍ، عَنْ هِشَامِ بْنِ الْحَكَمِ، قَالَ‏</w:t>
      </w:r>
      <w:r w:rsidRPr="0027727F">
        <w:rPr>
          <w:rFonts w:cs="B Badr" w:hint="cs"/>
          <w:color w:val="242887"/>
          <w:sz w:val="26"/>
          <w:szCs w:val="26"/>
          <w:rtl/>
        </w:rPr>
        <w:t xml:space="preserve"> سَأَلْتُ أَبَا عَبْدِ اللَّهِ (ع) بِمِنًى عَنْ خَمْسِمِائَةِ حَرْفٍ مِنَ الْكَلَامِ، فَأَقْبَلْتُ أَقُولُ يَقُولُونَ كَذَا، قَالَ: فَنَقُولُ‏</w:t>
      </w:r>
      <w:r w:rsidRPr="0027727F">
        <w:rPr>
          <w:rFonts w:cs="B Badr" w:hint="cs"/>
          <w:color w:val="965AA0"/>
          <w:sz w:val="26"/>
          <w:szCs w:val="26"/>
          <w:rtl/>
        </w:rPr>
        <w:t xml:space="preserve"> «1»</w:t>
      </w:r>
      <w:r w:rsidRPr="0027727F">
        <w:rPr>
          <w:rFonts w:cs="B Badr" w:hint="cs"/>
          <w:color w:val="242887"/>
          <w:sz w:val="26"/>
          <w:szCs w:val="26"/>
          <w:rtl/>
        </w:rPr>
        <w:t xml:space="preserve"> قُلْ كَذَا، فَقُلْتُ هَذَا الْحَلَالُ وَ الْحَرَامُ، وَ الْقُرْآنُ أَعْلَمُ أَنَّكَ صَاحِبُهُ وَ أَعْلَمُ النَّاسِ بِهِ فَهَذِهِ الْكَلَامُ مِنْ أَيْنَ فَقَالَ: يَحْتَجُّ اللَّهُ عَلَى خَلْقِهِ بِحُجَّةٍ لَا تَكُونُ عِنْدَهُ كُلَّمَا يَحْتَاجُونَ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492</w:t>
      </w:r>
      <w:r w:rsidRPr="0027727F">
        <w:rPr>
          <w:rFonts w:cs="B Badr" w:hint="cs"/>
          <w:color w:val="780000"/>
          <w:sz w:val="26"/>
          <w:szCs w:val="26"/>
          <w:rtl/>
        </w:rPr>
        <w:t xml:space="preserve"> مُحَمَّدُ بْنُ مَسْعُودٍ، عَنْ مُحَمَّدِ بْنِ سَعْدِ</w:t>
      </w:r>
      <w:r w:rsidRPr="0027727F">
        <w:rPr>
          <w:rFonts w:cs="B Badr" w:hint="cs"/>
          <w:color w:val="965AA0"/>
          <w:sz w:val="26"/>
          <w:szCs w:val="26"/>
          <w:rtl/>
        </w:rPr>
        <w:t xml:space="preserve"> «2»</w:t>
      </w:r>
      <w:r w:rsidRPr="0027727F">
        <w:rPr>
          <w:rFonts w:cs="B Badr" w:hint="cs"/>
          <w:color w:val="780000"/>
          <w:sz w:val="26"/>
          <w:szCs w:val="26"/>
          <w:rtl/>
        </w:rPr>
        <w:t xml:space="preserve"> بْنِ مَزْيَدٍ الْكَشِّيِّ وَ مُحَمَّدِ بْنِ أَبِي عَوْفٍ الْبُخَارِيِّ، قَالا حَدَّثَنَا أَبُو عَلِيٍّ الْمَحْمُودِيُّ، قَالَ حَدَّثَنِي أَبِي، عَنْ يُونُسَ، أَنَّ هِشَامَ بْنَ الْحَكَمِ كَانَ يَقُولُ‏</w:t>
      </w:r>
      <w:r w:rsidRPr="0027727F">
        <w:rPr>
          <w:rFonts w:cs="B Badr" w:hint="cs"/>
          <w:color w:val="242887"/>
          <w:sz w:val="26"/>
          <w:szCs w:val="26"/>
          <w:rtl/>
        </w:rPr>
        <w:t>: اللَّهُمَّ مَا عَمِلْتُ وَ أَعْمَلُ مِنْ خَيْرٍ مُفْتَرَضٍ وَ غَيْرِ مُفْتَرَضٍ فَجَمِيعُهُ عَنْ رَسُولِ اللَّهِ وَ أَهْلِ بَيْتِهِ الصَّادِقِينَ صَلَوَاتُكَ عَلَيْهِ وَ عَلَيْهِمْ حَسَبَ مَنَازِلِهِمْ عِنْدَكَ فَتَقَبَّلْ‏</w:t>
      </w:r>
      <w:r w:rsidRPr="0027727F">
        <w:rPr>
          <w:rFonts w:cs="B Badr" w:hint="cs"/>
          <w:color w:val="965AA0"/>
          <w:sz w:val="26"/>
          <w:szCs w:val="26"/>
          <w:rtl/>
        </w:rPr>
        <w:t xml:space="preserve"> «3»</w:t>
      </w:r>
      <w:r w:rsidRPr="0027727F">
        <w:rPr>
          <w:rFonts w:cs="B Badr" w:hint="cs"/>
          <w:color w:val="242887"/>
          <w:sz w:val="26"/>
          <w:szCs w:val="26"/>
          <w:rtl/>
        </w:rPr>
        <w:t xml:space="preserve"> ذَلِكَ كُلَّهُ مِنِّي وَ عَنْهُمْ، وَ أَعْطِنِي مِنْ جَزِيلِ جَزَاكَ بِهِ حَسَبَ مَا أَنْتَ أَهْلُهُ.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493</w:t>
      </w:r>
      <w:r w:rsidRPr="0027727F">
        <w:rPr>
          <w:rFonts w:cs="B Badr" w:hint="cs"/>
          <w:color w:val="780000"/>
          <w:sz w:val="26"/>
          <w:szCs w:val="26"/>
          <w:rtl/>
        </w:rPr>
        <w:t xml:space="preserve"> عَلِيُّ بْنُ مُحَمَّدِ بْنِ قُتَيْبَةَ النَّيْسَابُورِيُّ، قَالَ حَدَّثَنِي أَبُو زَكَرِيَّا يَحْيَى بْنُ أَبِي بَكْرٍ، قَالَ‏</w:t>
      </w:r>
      <w:r w:rsidRPr="0027727F">
        <w:rPr>
          <w:rFonts w:cs="B Badr" w:hint="cs"/>
          <w:color w:val="242887"/>
          <w:sz w:val="26"/>
          <w:szCs w:val="26"/>
          <w:rtl/>
        </w:rPr>
        <w:t>، قَالَ النِّظَامُ لِهِشَامِ بْنِ الْحَكَمِ: إِنَّ أَهْلَ الْجَنَّةِ لَا يَبْقَوْنَ فِي الْجَنَّةِ بَقَاءَ الْأَبَدِ فَيَكُونَ بَقَاؤُهُمْ كَبَقَاءِ اللَّهِ وَ مُحَالٌ أَنْ يَبْقَوْا كَذَلِكَ، فَقَالَ هِشَامٌ: إِنَّ أَهْلَ الْجَنَّةِ يَبْقَوْنَ بِمُبْقٍ لَهُمْ وَ اللَّهُ يَبْقَى بِلَا مُبْقٍ وَ لَيْسَ هُوَ كَذَلِكَ، فَقَالَ مُحَالٌ أَنْ يَبْقَوْا لِلْأَبَدِ، قَالَ، قَالَ: مَا</w:t>
      </w:r>
      <w:r w:rsidRPr="0027727F">
        <w:rPr>
          <w:rFonts w:cs="B Badr" w:hint="cs"/>
          <w:color w:val="965AA0"/>
          <w:sz w:val="26"/>
          <w:szCs w:val="26"/>
          <w:rtl/>
        </w:rPr>
        <w:t xml:space="preserve"> «4»</w:t>
      </w:r>
      <w:r w:rsidRPr="0027727F">
        <w:rPr>
          <w:rFonts w:cs="B Badr" w:hint="cs"/>
          <w:color w:val="242887"/>
          <w:sz w:val="26"/>
          <w:szCs w:val="26"/>
          <w:rtl/>
        </w:rPr>
        <w:t xml:space="preserve"> يَصِيرُونَ قَالَ يُدْرِكُهُمُ‏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فيقول لي-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الممقانى: عن محمّد بن سعيد. و في النسخ المطبوعة و الخطية عندي: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محمّد بن مسعود بن مزيد الكشّيّ. و هذا غلط مسلم، و الصحيح ما ضبطناه.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فاقبل-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الى ما-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الْخُمُودُ، قَالَ فَبَلَغَكَ أَنَّ فِي الْجَنَّةِ مَا تَشْتَهِي الْأَنْفُسُ قَالَ نَعَمْ، قَالَ فَإِنِ اشْتَهَوْا وَ سَأَلُوا رَبَّهُمْ بَقَاءَ الْأَبَدِ قَالَ إِنَّ اللَّهَ تَعَالَى لَا يُلْهِمُهُمْ ذَلِكَ، قَالَ فَلَوْ أَنَّ رَجُلًا مِنْ أَهْلِ الْجَنَّةِ نَظَرَ إِلَى ثَمَرَةٍ عَلَى شَجَرَةٍ، فَمَدَّ يَدَهُ لِيَأْخُذَهَا فَتَدَلَّتْ‏</w:t>
      </w:r>
      <w:r w:rsidRPr="0027727F">
        <w:rPr>
          <w:rFonts w:cs="B Badr" w:hint="cs"/>
          <w:color w:val="965AA0"/>
          <w:sz w:val="26"/>
          <w:szCs w:val="26"/>
          <w:rtl/>
        </w:rPr>
        <w:t xml:space="preserve"> «1»</w:t>
      </w:r>
      <w:r w:rsidRPr="0027727F">
        <w:rPr>
          <w:rFonts w:cs="B Badr" w:hint="cs"/>
          <w:color w:val="242887"/>
          <w:sz w:val="26"/>
          <w:szCs w:val="26"/>
          <w:rtl/>
        </w:rPr>
        <w:t xml:space="preserve"> إِلَيْهِ الشَّجَرَةُ وَ الثِّمَارُ، ثُمَّ كَانَتْ مِنْهُ فَلْتَةٌ</w:t>
      </w:r>
      <w:r w:rsidRPr="0027727F">
        <w:rPr>
          <w:rFonts w:cs="B Badr" w:hint="cs"/>
          <w:color w:val="965AA0"/>
          <w:sz w:val="26"/>
          <w:szCs w:val="26"/>
          <w:rtl/>
        </w:rPr>
        <w:t xml:space="preserve"> «2»</w:t>
      </w:r>
      <w:r w:rsidRPr="0027727F">
        <w:rPr>
          <w:rFonts w:cs="B Badr" w:hint="cs"/>
          <w:color w:val="242887"/>
          <w:sz w:val="26"/>
          <w:szCs w:val="26"/>
          <w:rtl/>
        </w:rPr>
        <w:t xml:space="preserve"> فَنَظَرَ إِلَى ثَمَرَةٍ أُخْرَى أَحْسَنَ مِنْهَا، فَمَدَّ يَدَهُ الْيُسْرَى لِيَأْخُذَهَا فَأَدْرَكَهُ الْخُمُودُ، وَ يَدَاهُ مُتَعَلِّقَةٌ بِشَجَرَتَيْنِ، فَارْتَفَعَتِ الْأَشْجَارُ وَ بَقِيَ هُوَ مَصْلُوباً، فَبَلَغَكَ أَنَّ فِي الْجَنَّةِ مَصْلُوبَيْنِ قَالَ هَذَا مُحَالٌ، قَالَ فَالَّذِي أَتَيْتَ بِهِ أَمْحَلُ مِنْهُ، أَنْ يَكُونَ قَوْمٌ قَدْ خُلِقُوا وَ عَاشُوا فَأُدْخِلُوا الْجِنَانَ يُمَوِّتُهُمْ فِيهَا يَا جَاهِلُ‏</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494</w:t>
      </w:r>
      <w:r w:rsidRPr="0027727F">
        <w:rPr>
          <w:rFonts w:cs="B Badr" w:hint="cs"/>
          <w:color w:val="780000"/>
          <w:sz w:val="26"/>
          <w:szCs w:val="26"/>
          <w:rtl/>
        </w:rPr>
        <w:t xml:space="preserve"> حَدَّثَنِي مُحَمَّدُ بْنُ مَسْعُودٍ، قَالَ حَدَّثَنِي عَلِيُّ بْنُ مُحَمَّدِ بْنِ يَزِيدَ الْقُمِّيُّ، قَالَ حَدَّثَنِي مُحَمَّدُ بْنُ أَحْمَدَ بْنِ يَحْيَى، قَالَ حَدَّثَنِي أَبُو إِسْحَاقَ إِبْرَاهِيمُ بْنُ هَاشِمٍ، قَالَ حَدَّثَنِي مُحَمَّدُ بْنُ حَمَّادٍ، عَنِ الْحَسَنِ بْنِ إِبْرَاهِيمَ، قَالَ حَدَّثَنِي يُونُسُ بْنُ عَبْدِ الرَّحْمَنِ، عَنْ يُونُسَ بْنِ يَعْقُوبَ، عَنْ هِشَامِ بْنِ سَالِمٍ، قَالَ‏</w:t>
      </w:r>
      <w:r w:rsidRPr="0027727F">
        <w:rPr>
          <w:rFonts w:cs="B Badr" w:hint="cs"/>
          <w:color w:val="242887"/>
          <w:sz w:val="26"/>
          <w:szCs w:val="26"/>
          <w:rtl/>
        </w:rPr>
        <w:t xml:space="preserve"> كُنَّا عِنْدَ أَبِي عَبْدِ اللَّهِ (ع) جَمَاعَةٌ مِنْ أَصْحَابِهِ، فَوَرَدَ رَجُلٌ مِنْ أَهْلِ الشَّامِ فَاسْتَأْذَنَ فَأَذِنَ لَهُ، فَلَمَّا دَخَلَ سَلَّمَ فَأَمَرَهُ أَبُو عَبْدِ اللَّهِ (ع) بِالْجُلُوسِ، ثُمَّ قَالَ لَهُ حَاجَتُكَ‏</w:t>
      </w:r>
      <w:r w:rsidRPr="0027727F">
        <w:rPr>
          <w:rFonts w:cs="B Badr" w:hint="cs"/>
          <w:color w:val="965AA0"/>
          <w:sz w:val="26"/>
          <w:szCs w:val="26"/>
          <w:rtl/>
        </w:rPr>
        <w:t xml:space="preserve"> «4»</w:t>
      </w:r>
      <w:r w:rsidRPr="0027727F">
        <w:rPr>
          <w:rFonts w:cs="B Badr" w:hint="cs"/>
          <w:color w:val="242887"/>
          <w:sz w:val="26"/>
          <w:szCs w:val="26"/>
          <w:rtl/>
        </w:rPr>
        <w:t xml:space="preserve"> أَيُّهَا الرَّجُلُ قَالَ بَلَغَنِي أَنَّكَ عَالِمٌ بِكُلِّ مَا تُسْأَلُ عَنْهُ فَصِرْتُ إِلَيْكَ‏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تدلى: استرسل و نزل.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جائت منه لفتة- خ. اى البغتة. و اللفت منه الالتفات.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 الخطيّة تمّ الجزء الثالث و يتلوه في الجزء الرابع حدّثني محمّد بن مسعود قال حدّثني عليّ بن محمّد. و الحمد للّه ربّ العالمين. و لما كان هنا وسط الباب ختمنا الجزء بعد ختم الباب كما في المطبوعة.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ما حاجتك-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لِأُنَاظِرَكَ! فَقَالَ أَبُو عَبْدِ اللَّهِ (ع) فِيمَا ذَا قَالَ فِي الْقُرْآنِ وَ قَطْعِهِ وَ إِسْكَانِهِ وَ خَفْضِهِ وَ نَصْبِهِ وَ رَفْعِهِ، فَقَالَ أَبُو عَبْدِ اللَّهِ (ع) يَا حُمْرَانُ دُونَكَ الرَّجُلَ! فَقَالَ الرَّجُلُ إِنَّمَا أُرِيدُكَ أَنْتَ لَا حُمْرَانَ، فَقَالَ أَبُو عَبْدِ اللَّهِ (ع) إِنْ غَلَبْتَ حُمْرَانَ فَقَدْ غَلَبْتَنِي، فَأَقْبَلَ الشَّامِيُّ يَسْأَلُ حُمْرَانَ حَتَّى غَرِضَ‏</w:t>
      </w:r>
      <w:r w:rsidRPr="0027727F">
        <w:rPr>
          <w:rFonts w:cs="B Badr" w:hint="cs"/>
          <w:color w:val="965AA0"/>
          <w:sz w:val="26"/>
          <w:szCs w:val="26"/>
          <w:rtl/>
        </w:rPr>
        <w:t xml:space="preserve"> «1»</w:t>
      </w:r>
      <w:r w:rsidRPr="0027727F">
        <w:rPr>
          <w:rFonts w:cs="B Badr" w:hint="cs"/>
          <w:color w:val="242887"/>
          <w:sz w:val="26"/>
          <w:szCs w:val="26"/>
          <w:rtl/>
        </w:rPr>
        <w:t xml:space="preserve"> وَ حُمْرَانُ يُجِيبُهُ، فَقَالَ أَبُو عَبْدِ اللَّهِ (ع) كَيْفَ رَأَيْتَ يَا شَامِيُّ قَالَ رَأَيْتُهُ حَاذِقاً مَا سَأَلْتُهُ عَنْ شَيْ‏ءٍ إِلَّا أَجَابَنِي فِيهِ، فَقَالَ أَبُو عَبْدِ اللَّهِ (ع) يَا حُمْرَانُ سَلِ الشَّامِيَّ فَمَا تَرَكَهُ يَكْشِرُ</w:t>
      </w:r>
      <w:r w:rsidRPr="0027727F">
        <w:rPr>
          <w:rFonts w:cs="B Badr" w:hint="cs"/>
          <w:color w:val="965AA0"/>
          <w:sz w:val="26"/>
          <w:szCs w:val="26"/>
          <w:rtl/>
        </w:rPr>
        <w:t xml:space="preserve"> «2»</w:t>
      </w:r>
      <w:r w:rsidRPr="0027727F">
        <w:rPr>
          <w:rFonts w:cs="B Badr" w:hint="cs"/>
          <w:color w:val="242887"/>
          <w:sz w:val="26"/>
          <w:szCs w:val="26"/>
          <w:rtl/>
        </w:rPr>
        <w:t>، فَقَالَ الشَّامِيُّ أُرِيدُ</w:t>
      </w:r>
      <w:r w:rsidRPr="0027727F">
        <w:rPr>
          <w:rFonts w:cs="B Badr" w:hint="cs"/>
          <w:color w:val="965AA0"/>
          <w:sz w:val="26"/>
          <w:szCs w:val="26"/>
          <w:rtl/>
        </w:rPr>
        <w:t xml:space="preserve"> «3»</w:t>
      </w:r>
      <w:r w:rsidRPr="0027727F">
        <w:rPr>
          <w:rFonts w:cs="B Badr" w:hint="cs"/>
          <w:color w:val="242887"/>
          <w:sz w:val="26"/>
          <w:szCs w:val="26"/>
          <w:rtl/>
        </w:rPr>
        <w:t xml:space="preserve"> يَا أَبَا عَبْدِ اللَّهِ أُنَاظِرُكَ فِي الْعَرَبِيَّةِ! فَالْتَفَتَ أَبُو عَبْدِ اللَّهِ (ع) فَقَالَ يَا أَبَانَ بْنِ تَغْلِبَ نَاظِرْهُ، فَنَاظَرَهُ فَمَا تَرَكَ الشَّامِيَّ يَكْشِرُ، فَقَالَ أُرِيدُ أَنْ أُنَاظِرَكَ فِي الْفِقْهِ! فَقَالَ أَبُو عَبْدِ اللَّهِ (ع) يَا زُرَارَةُ نَاظِرْهُ! فَنَاظَرَهُ فَمَا تَرَكَ الشَّامِيَّ يَكْشِرُ، قَالَ أُرِيدُ أَنْ أُنَاظِرَكَ فِي الْكَلَامِ! قَالَ يَا مُؤْمِنَ الطَّاقِ نَاظِرْهُ، فَنَاظَرَهُ فَسُجِلَ‏</w:t>
      </w:r>
      <w:r w:rsidRPr="0027727F">
        <w:rPr>
          <w:rFonts w:cs="B Badr" w:hint="cs"/>
          <w:color w:val="965AA0"/>
          <w:sz w:val="26"/>
          <w:szCs w:val="26"/>
          <w:rtl/>
        </w:rPr>
        <w:t xml:space="preserve"> «4»</w:t>
      </w:r>
      <w:r w:rsidRPr="0027727F">
        <w:rPr>
          <w:rFonts w:cs="B Badr" w:hint="cs"/>
          <w:color w:val="242887"/>
          <w:sz w:val="26"/>
          <w:szCs w:val="26"/>
          <w:rtl/>
        </w:rPr>
        <w:t xml:space="preserve"> الْكَلَامُ بَيْنَهُمَا ثُمَّ تَكَلَّمَ مُؤْمِنُ الطَّاقِ بِكَلَامِهِ فَغَلَبَهُ بِهِ، فَقَالَ أُرِيدُ أَنْ أُنَاظِرَكَ فِي الِاسْتِطَاعَةِ فَقَالَ لِلطَّيَّارِ كَلِّمْهُ فِيهَا! قَالَ فَكَلَّمَهُ فَمَا تَرَكَهُ يَكْشِرُ، ثُمَّ قَالَ أُرِيدُ أُكَلِّمُكَ فِي التَّوْحِيدِ، فَقَالَ لِهِشَامِ بْنِ سَالِمٍ كَلِّمْهُ! فَسُجِلَ الْكَلَامُ بَيْنَهُمَا ثُمَّ خَصَمَهُ هِشَامٌ، فَقَالَ أُرِيدُ أَنْ أَتَكَلَّمَ فِي الْإِمَامَةِ، فَقَالَ لِهِشَامِ بْنِ الْحَكَمِ كَلِّمْهُ يَا أَبَا الْحَكَمِ! فَكَلَّمَهُ فَمَا تَرَكَهُ يَرْتِمُ‏</w:t>
      </w:r>
      <w:r w:rsidRPr="0027727F">
        <w:rPr>
          <w:rFonts w:cs="B Badr" w:hint="cs"/>
          <w:color w:val="965AA0"/>
          <w:sz w:val="26"/>
          <w:szCs w:val="26"/>
          <w:rtl/>
        </w:rPr>
        <w:t xml:space="preserve"> «5»</w:t>
      </w:r>
      <w:r w:rsidRPr="0027727F">
        <w:rPr>
          <w:rFonts w:cs="B Badr" w:hint="cs"/>
          <w:color w:val="242887"/>
          <w:sz w:val="26"/>
          <w:szCs w:val="26"/>
          <w:rtl/>
        </w:rPr>
        <w:t xml:space="preserve"> وَ لَا يُحْلِى وَ لَا يُمِرُّ، قَالَ فَبَقِيَ يَضْحَكُ أَبُو عَبْدِ اللَّهِ (ع) حَتَّى بَدَتْ نَوَاجِدُهُ، فَقَالَ الشَّامِيُّ كَأَنَّكَ‏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غرض منه اي ضجر و ملّ.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يكشر اي يهرب‏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أ رأيت-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السجل و التسجيل: الرمى و التقرير و الجريان.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يريم- خ. رتم يرتم بكلمة أي تكلم. و يقال ما يمر و لا يحلى اي لا يتكلّم بمر و لا حلو. و في النسخ: و لا يمرى.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أَرَدْتَ أَنْ تُخْبِرَنِي أَنَّ فِي شِيعَتِكَ مِثْلَ هَؤُلَاءِ الرِّجَالِ قَالَ هُوَ ذَاكَ، ثُمَّ قَالَ يَا أَخَا أَهْلِ الشَّامِ أَمَا إِنَّ حُمْرَانَ: فَحَرَفَكَ فَحِرْتَ لَهُ فَغَلَبَكَ بِلِسَانِهِ وَ سَأَلَكَ عَنْ حَرْفٍ مِنَ الْحَقِّ فَلَمْ تَعْرِفْهُ، وَ أَمَّا أَبَانُ بْنُ تَغْلِبَ: فَمَغَثَ‏</w:t>
      </w:r>
      <w:r w:rsidRPr="0027727F">
        <w:rPr>
          <w:rFonts w:cs="B Badr" w:hint="cs"/>
          <w:color w:val="965AA0"/>
          <w:sz w:val="26"/>
          <w:szCs w:val="26"/>
          <w:rtl/>
        </w:rPr>
        <w:t xml:space="preserve"> «1»</w:t>
      </w:r>
      <w:r w:rsidRPr="0027727F">
        <w:rPr>
          <w:rFonts w:cs="B Badr" w:hint="cs"/>
          <w:color w:val="242887"/>
          <w:sz w:val="26"/>
          <w:szCs w:val="26"/>
          <w:rtl/>
        </w:rPr>
        <w:t xml:space="preserve"> حَقّاً بِبَاطِلٍ فَغَلَبَكَ، وَ أَمَّا زُرَارَةُ: فَقَاسَكَ فَغَلَبَ قِيَاسُهُ قِيَاسَكَ، وَ أَمَّا الطَّيَّارُ: فَكَانَ كَالطَّيْرِ يَقَعُ وَ يَقُومُ وَ أَنْتَ كَالطَّيْرِ الْمَقْصُوصِ لَا نُهُوضَ لَكَ، وَ أَمَّا هِشَامُ بْنُ سَالِمٍ: فَأَحْسَنَ أَنْ يَقَعَ‏</w:t>
      </w:r>
      <w:r w:rsidRPr="0027727F">
        <w:rPr>
          <w:rFonts w:cs="B Badr" w:hint="cs"/>
          <w:color w:val="965AA0"/>
          <w:sz w:val="26"/>
          <w:szCs w:val="26"/>
          <w:rtl/>
        </w:rPr>
        <w:t xml:space="preserve"> «2»</w:t>
      </w:r>
      <w:r w:rsidRPr="0027727F">
        <w:rPr>
          <w:rFonts w:cs="B Badr" w:hint="cs"/>
          <w:color w:val="242887"/>
          <w:sz w:val="26"/>
          <w:szCs w:val="26"/>
          <w:rtl/>
        </w:rPr>
        <w:t xml:space="preserve"> وَ يَطِيرَ، وَ أَمَّا هِشَامُ بْنُ الْحَكَمِ: فَتَكَلَّمَ بِالْحَقِّ فَمَا سَوَّغَكَ بِرِيقِكَ‏</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يَا أَخَا أَهْلِ الشَّامِ إِنَّ اللَّهَ أَخَذَ ضِغْثاً مِنَ الْحَقِّ وَ ضِغْثاً مِنَ الْبَاطِلِ فَمَغَثَهُمَا ثُمَّ أَخْرَجَهُمَا إِلَى النَّاسِ، ثُمَّ بَعَثَ أَنْبِيَاءَ يُفَرِّقُونَ بَيْنَهُمَا فَفَرَّقَهَا الْأَنْبِيَاءُ وَ الْأَوْصِيَاءُ، وَ بَعَثَ اللَّهُ الْأَنْبِيَاءَ لِيُعَرِّفُوا ذَلِكَ وَ جَعَلَ الْأَنْبِيَاءَ قَبْلَ الْأَوْصِيَاءِ لِيَعْلَمَ النَّاسُ مَنْ يُفَضِّلُ اللَّهُ وَ مَنْ يَخْتَصُّ، وَ لَوْ كَانَ الْحَقُّ عَلَى حِدَةٍ وَ الْبَاطِلُ عَلَى حِدَةٍ كُلُّ وَاحِدٍ مِنْهُمَا قَائِمٌ بِشَأْنِهِ مَا احْتَاجَ النَّاسُ إِلَى نَبِيٍّ وَ لَا وَصِيٍّ، وَ لَكِنَّ اللَّهَ خَلَطَهُمَا وَ جَعَلَ تَفْرِيقَهُمَا إِلَى الْأَنْبِيَاءِ وَ الْأَئِمَّةِ (ع) مِنْ عِبَادِهِ! فَقَالَ الشَّامِيُّ: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قَدْ أَفْلَحَ مَنْ جَالَسَكَ، فَقَالَ أَبُو عَبْدِ اللَّهِ (ع) إِنَّ رَسُولَ اللَّهِ (ص) كَانَ يُجَالِسُهُ جَبْرَئِيلُ وَ مِيكَائِيلُ وَ إِسْرَافِيلُ يَصْعَدُ إِلَى السَّمَاءِ فَيَأْتِيهِ بِالْخَبَرِ مِنْ عِنْدِ الْجَبَّارِ فَإِنْ كَانَ ذَلِكَ كَذَلِكَ فَهُوَ كَذَلِكَ، فَقَالَ الشَّامِيُّ: اجْعَلْنِي مِنْ شِيعَتِكَ وَ عَلِّمْنِي! فَقَالَ أَبُو عَبْدِ اللَّهِ (ع) يَا هِشَامُ‏</w:t>
      </w:r>
      <w:r w:rsidRPr="0027727F">
        <w:rPr>
          <w:rFonts w:cs="B Badr" w:hint="cs"/>
          <w:color w:val="965AA0"/>
          <w:sz w:val="26"/>
          <w:szCs w:val="26"/>
          <w:rtl/>
        </w:rPr>
        <w:t xml:space="preserve"> «4»</w:t>
      </w:r>
      <w:r w:rsidRPr="0027727F">
        <w:rPr>
          <w:rFonts w:cs="B Badr" w:hint="cs"/>
          <w:color w:val="242887"/>
          <w:sz w:val="26"/>
          <w:szCs w:val="26"/>
          <w:rtl/>
        </w:rPr>
        <w:t xml:space="preserve"> عَلِّمْهُ فَإِنِّي أُحِبُّ أَنْ يَكُونَ تِلْمَاذاً لَكَ‏</w:t>
      </w:r>
      <w:r w:rsidRPr="0027727F">
        <w:rPr>
          <w:rFonts w:cs="B Badr" w:hint="cs"/>
          <w:color w:val="965AA0"/>
          <w:sz w:val="26"/>
          <w:szCs w:val="26"/>
          <w:rtl/>
        </w:rPr>
        <w:t xml:space="preserve"> «5»</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مغث أي خلط.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قام جبارا و يطير و يقع-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سوّع: جعله سائغا هنيئا. و الريق: لعاب الفم.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المراد هو هشام بن الحكم.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تلميذا-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عَلِيُّ بْنُ مَنْصُورٍ وَ أَبُو مَالِكٍ الْحَضْرَمِيُّ رَأَيْنَا الشَّامِيَّ عِنْدَ هِشَامٍ بَعْدَ مَوْتِ أَبِي عَبْدِ اللَّهِ (ع)، وَ يَأْتِي الشَّامِيُّ بِهَدَايَا أَهْلِ الشَّامِ وَ هِشَامٌ يَرُدُّهُ‏</w:t>
      </w:r>
      <w:r w:rsidRPr="0027727F">
        <w:rPr>
          <w:rFonts w:cs="B Badr" w:hint="cs"/>
          <w:color w:val="965AA0"/>
          <w:sz w:val="26"/>
          <w:szCs w:val="26"/>
          <w:rtl/>
        </w:rPr>
        <w:t xml:space="preserve"> «1»</w:t>
      </w:r>
      <w:r w:rsidRPr="0027727F">
        <w:rPr>
          <w:rFonts w:cs="B Badr" w:hint="cs"/>
          <w:color w:val="242887"/>
          <w:sz w:val="26"/>
          <w:szCs w:val="26"/>
          <w:rtl/>
        </w:rPr>
        <w:t xml:space="preserve"> هَدَايَا أَهْلِ الْعِرَاقِ. قَالَ عَلِيُّ بْنُ مَنْصُورٍ وَ كَانَ الشَّامِيُّ ذَكِيُّ الْقَلْبِ.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495</w:t>
      </w:r>
      <w:r w:rsidRPr="0027727F">
        <w:rPr>
          <w:rFonts w:cs="B Badr" w:hint="cs"/>
          <w:color w:val="780000"/>
          <w:sz w:val="26"/>
          <w:szCs w:val="26"/>
          <w:rtl/>
        </w:rPr>
        <w:t xml:space="preserve"> مُحَمَّدُ بْنُ مَسْعُودٍ الْعَيَّاشِيُّ، قَالَ حَدَّثَنِي جَعْفَرٌ، قَالَ حَدَّثَنِي الْعَمْرَكِيُّ، قَالَ حَدَّثَنِي الْحُسَيْنُ‏</w:t>
      </w:r>
      <w:r w:rsidRPr="0027727F">
        <w:rPr>
          <w:rFonts w:cs="B Badr" w:hint="cs"/>
          <w:color w:val="965AA0"/>
          <w:sz w:val="26"/>
          <w:szCs w:val="26"/>
          <w:rtl/>
        </w:rPr>
        <w:t xml:space="preserve"> «2»</w:t>
      </w:r>
      <w:r w:rsidRPr="0027727F">
        <w:rPr>
          <w:rFonts w:cs="B Badr" w:hint="cs"/>
          <w:color w:val="780000"/>
          <w:sz w:val="26"/>
          <w:szCs w:val="26"/>
          <w:rtl/>
        </w:rPr>
        <w:t xml:space="preserve"> بْنُ أَبِي لُبَابَةَ، عَنْ دَاوُدَ أَبِي هَاشِمٍ الْجَعْفَرِيِّ، قَالَ‏</w:t>
      </w:r>
      <w:r w:rsidRPr="0027727F">
        <w:rPr>
          <w:rFonts w:cs="B Badr" w:hint="cs"/>
          <w:color w:val="242887"/>
          <w:sz w:val="26"/>
          <w:szCs w:val="26"/>
          <w:rtl/>
        </w:rPr>
        <w:t>، قُلْتُ لِأَبِي جَعْفَرٍ (ع) مَا تَقُولُ فِي هِشَامِ بْنِ الْحَكَمِ فَقَالَ رَحِمَهُ اللَّهُ مَا كَانَ أَذُبُّهُ‏</w:t>
      </w:r>
      <w:r w:rsidRPr="0027727F">
        <w:rPr>
          <w:rFonts w:cs="B Badr" w:hint="cs"/>
          <w:color w:val="965AA0"/>
          <w:sz w:val="26"/>
          <w:szCs w:val="26"/>
          <w:rtl/>
        </w:rPr>
        <w:t xml:space="preserve"> «3»</w:t>
      </w:r>
      <w:r w:rsidRPr="0027727F">
        <w:rPr>
          <w:rFonts w:cs="B Badr" w:hint="cs"/>
          <w:color w:val="242887"/>
          <w:sz w:val="26"/>
          <w:szCs w:val="26"/>
          <w:rtl/>
        </w:rPr>
        <w:t xml:space="preserve"> عَنْ هَذِهِ النَّاحِيَةِ.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496</w:t>
      </w:r>
      <w:r w:rsidRPr="0027727F">
        <w:rPr>
          <w:rFonts w:cs="B Badr" w:hint="cs"/>
          <w:color w:val="780000"/>
          <w:sz w:val="26"/>
          <w:szCs w:val="26"/>
          <w:rtl/>
        </w:rPr>
        <w:t xml:space="preserve"> مُحَمَّدُ بْنُ نُصَيْرٍ، قَالَ حَدَّثَنِي أَحْمَدُ بْنُ مُحَمَّدِ بْنِ عِيسَى، عَنِ الْحُسَيْنِ بْنِ سَعِيدٍ، عَنْ أَحْمَدَ بْنِ مُحَمَّدٍ، عَنْ أَبِي الْحَسَنِ الرِّضَا (ع) قَالَ‏</w:t>
      </w:r>
      <w:r w:rsidRPr="0027727F">
        <w:rPr>
          <w:rFonts w:cs="B Badr" w:hint="cs"/>
          <w:color w:val="242887"/>
          <w:sz w:val="26"/>
          <w:szCs w:val="26"/>
          <w:rtl/>
        </w:rPr>
        <w:t>: أَ مَا كَانَ لَكُمْ فِي أَبِي الْحَسَنِ (ع) عِظَةٌ! مَا تَرَى حَالَ هِشَامِ بْنِ الْحَكَمِ فَهُوَ الَّذِي صَنَعَ بِأَبِي الْحَسَنِ مَا صَنَعَ وَ قَالَ لَهُمْ وَ أَخْبَرَهُمْ، أَ تَرَى اللَّهَ يَغْفِرُ لَهُ مَا رَكِبَ مِنَّا.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497</w:t>
      </w:r>
      <w:r w:rsidRPr="0027727F">
        <w:rPr>
          <w:rFonts w:cs="B Badr" w:hint="cs"/>
          <w:color w:val="780000"/>
          <w:sz w:val="26"/>
          <w:szCs w:val="26"/>
          <w:rtl/>
        </w:rPr>
        <w:t xml:space="preserve"> عَلِيُّ بْنُ مُحَمَّدٍ، قَالَ حَدَّثَنِي مُحَمَّدُ بْنُ أَحْمَدَ، عَنِ الْعَبَّاسِ بْنِ مَعْرُوفٍ، عَنْ أَبِي مُحَمَّدٍ الْحَجَّالِ، عَنْ بَعْضِ أَصْحَابِنَا، عَنِ الرِّضَا (ع) قَالَ‏</w:t>
      </w:r>
      <w:r w:rsidRPr="0027727F">
        <w:rPr>
          <w:rFonts w:cs="B Badr" w:hint="cs"/>
          <w:color w:val="242887"/>
          <w:sz w:val="26"/>
          <w:szCs w:val="26"/>
          <w:rtl/>
        </w:rPr>
        <w:t xml:space="preserve"> ذَكَرَ الرِّضَا (ع) الْعَبَّاسِيَّ، فَقَالَ هُوَ مِنْ غِلْمَانِ أَبِي الْحَارِثِ يَعْنِي يُونُسَ بْنَ عَبْدِ الرَّحْمَنِ، وَ أَبُو الْحَارِثِ مِنْ غِلْمَانِ هِشَامٍ وَ هِشَامٌ مِنْ غِلْمَانِ أَبِي شَاكِرٍ، وَ أَبُو شَاكِرٍ زِنْدِيقٌ.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498</w:t>
      </w:r>
      <w:r w:rsidRPr="0027727F">
        <w:rPr>
          <w:rFonts w:cs="B Badr" w:hint="cs"/>
          <w:color w:val="780000"/>
          <w:sz w:val="26"/>
          <w:szCs w:val="26"/>
          <w:rtl/>
        </w:rPr>
        <w:t xml:space="preserve"> عَلِيُّ بْنُ مُحَمَّدٍ، قَالَ حَدَّثَنِي مُحَمَّدُ بْنُ أَحْمَدَ</w:t>
      </w:r>
      <w:r w:rsidRPr="0027727F">
        <w:rPr>
          <w:rFonts w:cs="B Badr" w:hint="cs"/>
          <w:color w:val="965AA0"/>
          <w:sz w:val="26"/>
          <w:szCs w:val="26"/>
          <w:rtl/>
        </w:rPr>
        <w:t xml:space="preserve"> «4»</w:t>
      </w:r>
      <w:r w:rsidRPr="0027727F">
        <w:rPr>
          <w:rFonts w:cs="B Badr" w:hint="cs"/>
          <w:color w:val="780000"/>
          <w:sz w:val="26"/>
          <w:szCs w:val="26"/>
          <w:rtl/>
        </w:rPr>
        <w:t>، عَنْ يَعْقُوبَ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يزوده- خ و التزويد: اعطاء الزاد.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النسخة: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صيغة تعجب، و ذب عنه: دفع و حامى.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المطبوع: أحمد بن محمّد.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279</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يَزِيدَ، عَنِ ابْنِ أَبِي عُمَيْرٍ، عَنْ عَبْدِ الرَّحْمَنِ بْنِ الْحَجَّاجِ، قَالَ، قَالَ أَبُو الْحَسَنِ (ع)</w:t>
      </w:r>
      <w:r w:rsidRPr="0027727F">
        <w:rPr>
          <w:rFonts w:cs="B Badr" w:hint="cs"/>
          <w:color w:val="242887"/>
          <w:sz w:val="26"/>
          <w:szCs w:val="26"/>
          <w:rtl/>
        </w:rPr>
        <w:t xml:space="preserve"> ايتِ هِشَامَ بْنَ الْحَكَمِ فَقُلْ لَهُ يَقُولُ لَكَ أَبُو الْحَسَنِ أَ يَسُرُّكَ أَنْ تَشْرَكَ فِي دَمِ امْرِئٍ مُسْلِمٍ، فَإِذَا قَالَ لَا، فَقُلْ لَهُ مَا بَالُكَ شَرِكْتَ فِي دَمِي.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499</w:t>
      </w:r>
      <w:r w:rsidRPr="0027727F">
        <w:rPr>
          <w:rFonts w:cs="B Badr" w:hint="cs"/>
          <w:color w:val="780000"/>
          <w:sz w:val="26"/>
          <w:szCs w:val="26"/>
          <w:rtl/>
        </w:rPr>
        <w:t xml:space="preserve"> عَلِيُّ بْنُ مُحَمَّدٍ، عَنْ أَحْمَدَ بْنِ مُحَمَّدٍ، عَنْ أَبِي عَلِيِّ بْنِ رَاشِدٍ، عَنْ أَبِي جَعْفَرٍ الثَّانِي (ع) قَالَ‏</w:t>
      </w:r>
      <w:r w:rsidRPr="0027727F">
        <w:rPr>
          <w:rFonts w:cs="B Badr" w:hint="cs"/>
          <w:color w:val="242887"/>
          <w:sz w:val="26"/>
          <w:szCs w:val="26"/>
          <w:rtl/>
        </w:rPr>
        <w:t xml:space="preserve"> قُلْتُ جُعِلْتُ فِدَاكَ قَدِ اخْتَلَفَ أَصْحَابُنَا فَأُصَلِّي خَلْفَ أَصْحَابِ هِشَامِ بْنِ الْحَكَمِ قَالَ يَأْبَى عَلَيْكَ‏</w:t>
      </w:r>
      <w:r w:rsidRPr="0027727F">
        <w:rPr>
          <w:rFonts w:cs="B Badr" w:hint="cs"/>
          <w:color w:val="965AA0"/>
          <w:sz w:val="26"/>
          <w:szCs w:val="26"/>
          <w:rtl/>
        </w:rPr>
        <w:t xml:space="preserve"> «1»</w:t>
      </w:r>
      <w:r w:rsidRPr="0027727F">
        <w:rPr>
          <w:rFonts w:cs="B Badr" w:hint="cs"/>
          <w:color w:val="242887"/>
          <w:sz w:val="26"/>
          <w:szCs w:val="26"/>
          <w:rtl/>
        </w:rPr>
        <w:t xml:space="preserve"> عَلِيُّ بْنُ حَدِيدٍ قُلْتُ فَآخُذُ بِقَوْلِهِ 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فَلَقِيتُ عَلِيَّ بْنَ حَدِيدٍ فَقُلْتُ لَهُ نُصَلِّي خَلْفَ أَصْحَابِ هِشَامِ بْنِ الْحَكَمِ قَالَ 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500</w:t>
      </w:r>
      <w:r w:rsidRPr="0027727F">
        <w:rPr>
          <w:rFonts w:cs="B Badr" w:hint="cs"/>
          <w:color w:val="780000"/>
          <w:sz w:val="26"/>
          <w:szCs w:val="26"/>
          <w:rtl/>
        </w:rPr>
        <w:t xml:space="preserve"> عَلِيُّ بْنُ مُحَمَّدٍ، قَالَ حَدَّثَنِي مُحَمَّدُ بْنُ مُوسَى الْهَمْدَانِيُّ، عَنِ الْحَسَنِ بْنِ مُوسَى الْخَشَّابِ، عَنْ غَيْرِهِ، عَنْ جَعْفَرِ بْنِ مُحَمَّدِ بْنِ حَكِيمٍ الْخَثْعَمِيِّ، قَالَ‏</w:t>
      </w:r>
      <w:r w:rsidRPr="0027727F">
        <w:rPr>
          <w:rFonts w:cs="B Badr" w:hint="cs"/>
          <w:color w:val="242887"/>
          <w:sz w:val="26"/>
          <w:szCs w:val="26"/>
          <w:rtl/>
        </w:rPr>
        <w:t xml:space="preserve"> اجْتَمَعَ هِشَامُ بْنُ سَالِمٍ وَ هِشَامُ بْنُ الْحَكَمِ وَ جَمِيلُ بْنُ دَرَّاجٍ وَ عَبْدُ الرَّحْمَنِ بْنُ الْحَجَّاجِ وَ مُحَمَّدُ بْنُ حُمْرَانَ وَ سَعِيدُ بْنُ غَزْوَانَ وَ نَحْوٌ مِنْ خَمْسَةَ عَشَرَ رَجُلًا مِنْ أَصْحَابِنَا فَسَأَلُوا هِشَامَ بْنَ الْحَكَمِ أَنْ يُنَاظِرَ هِشَامَ بْنَ سَالِمٍ فِيمَا اخْتَلَفُوا فِيهِ مِنَ التَّوْحِيدِ وَ صِفَةِ اللَّهِ عَزَّ وَ جَلَّ وَ غَيْرِ ذَلِكَ لِيَنْظُرُوا أَيُّهُمَا أَقْوَى حُجَّةً فَرَضِيَ هِشَامُ بْنُ سَالِمٍ أَنْ يَتَكَلَّمُ عَنْهُ‏</w:t>
      </w:r>
      <w:r w:rsidRPr="0027727F">
        <w:rPr>
          <w:rFonts w:cs="B Badr" w:hint="cs"/>
          <w:color w:val="965AA0"/>
          <w:sz w:val="26"/>
          <w:szCs w:val="26"/>
          <w:rtl/>
        </w:rPr>
        <w:t xml:space="preserve"> «2»</w:t>
      </w:r>
      <w:r w:rsidRPr="0027727F">
        <w:rPr>
          <w:rFonts w:cs="B Badr" w:hint="cs"/>
          <w:color w:val="242887"/>
          <w:sz w:val="26"/>
          <w:szCs w:val="26"/>
          <w:rtl/>
        </w:rPr>
        <w:t xml:space="preserve"> مُحَمَّدُ بْنُ أَبِي عُمَيْرٍ وَ رَضِيَ هِشَامُ بْنُ الْحَكَمِ أَنْ يَتَكَلَّمَ عَنْهُ‏</w:t>
      </w:r>
      <w:r w:rsidRPr="0027727F">
        <w:rPr>
          <w:rFonts w:cs="B Badr" w:hint="cs"/>
          <w:color w:val="965AA0"/>
          <w:sz w:val="26"/>
          <w:szCs w:val="26"/>
          <w:rtl/>
        </w:rPr>
        <w:t xml:space="preserve"> «2»</w:t>
      </w:r>
      <w:r w:rsidRPr="0027727F">
        <w:rPr>
          <w:rFonts w:cs="B Badr" w:hint="cs"/>
          <w:color w:val="242887"/>
          <w:sz w:val="26"/>
          <w:szCs w:val="26"/>
          <w:rtl/>
        </w:rPr>
        <w:t xml:space="preserve"> مُحَمَّدُ بْنُ هِشَامٍ فَتَكَالَمَا وَ سَاقَ مَا جَرَى بَيْنَهُمَا وَ قَالَ، قَالَ عَبْدُ الرَّحْمَنِ بْنُ الْحَجَّاجِ لِهِشَامِ بْنِ الْحَكَمِ: كَفَرْتَ وَ اللَّهِ بِاللَّهِ الْعَظِيمِ وَ أَلْحَدْتَ فِيهِ وَيْحَكَ مَا قَدَرْتَ أَنْ تُشَبِّهَ بِكَلَامِ رَبِّكَ إِلَّا الْعُودَ يُضْرَبُ‏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النسخة و في ب. و في الترتيب: يا يا عليك. و هي كلمة يقال عند التعجب. و في نسخ اخر: قال عليك بعلى بن حديد.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المطبوع و الترتيب: عند.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بِهِ! قَالَ جَعْفَرُ بْنُ مُحَمَّدِ بْنِ حُكَيْمٍ فَكَتَبَ إِلَى أَبِي الْحَسَنِ مُوسَى (ع) يَحْكِي لَهُ مُخَاطَبَتَهُمْ وَ كَلَامَهُمْ وَ يَسْأَلُهُ أَنْ يُعَلِّمَهُ مَا الْقَوْلُ الَّذِي يَنْبَغِي تَدِينُ‏</w:t>
      </w:r>
      <w:r w:rsidRPr="0027727F">
        <w:rPr>
          <w:rFonts w:cs="B Badr" w:hint="cs"/>
          <w:color w:val="965AA0"/>
          <w:sz w:val="26"/>
          <w:szCs w:val="26"/>
          <w:rtl/>
        </w:rPr>
        <w:t xml:space="preserve"> «1»</w:t>
      </w:r>
      <w:r w:rsidRPr="0027727F">
        <w:rPr>
          <w:rFonts w:cs="B Badr" w:hint="cs"/>
          <w:color w:val="242887"/>
          <w:sz w:val="26"/>
          <w:szCs w:val="26"/>
          <w:rtl/>
        </w:rPr>
        <w:t xml:space="preserve"> اللَّهَ بِهِ مِنْ صِفَةِ الْجَبَّارِ فَأَجَابَهُ فِي عَرْضِ كِتَابِهِ: فَهِمْتُ رَحِمَكَ اللَّهُ رَحِمَكَ اللَّهُ‏</w:t>
      </w:r>
      <w:r w:rsidRPr="0027727F">
        <w:rPr>
          <w:rFonts w:cs="B Badr" w:hint="cs"/>
          <w:color w:val="965AA0"/>
          <w:sz w:val="26"/>
          <w:szCs w:val="26"/>
          <w:rtl/>
        </w:rPr>
        <w:t xml:space="preserve"> «2»</w:t>
      </w:r>
      <w:r w:rsidRPr="0027727F">
        <w:rPr>
          <w:rFonts w:cs="B Badr" w:hint="cs"/>
          <w:color w:val="242887"/>
          <w:sz w:val="26"/>
          <w:szCs w:val="26"/>
          <w:rtl/>
        </w:rPr>
        <w:t xml:space="preserve"> إِنَّ اللَّهَ أَجَلُّ وَ أَعْلَى وَ أَعْظَمُ مِنْ أَنْ يُبْلَغَ كُنْهُ صِفَتِهِ فَصِفُوهُ بِمَا وَصَفَ بِهِ نَفْسَهُ وَ كُفُّوا عَمَّا سِوَى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قَدْ تَمَّ الْجُزْءُ الثَّالِثُ‏</w:t>
      </w:r>
      <w:r w:rsidRPr="0027727F">
        <w:rPr>
          <w:rFonts w:cs="B Badr" w:hint="cs"/>
          <w:color w:val="965AA0"/>
          <w:sz w:val="26"/>
          <w:szCs w:val="26"/>
          <w:rtl/>
        </w:rPr>
        <w:t xml:space="preserve"> «3»</w:t>
      </w:r>
      <w:r w:rsidRPr="0027727F">
        <w:rPr>
          <w:rFonts w:cs="B Badr" w:hint="cs"/>
          <w:color w:val="000000"/>
          <w:sz w:val="26"/>
          <w:szCs w:val="26"/>
          <w:rtl/>
        </w:rPr>
        <w:t xml:space="preserve"> مِنْ كِتَابِ أَبِي عَمْرِو الْكَشِّيُّ فِي أَخْبَارِ الرِّجَالِ وَ يَتْلُوهُ فِي الْجُزْءِ الرَّابِعِ فِي هِشَامٍ.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 ندين-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اعلم رحمك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قد مرّ في آخر حديث (493) ان آخر الجزء الثالث في النسخ الخطية هناك.</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الْجُزْءُ الرَّابِعُ‏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هِشَامِ بْنِ سَالِمٍ‏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501- مَوْلَى بِشْرِ بْنِ مَرْوَانَ وَ كَانَ مِنْ سُبِيِّ الْجَوْزَجَانِ‏</w:t>
      </w:r>
      <w:r w:rsidRPr="0027727F">
        <w:rPr>
          <w:rFonts w:cs="B Badr" w:hint="cs"/>
          <w:color w:val="965AA0"/>
          <w:sz w:val="26"/>
          <w:szCs w:val="26"/>
          <w:rtl/>
        </w:rPr>
        <w:t xml:space="preserve"> «1»</w:t>
      </w:r>
      <w:r w:rsidRPr="0027727F">
        <w:rPr>
          <w:rFonts w:cs="B Badr" w:hint="cs"/>
          <w:color w:val="000000"/>
          <w:sz w:val="26"/>
          <w:szCs w:val="26"/>
          <w:rtl/>
        </w:rPr>
        <w:t xml:space="preserve"> كُوفِيٌّ وَ يُقَالُ لَهُ الْجَوَالِيقِيُّ ثُمَّ صَارَ عَلَّافاً.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مُحَمَّدُ بْنُ الْحَسَنِ الْبَرَّانِيُ‏</w:t>
      </w:r>
      <w:r w:rsidRPr="0027727F">
        <w:rPr>
          <w:rFonts w:cs="B Badr" w:hint="cs"/>
          <w:color w:val="965AA0"/>
          <w:sz w:val="26"/>
          <w:szCs w:val="26"/>
          <w:rtl/>
        </w:rPr>
        <w:t xml:space="preserve"> «2»</w:t>
      </w:r>
      <w:r w:rsidRPr="0027727F">
        <w:rPr>
          <w:rFonts w:cs="B Badr" w:hint="cs"/>
          <w:color w:val="780000"/>
          <w:sz w:val="26"/>
          <w:szCs w:val="26"/>
          <w:rtl/>
        </w:rPr>
        <w:t xml:space="preserve"> وَ عُثْمَانُ بْنُ حَامِدٍ الْكَشْيَانُ قَالا حَدَّثَنَا مُحَمَّدُ بْنُ يَزْدَادَ، عَنْ مُحَمَّدِ بْنِ الْحُسَيْنِ، عَنِ الْحَجَّالِ، عَنْ هِشَامِ بْنِ سَالِمٍ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كَلَّمْتُ رَجُلًا بِالْمَدِينَةِ مِنْ بَنِي مَخْزُومٍ فِي الْإِمَامَةِ، قَالَ، فَقَالَ فَمَنِ الْإِمَامُ الْيَوْمَ قَالَ، قُلْتُ جَعْفَرُ بْنُ مُحَمَّدٍ. قَالَ، فَقَالَ وَ اللَّهِ لَأَقُولَنَّهَا لَهُ! قَالَ، فَغَمَّنِي بِذَلِكَ غَمّاً شَدِيداً خَوْفاً أَنْ يَلْعَنِّي أَبُو عَبْدِ اللَّهِ أَوْ يَتَبَرَّأَ</w:t>
      </w:r>
      <w:r w:rsidRPr="0027727F">
        <w:rPr>
          <w:rFonts w:cs="B Badr" w:hint="cs"/>
          <w:color w:val="965AA0"/>
          <w:sz w:val="26"/>
          <w:szCs w:val="26"/>
          <w:rtl/>
        </w:rPr>
        <w:t xml:space="preserve"> «3»</w:t>
      </w:r>
      <w:r w:rsidRPr="0027727F">
        <w:rPr>
          <w:rFonts w:cs="B Badr" w:hint="cs"/>
          <w:color w:val="242887"/>
          <w:sz w:val="26"/>
          <w:szCs w:val="26"/>
          <w:rtl/>
        </w:rPr>
        <w:t xml:space="preserve"> مِنِّي، قَالَ، فَأَتَاهُ الْمَخْزُومِيُّ فَدَخَلَ عَلَيْهِ، فَجَرَى الْحَدِيثُ، قَالَ، فَقَالَ لَهُ مَقَالَةَ هِشَامٍ، قَالَ، فَقَالَ أَبُو عَبْدِ اللَّهِ (ع) أَ فَلَا نَظَرْتَ فِي قَوْلِهِ فَنَحْنُ لِذَلِكَ أَهْلٌ، قَالَ، فَبَقِيَ الرَّجُلُ لَا يَدْرِي أَيْشٍ يَقُولُ! وَ قُطِعَ بِهِ، قَالَ، فَبَلَغَ هِشَاماً قَوْلُ أَبِي عَبْدِ اللَّهِ (ع) فَفَرِحَ بِذَلِكَ وَ انْجَلَتْ غَمَّتُهُ.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السبى كالأسر مصدر و بمعنى المفعول و جوز جان بفتح الأول و الثالث: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كورة قريبة من بلخ.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البراثى-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ان يلومنى أبو عبد اللّه او يبرء-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502</w:t>
      </w:r>
      <w:r w:rsidRPr="0027727F">
        <w:rPr>
          <w:rFonts w:cs="B Badr" w:hint="cs"/>
          <w:color w:val="780000"/>
          <w:sz w:val="26"/>
          <w:szCs w:val="26"/>
          <w:rtl/>
        </w:rPr>
        <w:t xml:space="preserve"> جَعْفَرُ بْنُ مُحَمَّدٍ، قَالَ حَدَّثَنِي الْحَسَنُ بْنُ عَلِيِّ بْنِ النُّعْمَانِ، قَالَ حَدَّثَنِي أَبُو يَحْيَى، عَنْ هِشَامِ بْنِ سَالِمٍ قَالَ‏</w:t>
      </w:r>
      <w:r w:rsidRPr="0027727F">
        <w:rPr>
          <w:rFonts w:cs="B Badr" w:hint="cs"/>
          <w:color w:val="242887"/>
          <w:sz w:val="26"/>
          <w:szCs w:val="26"/>
          <w:rtl/>
        </w:rPr>
        <w:t xml:space="preserve"> كُنَّا بِالْمَدِينَةِ بَعْدَ وَفَاةِ أَبِي عَبْدِ اللَّهِ (ع) أَنَا وَ مُؤْمِنُ الطَّاقِ أَبُو جَعْفَرٍ قَالَ وَ النَّاسُ مُجْتَمِعُونَ عَلَى أَنَّ عَبْدَ اللَّهِ صَاحِبُ الْأَمْرِ بَعْدَ أَبِيهِ فَدَخَلْنَا عَلَيْهِ أَنَا وَ صَاحِبُ الطَّاقِ وَ النَّاسُ مُجْتَمِعُونَ عِنْدَ عَبْدِ اللَّهِ وَ ذَلِكَ أَنَّهُمْ رَوَوْا، عَنْ أَبِي عَبْدِ اللَّهِ (ع) أَنَّ الْأَمْرَ فِي الْكَبِيرِ مَا لَمْ يَكُنْ بِهِ عَاهَةٌ فَدَخَلْنَا نَسْأَلُهُ عَمَّا كُنَّا نَسْأَلُ عَنْهُ أَبَاهُ فَسَأَلْنَاهُ، عَنِ الزَّكَاةِ فِي كَمْ تَجِبُ قَالَ: فِي مِائَتَيْنِ خَمْسَةٌ قُلْنَا فَفِي مِائَةٍ قَالَ: دِرْهَمَانِ وَ نِصْفُ دِرْهَمٍ، قَالَ قُلْنَا لَهُ وَ اللَّهِ مَا تَقُولُ الْمُرْجِئَةُ هَذَا فَرَفَعَ يَدَيْهِ إِلَى السَّمَاءِ، فَقَالَ: لَا وَ اللَّهِ مَا أَدْرِي مَا تَقُولُ الْمُرْجِئَةُ، قَالَ فَخَرَجْنَا مِنْ عِنْدِهِ ضُلَّالًا لَا نَدْرِي إِلَى أَيْنَ نَتَوَجَّهُ أَنَا وَ أَبُو جَعْفَرٍ الْأَحْوَلُ فَقَعَدْنَا فِي بَعْضِ أَزِقَّةِ الْمَدِينَةِ بَاكِينَ حَيَارَى لَا نَدْرِي إِلَى مَنْ نَقْصِدُ وَ إِلَى مَنْ نَتَوَجَّهُ! نَقُولُ إِلَى الْمُرْجِئَةِ إِلَى الْقَدَرِيَّةِ إِلَى الزَّيْدِيَّةِ إِلَى الْمُعْتَزِلَةِ إِلَى الْخَوَارِجِ! قَالَ فَنَحْنُ كَذَلِكَ إِذْ رَأَيْتُ رَجُلًا شَيْخاً لَا أَعْرِفُهُ يُومِي إِلَيَّ بِيَدِهِ فَخِفْتُ أَنْ يَكُونَ عَيْناً مِنْ عُيُونِ أَبِي جَعْفَرٍ وَ ذَاكَ أَنَّهُ كَانَ لَهُ بِالْمَدِينَةِ جَوَاسِيسُ يَنْظُرُونَ عَلَى مَنِ اتَّفَقَ بِشِيعَةِ</w:t>
      </w:r>
      <w:r w:rsidRPr="0027727F">
        <w:rPr>
          <w:rFonts w:cs="B Badr" w:hint="cs"/>
          <w:color w:val="965AA0"/>
          <w:sz w:val="26"/>
          <w:szCs w:val="26"/>
          <w:rtl/>
        </w:rPr>
        <w:t xml:space="preserve"> «1»</w:t>
      </w:r>
      <w:r w:rsidRPr="0027727F">
        <w:rPr>
          <w:rFonts w:cs="B Badr" w:hint="cs"/>
          <w:color w:val="242887"/>
          <w:sz w:val="26"/>
          <w:szCs w:val="26"/>
          <w:rtl/>
        </w:rPr>
        <w:t xml:space="preserve"> جَعْفَرٍ فَيَضْرِبُونَ عُنُقَهُ فَخِفْتُ أَنْ يَكُونَ مِنْهُمْ فَقُلْتُ لِأَبِي جَعْفَرٍ تَنَحَّ فَإِنِّي خَائِفٌ عَلَى نَفْسِي وَ عَلَيْكَ وَ إِنَّمَا يُرِيدُنِي لَيْسَ يُرِيدُكَ فَتَنَحَّ عَنِّي لَا تَهْلِكْ وَ تُعِينَ عَلَى نَفْسِكَ فَتَنَحَّى غَيْرَ بَعِيدٍ وَ تَبِعْتُ الشَّيْخَ وَ ذَاكَ أَنِّي ظَنَنْتُ أَنِّي لَا أَقْدِرُ عَلَى التَّخَلُّصِ مِنْهُ فَمَا زِلْتُ أَتْبَعُهُ حَتَّى وَرَدَ بِي عَلَى بَابِ أَبِي الْحَسَنِ مُوسَى (ع) ثُمَّ خَلَّانِي وَ مَضَى فَإِذَا خَادِمٌ بِالْبَابِ، فَقَالَ لِيَ ادْخُلْ رَحِمَكَ اللَّهُ!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اتفق شيعة،. اتفق من شيعه-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فَدَخَلْتُ فَإِذَا أَبُو الْحَسَنِ (ع) فَقَالَ لِيَ ابْتِدَاءً: لَا إِلَى الْمُرْجِئَةِ وَ لَا إِلَى الْقَدَرِيَّةِ وَ لَا إِلَى الزَّيْدِيَّةِ وَ لَا إِلَى الْمُعْتَزِلَةِ وَ لَا إِلَى الْخَوَارِجِ إِلَيَّ إِلَيَّ إِلَيَّ، قَالَ فَقُلْتُ لَهُ جُعِلْتُ فِدَاكَ مَضَى أَبُوكَ قَالَ نَعَمْ، قَالَ قُلْتُ جُعِلْتُ فِدَاكَ مَضَى فِي مَوْتٍ قَالَ نَعَمْ قُلْتُ جُعِلْتُ فِدَاكَ فَمَنْ لَنَا بَعْدَهُ فَقَالَ إِنْ شَاءَ اللَّهُ يَهْدِكَ‏</w:t>
      </w:r>
      <w:r w:rsidRPr="0027727F">
        <w:rPr>
          <w:rFonts w:cs="B Badr" w:hint="cs"/>
          <w:color w:val="965AA0"/>
          <w:sz w:val="26"/>
          <w:szCs w:val="26"/>
          <w:rtl/>
        </w:rPr>
        <w:t xml:space="preserve"> «1»</w:t>
      </w:r>
      <w:r w:rsidRPr="0027727F">
        <w:rPr>
          <w:rFonts w:cs="B Badr" w:hint="cs"/>
          <w:color w:val="242887"/>
          <w:sz w:val="26"/>
          <w:szCs w:val="26"/>
          <w:rtl/>
        </w:rPr>
        <w:t xml:space="preserve"> هُدَاكَ قُلْتُ جُعِلْتُ فِدَاكَ إِنَّ عَبْدَ اللَّهِ يَزْعُمُ أَنَّهُ مِنْ بَعْدِ أَبِيهِ، فَقَالَ يُرِيدُ عَبْدُ اللَّهِ أَنْ لَا يُعْبَدَ اللَّهُ، قَالَ قُلْتُ لَهُ جُعِلْتُ فِدَاكَ فَمَنْ لَنَا مِنْ بَعْدِهِ فَقَالَ إِنْ شَاءَ اللَّهُ أَنْ يَهْدِيَكَ هُدَاكَ أَيْضاً قُلْتُ جُعِلْتُ فِدَاكَ أَنْتَ هُوَ قَالَ مَا أَقُولُ ذَلِكَ قُلْتُ فِي نَفْسِي لَمْ أُصِبْ طَرِيقَ الْمَسْأَلَةِ، قَالَ، قُلْتُ جُعِلْتُ فِدَاكَ عَلَيْكَ إِمَامٌ قَالَ لَا</w:t>
      </w:r>
      <w:r w:rsidRPr="0027727F">
        <w:rPr>
          <w:rFonts w:cs="B Badr" w:hint="cs"/>
          <w:color w:val="965AA0"/>
          <w:sz w:val="26"/>
          <w:szCs w:val="26"/>
          <w:rtl/>
        </w:rPr>
        <w:t xml:space="preserve"> «2»</w:t>
      </w:r>
      <w:r w:rsidRPr="0027727F">
        <w:rPr>
          <w:rFonts w:cs="B Badr" w:hint="cs"/>
          <w:color w:val="242887"/>
          <w:sz w:val="26"/>
          <w:szCs w:val="26"/>
          <w:rtl/>
        </w:rPr>
        <w:t xml:space="preserve"> فَدَخَلَنِي شَيْ‏ءٌ لَا يَعْلَمُهُ إِلَّا اللَّهُ إِعْظَاماً لَهُ وَ هَيْبَةً أَكْثَرَ مَا كَانَ‏</w:t>
      </w:r>
      <w:r w:rsidRPr="0027727F">
        <w:rPr>
          <w:rFonts w:cs="B Badr" w:hint="cs"/>
          <w:color w:val="965AA0"/>
          <w:sz w:val="26"/>
          <w:szCs w:val="26"/>
          <w:rtl/>
        </w:rPr>
        <w:t xml:space="preserve"> «3»</w:t>
      </w:r>
      <w:r w:rsidRPr="0027727F">
        <w:rPr>
          <w:rFonts w:cs="B Badr" w:hint="cs"/>
          <w:color w:val="242887"/>
          <w:sz w:val="26"/>
          <w:szCs w:val="26"/>
          <w:rtl/>
        </w:rPr>
        <w:t xml:space="preserve"> يَحُلُّ بِي مِنْ أَبِيهِ إِذَا دَخَلْتُ عَلَيْهِ، قُلْتُ جُعِلْتُ فِدَاكَ أَسْأَلُكَ عَمَّا كَانَ يُسْأَلُ أَبُوكَ قَالَ سَلْ تُخْبَرْ وَ لَا تُذِعْ فَإِنْ أَذَعْتَ فَهُوَ الذَّبْحُ، قَالَ، فَسَأَلْتُهُ فَإِذَا هُوَ بَحْرٌ، قَالَ، قُلْتُ جُعِلْتُ فِدَاكَ شِيعَتُكَ وَ شِيعَةُ أَبِيكَ ضُلَّالٌ فَأُلْقِي إِلَيْهِمْ وَ أَدْعُوهُمْ إِلَيْكَ فَقَدْ أَخَذْتَ عَلَيَّ بِالْكِتْمَانِ قَالَ مَنْ آنَسْتَ مِنْهُمْ رُشْداً فَأَلْقِ إِلَيْهِمْ وَ خُذْ عَلَيْهِمْ بِالْكِتْمَانِ فَإِنْ أَذَاعُوا فَهُوَ الذَّبْحُ وَ أَشَارَ بِيَدِهِ إِلَى حَلْقِهِ، قَالَ، فَخَرَجْتُ مِنْ عِنْدِهِ فَلَقِيتُ أَبَا جَعْفَرٍ، فَقَالَ لِي مَا وَرَاكَ قَالَ، قُلْتُ الْهُدَى، قَالَ، فَحَدَّثْتُهُ بِالْقِصَّةِ، قَالَ، ثُمَّ لَقِيتُ الْمُفَضَّلَ بْنَ عُمَرَ وَ أَبَا بَصِيرٍ، قَالَ، فَدَخَلُوا عَلَيْهِ‏</w:t>
      </w:r>
      <w:r w:rsidRPr="0027727F">
        <w:rPr>
          <w:rFonts w:cs="B Badr" w:hint="cs"/>
          <w:color w:val="965AA0"/>
          <w:sz w:val="26"/>
          <w:szCs w:val="26"/>
          <w:rtl/>
        </w:rPr>
        <w:t xml:space="preserve"> «4»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جواب الشرط في هذه الصورة جملة يهدك و كلمة هداك مصدر. و في اغلب النسخ: ان يهديك هداك فيكون الجزاء كلمة هداك فعلا ماضيا.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لا، قال،-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مما كان-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عليه و سلّموا-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فَسَمِعُوا كَلَامَهُ وَ سَأَلُوهُ، قَالَ، ثُمَّ قَطَعُوا عَلَيْهِ (عَلَيْهِ السَّلَامُ)، ثُمَّ قَالَ، ثُمَّ لَقِيتُ النَّاسَ أَفْوَاجاً، قَالَ، فَكَانَ كُلُّ مَنْ دَخَلَ عَلَيْهِ قَطَعَ عَلَيْهِ إِلَّا طَائِفَةٌ مِثْلُ عَمَّارٍ وَ أَصْحَابِهِ، فَبَقِيَ عَبْدُ اللَّهِ لَا يَدْخُلُ عَلَيْهِ أَحَدٌ إِلَّا قَلِيلٌ مِنَ النَّاسِ، قَالَ، فَلَمَّا رَأَى ذَلِكَ وَ سَأَلَ عَنْ حَالِ النَّاسِ، قَالَ، فَأُخْبِرَ أَنَّ هِشَامَ بْنَ سَالِمٍ صَدَّ عَنْهُ النَّاسَ، قَالَ، فَقَالَ هِشَامٌ فَأَقْعَدَ لِي بِالْمَدِينَةِ غَيْرَ وَاحِدٍ لِيَضْرِبُونِي.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503</w:t>
      </w:r>
      <w:r w:rsidRPr="0027727F">
        <w:rPr>
          <w:rFonts w:cs="B Badr" w:hint="cs"/>
          <w:color w:val="780000"/>
          <w:sz w:val="26"/>
          <w:szCs w:val="26"/>
          <w:rtl/>
        </w:rPr>
        <w:t xml:space="preserve"> مُحَمَّدُ بْنُ مَسْعُودٍ، قَالَ حَدَّثَنِي عَلِيُّ بْنُ مُحَمَّدٍ الْقُمِّيُّ، قَالَ حَدَّثَنِي أَحْمَدُ بْنُ مُحَمَّدِ بْنِ خَالِدٍ الْبَرْقِيُّ، عَنْ أَبِي عَبْدِ اللَّهِ مُحَمَّدِ بْنِ مُوسَى بْنِ عِيسَى مِنْ أَهْلِ هَمْدَانَ، قَالَ حَدَّثَنِي إِشْكِيبُ بْنُ عَبْدَكٍ‏</w:t>
      </w:r>
      <w:r w:rsidRPr="0027727F">
        <w:rPr>
          <w:rFonts w:cs="B Badr" w:hint="cs"/>
          <w:color w:val="965AA0"/>
          <w:sz w:val="26"/>
          <w:szCs w:val="26"/>
          <w:rtl/>
        </w:rPr>
        <w:t xml:space="preserve"> «1»</w:t>
      </w:r>
      <w:r w:rsidRPr="0027727F">
        <w:rPr>
          <w:rFonts w:cs="B Badr" w:hint="cs"/>
          <w:color w:val="780000"/>
          <w:sz w:val="26"/>
          <w:szCs w:val="26"/>
          <w:rtl/>
        </w:rPr>
        <w:t xml:space="preserve"> الْكِسَائِيُّ، قَالَ حَدَّثَنِي عَبْدُ الْمَلِكِ بْنُ هِشَامٍ الْحَنَّاطِ</w:t>
      </w:r>
      <w:r w:rsidRPr="0027727F">
        <w:rPr>
          <w:rFonts w:cs="B Badr" w:hint="cs"/>
          <w:color w:val="965AA0"/>
          <w:sz w:val="26"/>
          <w:szCs w:val="26"/>
          <w:rtl/>
        </w:rPr>
        <w:t xml:space="preserve"> «2»</w:t>
      </w:r>
      <w:r w:rsidRPr="0027727F">
        <w:rPr>
          <w:rFonts w:cs="B Badr" w:hint="cs"/>
          <w:color w:val="780000"/>
          <w:sz w:val="26"/>
          <w:szCs w:val="26"/>
          <w:rtl/>
        </w:rPr>
        <w:t>، قَالَ‏</w:t>
      </w:r>
      <w:r w:rsidRPr="0027727F">
        <w:rPr>
          <w:rFonts w:cs="B Badr" w:hint="cs"/>
          <w:color w:val="242887"/>
          <w:sz w:val="26"/>
          <w:szCs w:val="26"/>
          <w:rtl/>
        </w:rPr>
        <w:t>: قُلْتُ لِأَبِي الْحَسَنِ الرِّضَا (ع) أَسْأَلُكَ جَعَلَنِيَ اللَّهُ فِدَاكَ قَالَ سَلْ يَا جَبَلِيُ‏</w:t>
      </w:r>
      <w:r w:rsidRPr="0027727F">
        <w:rPr>
          <w:rFonts w:cs="B Badr" w:hint="cs"/>
          <w:color w:val="965AA0"/>
          <w:sz w:val="26"/>
          <w:szCs w:val="26"/>
          <w:rtl/>
        </w:rPr>
        <w:t xml:space="preserve"> «3»</w:t>
      </w:r>
      <w:r w:rsidRPr="0027727F">
        <w:rPr>
          <w:rFonts w:cs="B Badr" w:hint="cs"/>
          <w:color w:val="242887"/>
          <w:sz w:val="26"/>
          <w:szCs w:val="26"/>
          <w:rtl/>
        </w:rPr>
        <w:t xml:space="preserve"> عَمَّا ذَا تَسْأَلُنِي فَقُلْتُ جُعِلْتُ فِدَاكَ زَعَمَ هِشَامُ بْنُ سَالِمٍ أَنَّ لِلَّهِ عَزَّ وَ جَلَّ صُورَةً، وَ أَنَّ آدَمَ خُلِقَ عَلَى مِثَالِ الرَّبِّ وَ يَصِفُ هَذَا وَ يَصِفُ هَذَا</w:t>
      </w:r>
      <w:r w:rsidRPr="0027727F">
        <w:rPr>
          <w:rFonts w:cs="B Badr" w:hint="cs"/>
          <w:color w:val="965AA0"/>
          <w:sz w:val="26"/>
          <w:szCs w:val="26"/>
          <w:rtl/>
        </w:rPr>
        <w:t xml:space="preserve"> «4»</w:t>
      </w:r>
      <w:r w:rsidRPr="0027727F">
        <w:rPr>
          <w:rFonts w:cs="B Badr" w:hint="cs"/>
          <w:color w:val="242887"/>
          <w:sz w:val="26"/>
          <w:szCs w:val="26"/>
          <w:rtl/>
        </w:rPr>
        <w:t xml:space="preserve"> وَ أَوْمَيْتُ إِلَى جَانِبِي وَ شَعْرِ رَأْسِي، وَ زَعَمَ يُونُسُ مَوْلَى آلِ يَقْطِينٍ وَ هِشَامُ بْنُ الْحَكَمِ: أَنَّ اللَّهَ شَيْ‏ءٌ لَا كَالْأَشْيَاءِ وَ أَنَّ الْأَشْيَاءَ بَائِنَةٌ مِنْهُ وَ هُوَ بَائِنٌ مِنَ الْأَشْيَاءِ، وَ زَعَمَا أَنَّ إِثْبَاتَ الشَّيْ‏ءِ أَنْ يُقَالَ جِسْمٌ فَهُوَ جِسْمٌ لَا كَالْأَجْسَامِ شَيْ‏ءٌ لَا كَالْأَشْيَاءِ ثَابِتٌ مَوْجُودٌ غَيْرُ مَفْقُودٍ وَ لَا مَعْدُومٍ خَارِجٌ مِنَ الْحَدَّيْنِ حَدِّ الْإِبْطَالِ وَ حَدِّ التَّشْبِيهِ، فَبِأَيِّ الْقَوْلَيْنِ أَقُولُ قَالَ، فَقَالَ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اشكيب بن أحمد الكيسانى-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الخياط-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جبل القوم سيدهم. و في المنهج: يا خليلى.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نصف هذا و نصف هذا-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أَرَادَ هَذَا الْإِثْبَاتَ وَ هَذَا شَبَّهَ رَبَّهُ تَعَالَى بِمَخْلُوقٍ، تَعَالَى اللَّهُ الَّذِي لَيْسَ لَهُ شَبِيهٌ وَ لَا عَدْلٌ وَ لَا مِثْلٌ وَ لَا نَظِيرٌ وَ لَا هُوَ فِي صِفَةِ الْمَخْلُوقِينَ، لَا تَقُلْ بِمِثْلِ مَا قَالَ هِشَامُ بْنُ سَالِمٍ وَ قُلْ بِمَا قَالَ مَوْلَى آلُ يَقْطِينٍ وَ صَاحِبُهُ، قَالَ، قُلْتُ فَنُعْطِي الزَّكَاةَ مَنْ خَالَفَ هِشَاماً فِي التَّوْحِيدِ فَقَالَ بِرَأْسِهِ 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504</w:t>
      </w:r>
      <w:r w:rsidRPr="0027727F">
        <w:rPr>
          <w:rFonts w:cs="B Badr" w:hint="cs"/>
          <w:color w:val="780000"/>
          <w:sz w:val="26"/>
          <w:szCs w:val="26"/>
          <w:rtl/>
        </w:rPr>
        <w:t xml:space="preserve"> مُحَمَّدُ بْنُ مَسْعُودٍ، قَالَ حَدَّثَنِي عَلِيُّ بْنُ مُحَمَّدٍ، قَالَ حَدَّثَنِي أَحْمَدُ بْنُ مُحَمَّدٍ، عَنْ مُحَمَّدِ بْنِ عِيسَى، عَنْ حَمَّادِ بْنِ عِيسَى، رَفَعَ الْحَدِيثَ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كَانَ أَصْحَابُنَا يَرْوُونَ وَ يَتَحَدَّثُونَ أَنَّهُ كَانَ يَكْسِرُ</w:t>
      </w:r>
      <w:r w:rsidRPr="0027727F">
        <w:rPr>
          <w:rFonts w:cs="B Badr" w:hint="cs"/>
          <w:color w:val="965AA0"/>
          <w:sz w:val="26"/>
          <w:szCs w:val="26"/>
          <w:rtl/>
        </w:rPr>
        <w:t xml:space="preserve"> «1»</w:t>
      </w:r>
      <w:r w:rsidRPr="0027727F">
        <w:rPr>
          <w:rFonts w:cs="B Badr" w:hint="cs"/>
          <w:color w:val="242887"/>
          <w:sz w:val="26"/>
          <w:szCs w:val="26"/>
          <w:rtl/>
        </w:rPr>
        <w:t xml:space="preserve"> خَمْسِينَ أَلْفَ دِرْهَمٍ.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السَّيِّدِ بْنِ مُحَمَّدٍ الْحِمْيَرِيِ‏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505</w:t>
      </w:r>
      <w:r w:rsidRPr="0027727F">
        <w:rPr>
          <w:rFonts w:cs="B Badr" w:hint="cs"/>
          <w:color w:val="780000"/>
          <w:sz w:val="26"/>
          <w:szCs w:val="26"/>
          <w:rtl/>
        </w:rPr>
        <w:t xml:space="preserve"> حَدَّثَنِي نَصْرُ بْنُ الصَّبَّاحِ، قَالَ حَدَّثَنَا إِسْحَاقُ بْنُ مُحَمَّدٍ الْبَصْرِيُّ، قَالَ حَدَّثَنِي عَلِيُّ بْنُ إِسْمَاعِيلَ، قَالَ أَخْبَرَنِي فُضَيْلٌ الرَّسَّانُ، قَالَ‏</w:t>
      </w:r>
      <w:r w:rsidRPr="0027727F">
        <w:rPr>
          <w:rFonts w:cs="B Badr" w:hint="cs"/>
          <w:color w:val="242887"/>
          <w:sz w:val="26"/>
          <w:szCs w:val="26"/>
          <w:rtl/>
        </w:rPr>
        <w:t xml:space="preserve"> دَخَلْتُ عَلَى أَبِي عَبْدِ اللَّهِ (ع) بَعْدَ مَا قُتِلَ زَيْدُ بْنُ عَلِيٍّ رَحْمَةُ اللَّهِ عَلَيْهِ، فَأُدْخِلْتُ بَيْتاً جَوْفَ بَيْتٍ فَقَالَ لِي يَا فُضَيْلُ قُتِلَ عَمِّي زَيْدٌ قُلْتُ نَعَمْ جُعِلْتُ فِدَاكَ، قَالَ رَحِمَهُ اللَّهُ أَمَا إِنَّهُ كَانَ مُؤْمِناً وَ كَانَ عَارِفاً وَ كَانَ عَالِماً وَ كَانَ صَدُوقاً، أَمَا إِنَّهُ لَوْ ظَفِرَ لَوَفَى، أَمَا إِنَّهُ لَوْ مَلَكَ لَعَرَفَ كَيْفَ يَضَعُهَا</w:t>
      </w:r>
      <w:r w:rsidRPr="0027727F">
        <w:rPr>
          <w:rFonts w:cs="B Badr" w:hint="cs"/>
          <w:color w:val="965AA0"/>
          <w:sz w:val="26"/>
          <w:szCs w:val="26"/>
          <w:rtl/>
        </w:rPr>
        <w:t xml:space="preserve"> «2»</w:t>
      </w:r>
      <w:r w:rsidRPr="0027727F">
        <w:rPr>
          <w:rFonts w:cs="B Badr" w:hint="cs"/>
          <w:color w:val="242887"/>
          <w:sz w:val="26"/>
          <w:szCs w:val="26"/>
          <w:rtl/>
        </w:rPr>
        <w:t>، قُلْتُ يَا سَيِّدِي أَ لَا أُنْشِدُكَ شِعْراً! قَالَ أَمْهِلْ، ثُمَّ أَمَرَ بِسُتُورٍ فَسُدِلَتْ وَ بِأَبْوَابٍ فَفُتِحَتْ، ثُمَّ قَالَ أَنْشِدْ! فَأَنْشَدْتُهُ:</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لِأُمِّ عَمْرٍو بِاللَّوَى مَرْبَعٌ‏</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طَامِسَةٌ أَعْلَامُهُ بَلْقَعٌ‏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يستقلّه.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يصنعها-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286</w:t>
      </w:r>
    </w:p>
    <w:p w:rsidR="007E6FF1" w:rsidRPr="0027727F" w:rsidRDefault="007E6FF1" w:rsidP="008D125C">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لَمَّا وَقَفْتُ الْعِيسَ فِي رَسْمِهِ‏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الْعَيْنُ مِنْ عِرْفَانِهِ تَدْمَعُ‏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ذَكَرْتُ مَنْ قَدْ كُنْتُ أَهْوَى بِهِ‏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فَبِتُّ وَ الْقَلْبُ شَجً مُوجَعٌ‏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عَجِبْتُ مِنْ قَوْمٍ أَتَوْا أَحْمَدَا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بِخَطِّهِ‏</w:t>
            </w:r>
            <w:r w:rsidRPr="0027727F">
              <w:rPr>
                <w:rFonts w:cs="B Badr"/>
                <w:color w:val="965AA0"/>
                <w:sz w:val="26"/>
                <w:szCs w:val="26"/>
              </w:rPr>
              <w:t xml:space="preserve"> «1»</w:t>
            </w:r>
            <w:r w:rsidRPr="0027727F">
              <w:rPr>
                <w:rFonts w:cs="B Badr"/>
                <w:color w:val="7800FA"/>
                <w:sz w:val="26"/>
                <w:szCs w:val="26"/>
              </w:rPr>
              <w:t xml:space="preserve"> </w:t>
            </w:r>
            <w:r w:rsidRPr="0027727F">
              <w:rPr>
                <w:rFonts w:cs="B Badr"/>
                <w:color w:val="7800FA"/>
                <w:sz w:val="26"/>
                <w:szCs w:val="26"/>
                <w:rtl/>
              </w:rPr>
              <w:t>لَيْسَ لَهَا مَدْفَعٌ‏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قَالُوا لَهُ لَوْ شِئْتَ أَخْبَرْتَنَا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إِلَى مَنِ الْغَايَةُ وَ الْمَفْزَعُ‏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إِذَا تَوَلَّيْتَ وَ فَارَقْتَنَا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مِنْهُمْ فِي الْمُلْكِ مَنْ يَطْمَعُ‏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فَقَالَ لَوْ أَخْبَرْتُكُمْ مَفْزَعاً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مَا ذَا عَسَيْتُمْ فِيهِ أَنْ تَصْنَعُوا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صَنِيعُ أَهْلِ الْعِجْلِ إِذْ فَارَقُوا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هَارُونَ فَالتَّرْكُ لَهُ أَوْدَعُ‏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فَالنَّاسُ يَوْمَ الْبَعْثِ رَايَاتُهُمْ‏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خَمْسٌ فَمِنْهَا هَالِكٌ أَرْبَعٌ‏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قَائِدُهَا الْعِجْلُ وَ فِرْعَوْنُهَا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سَامِرِيُّ الْأُمَّةِ الْمُفْظَعُ‏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مِخْدَعٌ مِنْ دِينِهِ مَارِقٌ‏</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أَخْدَعُ‏</w:t>
            </w:r>
            <w:r w:rsidRPr="0027727F">
              <w:rPr>
                <w:rFonts w:cs="B Badr"/>
                <w:color w:val="965AA0"/>
                <w:sz w:val="26"/>
                <w:szCs w:val="26"/>
              </w:rPr>
              <w:t xml:space="preserve"> «2» </w:t>
            </w:r>
            <w:r w:rsidRPr="0027727F">
              <w:rPr>
                <w:rFonts w:cs="B Badr"/>
                <w:color w:val="965AA0"/>
                <w:sz w:val="26"/>
                <w:szCs w:val="26"/>
                <w:rtl/>
              </w:rPr>
              <w:t>عَبْدٌ لُكَعٌ أَوْكَعُ‏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رَايَةٌ قَائِدُهَا وَجْهُهُ‏</w:t>
            </w:r>
            <w:r w:rsidRPr="0027727F">
              <w:rPr>
                <w:rFonts w:cs="B Badr"/>
                <w:color w:val="965AA0"/>
                <w:sz w:val="26"/>
                <w:szCs w:val="26"/>
              </w:rPr>
              <w:t xml:space="preserve"> «3»</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كَأَنَّهُ الشَّمْسُ إِذَا تَطْلُعُ‏</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فَسَمِعْتُ نَحِيباً مِنْ وَرَاءِ السِّتْرِ، فَقَالَ مَنْ قَالَ هَذَا الشِّعْرَ قُلْتُ السَّيِّدُ بْنُ مُحَمَّدٍ الْحِمْيَرِيُّ، فَقَالَ رَحِمَهُ اللَّهُ، قُلْتُ إِنِّي رَأَيْتُهُ يَشْرَبُ النَّبِيذَ! فَقَالَ رَحِمَهُ اللَّهُ، قُلْتُ إِنِّي رَأَيْتُهُ يَشْرَبُ نَبِيذَ الرُّسْتَاقِ، قَالَ تَعْنِي الْخَمْرَ قُلْتُ نَعَمْ، قَالَ رَحِمَهُ اللَّهُ وَ مَا ذَلِكَ‏</w:t>
      </w:r>
      <w:r w:rsidRPr="0027727F">
        <w:rPr>
          <w:rFonts w:cs="B Badr" w:hint="cs"/>
          <w:color w:val="965AA0"/>
          <w:sz w:val="26"/>
          <w:szCs w:val="26"/>
          <w:rtl/>
        </w:rPr>
        <w:t xml:space="preserve"> «4»</w:t>
      </w:r>
      <w:r w:rsidRPr="0027727F">
        <w:rPr>
          <w:rFonts w:cs="B Badr" w:hint="cs"/>
          <w:color w:val="242887"/>
          <w:sz w:val="26"/>
          <w:szCs w:val="26"/>
          <w:rtl/>
        </w:rPr>
        <w:t xml:space="preserve"> [عَزِيزٌ] عَلَى اللَّهِ أَنْ يَغْفِرَ لِمُحِبِّ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506</w:t>
      </w:r>
      <w:r w:rsidRPr="0027727F">
        <w:rPr>
          <w:rFonts w:cs="B Badr" w:hint="cs"/>
          <w:color w:val="780000"/>
          <w:sz w:val="26"/>
          <w:szCs w:val="26"/>
          <w:rtl/>
        </w:rPr>
        <w:t xml:space="preserve"> حَدَّثَنِي أَبُو سَعِيدٍ مُحَمَّدُ بْنُ رُشَيْدٍ الْهَرَوِيُّ، قَالَ‏</w:t>
      </w:r>
      <w:r w:rsidRPr="0027727F">
        <w:rPr>
          <w:rFonts w:cs="B Badr" w:hint="cs"/>
          <w:color w:val="242887"/>
          <w:sz w:val="26"/>
          <w:szCs w:val="26"/>
          <w:rtl/>
        </w:rPr>
        <w:t xml:space="preserve"> حَدَّثَنِي السَّيِّدُ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بخطبة- خ و الخطّة اي الامر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اخدعه- خ و اللكع بالضم فالفتح: اللئيم. و الاوكع الرجل قليل الخير.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حيدر-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ذاك،. ذلك عزيز-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سَمَّاهُ، وَ ذَكَرَ أَنَّهُ خَيْرٌ، قَالَ سَأَلْتُهُ عَنِ الْخَبَرِ الَّذِي يَرْوِي أَنَّ السَّيِّدَ اسْوَدَّ وَجْهُهُ عِنْدَ مَوْتِهِ فَقَالَ ذَلِكَ الشَّعْرَ الَّذِي يَرْوِي لَهُ فِي ذَلِكَ: مَا حَدَّثَنِي أَبُو الْحُسَيْنِ بْنُ أَبِي أَيُّوبَ‏</w:t>
      </w:r>
      <w:r w:rsidRPr="0027727F">
        <w:rPr>
          <w:rFonts w:cs="B Badr" w:hint="cs"/>
          <w:color w:val="965AA0"/>
          <w:sz w:val="26"/>
          <w:szCs w:val="26"/>
          <w:rtl/>
        </w:rPr>
        <w:t xml:space="preserve"> «1»</w:t>
      </w:r>
      <w:r w:rsidRPr="0027727F">
        <w:rPr>
          <w:rFonts w:cs="B Badr" w:hint="cs"/>
          <w:color w:val="242887"/>
          <w:sz w:val="26"/>
          <w:szCs w:val="26"/>
          <w:rtl/>
        </w:rPr>
        <w:t xml:space="preserve"> الْمَرْوَزِيُّ قَالَ: رُوِيَ أَنَّ السَّيِّدَ بْنَ مُحَمَّدٍ الشَّاعِرَ اسْوَدَّ وَجْهُهُ عِنْدَ الْمَوْتِ، فَقَالَ هَكَذَا يُفْعَلُ بِأَوْلِيَائِكُمْ يَا أَمِيرَ الْمُؤْمِنِينَ! قَالَ فَابْيَضَّ وَجْهُهُ كَأَنَّهُ الْقَمَرُ لَيْلَةَ الْبَدْرِ، فَأَنْشَأَ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أَحَبَّ الَّذِي مَنْ مَاتَ مِنْ أَهْلِ وُدِّهِ‏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تَلَقَّاهُ بِالْبُشْرَى لَدَى الْمَوْتِ يَضْحَكُ‏</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مَنْ مَاتَ يَهْوَى غَيْرَهُ مِنْ عَدُوِّهِ‏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فَلَيْسَ لَهُ إِلَّا إِلَى النَّارِ مَسْلَكٌ‏</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أَبَا حَسَنٍ تُفْدِيكَ نَفْسِي وَ أُسْرَتِي‏</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مَالِي وَ مَا أَصْبَحْتُ فِي الْأَرْضِ أَمْلَكُ‏</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أَبَا حَسَنٍ إِنِّي بِفَضْلِكَ عَارِفٌ‏</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إِنِّي بِحَبْلٍ مِنْ هَوَاكَ لِمُمْسِكٌ‏</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أَنْتَ وَصِيُّ الْمُصْطَفَى وَ ابْنُ عَمِّهِ‏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فَإِنَّا نُعَادِي مُبْغِضِيكَ وَ نَتْرُكُ‏</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مَوَالِيكَ نَاجٍ مُؤْمِنٌ بَيِّنُ الْهُدَى‏</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قَالِيكَ مَعْرُوفُ الضَّلَالَةِ مُشْرِكٌ‏</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لَاحَ لَحَانِي‏</w:t>
            </w:r>
            <w:r w:rsidRPr="0027727F">
              <w:rPr>
                <w:rFonts w:cs="B Badr"/>
                <w:color w:val="965AA0"/>
                <w:sz w:val="26"/>
                <w:szCs w:val="26"/>
              </w:rPr>
              <w:t xml:space="preserve"> «2»</w:t>
            </w:r>
            <w:r w:rsidRPr="0027727F">
              <w:rPr>
                <w:rFonts w:cs="B Badr"/>
                <w:color w:val="7800FA"/>
                <w:sz w:val="26"/>
                <w:szCs w:val="26"/>
              </w:rPr>
              <w:t xml:space="preserve"> </w:t>
            </w:r>
            <w:r w:rsidRPr="0027727F">
              <w:rPr>
                <w:rFonts w:cs="B Badr"/>
                <w:color w:val="7800FA"/>
                <w:sz w:val="26"/>
                <w:szCs w:val="26"/>
                <w:rtl/>
              </w:rPr>
              <w:t>فِي عَلِيٍّ وَ حِزْبِهِ‏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فَقُلْتُ لَحَاكَ اللَّهُ إِنَّكَ أَعْفَكُ</w:t>
            </w:r>
            <w:r w:rsidRPr="0027727F">
              <w:rPr>
                <w:rFonts w:cs="B Badr"/>
                <w:color w:val="965AA0"/>
                <w:sz w:val="26"/>
                <w:szCs w:val="26"/>
              </w:rPr>
              <w:t>.</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507</w:t>
      </w:r>
      <w:r w:rsidRPr="0027727F">
        <w:rPr>
          <w:rFonts w:cs="B Badr" w:hint="cs"/>
          <w:color w:val="780000"/>
          <w:sz w:val="26"/>
          <w:szCs w:val="26"/>
          <w:rtl/>
        </w:rPr>
        <w:t xml:space="preserve"> وَ حَدَّثَنِي نَصْرُ بْنُ الصَّبَّاحِ، قَالَ حَدَّثَنَا أَحْمَدُ بْنُ مُحَمَّدِ بْنِ عِيسَى، عَنْ عَبْدِ الرَّحْمَنِ بْنِ أَبِي نَجْرَانَ، عَنْ عَبْدِ اللَّهِ بْنِ بُكَيْرٍ، عَنْ مُحَمَّدِ بْنِ النُّعْمَانِ، قَالَ‏</w:t>
      </w:r>
      <w:r w:rsidRPr="0027727F">
        <w:rPr>
          <w:rFonts w:cs="B Badr" w:hint="cs"/>
          <w:color w:val="242887"/>
          <w:sz w:val="26"/>
          <w:szCs w:val="26"/>
          <w:rtl/>
        </w:rPr>
        <w:t xml:space="preserve"> دَخَلْتُ عَلَى السَّيِّدِ بْنِ مُحَمَّدٍ وَ هُوَ لِمَا بِهِ قَدِ اسْوَدَّ وَجْهُهُ وَ ازْرَقَّتْ‏</w:t>
      </w:r>
      <w:r w:rsidRPr="0027727F">
        <w:rPr>
          <w:rFonts w:cs="B Badr" w:hint="cs"/>
          <w:color w:val="965AA0"/>
          <w:sz w:val="26"/>
          <w:szCs w:val="26"/>
          <w:rtl/>
        </w:rPr>
        <w:t xml:space="preserve"> «3»</w:t>
      </w:r>
      <w:r w:rsidRPr="0027727F">
        <w:rPr>
          <w:rFonts w:cs="B Badr" w:hint="cs"/>
          <w:color w:val="242887"/>
          <w:sz w:val="26"/>
          <w:szCs w:val="26"/>
          <w:rtl/>
        </w:rPr>
        <w:t xml:space="preserve"> عَيْنَاهُ وَ عَطِشَ كَبِدُهُ، وَ هُوَ يَوْمَئِذٍ يَقُولُ بِمُحَمَّدِ بْنِ الْحَنَفِيَّةِ وَ هُوَ مِنْ حَشَمِهِ، وَ كَانَ‏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ايوب-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لحاه: لامه و سبّه. و العفك: الحمق.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زرق. زرقت و ازرقت عينه و ازرقّت: مالت و ظهر بياضه.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مِمَّنْ يَشْرَبُ الْمُسْكِرَ، فَجِئْتُ وَ كَانَ أَبُو عَبْدِ اللَّهِ (ع) قَدِمَ الْكُوفَةَ، لِأَنَّهُ كَانَ انْصَرَفَ مِنْ عِنْدِ أَبِي جَعْفَرٍ الْمَنْصُورِ، فَدَخَلْتُ عَلَى أَبِي عَبْدِ اللَّهِ (ع) فَقُلْتُ: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جُعِلْتُ فِدَاكَ إِنِّي فَارَقْتُ السَّيِّدَ بْنَ مُحَمَّدٍ الْحِمْيَرِيَّ لِمَا بِهِ قَدِ اسْوَدَّ وَجْهُهُ وَ ازْرَقَّتْ عَيْنَاهُ وَ عَطِشَ كَبِدُهُ وَ سُلِبَ الْكَلَامَ وَ أَنَّهُ كَانَ يَشْرَبُ الْمُسْكِرَ! فَقَالَ أَبُو عَبْدِ اللَّهِ (ع) أَسْرِجُوا حِمَارِي، فَأُسْرِجَ لَهُ وَ رَكِبَ وَ مَضَى، وَ مَضَيْتُ مَعَهُ حَتَّى دَخَلْنَا عَلَى السَّيِّدِ، وَ أَنَّ جَمَاعَةً مُحْدِقُونَ بِهِ، فَقَعَدَ أَبُو عَبْدِ اللَّهِ (ع) عِنْدَ رَأْسِهِ، وَ قَالَ يَا سَيِّدُ! فَفَتَحَ عَيْنَيْهِ‏</w:t>
      </w:r>
      <w:r w:rsidRPr="0027727F">
        <w:rPr>
          <w:rFonts w:cs="B Badr" w:hint="cs"/>
          <w:color w:val="965AA0"/>
          <w:sz w:val="26"/>
          <w:szCs w:val="26"/>
          <w:rtl/>
        </w:rPr>
        <w:t xml:space="preserve"> «1»</w:t>
      </w:r>
      <w:r w:rsidRPr="0027727F">
        <w:rPr>
          <w:rFonts w:cs="B Badr" w:hint="cs"/>
          <w:color w:val="242887"/>
          <w:sz w:val="26"/>
          <w:szCs w:val="26"/>
          <w:rtl/>
        </w:rPr>
        <w:t xml:space="preserve"> يَنْظُرُ إِلَى أَبِي عَبْدِ اللَّهِ (ع) وَ لَا يُمْكِنُهُ الْكَلَامُ وَ قَدِ اسْوَدَّ وَجْهُهُ، فَجَعَلَ يَبْكِي وَ عَيْنُهُ إِلَى أَبِي عَبْدِ اللَّهِ (ع) وَ لَا يُمْكِنُهُ الْكَلَامُ، وَ إِنَّا لَنَتَبَيَّنُ فِيهِ أَنَّهُ يُرِيدُ الْكَلَامَ وَ لَا يُمْكِنُهُ، فَرَأَيْنَا أَبَا عَبْدِ اللَّهِ (ع) حَرَّكَ شَفَتَيْهِ، فَنَطَقَ السَّيِّدُ فَقَالَ جَعَلَنِيَ اللَّهُ فِدَاكَ أَ بِأَوْلِيَائِكَ يُفْعَلُ هَذَا! فَقَالَ أَبُو عَبْدِ اللَّهِ (ع) يَا سَيِّدُ قُلْ بِالْحَقِّ يَكْشِفُ اللَّهُ مَا بِكَ وَ يَرْحَمُكَ وَ يُدْخِلُكَ جَنَّتَهُ الَّتِي وَعَدَ أَوْلِيَائَهُ، فَقَالَ فِي ذَلِكَ:</w:t>
      </w:r>
    </w:p>
    <w:tbl>
      <w:tblPr>
        <w:bidiVisual/>
        <w:tblW w:w="4500" w:type="pct"/>
        <w:jc w:val="center"/>
        <w:tblCellSpacing w:w="0" w:type="dxa"/>
        <w:tblCellMar>
          <w:top w:w="15" w:type="dxa"/>
          <w:left w:w="15" w:type="dxa"/>
          <w:bottom w:w="15" w:type="dxa"/>
          <w:right w:w="15" w:type="dxa"/>
        </w:tblCellMar>
        <w:tblLook w:val="04A0"/>
      </w:tblPr>
      <w:tblGrid>
        <w:gridCol w:w="8150"/>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تَجَعْفَرْتُ بِسْمِ اللَّهِ وَ اللَّهُ أَكْبَرُ</w:t>
            </w: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 فَلَمْ يَبْرَحْ أَبُو عَبْدِ اللَّهِ (ع) حَتَّى قَعَدَ السَّيِّدُ عَلَى اسْتِهِ.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رُوِيَ‏</w:t>
      </w:r>
      <w:r w:rsidRPr="0027727F">
        <w:rPr>
          <w:rFonts w:cs="B Badr" w:hint="cs"/>
          <w:color w:val="242887"/>
          <w:sz w:val="26"/>
          <w:szCs w:val="26"/>
          <w:rtl/>
        </w:rPr>
        <w:t xml:space="preserve"> أَنَّ أَبَا عَبْدِ اللَّهِ (ع) لَقِيَ السَّيِّدَ بْنَ مُحَمَّدٍ الْحِمْيَرِيَّ، فَقَالَ سَمَّتْكَ أُمُّكَ سَيِّداً وَ وُفِّقْتَ فِي ذَلِكَ وَ أَنْتَ سَيِّدُ الشُّعَرَاءِ، ثُمَّ أَنْشَدَ السَّيِّدُ فِي ذَلِكَ:</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لَقَدْ عَجِبْتُ لِقَائِلٍ لِي مَرَّةً</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عَلَامَةُ فَهُمْ مِنَ الْفُقَهَاءِ</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سَمَّاكَ قَوْمُكَ سَيِّداً صَدَقُوا بِهِ‏</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أَنْتَ الْمُوَفَّقُ سَيِّدُ الشُّعَرَاءِ</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عينه-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289</w:t>
      </w:r>
    </w:p>
    <w:p w:rsidR="007E6FF1" w:rsidRPr="0027727F" w:rsidRDefault="007E6FF1" w:rsidP="008D125C">
      <w:pPr>
        <w:spacing w:line="400" w:lineRule="exact"/>
        <w:jc w:val="both"/>
        <w:rPr>
          <w:rFonts w:cs="B Badr"/>
          <w:color w:val="242887"/>
          <w:sz w:val="26"/>
          <w:szCs w:val="26"/>
          <w:rtl/>
        </w:rPr>
      </w:pP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مَا أَنْتَ حِينَ تَخُصُّ آلَ مُحَمَّدٍ</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بِالْمَدْحِ مِنْكَ وَ شَاعِرٌ بِسَوَاءٍ</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مَدَحَ الْمُلُوكُ ذَوِي الْغِنَا لِعَطَائِهِمْ‏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وَ الْمَدْحُ مِنْكَ لَهُمْ لِغَيْرِ عَطَاءٍ</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فَأَبْشِرْ فَإِنَّكَ فَائِزٌ فِي حُبِّهِمْ‏</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لَوْ قَدْ وَرَدْتَ عَلَيْهِمْ بِجَزَاءٍ</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مَا تَعْدِلُ الدُّنْيَا جَمِيعاً كُلَّهَا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مِنْ حَوْضِ أَحْمَدَ شَرْبَةً مِنْ مَاءٍ</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جَعْفَرِ بْنِ عَفَّانَ الطَّائِيِ‏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508</w:t>
      </w:r>
      <w:r w:rsidRPr="0027727F">
        <w:rPr>
          <w:rFonts w:cs="B Badr" w:hint="cs"/>
          <w:color w:val="780000"/>
          <w:sz w:val="26"/>
          <w:szCs w:val="26"/>
          <w:rtl/>
        </w:rPr>
        <w:t xml:space="preserve"> حَدَّثَنِي نَصْرُ بْنُ الصَّبَّاحِ، قَالَ حَدَّثَنِي أَحْمَدُ بْنُ مُحَمَّدِ بْنِ عِيسَى، عَنْ يَحْيَى بْنِ عِمْرَانَ، قَالَ حَدَّثَنَا مُحَمَّدُ بْنُ سِنَانٍ، عَنْ زَيْدٍ الشَّحَّامِ، قَالَ‏</w:t>
      </w:r>
      <w:r w:rsidRPr="0027727F">
        <w:rPr>
          <w:rFonts w:cs="B Badr" w:hint="cs"/>
          <w:color w:val="242887"/>
          <w:sz w:val="26"/>
          <w:szCs w:val="26"/>
          <w:rtl/>
        </w:rPr>
        <w:t xml:space="preserve"> كُنَّا عِنْدَ أَبِي عَبْدِ اللَّهِ (ع) وَ نَحْنُ جَمَاعَةٌ مِنَ الْكُوفِيِّينَ، فَدَخَلَ جَعْفَرُ بْنُ عَفَّانَ عَلَى أَبِي عَبْدِ اللَّهِ (ع) فَقَرَّبَهُ وَ أَدْنَاهُ، ثُمَّ قَالَ يَا جَعْفَرُ! قَالَ لَبَّيْكَ جَعَلَنِيَ اللَّهُ فِدَاكَ، قَالَ: بَلَغَنِي أَنَّكَ تَقُولُ الشِّعْرَ فِي الْحُسَيْنِ (ع) وَ تُجِيدُ! فَقَالَ لَهُ نَعَمْ جَعَلَنِيَ اللَّهُ فِدَاكَ، فَقَالَ قُلْ فَأَنْشَدَهُ‏</w:t>
      </w:r>
      <w:r w:rsidRPr="0027727F">
        <w:rPr>
          <w:rFonts w:cs="B Badr" w:hint="cs"/>
          <w:color w:val="965AA0"/>
          <w:sz w:val="26"/>
          <w:szCs w:val="26"/>
          <w:rtl/>
        </w:rPr>
        <w:t xml:space="preserve"> «1»</w:t>
      </w:r>
      <w:r w:rsidRPr="0027727F">
        <w:rPr>
          <w:rFonts w:cs="B Badr" w:hint="cs"/>
          <w:color w:val="242887"/>
          <w:sz w:val="26"/>
          <w:szCs w:val="26"/>
          <w:rtl/>
        </w:rPr>
        <w:t xml:space="preserve"> (ع) وَ مَنْ حَوْلَهُ حَتَّى صَارَتْ لَهُ الدُّمُوعُ عَلَى وَجْهِهِ وَ لِحْيَتِهِ، ثُمَّ قَالَ يَا جَعْفَرُ وَ اللَّهِ لَقَدْ شَهِدَكَ مَلَائِكَةُ اللَّهِ الْمُقَرَّبُونَ هَاهُنَا يَسْمَعُونَ قَوْلَكَ فِي الْحُسَيْنِ (ع) وَ لَقَدْ بَكَوْا كَمَا بَكَيْنَا أَوْ أَكْثَرَ، وَ لَقَدْ أَوْجَبَ اللَّهُ تَعَالَى لَكَ يَا جَعْفَرُ فِي سَاعَتِهِ الْجَنَّةَ بِأَسْرِهَا وَ غَفَرَ اللَّهُ لَكَ، فَقَالَ يَا جَعْفَرُ أَ لَا أَزِيدُكَ! قَالَ نَعَمْ يَا سَيِّدِي، قَالَ: مَا مِنْ أَحَدٍ قَالَ فِي الْحُسَيْنِ (ع) شِعْراً فَبَكَى وَ أَبْكَى بِهِ إِلَّا أَوْجَبَ اللَّهُ لَهُ الْجَنَّةَ وَ غَفَرَ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انشده الشعر: قرأه عليه. و في ه: فانشده فبكى.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290</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مُحَمَّدِ بْنِ أَبِي زَيْنَبَ‏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اسْمُهُ‏</w:t>
      </w:r>
      <w:r w:rsidRPr="0027727F">
        <w:rPr>
          <w:rFonts w:cs="B Badr" w:hint="cs"/>
          <w:color w:val="965AA0"/>
          <w:sz w:val="26"/>
          <w:szCs w:val="26"/>
          <w:rtl/>
        </w:rPr>
        <w:t xml:space="preserve"> «1»</w:t>
      </w:r>
      <w:r w:rsidRPr="0027727F">
        <w:rPr>
          <w:rFonts w:cs="B Badr" w:hint="cs"/>
          <w:color w:val="000000"/>
          <w:sz w:val="26"/>
          <w:szCs w:val="26"/>
          <w:rtl/>
        </w:rPr>
        <w:t xml:space="preserve"> مِقْلَاصُ ابْنُ الْخَطَّابِ الْبَرَّادُ الْأَجْدَعُ الْأَسَدِيُّ وَ يُكَنَّى أَبَا إِسْمَاعِيلَ وَ يُكَنَّى أَيْضاً أَبَا الْخَطَّابِ‏</w:t>
      </w:r>
      <w:r w:rsidRPr="0027727F">
        <w:rPr>
          <w:rFonts w:cs="B Badr" w:hint="cs"/>
          <w:color w:val="965AA0"/>
          <w:sz w:val="26"/>
          <w:szCs w:val="26"/>
          <w:rtl/>
        </w:rPr>
        <w:t xml:space="preserve"> «2»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509</w:t>
      </w:r>
      <w:r w:rsidRPr="0027727F">
        <w:rPr>
          <w:rFonts w:cs="B Badr" w:hint="cs"/>
          <w:color w:val="780000"/>
          <w:sz w:val="26"/>
          <w:szCs w:val="26"/>
          <w:rtl/>
        </w:rPr>
        <w:t xml:space="preserve"> حَمْدَوَيْهِ وَ إِبْرَاهِيمُ ابْنَا نُصَيْرٍ، قَالا حَدَّثَنَا الْحُسَيْنُ‏</w:t>
      </w:r>
      <w:r w:rsidRPr="0027727F">
        <w:rPr>
          <w:rFonts w:cs="B Badr" w:hint="cs"/>
          <w:color w:val="965AA0"/>
          <w:sz w:val="26"/>
          <w:szCs w:val="26"/>
          <w:rtl/>
        </w:rPr>
        <w:t xml:space="preserve"> «3»</w:t>
      </w:r>
      <w:r w:rsidRPr="0027727F">
        <w:rPr>
          <w:rFonts w:cs="B Badr" w:hint="cs"/>
          <w:color w:val="780000"/>
          <w:sz w:val="26"/>
          <w:szCs w:val="26"/>
          <w:rtl/>
        </w:rPr>
        <w:t xml:space="preserve"> بْنُ مُوسَى، عَنْ إِبْرَاهِيمَ بْنِ عَبْدِ الْحَمِيدِ، عَنْ عِيسَى بْنِ أَبِي مَنْصُورٍ، قَالَ سَمِعْتُ أَبَا عَبْدِ اللَّهِ (ع) وَ ذَكَرَ أَبَا الْخَطَّابِ فَقَالَ‏</w:t>
      </w:r>
      <w:r w:rsidRPr="0027727F">
        <w:rPr>
          <w:rFonts w:cs="B Badr" w:hint="cs"/>
          <w:color w:val="242887"/>
          <w:sz w:val="26"/>
          <w:szCs w:val="26"/>
          <w:rtl/>
        </w:rPr>
        <w:t>: اللَّهُمَّ الْعَنْ أَبَا الْخَطَّابِ فَإِنَّهُ خَوَّفَنِي قَائِماً وَ قَاعِداً وَ عَلَى فِرَاشِي اللَّهُمَّ أَذِقْهُ حَرَّ الْحَدِيدِ.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510</w:t>
      </w:r>
      <w:r w:rsidRPr="0027727F">
        <w:rPr>
          <w:rFonts w:cs="B Badr" w:hint="cs"/>
          <w:color w:val="780000"/>
          <w:sz w:val="26"/>
          <w:szCs w:val="26"/>
          <w:rtl/>
        </w:rPr>
        <w:t xml:space="preserve"> وَ بِهَذَا الْإِسْنَادِ عَنْ إِبْرَاهِيمَ عَنْ أَبِي أُسَامَةَ، قَالَ‏</w:t>
      </w:r>
      <w:r w:rsidRPr="0027727F">
        <w:rPr>
          <w:rFonts w:cs="B Badr" w:hint="cs"/>
          <w:color w:val="242887"/>
          <w:sz w:val="26"/>
          <w:szCs w:val="26"/>
          <w:rtl/>
        </w:rPr>
        <w:t>، قَالَ رَجُلٌ لِأَبِي عَبْدِ اللَّهِ (ع) أُؤَخِّرُ الْمَغْرِبَ حَتَّى تَسْتَبِينَ النُّجُومُ قَالَ، فَقَالَ خَطَّابِيَّةٌ، إِنَّ جَبْرِيلَ أَنْزَلَهَا عَلَى رَسُولِ اللَّهِ (ص) حِينَ سَقَطَ الْقُرْصُ.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511</w:t>
      </w:r>
      <w:r w:rsidRPr="0027727F">
        <w:rPr>
          <w:rFonts w:cs="B Badr" w:hint="cs"/>
          <w:color w:val="780000"/>
          <w:sz w:val="26"/>
          <w:szCs w:val="26"/>
          <w:rtl/>
        </w:rPr>
        <w:t xml:space="preserve"> أَبُو عَلِيٍّ خَلَفُ بْنُ حَامِدٍ، قَالَ حَدَّثَنِي أَبُو مُحَمَّدٍ الْحَسَنُ بْنُ طَلْحَةَ، عَنِ ابْنِ فَضَّالٍ، عَنْ يُونُسَ بْنِ يَعْقُوبَ، عَنْ بُرَيْدٍ الْعِجْلِيِّ، عَنْ أَبِي عَبْدِ اللَّهِ (ع) قَالَ‏</w:t>
      </w:r>
      <w:r w:rsidRPr="0027727F">
        <w:rPr>
          <w:rFonts w:cs="B Badr" w:hint="cs"/>
          <w:color w:val="242887"/>
          <w:sz w:val="26"/>
          <w:szCs w:val="26"/>
          <w:rtl/>
        </w:rPr>
        <w:t xml:space="preserve"> أَنْزَلَ اللَّهُ فِي الْقُرْآنِ سَبْعَةً بِأَسْمَائِهِمْ فَمَحَتْ قُرَيْشٌ سِتَّةً وَ تَرَكُوا أَبَا لَهَبٍ، وَ سَأَلْتُ عَنْ قَوْلِ اللَّهِ عَزَّ وَ جَلَ‏</w:t>
      </w:r>
      <w:r w:rsidRPr="0027727F">
        <w:rPr>
          <w:rFonts w:cs="B Badr" w:hint="cs"/>
          <w:color w:val="006A0F"/>
          <w:sz w:val="26"/>
          <w:szCs w:val="26"/>
          <w:rtl/>
        </w:rPr>
        <w:t xml:space="preserve"> هَلْ أُنَبِّئُكُمْ عَلى‏ مَنْ تَنَزَّلُ الشَّياطِينُ تَنَزَّلُ عَلى‏ كُلِّ أَفَّاكٍ أَثِيمٍ‏</w:t>
      </w:r>
      <w:r w:rsidRPr="0027727F">
        <w:rPr>
          <w:rFonts w:cs="B Badr" w:hint="cs"/>
          <w:color w:val="242887"/>
          <w:sz w:val="26"/>
          <w:szCs w:val="26"/>
          <w:rtl/>
        </w:rPr>
        <w:t xml:space="preserve"> قَالَ: هُمْ سَبْعَةٌ الْمُغِيرَةُ بْنُ سَعِيدٍ وَ بَيَانٌ وَ صَائِدٌ</w:t>
      </w:r>
      <w:r w:rsidRPr="0027727F">
        <w:rPr>
          <w:rFonts w:cs="B Badr" w:hint="cs"/>
          <w:color w:val="965AA0"/>
          <w:sz w:val="26"/>
          <w:szCs w:val="26"/>
          <w:rtl/>
        </w:rPr>
        <w:t xml:space="preserve"> «4»</w:t>
      </w:r>
      <w:r w:rsidRPr="0027727F">
        <w:rPr>
          <w:rFonts w:cs="B Badr" w:hint="cs"/>
          <w:color w:val="242887"/>
          <w:sz w:val="26"/>
          <w:szCs w:val="26"/>
          <w:rtl/>
        </w:rPr>
        <w:t xml:space="preserve"> 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اسم ابى زينب مقلاص، و في ب و المطبوع: مقلاص ابى الخطاب.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فيكون أبو الخطاب كنية لمحمّد.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ب و ه: و يكنى أيضا ابا اسمعيل و يكنى أيضا أبو الظبيات و في ج و د و الترتيب: ابو الظبيان.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ه و الترتيب: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بنان و صايد النهدى-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الْحَارِثُ الشَّامِيُّ وَ عَبْدُ اللَّهِ بْنُ الْحَارِثِ وَ حَمْزَةُ بْنُ عُمَارَةَ الْبَرْبَرِيُّ وَ أَبُو الْخَطَّابِ.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512</w:t>
      </w:r>
      <w:r w:rsidRPr="0027727F">
        <w:rPr>
          <w:rFonts w:cs="B Badr" w:hint="cs"/>
          <w:color w:val="780000"/>
          <w:sz w:val="26"/>
          <w:szCs w:val="26"/>
          <w:rtl/>
        </w:rPr>
        <w:t xml:space="preserve"> حَمْدَوَيْهِ، قَالَ حَدَّثَنِي مُحَمَّدُ بْنُ عِيسَى، عَنْ يُونُسَ بْنِ عَبْدِ الرَّحْمَنِ عَنْ بَشِيرٍ الدَّهَّانِ، عَنْ أَبِي عَبْدِ اللَّهِ (ع) قَالَ‏</w:t>
      </w:r>
      <w:r w:rsidRPr="0027727F">
        <w:rPr>
          <w:rFonts w:cs="B Badr" w:hint="cs"/>
          <w:color w:val="242887"/>
          <w:sz w:val="26"/>
          <w:szCs w:val="26"/>
          <w:rtl/>
        </w:rPr>
        <w:t xml:space="preserve"> كَتَبَ أَبُو عَبْدِ اللَّهِ (ع) إِلَى أَبِي الْخَطَّابِ: بَلَغَنِي أَنَّكَ تَزْعُمُ أَنْ الزِّنَا رَجُلٌ وَ أَنَّ الْخَمْرَ رَجُلٌ وَ أَنَّ الصَّلَاةَ رَجُلٌ وَ أَنَّ الصِّيَامَ رَجُلٌ وَ أَنَّ الْفَوَاحِشَ رَجُلٌ، وَ لَيْسَ هُوَ كَمَا تَقُولُ أَنَا أَصْلُ الْحَقِّ وَ فُرُوعُ الْحَقِّ طَاعَةُ اللَّهِ، وَ عَدُوُّنَا أَصْلُ الشَّرِّ وَ فُرُوعُهُمُ الْفَوَاحِشُ، وَ كَيْفَ يُطَاعُ مَنْ لَا يُعْرَفُ وَ كَيْفَ يُعْرَفُ مَنْ لَا يُطَاعُ.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513</w:t>
      </w:r>
      <w:r w:rsidRPr="0027727F">
        <w:rPr>
          <w:rFonts w:cs="B Badr" w:hint="cs"/>
          <w:color w:val="780000"/>
          <w:sz w:val="26"/>
          <w:szCs w:val="26"/>
          <w:rtl/>
        </w:rPr>
        <w:t xml:space="preserve"> طَاهِرُ بْنُ عِيسَى، قَالَ حَدَّثَنِي جَعْفَرُ بْنُ أَحْمَدَ، قَالَ حَدَّثَنِي الشُّجَاعِيُّ، عَنِ الْحَمَّادِيِّ، رَفَعَهُ إِلَى أَبِي عَبْدِ اللَّهِ (ع)</w:t>
      </w:r>
      <w:r w:rsidRPr="0027727F">
        <w:rPr>
          <w:rFonts w:cs="B Badr" w:hint="cs"/>
          <w:color w:val="242887"/>
          <w:sz w:val="26"/>
          <w:szCs w:val="26"/>
          <w:rtl/>
        </w:rPr>
        <w:t xml:space="preserve"> أَنَّهُ قِيلَ لَهُ: رُوِيَ عَنْكُمْ أَنَّ الْخَمْرَ وَ الْمَيْسِرَ وَ الْأَنْصَابَ وَ الْأَزْلَامَ رِجَالٌ فَقَالَ مَا كَانَ اللَّهُ عَزَّ وَ جَلَّ لِيُخَاطِبَ خَلْقَهُ بِمَا لَا يَعْلَمُونَ.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514</w:t>
      </w:r>
      <w:r w:rsidRPr="0027727F">
        <w:rPr>
          <w:rFonts w:cs="B Badr" w:hint="cs"/>
          <w:color w:val="780000"/>
          <w:sz w:val="26"/>
          <w:szCs w:val="26"/>
          <w:rtl/>
        </w:rPr>
        <w:t xml:space="preserve"> طَاهِرٌ، قَالَ حَدَّثَنِي جَعْفَرٌ، قَالَ حَدَّثَنَا الشُّجَاعِيُّ، عَنِ الْحَمَّادِيِّ، رَفَعَهُ إِلَى أَبِي عَبْدِ اللَّهِ (ع) قَالَ‏</w:t>
      </w:r>
      <w:r w:rsidRPr="0027727F">
        <w:rPr>
          <w:rFonts w:cs="B Badr" w:hint="cs"/>
          <w:color w:val="242887"/>
          <w:sz w:val="26"/>
          <w:szCs w:val="26"/>
          <w:rtl/>
        </w:rPr>
        <w:t xml:space="preserve"> سَأَلَ عَنِ التَّنَاسُخِ‏</w:t>
      </w:r>
      <w:r w:rsidRPr="0027727F">
        <w:rPr>
          <w:rFonts w:cs="B Badr" w:hint="cs"/>
          <w:color w:val="965AA0"/>
          <w:sz w:val="26"/>
          <w:szCs w:val="26"/>
          <w:rtl/>
        </w:rPr>
        <w:t xml:space="preserve"> «1»</w:t>
      </w:r>
      <w:r w:rsidRPr="0027727F">
        <w:rPr>
          <w:rFonts w:cs="B Badr" w:hint="cs"/>
          <w:color w:val="242887"/>
          <w:sz w:val="26"/>
          <w:szCs w:val="26"/>
          <w:rtl/>
        </w:rPr>
        <w:t xml:space="preserve"> قَالَ فَمَنْ نَسَخَ الْأَوَّلَ.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515</w:t>
      </w:r>
      <w:r w:rsidRPr="0027727F">
        <w:rPr>
          <w:rFonts w:cs="B Badr" w:hint="cs"/>
          <w:color w:val="780000"/>
          <w:sz w:val="26"/>
          <w:szCs w:val="26"/>
          <w:rtl/>
        </w:rPr>
        <w:t xml:space="preserve"> أَحْمَدُ بْنُ عَلِيٍّ الْقُمِّيُّ السَّلُولِيُّ، قَالَ حَدَّثَنِي أَحْمَدُ بْنُ مُحَمَّدِ بْنِ عِيسَى عَنْ صَفْوَانَ، عَنْ عَنْبَسَةَ بْنِ مُصْعَبٍ، قَالَ‏</w:t>
      </w:r>
      <w:r w:rsidRPr="0027727F">
        <w:rPr>
          <w:rFonts w:cs="B Badr" w:hint="cs"/>
          <w:color w:val="242887"/>
          <w:sz w:val="26"/>
          <w:szCs w:val="26"/>
          <w:rtl/>
        </w:rPr>
        <w:t>، قَالَ لِي أَبُو عَبْدِ اللَّهِ (ع) أَيُّ شَيْ‏ءٍ سَمِعْتَ مِنْ أَبِي الْخَطَّابِ قَالَ سَمِعْتُهُ يَقُولُ إِنَّكَ وَضَعْتَ يَدَكَ عَلَى صَدْرِهِ وَ قُلْتَ لَهُ عِهْ‏</w:t>
      </w:r>
      <w:r w:rsidRPr="0027727F">
        <w:rPr>
          <w:rFonts w:cs="B Badr" w:hint="cs"/>
          <w:color w:val="965AA0"/>
          <w:sz w:val="26"/>
          <w:szCs w:val="26"/>
          <w:rtl/>
        </w:rPr>
        <w:t xml:space="preserve"> «2»</w:t>
      </w:r>
      <w:r w:rsidRPr="0027727F">
        <w:rPr>
          <w:rFonts w:cs="B Badr" w:hint="cs"/>
          <w:color w:val="242887"/>
          <w:sz w:val="26"/>
          <w:szCs w:val="26"/>
          <w:rtl/>
        </w:rPr>
        <w:t xml:space="preserve"> وَ لَا تَنْسَ! وَ إِنَّكَ تَعْلَمُ الْغَيْبَ، وَ إِنَّكَ قُلْتَ لَهُ هُوَ عَيْبَةُ عَلِمْنَا وَ مَوْضِعُ‏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ذكر هذه الرواية بمناسبة قول ابى الخطاب ان الأعمال رجال و لعلها كانت على قوله بالتناسخ.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امر من وعى يعى و الهاء للسكت.</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سِرِّنَا أَمِينٌ عَلَى أَحْيَائِنَا وَ أَمْوَاتِنَا، قَالَ: لَا وَ اللَّهِ مَا مَسَّ شَيْ‏ءٌ مِنْ جَسَدِي جَسَدَهُ إِلَّا يَدَهُ، وَ أَمَّا قَوْلُهُ إِنِّي قُلْتُ أَعْلَمُ الْغَيْبَ: فَوَ اللَّهِ‏</w:t>
      </w:r>
      <w:r w:rsidRPr="0027727F">
        <w:rPr>
          <w:rFonts w:cs="B Badr" w:hint="cs"/>
          <w:color w:val="965AA0"/>
          <w:sz w:val="26"/>
          <w:szCs w:val="26"/>
          <w:rtl/>
        </w:rPr>
        <w:t xml:space="preserve"> «1»</w:t>
      </w:r>
      <w:r w:rsidRPr="0027727F">
        <w:rPr>
          <w:rFonts w:cs="B Badr" w:hint="cs"/>
          <w:color w:val="242887"/>
          <w:sz w:val="26"/>
          <w:szCs w:val="26"/>
          <w:rtl/>
        </w:rPr>
        <w:t xml:space="preserve"> الَّذِي لَا إِلَهَ إِلَّا هُوَ مَا أَعْلَمُ الْغَيْبَ، وَ لَا آجَرَنِي اللَّهُ فِي أَمْوَاتِي وَ لَا بَارَكَ لِي فِي أَحْيَائِي إِنْ كُنْتُ قُلْتُ لَهُ، قَالَ، وَ قُدَّامَهُ جُوَيْرِيَةٌ سَوْدَاءُ تَدْرُجُ‏</w:t>
      </w:r>
      <w:r w:rsidRPr="0027727F">
        <w:rPr>
          <w:rFonts w:cs="B Badr" w:hint="cs"/>
          <w:color w:val="965AA0"/>
          <w:sz w:val="26"/>
          <w:szCs w:val="26"/>
          <w:rtl/>
        </w:rPr>
        <w:t xml:space="preserve"> «2»</w:t>
      </w:r>
      <w:r w:rsidRPr="0027727F">
        <w:rPr>
          <w:rFonts w:cs="B Badr" w:hint="cs"/>
          <w:color w:val="242887"/>
          <w:sz w:val="26"/>
          <w:szCs w:val="26"/>
          <w:rtl/>
        </w:rPr>
        <w:t>، قَالَ: لَقَدْ كَانَ مِنِّي إِلَى أُمِّ هَذِهِ أَوْ إِلَى هَذِهِ كَخَطِّ</w:t>
      </w:r>
      <w:r w:rsidRPr="0027727F">
        <w:rPr>
          <w:rFonts w:cs="B Badr" w:hint="cs"/>
          <w:color w:val="965AA0"/>
          <w:sz w:val="26"/>
          <w:szCs w:val="26"/>
          <w:rtl/>
        </w:rPr>
        <w:t xml:space="preserve"> «3»</w:t>
      </w:r>
      <w:r w:rsidRPr="0027727F">
        <w:rPr>
          <w:rFonts w:cs="B Badr" w:hint="cs"/>
          <w:color w:val="242887"/>
          <w:sz w:val="26"/>
          <w:szCs w:val="26"/>
          <w:rtl/>
        </w:rPr>
        <w:t xml:space="preserve"> الْقَلَمِ فَأَتَتْنِي هَذِهِ، فَلَوْ كُنْتُ أَعْلَمُ الْغَيْبَ مَا كَانَتْ تَأْتِينِي، وَ لَقَدْ قَاسَمْتُ مَعَ عَبْدِ اللَّهِ بْنِ الْحَسَنِ حَائِطاً بَيْنِي وَ بَيْنَهُ، فَأَصَابَهُ السَّهْلُ وَ الشِّرْبُ وَ أَصَابَنِي الْجَبَلُ فَلَوْ كُنْتُ أَعْلَمُ الْغَيْبَ لَأَصَابَنِي السَّهْلُ وَ الشِّرْبُ وَ أَصَابَهُ الْجَبَلُ، وَ أَمَّا قَوْلُهُ إِنِّي قُلْتُ لَهُ هُوَ عَيْبَةُ عَلِمْنَا وَ مَوْضِعُ سِرِّنَا أَمِينٌ عَلَى أَحْيَائِنَا وَ أَمْوَاتِنَا: فَلَا آجَرَنِيَ اللَّهُ فِي أَمْوَاتِي وَ لَا بَارَكَ لِي فِي أَحْيَائِي إِنْ كُنْتُ قُلْتُ لَهُ شَيْئاً مِنْ هَذَا، قَطُّ.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516</w:t>
      </w:r>
      <w:r w:rsidRPr="0027727F">
        <w:rPr>
          <w:rFonts w:cs="B Badr" w:hint="cs"/>
          <w:color w:val="780000"/>
          <w:sz w:val="26"/>
          <w:szCs w:val="26"/>
          <w:rtl/>
        </w:rPr>
        <w:t xml:space="preserve"> مُحَمَّدُ بْنُ مَسْعُودٍ، قَالَ حَدَّثَنِي عَلِيُّ بْنُ مُحَمَّدِ بْنِ يَزِيدَ، قَالَ حَدَّثَنِي أَحْمَدُ بْنُ مُحَمَّدِ بْنِ عِيسَى، عَنِ ابْنِ أَبِي نَصْرٍ، عَنْ عَلِيِّ بْنِ عُقْبَةَ، عَنْ أَبِيهِ، قَالَ‏</w:t>
      </w:r>
      <w:r w:rsidRPr="0027727F">
        <w:rPr>
          <w:rFonts w:cs="B Badr" w:hint="cs"/>
          <w:color w:val="242887"/>
          <w:sz w:val="26"/>
          <w:szCs w:val="26"/>
          <w:rtl/>
        </w:rPr>
        <w:t xml:space="preserve"> دَخَلْتُ عَلَى أَبِي عَبْدِ اللَّهِ (ع) قَالَ فَسَلَّمْتُ وَ جَلَسْتُ، فَقَالَ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كَانَ فِي مَجْلِسِكَ هَذَا أَبُو الْخَطَّابِ، وَ مَعَهُ سَبْعُونَ رَجُلًا كُلُّهُمْ إِلَيْهِ يَتَأَلَّمُ‏</w:t>
      </w:r>
      <w:r w:rsidRPr="0027727F">
        <w:rPr>
          <w:rFonts w:cs="B Badr" w:hint="cs"/>
          <w:color w:val="965AA0"/>
          <w:sz w:val="26"/>
          <w:szCs w:val="26"/>
          <w:rtl/>
        </w:rPr>
        <w:t xml:space="preserve"> «4»</w:t>
      </w:r>
      <w:r w:rsidRPr="0027727F">
        <w:rPr>
          <w:rFonts w:cs="B Badr" w:hint="cs"/>
          <w:color w:val="242887"/>
          <w:sz w:val="26"/>
          <w:szCs w:val="26"/>
          <w:rtl/>
        </w:rPr>
        <w:t xml:space="preserve">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فلا و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الدرج: المشى.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لخط القلم- خ و في بعض النسخ: لحظ القلم. و لحطه‏اى رشّه بالماء.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كلحط القلم في الدواة.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الترتيب: ينالهم. و قال في سابع البحار: و في بعض النسخ: ينالهم.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الظاهر ان فيه سقطا و تحريفا. و قال السيّد الداماد: كلهم مسلمون ينالهم من تلقاء انفسهم مصيبة.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شَيْ‏ءٌ رَحِمْتُهُمْ، فَقُلْتُ لَهُمْ أَ لَا أُخْبِرُكُمْ بِفَضَائِلِ الْمُسْلِمِ فَلَا أَحْسُبُ أَصْغَرَهُمْ إِلَّا قَالَ بَلَى جُعِلْتُ فِدَاكَ، قُلْتُ مِنْ فَضَائِلِ الْمُسْلِمِ أَنْ يُقَالَ: فُلَانٌ قَارِئٌ لِكِتَابِ اللَّهِ عَزَّ وَ جَلَّ، وَ فُلَانٌ ذُو حَظٍّ مِنْ وَرَعٍ، وَ فُلَانٌ يَجْتَهِدُ فِي عِبَادَتِهِ لِرَبِّهِ، فَهَذِهِ فَضَائِلُ الْمُسْلِمِ، مَا لَكُمْ وَ لِلرِّئَاسَاتِ! إِنَّمَا الْمُسْلِمُونَ‏</w:t>
      </w:r>
      <w:r w:rsidRPr="0027727F">
        <w:rPr>
          <w:rFonts w:cs="B Badr" w:hint="cs"/>
          <w:color w:val="965AA0"/>
          <w:sz w:val="26"/>
          <w:szCs w:val="26"/>
          <w:rtl/>
        </w:rPr>
        <w:t xml:space="preserve"> «1»</w:t>
      </w:r>
      <w:r w:rsidRPr="0027727F">
        <w:rPr>
          <w:rFonts w:cs="B Badr" w:hint="cs"/>
          <w:color w:val="242887"/>
          <w:sz w:val="26"/>
          <w:szCs w:val="26"/>
          <w:rtl/>
        </w:rPr>
        <w:t xml:space="preserve"> رَأْسٌ وَاحِدٌ، إِيَّاكُمْ وَ الرِّجَالُ فَإِنَّ الرِّجَالَ لِلرِّجَالِ مَهْلَكَةٌ، فَإِنِّي سَمِعْتُ أَبِي يَقُولُ: إِنَّ شَيْطَاناً يُقَالُ لَهُ الْمُذْهِبُ يَأْتِي فِي كُلِّ صُورَةٍ، إِلَّا أَنَّهُ لَا يَأْتِي فِي صُورَةِ نَبِيٍّ وَ لَا وَصِيِّ نَبِيٍّ، وَ لَا أَحْسَبُهُ إِلَّا وَ قَدْ تَرَاءَى لِصَاحِبِكُمْ فَاحْذَرُوهُ! فَبَلَّغَنِي أَنَّهُمْ قَتَلُوا مَعَهُ فَأَبْعَدَهُمُ اللَّهُ وَ أَسْحَقَهُمْ‏</w:t>
      </w:r>
      <w:r w:rsidRPr="0027727F">
        <w:rPr>
          <w:rFonts w:cs="B Badr" w:hint="cs"/>
          <w:color w:val="965AA0"/>
          <w:sz w:val="26"/>
          <w:szCs w:val="26"/>
          <w:rtl/>
        </w:rPr>
        <w:t xml:space="preserve"> «2»</w:t>
      </w:r>
      <w:r w:rsidRPr="0027727F">
        <w:rPr>
          <w:rFonts w:cs="B Badr" w:hint="cs"/>
          <w:color w:val="242887"/>
          <w:sz w:val="26"/>
          <w:szCs w:val="26"/>
          <w:rtl/>
        </w:rPr>
        <w:t xml:space="preserve"> أَنَّهُ لَا يَهْلِكُ عَلَى اللَّهِ‏</w:t>
      </w:r>
      <w:r w:rsidRPr="0027727F">
        <w:rPr>
          <w:rFonts w:cs="B Badr" w:hint="cs"/>
          <w:color w:val="965AA0"/>
          <w:sz w:val="26"/>
          <w:szCs w:val="26"/>
          <w:rtl/>
        </w:rPr>
        <w:t xml:space="preserve"> «3»</w:t>
      </w:r>
      <w:r w:rsidRPr="0027727F">
        <w:rPr>
          <w:rFonts w:cs="B Badr" w:hint="cs"/>
          <w:color w:val="242887"/>
          <w:sz w:val="26"/>
          <w:szCs w:val="26"/>
          <w:rtl/>
        </w:rPr>
        <w:t xml:space="preserve"> إِلَّا هَالِكٌ.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517</w:t>
      </w:r>
      <w:r w:rsidRPr="0027727F">
        <w:rPr>
          <w:rFonts w:cs="B Badr" w:hint="cs"/>
          <w:color w:val="780000"/>
          <w:sz w:val="26"/>
          <w:szCs w:val="26"/>
          <w:rtl/>
        </w:rPr>
        <w:t xml:space="preserve"> حَمْدَوَيْهِ وَ مُحَمَّدٌ، قَالا حَدَّثَنَا الْحَمِيدِيُّ وَ هُوَ مُحَمَّدُ بْنُ عَبْدِ الْحَمِيدِ الْعَطَّارِ الْكُوفِيُّ، عَنْ يُونُسَ بْنِ يَعْقُوبَ، عَنْ عَبْدِ اللَّهِ بْنِ بُكَيْرٍ الرَّجَّانِيِّ، قَالَ‏</w:t>
      </w:r>
      <w:r w:rsidRPr="0027727F">
        <w:rPr>
          <w:rFonts w:cs="B Badr" w:hint="cs"/>
          <w:color w:val="242887"/>
          <w:sz w:val="26"/>
          <w:szCs w:val="26"/>
          <w:rtl/>
        </w:rPr>
        <w:t xml:space="preserve"> ذَكَرْتُ أَبَا الْخَطَّابِ وَ مَقْتَلَهُ عِنْدَ أَبِي عَبْدِ اللَّهِ (ع)، قَالَ، فَرَقَقْتُ عِنْدَ ذَلِكَ فَبَكَيْتُ، فَقَالَ أَ تَأْسَى‏</w:t>
      </w:r>
      <w:r w:rsidRPr="0027727F">
        <w:rPr>
          <w:rFonts w:cs="B Badr" w:hint="cs"/>
          <w:color w:val="965AA0"/>
          <w:sz w:val="26"/>
          <w:szCs w:val="26"/>
          <w:rtl/>
        </w:rPr>
        <w:t xml:space="preserve"> «4»</w:t>
      </w:r>
      <w:r w:rsidRPr="0027727F">
        <w:rPr>
          <w:rFonts w:cs="B Badr" w:hint="cs"/>
          <w:color w:val="242887"/>
          <w:sz w:val="26"/>
          <w:szCs w:val="26"/>
          <w:rtl/>
        </w:rPr>
        <w:t xml:space="preserve"> عَلَيْهِمْ فَقُلْتُ لَا وَ قَدْ سَمِعْتُكَ تَذْكُرُ أَنَّ عَلِيّاً (ع) قَتَلَ أَصْحَابَ النَّهَرِ فَأَصْبَحَ أَصْحَابُ عَلِيٍّ (ع) يَبْكُونَ عَلَيْهِمْ، فَقَالَ عَلِيٌّ (ع) لَهُمْ أَ تَأْسَوْنَ عَلَيْهِمْ قَالُوا لَا إِلَّا أَنَا ذَكَرْنَا الْأُلْفَةَ الَّتِي كُنَّا عَلَيْهَا وَ الْبَلِيَّةَ الَّتِي أَوْقَعَتْهُمْ، فَلِذَلِكَ رَقَقْنَا عَلَيْهِمْ، قَالَ لَا بَأْسَ.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518</w:t>
      </w:r>
      <w:r w:rsidRPr="0027727F">
        <w:rPr>
          <w:rFonts w:cs="B Badr" w:hint="cs"/>
          <w:color w:val="780000"/>
          <w:sz w:val="26"/>
          <w:szCs w:val="26"/>
          <w:rtl/>
        </w:rPr>
        <w:t xml:space="preserve"> مُحَمَّدُ بْنُ مَسْعُودٍ، قَالَ حَدَّثَنِي عَلِيُّ بْنُ الْحَسَنِ، عَنْ مُعَمَّرِ بْنِ خَلَّادٍ،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ب و الترتيب: انما للمسلمين.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اسخطهم-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هلك إليه و عليه: حرص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اسى يأسى من باب علم: حزن.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قَالَ، قَالَ أَبُو الْحَسَنِ (ع)</w:t>
      </w:r>
      <w:r w:rsidRPr="0027727F">
        <w:rPr>
          <w:rFonts w:cs="B Badr" w:hint="cs"/>
          <w:color w:val="242887"/>
          <w:sz w:val="26"/>
          <w:szCs w:val="26"/>
          <w:rtl/>
        </w:rPr>
        <w:t xml:space="preserve"> إِنَّ أَبَا الْخَطَّابِ أَفْسَدَ أَهْلَ الْكُوفَةِ فَصَارُوا لَا يُصَلُّونَ الْمَغْرِبَ حَتَّى يَغِيبَ الشَّفَقُ وَ لَمْ يَكُنْ ذَلِكَ إِنَّمَا ذَاكَ لِلْمُسَافِرِ وَ صَاحِبِ الْعِلَّةِ، وَ قَالَ، إِنَّ رَجُلًا سَأَلَ أَبَا الْحَسَنِ (ع) فَقَالَ كَيْفَ قَالَ أَبُو عَبْدِ اللَّهِ (ع) فِي أَبِي الْخَطَّابِ مَا قَالَ ثُمَّ جَاءَتِ الْبَرَاءَةُ مِنْهُ فَقَالَ لَهُ: أَ كَانَ لِأَبِي عَبْدِ اللَّهِ (ع) أَنْ يَسْتَعْمِلَ وَ لَيْسَ لَهُ أَنْ يَعْزِلَ.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519</w:t>
      </w:r>
      <w:r w:rsidRPr="0027727F">
        <w:rPr>
          <w:rFonts w:cs="B Badr" w:hint="cs"/>
          <w:color w:val="780000"/>
          <w:sz w:val="26"/>
          <w:szCs w:val="26"/>
          <w:rtl/>
        </w:rPr>
        <w:t xml:space="preserve"> حَدَّثَنِي مُحَمَّدُ بْنُ مَسْعُودٍ، قَالَ حَدَّثَنِي حَمْدَانُ بْنُ أَحْمَدَ، قَالَ حَدَّثَنِي مُعَاوِيَةُ بْنُ حُكَيْمٍ.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حَدَّثَنِي مُحَمَّدُ بْنُ الْحَسَنِ الْبَرَّانِيُ‏</w:t>
      </w:r>
      <w:r w:rsidRPr="0027727F">
        <w:rPr>
          <w:rFonts w:cs="B Badr" w:hint="cs"/>
          <w:color w:val="965AA0"/>
          <w:sz w:val="26"/>
          <w:szCs w:val="26"/>
          <w:rtl/>
        </w:rPr>
        <w:t xml:space="preserve"> «1»</w:t>
      </w:r>
      <w:r w:rsidRPr="0027727F">
        <w:rPr>
          <w:rFonts w:cs="B Badr" w:hint="cs"/>
          <w:color w:val="780000"/>
          <w:sz w:val="26"/>
          <w:szCs w:val="26"/>
          <w:rtl/>
        </w:rPr>
        <w:t xml:space="preserve"> وَ عُثْمَانُ بْنُ حَامِدٍ، قَالا حَدَّثَنَا مُحَمَّدُ بْنُ يَزْدَادَ، قَالَ حَدَّثَنَا مُعَاوِيَةُ بْنُ حُكَيْمٍ، عَنْ أَبِيهِ، عَنْ جَدِّهِ، قَالَ‏</w:t>
      </w:r>
      <w:r w:rsidRPr="0027727F">
        <w:rPr>
          <w:rFonts w:cs="B Badr" w:hint="cs"/>
          <w:color w:val="242887"/>
          <w:sz w:val="26"/>
          <w:szCs w:val="26"/>
          <w:rtl/>
        </w:rPr>
        <w:t xml:space="preserve"> بَلَغَنِي عَنْ أَبِي الْخَطَّابِ أَشْيَاءَ، فَدَخَلْتُ عَلَى أَبِي عَبْدِ اللَّهِ (ع) فَدَخَلَ أَبُو الْخَطَّابِ وَ أَنَا عِنْدَهُ أَوْ دَخَلْتُ وَ هُوَ عِنْدَهُ، فَلَمَّا أَنْ بَقِيتُ أَنَا وَ هُوَ فِي الْمَجْلِسِ: قُلْتُ لِأَبِي عَبْدِ اللَّهِ (ع) إِنَّ أَبَا الْخَطَّابِ رَوَى عَنْكَ كَذَا وَ كَذَا! قَالَ كَذَبَ، قَالَ، فَأَقْبَلْتُ أَرْوِي مَا رَوَى شَيْئاً شَيْئاً مِمَّا سَمِعْنَاهُ وَ أَنْكَرْنَاهُ إِلَّا سَأَلْتُ عَنْهُ، فَجَعَلَ يَقُولُ كَذَبَ، وَ زَحَفَ‏</w:t>
      </w:r>
      <w:r w:rsidRPr="0027727F">
        <w:rPr>
          <w:rFonts w:cs="B Badr" w:hint="cs"/>
          <w:color w:val="965AA0"/>
          <w:sz w:val="26"/>
          <w:szCs w:val="26"/>
          <w:rtl/>
        </w:rPr>
        <w:t xml:space="preserve"> «2»</w:t>
      </w:r>
      <w:r w:rsidRPr="0027727F">
        <w:rPr>
          <w:rFonts w:cs="B Badr" w:hint="cs"/>
          <w:color w:val="242887"/>
          <w:sz w:val="26"/>
          <w:szCs w:val="26"/>
          <w:rtl/>
        </w:rPr>
        <w:t xml:space="preserve"> أَبُو الْخَطَّابِ حَتَّى ضَرَبَ بِيَدِهِ إِلَى لِحْيَةِ أَبِي عَبْدِ اللَّهِ، فَضَرَبْتُ يَدَهُ وَ قُلْتُ خُذْ</w:t>
      </w:r>
      <w:r w:rsidRPr="0027727F">
        <w:rPr>
          <w:rFonts w:cs="B Badr" w:hint="cs"/>
          <w:color w:val="965AA0"/>
          <w:sz w:val="26"/>
          <w:szCs w:val="26"/>
          <w:rtl/>
        </w:rPr>
        <w:t xml:space="preserve"> «3»</w:t>
      </w:r>
      <w:r w:rsidRPr="0027727F">
        <w:rPr>
          <w:rFonts w:cs="B Badr" w:hint="cs"/>
          <w:color w:val="242887"/>
          <w:sz w:val="26"/>
          <w:szCs w:val="26"/>
          <w:rtl/>
        </w:rPr>
        <w:t xml:space="preserve"> يَدَكَ عَنْ لِحْيَتِهِ! فَقَالَ أَبُو الْخَطَّابِ يَا أَبَا الْقَاسِمِ لَا تَقُومُ‏</w:t>
      </w:r>
      <w:r w:rsidRPr="0027727F">
        <w:rPr>
          <w:rFonts w:cs="B Badr" w:hint="cs"/>
          <w:color w:val="965AA0"/>
          <w:sz w:val="26"/>
          <w:szCs w:val="26"/>
          <w:rtl/>
        </w:rPr>
        <w:t xml:space="preserve"> «4»</w:t>
      </w:r>
      <w:r w:rsidRPr="0027727F">
        <w:rPr>
          <w:rFonts w:cs="B Badr" w:hint="cs"/>
          <w:color w:val="242887"/>
          <w:sz w:val="26"/>
          <w:szCs w:val="26"/>
          <w:rtl/>
        </w:rPr>
        <w:t xml:space="preserve"> قَالَ أَبُو عَبْدِ اللَّهِ (ع) لَهُ حَاجَةٌ، حَتَّى قَالَ ثَلَاثَ مَرَّاتٍ كُلَّ ذَلِكَ يَقُولُ أَبُو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البراثى-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الزحف: المشى و الدبّ.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حلّ-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تقوم- خ اي تريد الخروج؟</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لَهُ حَاجَةٌ، فَخَرَجَ، فَقَالَ أَبُو عَبْدِ اللَّهِ (ع) إِنَّمَا أَرَادَ أَنْ يَقُولَ لَكَ يُخْبِرُنِي‏</w:t>
      </w:r>
      <w:r w:rsidRPr="0027727F">
        <w:rPr>
          <w:rFonts w:cs="B Badr" w:hint="cs"/>
          <w:color w:val="965AA0"/>
          <w:sz w:val="26"/>
          <w:szCs w:val="26"/>
          <w:rtl/>
        </w:rPr>
        <w:t xml:space="preserve"> «1»</w:t>
      </w:r>
      <w:r w:rsidRPr="0027727F">
        <w:rPr>
          <w:rFonts w:cs="B Badr" w:hint="cs"/>
          <w:color w:val="242887"/>
          <w:sz w:val="26"/>
          <w:szCs w:val="26"/>
          <w:rtl/>
        </w:rPr>
        <w:t xml:space="preserve"> وَ يَكْتُمُكَ، فَأَبْلِغْ أَصْحَابِي كَذَا وَ أَبْلِغْهُمْ كَذَا وَ كَذَا، قَالَ، قُلْتُ إِنِّي لَا أَحْفَظُ هَذَا فَأَقُولُ مَا حَفِظْتُ وَ مَا لَمْ أَحْفَظْ قُلْتُ أُحْسِنُ مَا يَحْضُرُنِي، قَالَ: نَعَمْ فَإِنَّ الْمُصْلِحَ لَيْسَ بِكَذَّابٍ.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الْكَشِّيُّ: هَذَا غَلَطٌ وَ وَهَمٌ فِي الْحَدِيثِ إِنْ شَاءَ اللَّهُ، لَقَدْ أَتَى مُعَاوِيَةُ بِشَيْ‏ءٍ مُنْكَرٍ لَا تَقْبَلُهُ الْعُقُولُ، وَ ذَلِكَ أَنَّ مِثْلَ أَبِي الْخَطَّابِ لَا يُحَدِّثُ نَفْسَهُ بِضَرْبِ يَدِهِ إِلَى لِحْيَةِ أَقَلِّ عَبْدٍ لِأَبِي عَبْدِ اللَّهِ (ع) فَكَيْفَ هُوَ صَلَّى اللَّهُ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520</w:t>
      </w:r>
      <w:r w:rsidRPr="0027727F">
        <w:rPr>
          <w:rFonts w:cs="B Badr" w:hint="cs"/>
          <w:color w:val="780000"/>
          <w:sz w:val="26"/>
          <w:szCs w:val="26"/>
          <w:rtl/>
        </w:rPr>
        <w:t xml:space="preserve"> حَمْدَوَيْهِ، قَالَ حَدَّثَنَا يَعْقُوبُ بْنُ يَزِيدَ، عَنِ الْعَبَّاسِ الْقَصَبَانِيِّ بْنِ عَامِرٍ الْكُوفِيِّ، عَنِ الْمُفَضَّلِ، قَالَ سَمِعْتُ أَبَا عَبْدِ اللَّهِ يَقُولُ‏</w:t>
      </w:r>
      <w:r w:rsidRPr="0027727F">
        <w:rPr>
          <w:rFonts w:cs="B Badr" w:hint="cs"/>
          <w:color w:val="242887"/>
          <w:sz w:val="26"/>
          <w:szCs w:val="26"/>
          <w:rtl/>
        </w:rPr>
        <w:t>: اتَّقِ السَّفِلَةَ</w:t>
      </w:r>
      <w:r w:rsidRPr="0027727F">
        <w:rPr>
          <w:rFonts w:cs="B Badr" w:hint="cs"/>
          <w:color w:val="965AA0"/>
          <w:sz w:val="26"/>
          <w:szCs w:val="26"/>
          <w:rtl/>
        </w:rPr>
        <w:t xml:space="preserve"> «2»</w:t>
      </w:r>
      <w:r w:rsidRPr="0027727F">
        <w:rPr>
          <w:rFonts w:cs="B Badr" w:hint="cs"/>
          <w:color w:val="242887"/>
          <w:sz w:val="26"/>
          <w:szCs w:val="26"/>
          <w:rtl/>
        </w:rPr>
        <w:t xml:space="preserve"> وَ احْذَرِ السَّفِلَةَ، فَإِنِّي نَهَيْتُ أَبَا الْخَطَّابِ فَلَمْ يَقْبَلْ مِنِّي.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521</w:t>
      </w:r>
      <w:r w:rsidRPr="0027727F">
        <w:rPr>
          <w:rFonts w:cs="B Badr" w:hint="cs"/>
          <w:color w:val="780000"/>
          <w:sz w:val="26"/>
          <w:szCs w:val="26"/>
          <w:rtl/>
        </w:rPr>
        <w:t xml:space="preserve"> حَمْدَوَيْهِ، قَالَ حَدَّثَنِي مُحَمَّدُ بْنُ عِيسَى، عَنِ النَّضْرِ بْنِ سُوَيْدٍ، عَنْ يَحْيَى الْحَلَبِيِّ، عَنْ أَبِيهِ عِمْرَانَ بْنِ عَلِيٍّ، قَالَ سَمِعْتُ أَبَا عَبْدِ اللَّهِ (ع) يَقُولُ‏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لَعَنَ اللَّهُ أَبَا الْخَطَّابِ وَ لَعَنَ مَنْ قُتِلَ مَعَهُ وَ لَعَنَ مَنْ بَقِيَ مِنْهُمْ وَ لَعَنَ اللَّهُ مَنْ دَخَلَ قَلْبَهُ رَحْمَةٌ لَهُمْ.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ص295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522</w:t>
      </w:r>
      <w:r w:rsidRPr="0027727F">
        <w:rPr>
          <w:rFonts w:cs="B Badr" w:hint="cs"/>
          <w:color w:val="780000"/>
          <w:sz w:val="26"/>
          <w:szCs w:val="26"/>
          <w:rtl/>
        </w:rPr>
        <w:t xml:space="preserve"> مُحَمَّدُ بْنُ مَسْعُودٍ، قَالَ حَدَّثَنِي جِبْرِيلُ بْنُ أَحْمَدَ، قَالَ حَدَّثَنِي مُحَمَّدُ بْنُ عِيسَى بْنِ عُبَيْدٍ، قَالَ حَدَّثَنِي يُونُسُ بْنُ عَبْدِ الرَّحْمَنِ، عَنْ رَجُلٍ، قَالَ، قَالَ أَبُو عَبْدِ اللَّهِ (ع)</w:t>
      </w:r>
      <w:r w:rsidRPr="0027727F">
        <w:rPr>
          <w:rFonts w:cs="B Badr" w:hint="cs"/>
          <w:color w:val="242887"/>
          <w:sz w:val="26"/>
          <w:szCs w:val="26"/>
          <w:rtl/>
        </w:rPr>
        <w:t xml:space="preserve"> كَانَ أَبُو الْخَطَّابِ أَحْمَقَ فَكُنْتُ أُحَدِّثُهُ فَكَانَ لَا يَحْفَظُ، وَ كَانَ يَزِيدُ مِنْ عِنْدِهِ.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اخبرنى-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السفلة بالكسر: سقاط القوم.</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523</w:t>
      </w:r>
      <w:r w:rsidRPr="0027727F">
        <w:rPr>
          <w:rFonts w:cs="B Badr" w:hint="cs"/>
          <w:color w:val="780000"/>
          <w:sz w:val="26"/>
          <w:szCs w:val="26"/>
          <w:rtl/>
        </w:rPr>
        <w:t xml:space="preserve"> حَمْدَوَيْهِ، قَالَ حَدَّثَنِي مُحَمَّدُ بْنُ عِيسَى، عَنْ يُونُسَ بْنِ عَبْدِ الرَّحْمَنِ، عَنِ ابْنِ مُسْكَانَ، عَنْ عِيسَى شَلَقَانَ، قَالَ‏</w:t>
      </w:r>
      <w:r w:rsidRPr="0027727F">
        <w:rPr>
          <w:rFonts w:cs="B Badr" w:hint="cs"/>
          <w:color w:val="242887"/>
          <w:sz w:val="26"/>
          <w:szCs w:val="26"/>
          <w:rtl/>
        </w:rPr>
        <w:t xml:space="preserve"> قُلْتُ لِأَبِي الْحَسَنِ (ع) وَ هُوَ يَوْمَئِذٍ غُلَامٌ قَبْلَ أَوَانِ بُلُوغِهِ: جُعِلْتُ فِدَاكَ مَا هَذَا الَّذِي يُسْمَعُ مِنْ أَبِيكَ أَنَّهُ أَمَرَنَا بِوَلَايَةِ أَبِي الْخَطَّابِ ثُمَّ أَمَرَنَا بِالْبَرَاءَةِ مِنْهُ قَالَ، فَقَالَ أَبُو الْحَسَنِ (ع) مِنْ تِلْقَاءِ نَفْسِهِ: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إِنَّ اللَّهَ خَلَقَ الْأَنْبِيَاءَ عَلَى النُّبُوَّةِ فَلَا يَكُونُونَ إِلَّا أَنْبِيَاءَ وَ خَلَقَ الْمُؤْمِنِينَ عَلَى الْإِيمَانِ فَلَا يَكُونُونَ إِلَّا مُؤْمِنِينَ وَ اسْتَوْدَعَ قَوْماً إِيمَاناً فَإِنْ شَاءَ أَتَمَّهُ لَهُمْ وَ إِنْ شَاءَ سَلَبَهُمْ إِيَّاهُ، وَ إِنَّ أَبَا الْخَطَّابِ كَانَ مِمَّنْ أَعَارَهُ اللَّهُ الْإِيمَانَ: فَلَمَّا كَذَبَ عَلَى أَبِي سَلَبَهُ اللَّهُ الْإِيمَانَ، قَالَ، فَعَرَضْتُ هَذَا الْكَلَامَ عَلَى أَبِي عَبْدِ اللَّهِ (ع)، قَالَ، قَالَ لَوْ سَأَلْتَنَا عَنْ ذَلِكَ مَا كَانَ لِيَكُونَ عِنْدَنَا غَيْرُ مَا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524</w:t>
      </w:r>
      <w:r w:rsidRPr="0027727F">
        <w:rPr>
          <w:rFonts w:cs="B Badr" w:hint="cs"/>
          <w:color w:val="780000"/>
          <w:sz w:val="26"/>
          <w:szCs w:val="26"/>
          <w:rtl/>
        </w:rPr>
        <w:t xml:space="preserve"> حَمْدَوَيْهِ، قَالَ حَدَّثَنَا أَيُّوبُ بْنُ نُوحٍ، عَنْ حَنَانِ بْنِ سَدِيرٍ، عَنْ أَبِي عَبْدِ اللَّهِ (ع) قَالَ‏</w:t>
      </w:r>
      <w:r w:rsidRPr="0027727F">
        <w:rPr>
          <w:rFonts w:cs="B Badr" w:hint="cs"/>
          <w:color w:val="242887"/>
          <w:sz w:val="26"/>
          <w:szCs w:val="26"/>
          <w:rtl/>
        </w:rPr>
        <w:t xml:space="preserve"> كُنْتُ جَالِساً عِنْدَ أَبِي عَبْدِ اللَّهِ (ع) وَ مُيَسِّرٌ عِنْدَهُ، وَ نَحْنُ فِي سَنَةِ ثَمَانٍ وَ ثَلَاثِينَ وَ مِائَةٍ، فَقَالَ مُيَسِّرٌ بَيَّاعُ الزُّطِّيِ‏</w:t>
      </w:r>
      <w:r w:rsidRPr="0027727F">
        <w:rPr>
          <w:rFonts w:cs="B Badr" w:hint="cs"/>
          <w:color w:val="965AA0"/>
          <w:sz w:val="26"/>
          <w:szCs w:val="26"/>
          <w:rtl/>
        </w:rPr>
        <w:t xml:space="preserve"> «1»</w:t>
      </w:r>
      <w:r w:rsidRPr="0027727F">
        <w:rPr>
          <w:rFonts w:cs="B Badr" w:hint="cs"/>
          <w:color w:val="242887"/>
          <w:sz w:val="26"/>
          <w:szCs w:val="26"/>
          <w:rtl/>
        </w:rPr>
        <w:t>: جُعِلْتُ فِدَاكَ عَجِبْتُ لِقَوْمٍ كَانُوا يَأْتُونَ مَعَنَا إِلَى هَذَا الْمَوْضِعِ فَانْقَطَعَتْ آثَارُهُمْ وَ فَنِيَتْ آجَالُهُمْ! قَالَ وَ مَنْ هُمْ قُلْتُ أَبُو الْخَطَّابِ وَ أَصْحَابُهُ، وَ كَانَ مُتَّكِئاً فَجَلَسَ فَرَفَعَ إِصْبَعَهُ إِلَى السَّمَاءِ ثُمَّ قَالَ: عَلَى أَبِي الْخَطَّابِ‏</w:t>
      </w:r>
      <w:r w:rsidRPr="0027727F">
        <w:rPr>
          <w:rFonts w:cs="B Badr" w:hint="cs"/>
          <w:color w:val="006A0F"/>
          <w:sz w:val="26"/>
          <w:szCs w:val="26"/>
          <w:rtl/>
        </w:rPr>
        <w:t xml:space="preserve"> لَعْنَةُ اللَّهِ وَ الْمَلائِكَةِ وَ النَّاسِ أَجْمَعِينَ‏</w:t>
      </w:r>
      <w:r w:rsidRPr="0027727F">
        <w:rPr>
          <w:rFonts w:cs="B Badr" w:hint="cs"/>
          <w:color w:val="242887"/>
          <w:sz w:val="26"/>
          <w:szCs w:val="26"/>
          <w:rtl/>
        </w:rPr>
        <w:t>، فَأَشْهَدُ بِاللَّهِ أَنَّهُ كَافِرٌ فَاسِقٌ مُشْرِكٌ، وَ أَنَّهُ يُحْشَرُ مَعَ فِرْعَوْنَ فِي أَشَدِّ الْعَذَابِ‏</w:t>
      </w:r>
      <w:r w:rsidRPr="0027727F">
        <w:rPr>
          <w:rFonts w:cs="B Badr" w:hint="cs"/>
          <w:color w:val="006A0F"/>
          <w:sz w:val="26"/>
          <w:szCs w:val="26"/>
          <w:rtl/>
        </w:rPr>
        <w:t xml:space="preserve"> غُدُوًّا وَ عَشِيًّا</w:t>
      </w:r>
      <w:r w:rsidRPr="0027727F">
        <w:rPr>
          <w:rFonts w:cs="B Badr" w:hint="cs"/>
          <w:color w:val="242887"/>
          <w:sz w:val="26"/>
          <w:szCs w:val="26"/>
          <w:rtl/>
        </w:rPr>
        <w:t>، ثُمَّ قَالَ: أَمَا وَ اللَّهِ إِنِّي لَأَنْفَسُ‏</w:t>
      </w:r>
      <w:r w:rsidRPr="0027727F">
        <w:rPr>
          <w:rFonts w:cs="B Badr" w:hint="cs"/>
          <w:color w:val="965AA0"/>
          <w:sz w:val="26"/>
          <w:szCs w:val="26"/>
          <w:rtl/>
        </w:rPr>
        <w:t xml:space="preserve"> «2»</w:t>
      </w:r>
      <w:r w:rsidRPr="0027727F">
        <w:rPr>
          <w:rFonts w:cs="B Badr" w:hint="cs"/>
          <w:color w:val="242887"/>
          <w:sz w:val="26"/>
          <w:szCs w:val="26"/>
          <w:rtl/>
        </w:rPr>
        <w:t xml:space="preserve"> عَلَى أَجْسَادٍ أصيبت [أُصْلِيَتْ‏] مَعَهُ النَّارَ.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الزطى: قال الممقانى بالضم و تشديد الطاء هو الثياب المنسوبة الى- الزطّ و هو جيل من الهند.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نفس به و عليه: ضنّ به من باب علم.</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525</w:t>
      </w:r>
      <w:r w:rsidRPr="0027727F">
        <w:rPr>
          <w:rFonts w:cs="B Badr" w:hint="cs"/>
          <w:color w:val="780000"/>
          <w:sz w:val="26"/>
          <w:szCs w:val="26"/>
          <w:rtl/>
        </w:rPr>
        <w:t xml:space="preserve"> حَمْدَوَيْهِ وَ إِبْرَاهِيمُ، قَالا حَدَّثَنَا الْعُبَيْدِيُّ، عَنِ ابْنِ أَبِي عُمَيْرٍ، عَنِ الْمُفَضَّلِ بْنِ مَزْيَدٍ</w:t>
      </w:r>
      <w:r w:rsidRPr="0027727F">
        <w:rPr>
          <w:rFonts w:cs="B Badr" w:hint="cs"/>
          <w:color w:val="965AA0"/>
          <w:sz w:val="26"/>
          <w:szCs w:val="26"/>
          <w:rtl/>
        </w:rPr>
        <w:t xml:space="preserve"> «1»</w:t>
      </w:r>
      <w:r w:rsidRPr="0027727F">
        <w:rPr>
          <w:rFonts w:cs="B Badr" w:hint="cs"/>
          <w:color w:val="780000"/>
          <w:sz w:val="26"/>
          <w:szCs w:val="26"/>
          <w:rtl/>
        </w:rPr>
        <w:t>، قَالَ‏</w:t>
      </w:r>
      <w:r w:rsidRPr="0027727F">
        <w:rPr>
          <w:rFonts w:cs="B Badr" w:hint="cs"/>
          <w:color w:val="242887"/>
          <w:sz w:val="26"/>
          <w:szCs w:val="26"/>
          <w:rtl/>
        </w:rPr>
        <w:t>، قَالَ أَبُو عَبْدِ اللَّهِ (ع) وَ ذَكَرَ أَصْحَابَ أَبِي الْخَطَّابِ وَ الْغُلَاةَ، فَقَالَ لِي: يَا مُفَضَّلُ لَا تُقَاعِدُوهُمْ وَ لَا تُؤَاكِلُوهُمْ وَ لَا تُشَارِبُوهُمْ وَ لَا تُصَافِحُوهُمْ وَ لَا تُوَارِثُوهُمْ.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526</w:t>
      </w:r>
      <w:r w:rsidRPr="0027727F">
        <w:rPr>
          <w:rFonts w:cs="B Badr" w:hint="cs"/>
          <w:color w:val="780000"/>
          <w:sz w:val="26"/>
          <w:szCs w:val="26"/>
          <w:rtl/>
        </w:rPr>
        <w:t xml:space="preserve"> وَ قَالا، حَدَّثَنَا الْعُبَيْدِيُّ،</w:t>
      </w:r>
      <w:r w:rsidRPr="0027727F">
        <w:rPr>
          <w:rFonts w:cs="B Badr" w:hint="cs"/>
          <w:color w:val="965AA0"/>
          <w:sz w:val="26"/>
          <w:szCs w:val="26"/>
          <w:rtl/>
        </w:rPr>
        <w:t xml:space="preserve"> «2»</w:t>
      </w:r>
      <w:r w:rsidRPr="0027727F">
        <w:rPr>
          <w:rFonts w:cs="B Badr" w:hint="cs"/>
          <w:color w:val="780000"/>
          <w:sz w:val="26"/>
          <w:szCs w:val="26"/>
          <w:rtl/>
        </w:rPr>
        <w:t xml:space="preserve"> عَنِ ابْنِ أَبِي عُمَيْرٍ، عَنْ هِشَامِ بْنِ سَالِمٍ، عَنْ أَبِي عَبْدِ اللَّهِ (ع)</w:t>
      </w:r>
      <w:r w:rsidRPr="0027727F">
        <w:rPr>
          <w:rFonts w:cs="B Badr" w:hint="cs"/>
          <w:color w:val="242887"/>
          <w:sz w:val="26"/>
          <w:szCs w:val="26"/>
          <w:rtl/>
        </w:rPr>
        <w:t xml:space="preserve"> وَ ذَكَرَ الْغُلَاةَ</w:t>
      </w:r>
      <w:r w:rsidRPr="0027727F">
        <w:rPr>
          <w:rFonts w:cs="B Badr" w:hint="cs"/>
          <w:color w:val="965AA0"/>
          <w:sz w:val="26"/>
          <w:szCs w:val="26"/>
          <w:rtl/>
        </w:rPr>
        <w:t xml:space="preserve"> «3»</w:t>
      </w:r>
      <w:r w:rsidRPr="0027727F">
        <w:rPr>
          <w:rFonts w:cs="B Badr" w:hint="cs"/>
          <w:color w:val="242887"/>
          <w:sz w:val="26"/>
          <w:szCs w:val="26"/>
          <w:rtl/>
        </w:rPr>
        <w:t>، فَقَالَ: إِنَّ فِيهِمْ مَنْ يَكْذِبُ حَتَّى أَنَّ الشَّيْطَانَ لَيَحْتَاجُ إِلَى كَذِبِهِ.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527</w:t>
      </w:r>
      <w:r w:rsidRPr="0027727F">
        <w:rPr>
          <w:rFonts w:cs="B Badr" w:hint="cs"/>
          <w:color w:val="780000"/>
          <w:sz w:val="26"/>
          <w:szCs w:val="26"/>
          <w:rtl/>
        </w:rPr>
        <w:t xml:space="preserve"> مُحَمَّدُ بْنُ مَسْعُودٍ، قَالَ حَدَّثَنِي عَلِيُّ بْنُ مُحَمَّدٍ، قَالَ حَدَّثَنِي أَحْمَدُ بْنُ مُحَمَّدِ بْنِ عِيسَى، عَنِ الْحُسَيْنِ‏</w:t>
      </w:r>
      <w:r w:rsidRPr="0027727F">
        <w:rPr>
          <w:rFonts w:cs="B Badr" w:hint="cs"/>
          <w:color w:val="965AA0"/>
          <w:sz w:val="26"/>
          <w:szCs w:val="26"/>
          <w:rtl/>
        </w:rPr>
        <w:t xml:space="preserve"> «4»</w:t>
      </w:r>
      <w:r w:rsidRPr="0027727F">
        <w:rPr>
          <w:rFonts w:cs="B Badr" w:hint="cs"/>
          <w:color w:val="780000"/>
          <w:sz w:val="26"/>
          <w:szCs w:val="26"/>
          <w:rtl/>
        </w:rPr>
        <w:t xml:space="preserve"> بْنِ سَعِيدٍ، عَنِ ابْنِ أَبِي عُمَيْرٍ، عَنْ مُرَازِمٍ، قَالَ‏</w:t>
      </w:r>
      <w:r w:rsidRPr="0027727F">
        <w:rPr>
          <w:rFonts w:cs="B Badr" w:hint="cs"/>
          <w:color w:val="242887"/>
          <w:sz w:val="26"/>
          <w:szCs w:val="26"/>
          <w:rtl/>
        </w:rPr>
        <w:t>، قَالَ أَبُو عَبْدِ اللَّهِ (ع) قال [قُلْ‏] لِلْغَالِيَةِ تُوبُوا إِلَى اللَّهِ فَإِنَّكُمْ فُسَّاقٌ كُفَّارٌ مُشْرِكُونَ.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528</w:t>
      </w:r>
      <w:r w:rsidRPr="0027727F">
        <w:rPr>
          <w:rFonts w:cs="B Badr" w:hint="cs"/>
          <w:color w:val="780000"/>
          <w:sz w:val="26"/>
          <w:szCs w:val="26"/>
          <w:rtl/>
        </w:rPr>
        <w:t xml:space="preserve"> حَمْدَوَيْهِ، قَالَ حَدَّثَنَا يَعْقُوبُ بْنُ يَزِيدَ، عَنِ ابْنِ أَبِي عُمَيْرٍ، عَنْ إِبْرَاهِيمَ الْكَرْخِيِّ، عَنْ أَبِي عَبْدِ اللَّهِ (ع) قَالَ‏</w:t>
      </w:r>
      <w:r w:rsidRPr="0027727F">
        <w:rPr>
          <w:rFonts w:cs="B Badr" w:hint="cs"/>
          <w:color w:val="242887"/>
          <w:sz w:val="26"/>
          <w:szCs w:val="26"/>
          <w:rtl/>
        </w:rPr>
        <w:t>: إِنَّ مِمَّنْ يَنْتَحِلُ هَذَا الْأَمْرَ لَمَنْ هُوَ شَرٌّ مِنَ الْيَهُودِ وَ النَّصَارَى وَ الْمَجُوسِ وَ الَّذِينَ أَشْرَكُوا.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529</w:t>
      </w:r>
      <w:r w:rsidRPr="0027727F">
        <w:rPr>
          <w:rFonts w:cs="B Badr" w:hint="cs"/>
          <w:color w:val="780000"/>
          <w:sz w:val="26"/>
          <w:szCs w:val="26"/>
          <w:rtl/>
        </w:rPr>
        <w:t xml:space="preserve"> حَمْدَوَيْهِ، قَالَ حَدَّثَنَا يَعْقُوبُ بْنُ يَزِيدَ، عَنِ ابْنِ أَبِي عُمَيْرٍ،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يزيد-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في أكثر النسخ هنا و كذا في بعض الموارد: العنبرى. و معلوم انّه محرف العبيدى.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هذه الرواية و ما بعدها إلى آخر الباب مذكورة بمناسبة الغلوّ و الكذب.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النسخة: الحسن.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298</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جَعْفَرِ بْنِ عُثْمَانَ، عَنْ أَبِي بَصِيرٍ، قَالَ‏</w:t>
      </w:r>
      <w:r w:rsidRPr="0027727F">
        <w:rPr>
          <w:rFonts w:cs="B Badr" w:hint="cs"/>
          <w:color w:val="242887"/>
          <w:sz w:val="26"/>
          <w:szCs w:val="26"/>
          <w:rtl/>
        </w:rPr>
        <w:t>، قَالَ لِي أَبُو عَبْدِ اللَّهِ (ع) يَا أَبَا مُحَمَّدٍ ابْرَأْ مِمَّنْ يَزْعَمُ أَنَّا أَرْبَابٌ قُلْتُ بَرِئَ اللَّهُ مِنْهُ، فَقَالَ ابْرَأْ مِمَّنْ يَزْعَمُ أَنَّا أَنْبِيَاءُ قُلْتُ بَرِئَ اللَّهُ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530</w:t>
      </w:r>
      <w:r w:rsidRPr="0027727F">
        <w:rPr>
          <w:rFonts w:cs="B Badr" w:hint="cs"/>
          <w:color w:val="780000"/>
          <w:sz w:val="26"/>
          <w:szCs w:val="26"/>
          <w:rtl/>
        </w:rPr>
        <w:t xml:space="preserve"> حَمْدَوَيْهِ، قَالَ حَدَّثَنَا يَعْقُوبُ بْنُ يَزِيدَ، عَنِ ابْنِ أَبِي عُمَيْرٍ، عَنِ ابْنِ الْمُغِيرَةِ، قَالَ‏</w:t>
      </w:r>
      <w:r w:rsidRPr="0027727F">
        <w:rPr>
          <w:rFonts w:cs="B Badr" w:hint="cs"/>
          <w:color w:val="242887"/>
          <w:sz w:val="26"/>
          <w:szCs w:val="26"/>
          <w:rtl/>
        </w:rPr>
        <w:t>، كُنْتُ عِنْدَ أَبِي الْحَسَنِ (ع) أَنَا وَ يَحْيَى بْنُ عَبْدِ اللَّهِ بْنِ الْحَسَنِ (ع) فَقَالَ يَحْيَى جُعِلْتُ فِدَاكَ إِنَّهُمْ يَزْعُمُونَ أَنَّكَ تَعْلَمُ الْغَيْبَ فَقَالَ: سُبْحَانَ اللَّهِ سُبْحَانَ اللَّهِ ضَعْ يَدَكَ عَلَى رَأْسِي فَوَ اللَّهِ مَا بَقِيَتْ فِي جَسَدِي شَعْرَةٌ وَ لَا فِي رَأْسِي إِلَّا قَامَتْ، قَالَ، ثُمَّ قَالَ: لَا وَ اللَّهِ مَا هِيَ إِلَّا وِرَاثَةٌ</w:t>
      </w:r>
      <w:r w:rsidRPr="0027727F">
        <w:rPr>
          <w:rFonts w:cs="B Badr" w:hint="cs"/>
          <w:color w:val="965AA0"/>
          <w:sz w:val="26"/>
          <w:szCs w:val="26"/>
          <w:rtl/>
        </w:rPr>
        <w:t xml:space="preserve"> «1»</w:t>
      </w:r>
      <w:r w:rsidRPr="0027727F">
        <w:rPr>
          <w:rFonts w:cs="B Badr" w:hint="cs"/>
          <w:color w:val="242887"/>
          <w:sz w:val="26"/>
          <w:szCs w:val="26"/>
          <w:rtl/>
        </w:rPr>
        <w:t xml:space="preserve"> عَنْ رَسُولِ اللَّهِ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531</w:t>
      </w:r>
      <w:r w:rsidRPr="0027727F">
        <w:rPr>
          <w:rFonts w:cs="B Badr" w:hint="cs"/>
          <w:color w:val="780000"/>
          <w:sz w:val="26"/>
          <w:szCs w:val="26"/>
          <w:rtl/>
        </w:rPr>
        <w:t xml:space="preserve"> حَمْدَوَيْهِ، قَالَ حَدَّثَنَا يَعْقُوبُ، عَنِ ابْنِ أَبِي عُمَيْرٍ، عَنْ عَبْدِ الصَّمَدِ بْنِ بَشِيرٍ، عَنْ مُصَادِفٍ، قَالَ‏</w:t>
      </w:r>
      <w:r w:rsidRPr="0027727F">
        <w:rPr>
          <w:rFonts w:cs="B Badr" w:hint="cs"/>
          <w:color w:val="242887"/>
          <w:sz w:val="26"/>
          <w:szCs w:val="26"/>
          <w:rtl/>
        </w:rPr>
        <w:t xml:space="preserve"> لَمَّا لَبَّى الْقَوْمُ الَّذِينَ‏</w:t>
      </w:r>
      <w:r w:rsidRPr="0027727F">
        <w:rPr>
          <w:rFonts w:cs="B Badr" w:hint="cs"/>
          <w:color w:val="965AA0"/>
          <w:sz w:val="26"/>
          <w:szCs w:val="26"/>
          <w:rtl/>
        </w:rPr>
        <w:t xml:space="preserve"> «2»</w:t>
      </w:r>
      <w:r w:rsidRPr="0027727F">
        <w:rPr>
          <w:rFonts w:cs="B Badr" w:hint="cs"/>
          <w:color w:val="242887"/>
          <w:sz w:val="26"/>
          <w:szCs w:val="26"/>
          <w:rtl/>
        </w:rPr>
        <w:t xml:space="preserve"> لَبَّوْا بِالْكُوفَةِ: دَخَلْتُ عَلَى أَبِي عَبْدِ اللَّهِ (ع) فَأَخْبَرْتُهُ بِذَلِكَ، فَخَرَّ سَاجِداً وَ أَلْزَقَ جُؤْجُؤَهُ بِالْأَرْضِ وَ بَكَى، وَ أَقْبَلَ يَلُوذُ بِإِصْبَعِهِ‏</w:t>
      </w:r>
      <w:r w:rsidRPr="0027727F">
        <w:rPr>
          <w:rFonts w:cs="B Badr" w:hint="cs"/>
          <w:color w:val="965AA0"/>
          <w:sz w:val="26"/>
          <w:szCs w:val="26"/>
          <w:rtl/>
        </w:rPr>
        <w:t xml:space="preserve"> «3»</w:t>
      </w:r>
      <w:r w:rsidRPr="0027727F">
        <w:rPr>
          <w:rFonts w:cs="B Badr" w:hint="cs"/>
          <w:color w:val="242887"/>
          <w:sz w:val="26"/>
          <w:szCs w:val="26"/>
          <w:rtl/>
        </w:rPr>
        <w:t xml:space="preserve"> وَ يَقُولُ: بَلْ عَبْدٌ الله [لِلَّهِ‏] قِنٌّ دَاخِرٌ مِرَاراً كَثِيرَةً، ثُمَّ رَفَعَ رَأْسَهُ وَ دُمُوعُهُ تَسِيلُ عَلَى لِحْيَتِهِ فَنَدِمْتُ عَلَى إِخْبَارِي إِيَّاهُ، فَقُلْتُ جُعِلْتُ فِدَاكَ وَ مَا عَلَيْكَ أَنْتَ مِنْ ذَا! فَقَالَ: يَا مُصَادِفُ إِنَّ عِيسَى لَوْ سَكَتَ عَمَّا قَالَتِ‏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رواية-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السابع من البحار اي قالوا لبيك جعفر بن محمّد كما يلبّون للله.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قال السيّد الداماد: هذا تصحيف و تحريف بل هو: لما اتى القوم الذين اتوا (على بناء المجهول) أي اصابتهم الداهية. و في الترتيب: لما اتى القوم الّذين اوتوا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يتضرع و يلتجأ بتحريك اصبعه، و القن: بالكسر فالتشديد عبد ملك هو و ابواه و الداخر: الصغير الحقير.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299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النَّصَارَى فِيهِ لَكَانَ حَقّاً عَلَى اللَّهِ أَنْ يُصِمَّ سَمْعَهُ وَ يُعْمِىَ بَصَرَهُ، وَ لَوْ سَكَتُّ عَمَّا قَالَ فِيَّ أَبُو الْخَطَّابِ لَكَانَ حَقّاً عَلَى اللَّهِ أَنْ يُصِمَّ سَمْعِي وَ يُعْمِيَ بَصَرِي‏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532</w:t>
      </w:r>
      <w:r w:rsidRPr="0027727F">
        <w:rPr>
          <w:rFonts w:cs="B Badr" w:hint="cs"/>
          <w:color w:val="780000"/>
          <w:sz w:val="26"/>
          <w:szCs w:val="26"/>
          <w:rtl/>
        </w:rPr>
        <w:t xml:space="preserve"> حَمْدَوَيْهِ، قَالَ حَدَّثَنَا يَعْقُوبُ، عَنِ ابْنِ أَبِي عُمَيْرٍ، عَنْ شُعَيْبٍ، عَنْ أَبِي بَصِيرٍ، قَالَ‏</w:t>
      </w:r>
      <w:r w:rsidRPr="0027727F">
        <w:rPr>
          <w:rFonts w:cs="B Badr" w:hint="cs"/>
          <w:color w:val="242887"/>
          <w:sz w:val="26"/>
          <w:szCs w:val="26"/>
          <w:rtl/>
        </w:rPr>
        <w:t xml:space="preserve"> قُلْتُ لِأَبِي عَبْدِ اللَّهِ (ع) إِنَّهُمْ يَقُولُونَ! قَالَ: وَ مَا يَقُولُونَ قُلْتُ يَقُولُونَ تَعْلَمُ قَطْرَ الْمَطَرِ وَ عَدَدَ النُّجُومِ وَ وَرَقَ الشَّجَرِ وَ وَزْنَ مَا فِي الْبَحْرِ وَ عَدَدَ التُّرَابِ، فَرَفَعَ يَدَهُ إِلَى السَّمَاءِ، وَ قَالَ: سُبْحَانَ اللَّهِ سُبْحَانَ اللَّهِ لَا وَ اللَّهِ مَا يَعْلَمُ هَذَا إِلَّا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533</w:t>
      </w:r>
      <w:r w:rsidRPr="0027727F">
        <w:rPr>
          <w:rFonts w:cs="B Badr" w:hint="cs"/>
          <w:color w:val="780000"/>
          <w:sz w:val="26"/>
          <w:szCs w:val="26"/>
          <w:rtl/>
        </w:rPr>
        <w:t xml:space="preserve"> حَمْدَوَيْهِ، قَالَ حَدَّثَنَا مُحَمَّدُ بْنُ عِيسَى، عَنْ يُونُسَ بْنِ عَبْدِ الرَّحْمَنِ، عَنْ يَحْيَى الْحَلَبِيِّ، عَنِ الْمُفَضَّلِ بْنِ عُمَرَ، قَالَ سَمِعْتُ أَبَا عَبْدِ اللَّهِ (ع) يَقُولُ‏</w:t>
      </w:r>
      <w:r w:rsidRPr="0027727F">
        <w:rPr>
          <w:rFonts w:cs="B Badr" w:hint="cs"/>
          <w:color w:val="242887"/>
          <w:sz w:val="26"/>
          <w:szCs w:val="26"/>
          <w:rtl/>
        </w:rPr>
        <w:t xml:space="preserve"> لَوْ قَامَ قَائِمُنَا بَدَأَ بِكَذَّابِي الشِّيعَةِ فَقَتَلَهُمْ.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534</w:t>
      </w:r>
      <w:r w:rsidRPr="0027727F">
        <w:rPr>
          <w:rFonts w:cs="B Badr" w:hint="cs"/>
          <w:color w:val="780000"/>
          <w:sz w:val="26"/>
          <w:szCs w:val="26"/>
          <w:rtl/>
        </w:rPr>
        <w:t xml:space="preserve"> حَمْدَوَيْهِ وَ إِبْرَاهِيمُ، قَالا حَدَّثَنَا مُحَمَّدُ بْنُ عِيسَى، عَنِ ابْنِ أَبِي عُمَيْرٍ، عَنْ مُحَمَّدِ بْنِ أَبِي حَمْزَةَ، قَالَ أَبُو جَعْفَرٍ مُحَمَّدُ بْنُ عِيسَى: وَ لَقَدْ لَقِيتُ مُحَمَّداً رَفَعَهُ إِلَى أَبِي عَبْدِ اللَّهِ (ع) قَالَ‏</w:t>
      </w:r>
      <w:r w:rsidRPr="0027727F">
        <w:rPr>
          <w:rFonts w:cs="B Badr" w:hint="cs"/>
          <w:color w:val="242887"/>
          <w:sz w:val="26"/>
          <w:szCs w:val="26"/>
          <w:rtl/>
        </w:rPr>
        <w:t xml:space="preserve"> جَاءَ رَجُلٌ إِلَى رَسُولِ اللَّهِ (ص) فَقَالَ السَّلَامُ عَلَيْكَ يَا رَبِّي فَقَالَ مَا لَكَ لَعَنَكَ اللَّهُ! رَبِّي وَ رَبُّكَ اللَّهُ، أَمَا وَ اللَّهِ لَكُنْتَ مَا عَلِمْتُ لَجَبَاناً فِي الْحَرْبِ لَئِيماً فِي السِّلْمِ.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535</w:t>
      </w:r>
      <w:r w:rsidRPr="0027727F">
        <w:rPr>
          <w:rFonts w:cs="B Badr" w:hint="cs"/>
          <w:color w:val="780000"/>
          <w:sz w:val="26"/>
          <w:szCs w:val="26"/>
          <w:rtl/>
        </w:rPr>
        <w:t xml:space="preserve"> خَالِدُ بْنُ حَمَّادٍ</w:t>
      </w:r>
      <w:r w:rsidRPr="0027727F">
        <w:rPr>
          <w:rFonts w:cs="B Badr" w:hint="cs"/>
          <w:color w:val="965AA0"/>
          <w:sz w:val="26"/>
          <w:szCs w:val="26"/>
          <w:rtl/>
        </w:rPr>
        <w:t xml:space="preserve"> «1»</w:t>
      </w:r>
      <w:r w:rsidRPr="0027727F">
        <w:rPr>
          <w:rFonts w:cs="B Badr" w:hint="cs"/>
          <w:color w:val="780000"/>
          <w:sz w:val="26"/>
          <w:szCs w:val="26"/>
          <w:rtl/>
        </w:rPr>
        <w:t>، قَالَ حَدَّثَنِي الْحَسَنُ بْنُ طَلْحَةَ، رَفَعَهُ عَنْ مُحَمَّدِ بْنِ إِسْمَاعِيلَ، عَنْ عَلِيِّ بْنِ يَزِيدَ الشَّامِيِّ، قَالَ، قَالَ أَبُو الْحَسَنِ (ع) قَالَ أَبُو عَبْدِ اللَّهِ (ع)</w:t>
      </w:r>
      <w:r w:rsidRPr="0027727F">
        <w:rPr>
          <w:rFonts w:cs="B Badr" w:hint="cs"/>
          <w:color w:val="242887"/>
          <w:sz w:val="26"/>
          <w:szCs w:val="26"/>
          <w:rtl/>
        </w:rPr>
        <w:t xml:space="preserve"> مَا أَنْزَلَ اللَّهُ سُبْحَانَهُ آيَةً فِي الْمُنَافِقِينَ إِلَّا وَ هِيَ فِيمَنْ يَنْتَحِلُ التَّشَيُّعَ.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536</w:t>
      </w:r>
      <w:r w:rsidRPr="0027727F">
        <w:rPr>
          <w:rFonts w:cs="B Badr" w:hint="cs"/>
          <w:color w:val="780000"/>
          <w:sz w:val="26"/>
          <w:szCs w:val="26"/>
          <w:rtl/>
        </w:rPr>
        <w:t xml:space="preserve"> مُحَمَّدُ بْنُ مَسْعُودٍ، قَالَ حَدَّثَنِي عَلِيُّ بْنُ مُحَمَّدٍ، قَالَ حَدَّثَنِي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ب: خلف بن حماد.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300</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بْنُ أَحْمَدَ، عَنْ مُحَمَّدِ بْنِ عِيسَى، عَنِ الْحَسَنِ‏</w:t>
      </w:r>
      <w:r w:rsidRPr="0027727F">
        <w:rPr>
          <w:rFonts w:cs="B Badr" w:hint="cs"/>
          <w:color w:val="965AA0"/>
          <w:sz w:val="26"/>
          <w:szCs w:val="26"/>
          <w:rtl/>
        </w:rPr>
        <w:t xml:space="preserve"> «1»</w:t>
      </w:r>
      <w:r w:rsidRPr="0027727F">
        <w:rPr>
          <w:rFonts w:cs="B Badr" w:hint="cs"/>
          <w:color w:val="780000"/>
          <w:sz w:val="26"/>
          <w:szCs w:val="26"/>
          <w:rtl/>
        </w:rPr>
        <w:t xml:space="preserve"> بْنِ مَيَّاحٍ، عَنْ عِيسَى، قَالَ، قَالَ أَبُو عَبْدِ اللَّهِ (ع)</w:t>
      </w:r>
      <w:r w:rsidRPr="0027727F">
        <w:rPr>
          <w:rFonts w:cs="B Badr" w:hint="cs"/>
          <w:color w:val="242887"/>
          <w:sz w:val="26"/>
          <w:szCs w:val="26"/>
          <w:rtl/>
        </w:rPr>
        <w:t xml:space="preserve"> إِيَّاكَ وَ مُخَالَطَةَ السَّفِلَةِ فَإِنَّ السَّفِلَةَ لَا يَئُولُ‏</w:t>
      </w:r>
      <w:r w:rsidRPr="0027727F">
        <w:rPr>
          <w:rFonts w:cs="B Badr" w:hint="cs"/>
          <w:color w:val="965AA0"/>
          <w:sz w:val="26"/>
          <w:szCs w:val="26"/>
          <w:rtl/>
        </w:rPr>
        <w:t xml:space="preserve"> «2»</w:t>
      </w:r>
      <w:r w:rsidRPr="0027727F">
        <w:rPr>
          <w:rFonts w:cs="B Badr" w:hint="cs"/>
          <w:color w:val="242887"/>
          <w:sz w:val="26"/>
          <w:szCs w:val="26"/>
          <w:rtl/>
        </w:rPr>
        <w:t xml:space="preserve"> إِلَى خَيْرٍ.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537</w:t>
      </w:r>
      <w:r w:rsidRPr="0027727F">
        <w:rPr>
          <w:rFonts w:cs="B Badr" w:hint="cs"/>
          <w:color w:val="780000"/>
          <w:sz w:val="26"/>
          <w:szCs w:val="26"/>
          <w:rtl/>
        </w:rPr>
        <w:t xml:space="preserve"> وَجَدْتُ بِخَطِّ جِبْرِيلَ بْنِ أَحْمَدَ: حَدَّثَنِي مُحَمَّدُ بْنُ عِيسَى، عَنْ عَلِيِّ بْنِ الْحَكَمِ، عَنْ حَمَّادِ بْنِ عُثْمَانَ، عَنْ زُرَارَةَ، قَالَ‏</w:t>
      </w:r>
      <w:r w:rsidRPr="0027727F">
        <w:rPr>
          <w:rFonts w:cs="B Badr" w:hint="cs"/>
          <w:color w:val="242887"/>
          <w:sz w:val="26"/>
          <w:szCs w:val="26"/>
          <w:rtl/>
        </w:rPr>
        <w:t xml:space="preserve"> قَالَ أَبُو عَبْدِ اللَّهِ (ع) أَخْبِرْنِي عَنْ حَمْزَةَ أَ يَزْعُمُ أَنْ أَبِي آتِيهِ قُلْتُ نَعَمْ، قَالَ كَذَبَ وَ اللَّهِ مَا يَأْتِيهِ إِلَّا الْمُتَكَوِّنُ، إِنَّ إِبْلِيسَ سَلَّطَ شَيْطَاناً يُقَالُ لَهُ الْمُتَكَوِّنُ‏</w:t>
      </w:r>
      <w:r w:rsidRPr="0027727F">
        <w:rPr>
          <w:rFonts w:cs="B Badr" w:hint="cs"/>
          <w:color w:val="965AA0"/>
          <w:sz w:val="26"/>
          <w:szCs w:val="26"/>
          <w:rtl/>
        </w:rPr>
        <w:t xml:space="preserve"> «3»</w:t>
      </w:r>
      <w:r w:rsidRPr="0027727F">
        <w:rPr>
          <w:rFonts w:cs="B Badr" w:hint="cs"/>
          <w:color w:val="242887"/>
          <w:sz w:val="26"/>
          <w:szCs w:val="26"/>
          <w:rtl/>
        </w:rPr>
        <w:t xml:space="preserve"> يَأْتِي النَّاسَ فِي أَيِّ صُورَةٍ شَاءَ، إِنْ شَاءَ فِي صُورَةٍ صَغِيرَةٍ وَ إِنْ شَاءَ فِي صُورَةٍ كَبِيرَةٍ، وَ لَا وَ اللَّهِ مَا يَسْتَطِيعُ أَنْ يَجِي‏ءَ فِي صُورَةِ أَبِي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538</w:t>
      </w:r>
      <w:r w:rsidRPr="0027727F">
        <w:rPr>
          <w:rFonts w:cs="B Badr" w:hint="cs"/>
          <w:color w:val="780000"/>
          <w:sz w:val="26"/>
          <w:szCs w:val="26"/>
          <w:rtl/>
        </w:rPr>
        <w:t xml:space="preserve"> مُحَمَّدُ بْنُ مَسْعُودٍ، قَالَ حَدَّثَنِي عَبْدُ اللَّهِ بْنُ مُحَمَّدِ بْنِ خَالِدٍ، عَنْ عَلِيِّ بْنِ حَسَّانَ، عَنْ بَعْضِ أَصْحَابِنَا، رَفَعَهُ إِلَى أَبِي عَبْدِ اللَّهِ (ع) قَالَ‏</w:t>
      </w:r>
      <w:r w:rsidRPr="0027727F">
        <w:rPr>
          <w:rFonts w:cs="B Badr" w:hint="cs"/>
          <w:color w:val="242887"/>
          <w:sz w:val="26"/>
          <w:szCs w:val="26"/>
          <w:rtl/>
        </w:rPr>
        <w:t>، ذُكِرَ عِنْدَهُ جَعْفَرُ بْنُ وَاقِدٍ وَ نَفَرٌ مِنْ أَصْحَابِ أَبِي الْخَطَّابِ، فَقِيلَ إِنَّهُ صَارَ إِلَى بِيرُوذَ</w:t>
      </w:r>
      <w:r w:rsidRPr="0027727F">
        <w:rPr>
          <w:rFonts w:cs="B Badr" w:hint="cs"/>
          <w:color w:val="965AA0"/>
          <w:sz w:val="26"/>
          <w:szCs w:val="26"/>
          <w:rtl/>
        </w:rPr>
        <w:t xml:space="preserve"> «4»</w:t>
      </w:r>
      <w:r w:rsidRPr="0027727F">
        <w:rPr>
          <w:rFonts w:cs="B Badr" w:hint="cs"/>
          <w:color w:val="242887"/>
          <w:sz w:val="26"/>
          <w:szCs w:val="26"/>
          <w:rtl/>
        </w:rPr>
        <w:t>، وَ قَالَ فِيهِمْ:</w:t>
      </w:r>
      <w:r w:rsidRPr="0027727F">
        <w:rPr>
          <w:rFonts w:cs="B Badr" w:hint="cs"/>
          <w:color w:val="006A0F"/>
          <w:sz w:val="26"/>
          <w:szCs w:val="26"/>
          <w:rtl/>
        </w:rPr>
        <w:t xml:space="preserve"> وَ هُوَ الَّذِي فِي السَّماءِ إِلهٌ وَ فِي الْأَرْضِ إِلهٌ‏</w:t>
      </w:r>
      <w:r w:rsidRPr="0027727F">
        <w:rPr>
          <w:rFonts w:cs="B Badr" w:hint="cs"/>
          <w:color w:val="242887"/>
          <w:sz w:val="26"/>
          <w:szCs w:val="26"/>
          <w:rtl/>
        </w:rPr>
        <w:t>، قَالَ، هُوَ الْإِمَامُ، فَقَالَ أَبُو عَبْدِ اللَّهِ (ع) لَا وَ اللَّهِ لَا يَأْوِينِي وَ إِيَّاهُ سَقْفُ بَيْتٍ أَبَداً، هُمْ شَرٌّ مِنَ الْيَهُودِ وَ النَّصَارَى وَ الْمَجُوسِ وَ الَّذِينَ أَشْرَكُوا، وَ اللَّهِ مَا صَغَّرَ عَظَمَةَ اللَّهِ تَصْغِيرَهُمْ شَيْ‏ءٌ</w:t>
      </w:r>
      <w:r w:rsidRPr="0027727F">
        <w:rPr>
          <w:rFonts w:cs="B Badr" w:hint="cs"/>
          <w:color w:val="965AA0"/>
          <w:sz w:val="26"/>
          <w:szCs w:val="26"/>
          <w:rtl/>
        </w:rPr>
        <w:t xml:space="preserve"> «5»</w:t>
      </w:r>
      <w:r w:rsidRPr="0027727F">
        <w:rPr>
          <w:rFonts w:cs="B Badr" w:hint="cs"/>
          <w:color w:val="242887"/>
          <w:sz w:val="26"/>
          <w:szCs w:val="26"/>
          <w:rtl/>
        </w:rPr>
        <w:t xml:space="preserve"> قَطُّ، إِنَّ عُزَيْراً جَالَ فِي صَدْرِهِ مَا قَالَتْ فِيهِ الْيَهُودُ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الحسين-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لا تؤل،. لا يأوون- خ واوى: نزل.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المتلوّن-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ناحية من الأهواز اي قال لأهلها ان المراد من الاله في الأرض هو الإمام.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النسخ هنا مختلفة و تكلّف العلّامة المجلسيّ في سابع البحار في بيان هذه الكلمة.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شيئا-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فَمَحَا اللَّهُ اسْمَهُ مِنَ النُّبُوَّةِ، وَ اللَّهِ لَوْ أَنَّ عِيسَى أَقَرَّ بِمَا قَالَتِ النَّصَارَى لَأَوْرَثَهُ اللَّهُ صَمَماً إِلَى يَوْمِ الْقِيَامَةِ، وَ اللَّهِ لَوْ أَقْرَرْتُ بِمَا يَقُولُ فِيَّ أَهْلُ الْكُوفَةِ لَأَخَذَتْنِي الْأَرْضُ، وَ مَا أَنَا إِلَّا عَبْدٌ مَمْلُوكٌ لَا أَقْدِرُ عَلَى شَيْ‏ءٍ ضَرٍّ وَ لَا نَفْعٍ.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539</w:t>
      </w:r>
      <w:r w:rsidRPr="0027727F">
        <w:rPr>
          <w:rFonts w:cs="B Badr" w:hint="cs"/>
          <w:color w:val="780000"/>
          <w:sz w:val="26"/>
          <w:szCs w:val="26"/>
          <w:rtl/>
        </w:rPr>
        <w:t xml:space="preserve"> مُحَمَّدُ بْنُ مَسْعُودٍ، قَالَ حَدَّثَنِي عَلِيُّ بْنُ مُحَمَّدٍ، قَالَ حَدَّثَنِي مُحَمَّدُ بْنُ أَحْمَدَ بْنِ يَحْيَى، عَنْ مُحَمَّدِ بْنِ عِيسَى، عَنْ زَكَرِيَّا، عَنِ ابْنِ مُسْكَانَ، عَنْ قَاسِمٍ الصَّيْرَفِيِّ، قَالَ، سَمِعْتُ أَبَا عَبْدِ اللَّهِ (ع) يَقُولُ‏</w:t>
      </w:r>
      <w:r w:rsidRPr="0027727F">
        <w:rPr>
          <w:rFonts w:cs="B Badr" w:hint="cs"/>
          <w:color w:val="242887"/>
          <w:sz w:val="26"/>
          <w:szCs w:val="26"/>
          <w:rtl/>
        </w:rPr>
        <w:t>: قَوْمٌ يَزْعُمُونَ أَنِّي لَهُمْ إِمَامٌ، وَ اللَّهِ مَا أَنَا لَهُمْ بِإِمَامٍ، مَا لَهُمْ لَعَنَهُمُ اللَّهُ، كُلَّمَا سَتَرْتُ سِتْراً هَتَكُوهُ، هَتَكَ اللَّهُ سُتُورَهُمْ، أَقُولُ كَذَا، يَقُولُونَ إِنَّمَا يَعْنِي كَذَا، إِنَّمَا أَنَا إِمَامُ مَنْ أَطَاعَنِي.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540</w:t>
      </w:r>
      <w:r w:rsidRPr="0027727F">
        <w:rPr>
          <w:rFonts w:cs="B Badr" w:hint="cs"/>
          <w:color w:val="780000"/>
          <w:sz w:val="26"/>
          <w:szCs w:val="26"/>
          <w:rtl/>
        </w:rPr>
        <w:t xml:space="preserve"> مُحَمَّدُ بْنُ مَسْعُودٍ، قَالَ حَدَّثَنِي عَبْدُ اللَّهِ بْنُ مُحَمَّدِ بْنِ خَالِدٍ، قَالَ حَدَّثَنِي الْحَسَنُ الْوَشَّاءُ، عَنْ بَعْضِ أَصْحَابِنَا، عَنْ أَبِي عَبْدِ اللَّهِ (ع) قَالَ‏</w:t>
      </w:r>
      <w:r w:rsidRPr="0027727F">
        <w:rPr>
          <w:rFonts w:cs="B Badr" w:hint="cs"/>
          <w:color w:val="242887"/>
          <w:sz w:val="26"/>
          <w:szCs w:val="26"/>
          <w:rtl/>
        </w:rPr>
        <w:t>: مَنْ قَالَ إِنَّا</w:t>
      </w:r>
      <w:r w:rsidRPr="0027727F">
        <w:rPr>
          <w:rFonts w:cs="B Badr" w:hint="cs"/>
          <w:color w:val="965AA0"/>
          <w:sz w:val="26"/>
          <w:szCs w:val="26"/>
          <w:rtl/>
        </w:rPr>
        <w:t xml:space="preserve"> «1»</w:t>
      </w:r>
      <w:r w:rsidRPr="0027727F">
        <w:rPr>
          <w:rFonts w:cs="B Badr" w:hint="cs"/>
          <w:color w:val="242887"/>
          <w:sz w:val="26"/>
          <w:szCs w:val="26"/>
          <w:rtl/>
        </w:rPr>
        <w:t xml:space="preserve"> أَنْبِيَاءُ فَعَلَيْهِ لَعْنَةُ اللَّهِ، وَ مَنْ شَكَّ فِي ذَلِكَ فَعَلَيْهِ لَعْنَةُ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541</w:t>
      </w:r>
      <w:r w:rsidRPr="0027727F">
        <w:rPr>
          <w:rFonts w:cs="B Badr" w:hint="cs"/>
          <w:color w:val="780000"/>
          <w:sz w:val="26"/>
          <w:szCs w:val="26"/>
          <w:rtl/>
        </w:rPr>
        <w:t xml:space="preserve"> قَالَ‏</w:t>
      </w:r>
      <w:r w:rsidRPr="0027727F">
        <w:rPr>
          <w:rFonts w:cs="B Badr" w:hint="cs"/>
          <w:color w:val="965AA0"/>
          <w:sz w:val="26"/>
          <w:szCs w:val="26"/>
          <w:rtl/>
        </w:rPr>
        <w:t xml:space="preserve"> «2»</w:t>
      </w:r>
      <w:r w:rsidRPr="0027727F">
        <w:rPr>
          <w:rFonts w:cs="B Badr" w:hint="cs"/>
          <w:color w:val="780000"/>
          <w:sz w:val="26"/>
          <w:szCs w:val="26"/>
          <w:rtl/>
        </w:rPr>
        <w:t xml:space="preserve"> حَدَّثَنِي الْحُسَيْنُ بْنُ الْحَسَنِ بْنِ بُنْدَارَ وَ مُحَمَّدُ بْنُ قُولَوَيْهِ الْقُمِّيَّانِ، قَالا حَدَّثَنَا سَعْدُ بْنُ عَبْدِ اللَّهِ بْنِ أَبِي خَلَفٍ، قَالَ حَدَّثَنَا يَعْقُوبُ بْنُ يَزِيدَ، عَنْ مُحَمَّدِ بْنِ أَبِي عُمَيْرٍ، عَنِ ابْنِ بُكَيْرٍ، عَنْ زُرَارَةَ، عَنْ أَبِي جَعْفَرٍ (ع) قَالَ، سَمِعْتُهُ يَقُولُ‏</w:t>
      </w:r>
      <w:r w:rsidRPr="0027727F">
        <w:rPr>
          <w:rFonts w:cs="B Badr" w:hint="cs"/>
          <w:color w:val="242887"/>
          <w:sz w:val="26"/>
          <w:szCs w:val="26"/>
          <w:rtl/>
        </w:rPr>
        <w:t>: لَعَنَ اللَّهُ بيان التبان [بُنَانَ الْبَيَانِ‏] وَ إِنَّ بُنَاناً لَعَنَهُ اللَّهُ كَانَ يَكْذِبُ عَلَى أَبِي‏</w:t>
      </w:r>
      <w:r w:rsidRPr="0027727F">
        <w:rPr>
          <w:rFonts w:cs="B Badr" w:hint="cs"/>
          <w:color w:val="965AA0"/>
          <w:sz w:val="26"/>
          <w:szCs w:val="26"/>
          <w:rtl/>
        </w:rPr>
        <w:t xml:space="preserve"> «3»</w:t>
      </w:r>
      <w:r w:rsidRPr="0027727F">
        <w:rPr>
          <w:rFonts w:cs="B Badr" w:hint="cs"/>
          <w:color w:val="242887"/>
          <w:sz w:val="26"/>
          <w:szCs w:val="26"/>
          <w:rtl/>
        </w:rPr>
        <w:t xml:space="preserve"> أَشْهَدُ أَنَّ أَبِي عَلِيَّ بْنَ الْحُسَيْنِ كَانَ عَبْداً صَالِحاً.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بانّنا-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الظاهر رجوع الضمير الى المؤلّف و هو الشيخ الكشّيّ، و يمكن رجوعه الى محمّد بن مسعود.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عليه،. على اللّه-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542</w:t>
      </w:r>
      <w:r w:rsidRPr="0027727F">
        <w:rPr>
          <w:rFonts w:cs="B Badr" w:hint="cs"/>
          <w:color w:val="780000"/>
          <w:sz w:val="26"/>
          <w:szCs w:val="26"/>
          <w:rtl/>
        </w:rPr>
        <w:t xml:space="preserve"> سَعْدٌ</w:t>
      </w:r>
      <w:r w:rsidRPr="0027727F">
        <w:rPr>
          <w:rFonts w:cs="B Badr" w:hint="cs"/>
          <w:color w:val="965AA0"/>
          <w:sz w:val="26"/>
          <w:szCs w:val="26"/>
          <w:rtl/>
        </w:rPr>
        <w:t xml:space="preserve"> «1»</w:t>
      </w:r>
      <w:r w:rsidRPr="0027727F">
        <w:rPr>
          <w:rFonts w:cs="B Badr" w:hint="cs"/>
          <w:color w:val="780000"/>
          <w:sz w:val="26"/>
          <w:szCs w:val="26"/>
          <w:rtl/>
        </w:rPr>
        <w:t>، قَالَ حَدَّثَنَا مُحَمَّدُ بْنُ الْحُسَيْنِ وَ الْحَسَنُ بْنُ مُوسَى، قَالَ حَدَّثَنَا صَفْوَانُ بْنُ يَحْيَى، عَنِ ابْنِ مُسْكَانَ، عَمَّنْ حَدَّثَهُ مِنْ أَصْحَابِنَا، عَنْ أَبِي عَبْدِ اللَّهِ (ع) قَالَ، سَمِعْتُهُ يَقُولُ‏</w:t>
      </w:r>
      <w:r w:rsidRPr="0027727F">
        <w:rPr>
          <w:rFonts w:cs="B Badr" w:hint="cs"/>
          <w:color w:val="242887"/>
          <w:sz w:val="26"/>
          <w:szCs w:val="26"/>
          <w:rtl/>
        </w:rPr>
        <w:t>: لَعَنَ اللَّهُ الْمُغِيرَةَ بْنَ سَعِيدٍ، إِنَّهُ كَانَ يَكْذِبُ عَلَى أَبِي فَأَذَاقَهُ اللَّهُ حَرَّ الْحَدِيدِ، لَعَنَ اللَّهُ مَنْ قَالَ فِينَا مَا لَا نَقُولُهُ فِي أَنْفُسِنَا، وَ لَعَنَ اللَّهُ مَنْ أَزَالَنَا عَنِ الْعُبُودِيَّةِ لِلَّهِ الَّذِي خَلَقَنَا وَ إِلَيْهِ مَآبُنَا وَ مَعَادُنَا وَ بِيَدِهِ نَوَاصِينَا.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543</w:t>
      </w:r>
      <w:r w:rsidRPr="0027727F">
        <w:rPr>
          <w:rFonts w:cs="B Badr" w:hint="cs"/>
          <w:color w:val="780000"/>
          <w:sz w:val="26"/>
          <w:szCs w:val="26"/>
          <w:rtl/>
        </w:rPr>
        <w:t xml:space="preserve"> سَعْدٌ، قَالَ حَدَّثَنِي أَحْمَدُ بْنُ مُحَمَّدِ بْنِ عِيسَى وَ أَحْمَدُ بْنُ الْحَسَنِ بْنِ فَضَّالٍ وَ مُحَمَّدُ بْنُ الْحُسَيْنِ بْنِ أَبِي الْخَطَّابِ وَ يَعْقُوبُ بْنُ يَزِيدَ، عَنِ الْحَسَنِ بْنِ عَلِيِّ بْنِ فَضَّالٍ، عَنْ دَاوُدَ بْنِ أَبِي يَزِيدَ الْعَطَّارِ، عَمَّنْ حَدَّثَهُ مِنْ أَصْحَابِنَا، عَنْ أَبِي عَبْدِ اللَّهِ (ع)</w:t>
      </w:r>
      <w:r w:rsidRPr="0027727F">
        <w:rPr>
          <w:rFonts w:cs="B Badr" w:hint="cs"/>
          <w:color w:val="242887"/>
          <w:sz w:val="26"/>
          <w:szCs w:val="26"/>
          <w:rtl/>
        </w:rPr>
        <w:t xml:space="preserve"> فِي قَوْلِ اللَّهِ عَزَّ وَ جَلَّ-</w:t>
      </w:r>
      <w:r w:rsidRPr="0027727F">
        <w:rPr>
          <w:rFonts w:cs="B Badr" w:hint="cs"/>
          <w:color w:val="006A0F"/>
          <w:sz w:val="26"/>
          <w:szCs w:val="26"/>
          <w:rtl/>
        </w:rPr>
        <w:t xml:space="preserve"> هَلْ أُنَبِّئُكُمْ عَلى‏ مَنْ تَنَزَّلُ الشَّياطِينُ تَنَزَّلُ عَلى‏ كُلِّ أَفَّاكٍ أَثِيمٍ‏</w:t>
      </w:r>
      <w:r w:rsidRPr="0027727F">
        <w:rPr>
          <w:rFonts w:cs="B Badr" w:hint="cs"/>
          <w:color w:val="242887"/>
          <w:sz w:val="26"/>
          <w:szCs w:val="26"/>
          <w:rtl/>
        </w:rPr>
        <w:t>، قَالَ: هُمْ سَبْعَةٌ: الْمُغِيرَةُ بْنُ سَعِيدٍ وَ بيان [بُنَانٌ‏] وَ صَائِدٌ وَ حَمْزَةُ بْنُ عُمَارَةَ الْبَرْبَرِيُّ وَ الْحَارِثُ الشَّامِيُّ وَ عَبْدُ اللَّهِ بْنُ عَمْرِو بْنِ الْحَارِثِ وَ أَبُو الْخَطَّابِ.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544</w:t>
      </w:r>
      <w:r w:rsidRPr="0027727F">
        <w:rPr>
          <w:rFonts w:cs="B Badr" w:hint="cs"/>
          <w:color w:val="780000"/>
          <w:sz w:val="26"/>
          <w:szCs w:val="26"/>
          <w:rtl/>
        </w:rPr>
        <w:t xml:space="preserve"> سَعْدٌ، قَالَ حَدَّثَنِي أَحَدُ بْنُ مُحَمَّدِ بْنِ عِيسَى، عَنْ أَبِي يَحْيَى سَهْلِ بْنِ زِيَادٍ الْوَاسِطِيِّ وَ مُحَمَّدِ بْنِ عِيسَى بْنِ عُبَيْدٍ، عَنْ أَخِيهِ جَعْفَرٍ وَ أَبِي يَحْيَى الْوَاسِطِيِّ، قَالَ، قَالَ أَبُو الْحَسَنِ الرِّضَا (ع)</w:t>
      </w:r>
      <w:r w:rsidRPr="0027727F">
        <w:rPr>
          <w:rFonts w:cs="B Badr" w:hint="cs"/>
          <w:color w:val="242887"/>
          <w:sz w:val="26"/>
          <w:szCs w:val="26"/>
          <w:rtl/>
        </w:rPr>
        <w:t xml:space="preserve"> كَانَ بيان [بُنَانٌ‏] يَكْذِبُ عَلَى عَلِيِّ بْنِ الْحُسَيْنِ (ع) فَأَذَاقَهُ اللَّهُ حَرَّ الْحَدِيدِ، وَ كَانَ الْمُغِيرَةُ بْنُ سَعِيدٍ يَكْذِبُ عَلَى أَبِي جَعْفَرٍ (ع) فَأَذَاقَهُ اللَّهُ حَرَّ الْحَدِيدِ، وَ كَانَ مُحَمَّدُ بْنُ بَشِيرٍ يَكْذِبُ عَلَى أَبِي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المراد بقرينة 541 و التصريح في 549: هو سعد بن عبد اللّه بن أبي- خلف. فيمكن أن يكون النقل عن كتبه، او بواسطة ابن بندار و ابن قولويه السابقين و حذفا اختصارا، و يؤيد هذا الوجه تكرار 549 في 174 و فيها محمّد بن قولويه عن سعد بن عبد اللّه.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مُوسَى (ع) فَأَذَاقَهُ اللَّهُ حَرَّ الْحَدِيدِ، وَ كَانَ أَبُو الْخَطَّابِ يَكْذِبُ عَلَى أَبِي عَبْدِ اللَّهِ (ع) فَأَذَاقَهُ اللَّهُ حَرَّ الْحَدِيدِ، وَ الَّذِي يَكْذِبُ عَلَيَّ مُحَمَّدُ بْنُ فُرَاتٍ.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أَبُو يَحْيَى وَ كَانَ مُحَمَّدُ بْنُ فُرَاتٍ مِنَ الْكُتَّابِ فَقَتَلَهُ إِبْرَاهِيمُ بْنُ شَكَلَةَ.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545</w:t>
      </w:r>
      <w:r w:rsidRPr="0027727F">
        <w:rPr>
          <w:rFonts w:cs="B Badr" w:hint="cs"/>
          <w:color w:val="780000"/>
          <w:sz w:val="26"/>
          <w:szCs w:val="26"/>
          <w:rtl/>
        </w:rPr>
        <w:t xml:space="preserve"> سَعْدٌ، قَالَ حَدَّثَنِي الْأَشْعَرِيُّ عَبْدُ اللَّهِ بْنُ عَلِيِّ بْنِ عَامِرٍ، بِإِسْنَادِهِ، عَنْ أَبِي عَبْدِ اللَّهِ (ع) قَالَ، قَالَ‏</w:t>
      </w:r>
      <w:r w:rsidRPr="0027727F">
        <w:rPr>
          <w:rFonts w:cs="B Badr" w:hint="cs"/>
          <w:color w:val="242887"/>
          <w:sz w:val="26"/>
          <w:szCs w:val="26"/>
          <w:rtl/>
        </w:rPr>
        <w:t>: تَرَاءَى وَ اللَّهِ إِبْلِيسُ لِأَبِي الْخَطَّابِ عَلَى سُورِ الْمَدِينَةِ أَوِ الْمَسْجِدِ، فَكَأَنِّي أَنْظُرُ إِلَيْهِ وَ هُوَ يَقُولُ لَهُ إِيهاً نَظْفَرُ</w:t>
      </w:r>
      <w:r w:rsidRPr="0027727F">
        <w:rPr>
          <w:rFonts w:cs="B Badr" w:hint="cs"/>
          <w:color w:val="965AA0"/>
          <w:sz w:val="26"/>
          <w:szCs w:val="26"/>
          <w:rtl/>
        </w:rPr>
        <w:t xml:space="preserve"> «1»</w:t>
      </w:r>
      <w:r w:rsidRPr="0027727F">
        <w:rPr>
          <w:rFonts w:cs="B Badr" w:hint="cs"/>
          <w:color w:val="242887"/>
          <w:sz w:val="26"/>
          <w:szCs w:val="26"/>
          <w:rtl/>
        </w:rPr>
        <w:t xml:space="preserve"> الْآنَ إيهاً نَظْفَرُ الْآنَ.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546</w:t>
      </w:r>
      <w:r w:rsidRPr="0027727F">
        <w:rPr>
          <w:rFonts w:cs="B Badr" w:hint="cs"/>
          <w:color w:val="780000"/>
          <w:sz w:val="26"/>
          <w:szCs w:val="26"/>
          <w:rtl/>
        </w:rPr>
        <w:t xml:space="preserve"> سَعْدٌ، عَنْ أَحْمَدَ بْنِ مُحَمَّدٍ، عَنْ أَبِيهِ وَ يَعْقُوبُ بْنُ يَزِيدَ وَ الْحُسَيْنُ بْنُ سَعِيدٍ، عَنِ ابْنِ أَبِي عُمَيْرٍ، عَنْ إِبْرَاهِيمَ بْنِ عَبْدِ الْحَمِيدِ، عَنْ حصن‏</w:t>
      </w:r>
      <w:r w:rsidRPr="0027727F">
        <w:rPr>
          <w:rFonts w:cs="B Badr" w:hint="cs"/>
          <w:color w:val="965AA0"/>
          <w:sz w:val="26"/>
          <w:szCs w:val="26"/>
          <w:rtl/>
        </w:rPr>
        <w:t xml:space="preserve"> «2»</w:t>
      </w:r>
      <w:r w:rsidRPr="0027727F">
        <w:rPr>
          <w:rFonts w:cs="B Badr" w:hint="cs"/>
          <w:color w:val="780000"/>
          <w:sz w:val="26"/>
          <w:szCs w:val="26"/>
          <w:rtl/>
        </w:rPr>
        <w:t xml:space="preserve"> [خَضِرِ] بْنِ عَمْرٍو النَّخَعِيِّ، قَالَ‏</w:t>
      </w:r>
      <w:r w:rsidRPr="0027727F">
        <w:rPr>
          <w:rFonts w:cs="B Badr" w:hint="cs"/>
          <w:color w:val="242887"/>
          <w:sz w:val="26"/>
          <w:szCs w:val="26"/>
          <w:rtl/>
        </w:rPr>
        <w:t>، كُنْتُ جَالِساً عِنْدَ أَبِي عَبْدِ اللَّهِ (ع) فَقَالَ لَهُ رَجُلٌ: جُعِلْتُ فِدَاكَ إِنَّ أَبَا مَنْصُورٍ حَدَّثَنِي أَنَّهُ رُفِعَ إِلَى رَبِّهِ وَ مَسَحَ‏</w:t>
      </w:r>
      <w:r w:rsidRPr="0027727F">
        <w:rPr>
          <w:rFonts w:cs="B Badr" w:hint="cs"/>
          <w:color w:val="965AA0"/>
          <w:sz w:val="26"/>
          <w:szCs w:val="26"/>
          <w:rtl/>
        </w:rPr>
        <w:t xml:space="preserve"> «3»</w:t>
      </w:r>
      <w:r w:rsidRPr="0027727F">
        <w:rPr>
          <w:rFonts w:cs="B Badr" w:hint="cs"/>
          <w:color w:val="242887"/>
          <w:sz w:val="26"/>
          <w:szCs w:val="26"/>
          <w:rtl/>
        </w:rPr>
        <w:t xml:space="preserve"> عَلَى رَأْسِهِ وَ قَالَ لَهُ بِالْفَارِسِيَّةِ يَا پِسَرُ</w:t>
      </w:r>
      <w:r w:rsidRPr="0027727F">
        <w:rPr>
          <w:rFonts w:cs="B Badr" w:hint="cs"/>
          <w:color w:val="965AA0"/>
          <w:sz w:val="26"/>
          <w:szCs w:val="26"/>
          <w:rtl/>
        </w:rPr>
        <w:t xml:space="preserve"> «4»</w:t>
      </w:r>
      <w:r w:rsidRPr="0027727F">
        <w:rPr>
          <w:rFonts w:cs="B Badr" w:hint="cs"/>
          <w:color w:val="242887"/>
          <w:sz w:val="26"/>
          <w:szCs w:val="26"/>
          <w:rtl/>
        </w:rPr>
        <w:t>، فَقَالَ لَهُ أَبُو عَبْدِ اللَّهِ (ع) حَدَّثَنِي أَبِي عَنْ جَدِّي أَنَّ رَسُولَ اللَّهِ (ص) قَالَ: إِنَّ إِبْلِيسَ اتَّخَذَ عَرْشاً فِيمَا بَيْنَ السَّمَاءِ وَ الْأَرْضِ، وَ اتَّخَذَ زَبَانِيَةً</w:t>
      </w:r>
      <w:r w:rsidRPr="0027727F">
        <w:rPr>
          <w:rFonts w:cs="B Badr" w:hint="cs"/>
          <w:color w:val="965AA0"/>
          <w:sz w:val="26"/>
          <w:szCs w:val="26"/>
          <w:rtl/>
        </w:rPr>
        <w:t xml:space="preserve"> «5»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ايها تظفر الآن تظفر- خ. قال في السابع من البحار (باب نفى الغلو) ايها بالنصب امر بالسكوت. و الظاهر ان إبليس قال له ذلك عند ما اتى العسكر لقتله اي لا تتكلم بكلمة توبة.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في ب: كذلك، و يحتمل أن يكون: حصين. و في سائر النسخ: حفص.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تمسّح-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باپس-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من الزبن و هو الدفع، تطلق على الشرط و الملائكة الموكلين على النار.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كَعَدَدِ الْمَلَائِكَةِ فَإِذَا دَعَا رَجُلًا فَأَجَابَهُ وَ وَطِئَ عَقِبَهُ وَ تَخَطَّتْ إِلَيْهِ الْأَقْدَامُ، تَرَاءَى لَهُ إِبْلِيسُ وَ رُفِعَ إِلَيْهِ، وَ إِنَّ أَبَا مَنْصُورٍ كَانَ رَسُولَ إِبْلِيسَ، لَعَنَ اللَّهُ أَبَا مَنْصُورٍ، لَعَنَ اللَّهُ أَبَا مَنْصُورٍ ثَلَاثاً.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547</w:t>
      </w:r>
      <w:r w:rsidRPr="0027727F">
        <w:rPr>
          <w:rFonts w:cs="B Badr" w:hint="cs"/>
          <w:color w:val="780000"/>
          <w:sz w:val="26"/>
          <w:szCs w:val="26"/>
          <w:rtl/>
        </w:rPr>
        <w:t xml:space="preserve"> سَعْدٌ، قَالَ حَدَّثَنِي أَحْمَدُ بْنُ مُحَمَّدِ بْنِ عِيسَى، عَنِ الْحُسَيْنِ بْنِ سَعِيدٍ، عَنِ ابْنِ أَبِي عُمَيْرٍ، عَنْ هِشَامِ بْنِ الْحَكَمِ، عَنْ أَبِي عَبْدِ اللَّهِ (ع)</w:t>
      </w:r>
      <w:r w:rsidRPr="0027727F">
        <w:rPr>
          <w:rFonts w:cs="B Badr" w:hint="cs"/>
          <w:color w:val="242887"/>
          <w:sz w:val="26"/>
          <w:szCs w:val="26"/>
          <w:rtl/>
        </w:rPr>
        <w:t xml:space="preserve"> قَالَ: إِنَّ بيانا [بُنَاناً] وَ السَّرِيَّ وَ بَزِيعاً لَعَنَهُمُ اللَّهُ تَرَاءَى لَهُمُ الشَّيْطَانُ فِي أَحْسَنِ مَا يَكُونُ صُورَةُ آدَمِيٍّ مِنْ قَرْنِهِ إِلَى سُرَّتِهِ، قَالَ، فَقُلْتُ إِنَّ بُنَاناً يَتَأَوَّلُ هَذِهِ الْآيَةَ</w:t>
      </w:r>
      <w:r w:rsidRPr="0027727F">
        <w:rPr>
          <w:rFonts w:cs="B Badr" w:hint="cs"/>
          <w:color w:val="006A0F"/>
          <w:sz w:val="26"/>
          <w:szCs w:val="26"/>
          <w:rtl/>
        </w:rPr>
        <w:t xml:space="preserve"> وَ هُوَ الَّذِي فِي السَّماءِ إِلهٌ وَ فِي الْأَرْضِ إِلهٌ‏</w:t>
      </w:r>
      <w:r w:rsidRPr="0027727F">
        <w:rPr>
          <w:rFonts w:cs="B Badr" w:hint="cs"/>
          <w:color w:val="242887"/>
          <w:sz w:val="26"/>
          <w:szCs w:val="26"/>
          <w:rtl/>
        </w:rPr>
        <w:t>، أَنَّ الَّذِي فِي الْأَرْضِ غَيْرُ إِلَهِ السَّمَاءِ، وَ إِلَهُ السَّمَاءِ غَيْرُ إِلَهِ الْأَرْضِ، وَ أَنَّ إِلَهَ السَّمَاءِ أَعْظَمُ مِنْ إِلَهِ الْأَرْضِ، وَ أَنَّ أَهْلَ الْأَرْضِ يَعْرِفُونَ فَضْلَ إِلَهِ السَّمَاءِ وَ يُعَظِّمُونَهُ فَقَالَ: وَ اللَّهِ مَا هُوَ إِلَّا اللَّهُ وَحْدَهُ لَا شَرِيكَ لَهُ إِلَهُ مَنْ فِي السَّمَاوَاتِ وَ إِلَهُ مَنْ فِي الْأَرَضِينَ، كَذَبَ بُنَانٌ عَلَيْهِ لَعْنَةُ اللَّهِ، لَقَدْ صَغَّرَ اللَّهَ جَلَّ وَ عَزَّ وَ صَغَّرَ عَظَمَتَهُ.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548</w:t>
      </w:r>
      <w:r w:rsidRPr="0027727F">
        <w:rPr>
          <w:rFonts w:cs="B Badr" w:hint="cs"/>
          <w:color w:val="780000"/>
          <w:sz w:val="26"/>
          <w:szCs w:val="26"/>
          <w:rtl/>
        </w:rPr>
        <w:t xml:space="preserve"> سَعْدٌ، قَالَ حَدَّثَنِي أَحْمَدُ بْنُ مُحَمَّدٍ، عَنْ أَبِيهِ وَ الْحُسَيْنُ بْنُ سَعِيدٍ، عَنِ ابْنِ أَبِي عُمَيْرٍ.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حَدَّثَنِي مُحَمَّدُ بْنُ عِيسَى، عَنْ يُونُسَ وَ مُحَمَّدُ بْنُ أَبِي عُمَيْرٍ، عَنْ مُحَمَّدِ بْنِ عُمَرَ بْنِ أُذَيْنَةَ، عَنْ بُرَيْدِ بْنِ مُعَاوِيَةَ الْعِجْلِيِّ، قَالَ‏</w:t>
      </w:r>
      <w:r w:rsidRPr="0027727F">
        <w:rPr>
          <w:rFonts w:cs="B Badr" w:hint="cs"/>
          <w:color w:val="242887"/>
          <w:sz w:val="26"/>
          <w:szCs w:val="26"/>
          <w:rtl/>
        </w:rPr>
        <w:t>، كَانَ حَمْزَةُ بْنُ عُمَارَةَ الْبَرْبَرِيُّ لَعَنَهُ اللَّهُ يَقُولُ لِأَصْحَابِهِ إِنَّ أَبَا جَعْفَرٍ (ع) يَأْتِينِي فِي كُلِّ لَيْلَةٍ، وَ لَا يَزَالُ إِنْسَانٌ يَزْعُمُ أَنَّهُ قَدْ أَرَاهُ إِيَّاهُ، فَقُدِّرَ لِي أَنِّي لَقِيتُ أَبَا جَعْفَرٍ (ع) فَحَدَّثْتُهُ بِمَا يَقُولُ حَمْزَةُ، فَقَالَ كَذَبَ عَلَيْهِ لَعْنَةُ اللَّهِ مَا يَقْدِرُ الشَّيْطَانُ أَنْ يَتَمَثَّلَ فِي صُورَةِ نَبِيٍّ وَ لَا وَصِيِّ نَبِيٍّ.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549</w:t>
      </w:r>
      <w:r w:rsidRPr="0027727F">
        <w:rPr>
          <w:rFonts w:cs="B Badr" w:hint="cs"/>
          <w:color w:val="780000"/>
          <w:sz w:val="26"/>
          <w:szCs w:val="26"/>
          <w:rtl/>
        </w:rPr>
        <w:t xml:space="preserve"> سَعْدُ بْنُ عَبْدِ اللَّهِ، قَالَ حَدَّثَنِي مُحَمَّدُ بْنُ خَالِدٍ الطَّيَالِسِيُّ، عَنْ عَبْدِ الرَّحْمَنِ بْنِ أَبِي نَجْرَانَ، عَنِ ابْنِ سِنَانٍ، قَالَ، قَالَ أَبُو عَبْدِ اللَّهِ (ع)</w:t>
      </w:r>
      <w:r w:rsidRPr="0027727F">
        <w:rPr>
          <w:rFonts w:cs="B Badr" w:hint="cs"/>
          <w:color w:val="242887"/>
          <w:sz w:val="26"/>
          <w:szCs w:val="26"/>
          <w:rtl/>
        </w:rPr>
        <w:t xml:space="preserve"> إِنَّا أَهْلُ بَيْتٍ صَادِقُونَ لَا نَخْلُو مِنْ كَذَّابٍ يَكْذِبُ عَلَيْنَا فَيُسْقِطُ صِدْقَنَا بِكَذِبِهِ عَلَيْنَا عِنْدَ النَّاسِ، كَانَ رَسُولُ اللَّهِ (ص) أَصْدَقَ الْبَرِيَّةِ لَهْجَةً وَ كَانَ مُسَيْلِمَةُ يَكْذِبُ عَلَيْهِ، وَ كَانَ أَمِيرُ الْمُؤْمِنِينَ (ع) أَصْدَقَ مَنْ بَرَأَ اللَّهُ مِنْ بَعْدِ رَسُولِ اللَّهِ (ص)، وَ كَانَ الَّذِي يَكْذِبُ عَلَيْهِ وَ يَعْمَلُ فِي تَكْذِيبِ صِدْقِهِ بِمَا يَفْتَرِي عَلَيْهِ مِنَ الْكَذِبِ عَبْدَ اللَّهِ بْنَ سَبَإٍ لَعَنَهُ اللَّهُ، وَ كَانَ أَبُو عَبْدِ اللَّهِ الْحُسَيْنُ بْنُ عَلِيٍّ (ع) قَدِ ابْتُلِىَ بِالْمُخْتَارِ، ثُمَّ ذَكَرَ أَبُو عَبْدِ اللَّهِ: الْحَارِثَ الشَّامِيَّ وَ بَيَانَ، فَقَالَ، كَانَا يَكْذِبَانِ عَلَى عَلِيِّ بْنِ الْحُسَيْنِ (ع) ثُمَّ ذَكَرَ الْمُغِيرَةَ بْنَ سَعِيدٍ وَ بَزِيعاً وَ السَّرِيَّ وَ أَبَا الْخَطَّابِ وَ مَعْمَراً وَ بَشَّاراً الْأَشْعَرِيَ‏</w:t>
      </w:r>
      <w:r w:rsidRPr="0027727F">
        <w:rPr>
          <w:rFonts w:cs="B Badr" w:hint="cs"/>
          <w:color w:val="965AA0"/>
          <w:sz w:val="26"/>
          <w:szCs w:val="26"/>
          <w:rtl/>
        </w:rPr>
        <w:t xml:space="preserve"> «1»</w:t>
      </w:r>
      <w:r w:rsidRPr="0027727F">
        <w:rPr>
          <w:rFonts w:cs="B Badr" w:hint="cs"/>
          <w:color w:val="242887"/>
          <w:sz w:val="26"/>
          <w:szCs w:val="26"/>
          <w:rtl/>
        </w:rPr>
        <w:t xml:space="preserve"> وَ حَمْزَةَ الْبَرْبَرِيَّ وَ صَائِدَ النَّهْدِيَّ، فَقَالَ: لَعَنَهُمُ اللَّهُ إِنَّا لَا نَخْلُو مِنْ كَذَّابٍ‏</w:t>
      </w:r>
      <w:r w:rsidRPr="0027727F">
        <w:rPr>
          <w:rFonts w:cs="B Badr" w:hint="cs"/>
          <w:color w:val="965AA0"/>
          <w:sz w:val="26"/>
          <w:szCs w:val="26"/>
          <w:rtl/>
        </w:rPr>
        <w:t xml:space="preserve"> «2»</w:t>
      </w:r>
      <w:r w:rsidRPr="0027727F">
        <w:rPr>
          <w:rFonts w:cs="B Badr" w:hint="cs"/>
          <w:color w:val="242887"/>
          <w:sz w:val="26"/>
          <w:szCs w:val="26"/>
          <w:rtl/>
        </w:rPr>
        <w:t xml:space="preserve"> أَوْ عَاجِزِ الرَّأْيِ، كَفَانَا اللَّهُ مَؤُنَةَ كُلِّ كَذَّابٍ وَ أَذَاقَهُمُ اللَّهُ حَرَّ الْحَدِيدِ.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550</w:t>
      </w:r>
      <w:r w:rsidRPr="0027727F">
        <w:rPr>
          <w:rFonts w:cs="B Badr" w:hint="cs"/>
          <w:color w:val="780000"/>
          <w:sz w:val="26"/>
          <w:szCs w:val="26"/>
          <w:rtl/>
        </w:rPr>
        <w:t xml:space="preserve"> سَعْدٌ، قَالَ حَدَّثَنِي الْعُبَيْدِيُّ، عَنْ يُونُسَ، عَنِ الْعَبَّاسِ بْنِ عَامِرٍ الْقَصَبَانِيِّ.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حَدَّثَنِي أَيُّوبُ بْنُ نُوحٍ وَ الْحَسَنُ بْنُ مُوسَى الْخَشَّابُ وَ الْحَسَنُ بْنُ عَبْدِ اللَّهِ بْنِ الْمُغِيرَةِ، عَنِ الْعَبَّاسِ بْنِ عَامِرٍ، عَنْ حَمَّادِ بْنِ أَبِي طَلْحَةَ، عَنِ ابْنِ أَبِي يَعْفُورٍ، قَالَ‏</w:t>
      </w:r>
      <w:r w:rsidRPr="0027727F">
        <w:rPr>
          <w:rFonts w:cs="B Badr" w:hint="cs"/>
          <w:color w:val="242887"/>
          <w:sz w:val="26"/>
          <w:szCs w:val="26"/>
          <w:rtl/>
        </w:rPr>
        <w:t>، دَخَلْتُ عَلَى أَبِي عَبْدِ اللَّهِ (ع) فَقَالَ: مَا فَعَلَ بَزِيعٌ فَقُلْتُ لَهُ قُتِلَ، فَقَالَ: الْحَمْدُ لِلَّهِ، أَمَا إِنَّهُ لَيْسَ لِهَؤُلَاءِ الْمُغِيرِيَّةِ شَيْ‏ءٌ خَيْراً</w:t>
      </w:r>
      <w:r w:rsidRPr="0027727F">
        <w:rPr>
          <w:rFonts w:cs="B Badr" w:hint="cs"/>
          <w:color w:val="965AA0"/>
          <w:sz w:val="26"/>
          <w:szCs w:val="26"/>
          <w:rtl/>
        </w:rPr>
        <w:t xml:space="preserve"> «3»</w:t>
      </w:r>
      <w:r w:rsidRPr="0027727F">
        <w:rPr>
          <w:rFonts w:cs="B Badr" w:hint="cs"/>
          <w:color w:val="242887"/>
          <w:sz w:val="26"/>
          <w:szCs w:val="26"/>
          <w:rtl/>
        </w:rPr>
        <w:t xml:space="preserve"> مِنَ الْقَتْلِ لِأَنَّهُمْ‏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ان هذه الكلمة من اشتباهات النسخ، و الصحيح بقرينة 743 و ما بعدها الى 746: هو الشعيرى، كما في ب و الترتيب.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من كذاب يكذب علينا-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خير-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لَا يَتُوبُونَ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551</w:t>
      </w:r>
      <w:r w:rsidRPr="0027727F">
        <w:rPr>
          <w:rFonts w:cs="B Badr" w:hint="cs"/>
          <w:color w:val="780000"/>
          <w:sz w:val="26"/>
          <w:szCs w:val="26"/>
          <w:rtl/>
        </w:rPr>
        <w:t xml:space="preserve"> مُحَمَّدُ بْنُ مَسْعُودٍ، قَالَ حَدَّثَنِي الْحُسَيْنُ بْنُ إِشْكِيبَ، قَالَ حَدَّثَنِي مُحَمَّدُ بْنُ أُورَمَةَ، عَنْ مُحَمَّدِ بْنِ خَالِدٍ الْبَرْقِيِّ، عَنْ أَبِي طَالِبٍ الْقُمِّيِّ، عَنْ حَنَانِ بْنِ سَدِيرٍ، عَنْ أَبِيهِ، قَالَ‏</w:t>
      </w:r>
      <w:r w:rsidRPr="0027727F">
        <w:rPr>
          <w:rFonts w:cs="B Badr" w:hint="cs"/>
          <w:color w:val="242887"/>
          <w:sz w:val="26"/>
          <w:szCs w:val="26"/>
          <w:rtl/>
        </w:rPr>
        <w:t>، قُلْتُ لِأَبِي عَبْدِ اللَّهِ (ع) إِنَّ قَوْماً يَزْعُمُونَ أَنَّكُمْ آلِهَةٌ يَتْلُونَ عَلَيْنَا بِذَلِكَ قُرْآناً</w:t>
      </w:r>
      <w:r w:rsidRPr="0027727F">
        <w:rPr>
          <w:rFonts w:cs="B Badr" w:hint="cs"/>
          <w:color w:val="965AA0"/>
          <w:sz w:val="26"/>
          <w:szCs w:val="26"/>
          <w:rtl/>
        </w:rPr>
        <w:t xml:space="preserve"> «1»</w:t>
      </w:r>
      <w:r w:rsidRPr="0027727F">
        <w:rPr>
          <w:rFonts w:cs="B Badr" w:hint="cs"/>
          <w:color w:val="006A0F"/>
          <w:sz w:val="26"/>
          <w:szCs w:val="26"/>
          <w:rtl/>
        </w:rPr>
        <w:t xml:space="preserve"> يا أَيُّهَا الرُّسُلُ كُلُوا مِنَ الطَّيِّباتِ وَ اعْمَلُوا صالِحاً إِنِّي بِما تَعْمَلُونَ عَلِيمٌ،</w:t>
      </w:r>
      <w:r w:rsidRPr="0027727F">
        <w:rPr>
          <w:rFonts w:cs="B Badr" w:hint="cs"/>
          <w:color w:val="242887"/>
          <w:sz w:val="26"/>
          <w:szCs w:val="26"/>
          <w:rtl/>
        </w:rPr>
        <w:t xml:space="preserve"> قَالَ: يَا سَدِيرُ سَمْعِي وَ بَصَرِي وَ شَعْرِي وَ بَشَرِي وَ لَحْمِي وَ دَمِي مِنْ هَؤُلَاءِ بِرَاءٌ، بَرِئَ اللَّهُ مِنْهُمْ وَ رَسُولُهُ، مَا هَؤُلَاءِ عَلَى دِينِي وَ دِينُ آبَائِي، وَ اللَّهِ لَا يَجْمَعُنِي وَ إِيَّاهُمْ يَوْمَ الْقِيَامَةِ إِلَّا وَ هُوَ عَلَيْهِمْ سَاخِطٌ، قَالَ، قُلْتُ فَمَا أَنْتُمْ جُعِلْتُ فِدَاكَ قَالَ خُزَّانُ عِلْمِ اللَّهِ وَ تَرَاجِمَةُ وَحْيِ اللَّهِ وَ نَحْنُ قَوْمٌ مَعْصُومُونَ أَمَرَ اللَّهُ بِطَاعَتِنَا وَ نَهَى عَنْ مَعْصِيَتِنَا نَحْنُ الْحُجَّةُ الْبَالِغَةُ عَلَى مَنْ دُونَ السَّمَاءِ وَ فَوْقَ الْأَرْضِ‏</w:t>
      </w:r>
      <w:r w:rsidRPr="0027727F">
        <w:rPr>
          <w:rFonts w:cs="B Badr" w:hint="cs"/>
          <w:color w:val="780000"/>
          <w:sz w:val="26"/>
          <w:szCs w:val="26"/>
          <w:rtl/>
        </w:rPr>
        <w:t xml:space="preserve"> قَالَ الْحُسَيْنُ بْنُ إِشْكِيبَ وَ سَمِعْتُ مِنْ أَبِي طَالِبٍ عَنْ سَدِيرٍ إِنْ شَاءَ اللَّهُ‏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552</w:t>
      </w:r>
      <w:r w:rsidRPr="0027727F">
        <w:rPr>
          <w:rFonts w:cs="B Badr" w:hint="cs"/>
          <w:color w:val="780000"/>
          <w:sz w:val="26"/>
          <w:szCs w:val="26"/>
          <w:rtl/>
        </w:rPr>
        <w:t xml:space="preserve"> إِبْرَاهِيمُ بْنُ عَلِيٍّ الْكُوفِيُّ، قَالَ حَدَّثَنَا إِبْرَاهِيمُ بْنُ إِسْحَاقَ الْمَوْصِلِيُّ، عَنْ يُونُسَ بْنِ عَبْدِ الرَّحْمَنِ، عَنِ الْعَلَاءِ بْنِ رَزِينٍ، عَنِ الْمُفَضَّلِ بْنِ عُمَرَ، قَالَ، سَمِعْتُ أَبَا عَبْدِ اللَّهِ (ع) يَقُولُ‏</w:t>
      </w:r>
      <w:r w:rsidRPr="0027727F">
        <w:rPr>
          <w:rFonts w:cs="B Badr" w:hint="cs"/>
          <w:color w:val="242887"/>
          <w:sz w:val="26"/>
          <w:szCs w:val="26"/>
          <w:rtl/>
        </w:rPr>
        <w:t>: إِيَّاكَ وَ السَّفِلَةَ إِنَّمَا شِيعَةُ جَعْفَرٍ مَنْ عَفَّ بَطْنُهُ وَ فَرْجُهُ وَ اشْتَدَّ جِهَادُهُ وَ عَمِلَ لِخَالِقِهِ وَ رَجَا ثَوَابَهُ وَ خَافَ عِقَابَهُ.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قال في سابع البحار هنا سقط يؤيده ما رواه الكليني، و فيه: قرآنا و هو الّذى في السماء اله و في الأرض اله فقال يا سدير سمعى و بصرى و لحمى و دمى و شعرى براء، قلت و عندنا قوم يزعمون انكم رسل يقرؤن علينا بذلك قرآنا يا ايها الرسل- الحديث. و وجه الإستدلال كون كلمة الرسل جمعا مع كونه خطابا للحاضرين.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553</w:t>
      </w:r>
      <w:r w:rsidRPr="0027727F">
        <w:rPr>
          <w:rFonts w:cs="B Badr" w:hint="cs"/>
          <w:color w:val="780000"/>
          <w:sz w:val="26"/>
          <w:szCs w:val="26"/>
          <w:rtl/>
        </w:rPr>
        <w:t xml:space="preserve"> مُحَمَّدُ بْنُ مَسْعُودٍ، قَالَ حَدَّثَنِي عَلِيُّ بْنُ مُحَمَّدٍ الْقُمِّيُّ، قَالَ حَدَّثَنِي مُحَمَّدُ بْنُ أَحْمَدَ بْنِ يَحْيَى، عَنْ مُحَمَّدِ بْنِ الْحُسَيْنِ، عَنْ مُوسَى بْنِ سَلَّامٍ، عَنْ حَبِيبٍ الْخَثْعَمِيِّ، عَنِ ابْنِ أَبِي يَعْفُورٍ، قَالَ‏</w:t>
      </w:r>
      <w:r w:rsidRPr="0027727F">
        <w:rPr>
          <w:rFonts w:cs="B Badr" w:hint="cs"/>
          <w:color w:val="242887"/>
          <w:sz w:val="26"/>
          <w:szCs w:val="26"/>
          <w:rtl/>
        </w:rPr>
        <w:t>، كُنْتُ عِنْدَ أَبِي عَبْدِ اللَّهِ (ع) فَاسْتَأْذَنَ عَلَيْهِ رَجُلٌ حَسَنَ الْهَيْئَةِ، فَقَالَ: اتَّقِ السَّفِلَةَ، فَمَا تَقَارَّتْ‏</w:t>
      </w:r>
      <w:r w:rsidRPr="0027727F">
        <w:rPr>
          <w:rFonts w:cs="B Badr" w:hint="cs"/>
          <w:color w:val="965AA0"/>
          <w:sz w:val="26"/>
          <w:szCs w:val="26"/>
          <w:rtl/>
        </w:rPr>
        <w:t xml:space="preserve"> «1»</w:t>
      </w:r>
      <w:r w:rsidRPr="0027727F">
        <w:rPr>
          <w:rFonts w:cs="B Badr" w:hint="cs"/>
          <w:color w:val="242887"/>
          <w:sz w:val="26"/>
          <w:szCs w:val="26"/>
          <w:rtl/>
        </w:rPr>
        <w:t xml:space="preserve"> فِي الْأَرْضِ حَتَّى خَرَجْتُ، فَسَأَلْتُ عَنْهُ فَوَجَدْتُهُ غَالِياً.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554</w:t>
      </w:r>
      <w:r w:rsidRPr="0027727F">
        <w:rPr>
          <w:rFonts w:cs="B Badr" w:hint="cs"/>
          <w:color w:val="780000"/>
          <w:sz w:val="26"/>
          <w:szCs w:val="26"/>
          <w:rtl/>
        </w:rPr>
        <w:t xml:space="preserve"> عَلِيُّ بْنُ مُحَمَّدٍ الْقُتَيْبِيُّ، قَالَ حَدَّثَنَا الْفَضْلُ بْنُ شَاذَانَ، عَنْ أَبِيهِ، عَنْ مُحَمَّدِ بْنِ سِنَانٍ، عَنْ هَارُونَ بْنِ خَارِجَةَ قَالَ‏</w:t>
      </w:r>
      <w:r w:rsidRPr="0027727F">
        <w:rPr>
          <w:rFonts w:cs="B Badr" w:hint="cs"/>
          <w:color w:val="242887"/>
          <w:sz w:val="26"/>
          <w:szCs w:val="26"/>
          <w:rtl/>
        </w:rPr>
        <w:t xml:space="preserve"> كُنْتُ أَنَا وَ مُرَادٌ أَخِي عِنْدَ أَبِي عَبْدِ اللَّهِ (ع) فَقَالَ لَهُ مُرَادٌ جُعِلْتُ فِدَاكَ خَفَّ الْمَسْجِدُ قَالَ وَ مِمَّ ذَلِكَ قَالَ بِهَؤُلَاءِ الَّذِينَ قُتِلُوا يَعْنِي أَصْحَابَ أَبِي الْخَطَّابِ، قَالَ فَأَكَبَّ عَلَى الْأَرْضِ مَلِيّاً ثُمَّ رَفَعَ رَأْسَهُ فَقَالَ: كَلَّا زَعَمَ الْقَوْمُ أَنَّهُمْ لَا يُصَلُّونَ.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555</w:t>
      </w:r>
      <w:r w:rsidRPr="0027727F">
        <w:rPr>
          <w:rFonts w:cs="B Badr" w:hint="cs"/>
          <w:color w:val="780000"/>
          <w:sz w:val="26"/>
          <w:szCs w:val="26"/>
          <w:rtl/>
        </w:rPr>
        <w:t xml:space="preserve"> إِبْرَاهِيمُ بْنُ مُحَمَّدِ بْنِ الْعَبَّاسِ، قَالَ حَدَّثَنِي أَحْمَدُ بْنُ إِدْرِيسَ الْقُمِّيُّ، عَنْ حَمْدَانَ بْنِ سُلَيْمَانَ، عَنْ مُحَمَّدِ بْنِ الْحُسَيْنِ، عَنِ ابْنِ فَضَّالٍ، عَنْ أَبِي الْمَغْرَاءِ، عَنْ عَنْبَسَةَ، قَالَ، قَالَ أَبُو عَبْدِ اللَّهِ (ع)</w:t>
      </w:r>
      <w:r w:rsidRPr="0027727F">
        <w:rPr>
          <w:rFonts w:cs="B Badr" w:hint="cs"/>
          <w:color w:val="242887"/>
          <w:sz w:val="26"/>
          <w:szCs w:val="26"/>
          <w:rtl/>
        </w:rPr>
        <w:t xml:space="preserve"> لَقَدْ أَمْسَيْنَا وَ مَا أَحَدٌ أَعْدَى لَنَا مِمَّنْ يَنْتَحِلُ مَوَدَّتَنَا.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556</w:t>
      </w:r>
      <w:r w:rsidRPr="0027727F">
        <w:rPr>
          <w:rFonts w:cs="B Badr" w:hint="cs"/>
          <w:color w:val="780000"/>
          <w:sz w:val="26"/>
          <w:szCs w:val="26"/>
          <w:rtl/>
        </w:rPr>
        <w:t xml:space="preserve"> مُحَمَّدُ بْنُ الْحَسَنِ الْبَرَّانِيُّ وَ عُثْمَانُ بْنُ حَامِدٍ، قَالا حَدَّثَنَا مُحَمَّدُ بْنُ يَزْدَادَ، عَنْ مُحَمَّدِ بْنِ الْحُسَيْنِ، عَنْ مُوسَى بْنِ بَشَّارٍ</w:t>
      </w:r>
      <w:r w:rsidRPr="0027727F">
        <w:rPr>
          <w:rFonts w:cs="B Badr" w:hint="cs"/>
          <w:color w:val="965AA0"/>
          <w:sz w:val="26"/>
          <w:szCs w:val="26"/>
          <w:rtl/>
        </w:rPr>
        <w:t xml:space="preserve"> «2»</w:t>
      </w:r>
      <w:r w:rsidRPr="0027727F">
        <w:rPr>
          <w:rFonts w:cs="B Badr" w:hint="cs"/>
          <w:color w:val="780000"/>
          <w:sz w:val="26"/>
          <w:szCs w:val="26"/>
          <w:rtl/>
        </w:rPr>
        <w:t>، عَنْ عَبْدِ اللَّهِ بْنِ شَرِيكٍ،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امّا من القور اجوفا من التفعل و قلب الواو همزة بمعنى المشى و التفرق.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او ان الصحيح: تقاررت من القرار من التفاعل اي ما مشيت و ما استقررت حتّى خرجت. فتشت عن حال الرجل.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في د و ه: يسار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308</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أَبِيهِ، قَالَ‏</w:t>
      </w:r>
      <w:r w:rsidRPr="0027727F">
        <w:rPr>
          <w:rFonts w:cs="B Badr" w:hint="cs"/>
          <w:color w:val="242887"/>
          <w:sz w:val="26"/>
          <w:szCs w:val="26"/>
          <w:rtl/>
        </w:rPr>
        <w:t>، بَيْنَا عَلِيٌّ (ع) عِنْدَ امْرَأَةٍ مِنْ عَنَزَةَ وَ هِيَ أُمُّ عَمْرٍو إِذْ أَتَاهُ قَنْبَرُ، فَقَالَ، إِنَّ عَشَرَةَ نَفَرٍ بِالْبَابِ يَزْعُمُونَ أَنَّكَ رَبُّهُمْ، قَالَ أَدْخِلْهُمْ! قَالَ، فَدَخَلُوا عَلَيْهِ، فَقَالَ: مَا تَقُولُونَ فَقَالُوا إِنَّكَ رَبُّنَا وَ أَنْتَ الَّذِي خَلَقْتَنَا وَ أَنْتَ الَّذِي تَرْزُقُنَا، فَقَالَ: لَهُمْ وَيْلَكُمْ لَا تَفْعَلُوا إِنَّمَا أَنَا مَخْلُوقٌ مِثْلُكُمْ، فَأَبَوْا أَنْ يَقْلَعُوا</w:t>
      </w:r>
      <w:r w:rsidRPr="0027727F">
        <w:rPr>
          <w:rFonts w:cs="B Badr" w:hint="cs"/>
          <w:color w:val="965AA0"/>
          <w:sz w:val="26"/>
          <w:szCs w:val="26"/>
          <w:rtl/>
        </w:rPr>
        <w:t xml:space="preserve"> «1»</w:t>
      </w:r>
      <w:r w:rsidRPr="0027727F">
        <w:rPr>
          <w:rFonts w:cs="B Badr" w:hint="cs"/>
          <w:color w:val="242887"/>
          <w:sz w:val="26"/>
          <w:szCs w:val="26"/>
          <w:rtl/>
        </w:rPr>
        <w:t xml:space="preserve"> فَقَالَ لَهُمْ وَيْلَكُمْ رَبِّي وَ رَبُّكُمُ اللَّهُ وَيْلَكُمْ تُوبُوا وَ ارْجِعُوا، فَقَالُوا لَا نَرْجِعُ عَنْ مَقَالَتِنَا أَنْتَ رَبُّنَا وَ تَرْزُقُنَا وَ أَنْتَ خَلَقْتَنَا، فَقَالَ:</w:t>
      </w:r>
      <w:r w:rsidRPr="0027727F">
        <w:rPr>
          <w:rFonts w:cs="B Badr" w:hint="cs"/>
          <w:color w:val="965AA0"/>
          <w:sz w:val="26"/>
          <w:szCs w:val="26"/>
          <w:rtl/>
        </w:rPr>
        <w:t xml:space="preserve"> «2»</w:t>
      </w:r>
      <w:r w:rsidRPr="0027727F">
        <w:rPr>
          <w:rFonts w:cs="B Badr" w:hint="cs"/>
          <w:color w:val="242887"/>
          <w:sz w:val="26"/>
          <w:szCs w:val="26"/>
          <w:rtl/>
        </w:rPr>
        <w:t xml:space="preserve"> يَا قَنْبَرُ آتِنِي بِالْفَعَلَةِ، فَخَرَجَ قَنْبَرُ فَأَتَاهُ بِعَشَرَةِ رِجَالٍ مَعَ الزُّبُلِ وَ الْمُرُورِ</w:t>
      </w:r>
      <w:r w:rsidRPr="0027727F">
        <w:rPr>
          <w:rFonts w:cs="B Badr" w:hint="cs"/>
          <w:color w:val="965AA0"/>
          <w:sz w:val="26"/>
          <w:szCs w:val="26"/>
          <w:rtl/>
        </w:rPr>
        <w:t xml:space="preserve"> «3»</w:t>
      </w:r>
      <w:r w:rsidRPr="0027727F">
        <w:rPr>
          <w:rFonts w:cs="B Badr" w:hint="cs"/>
          <w:color w:val="242887"/>
          <w:sz w:val="26"/>
          <w:szCs w:val="26"/>
          <w:rtl/>
        </w:rPr>
        <w:t xml:space="preserve"> فَأَمَرَهُمْ أَنْ يَحْفِرُوا لَهُمْ فِي الْأَرْضِ، فَلَمَّا حَفَرُوا خَدّاً أَمَرَ بِالْحَطَبِ وَ النَّارِ فَطَرَحَ فِيهِ حَتَّى صَارَ نَاراً تَتَوَقَّدُ قَالَ لَهُمْ وَيْلَكُمْ تُوبُوا وَ ارْجِعُوا! فَأَبَوْا وَ قَالُوا لَا نَرْجِعُ، فَقَذَفَ عَلِيٌّ (ع) بَعْضَهُمْ ثُمَّ قَذَفَ بَقِيَّتَهُمْ فِي النَّارِ، ثُمَّ قَالَ عَلِيٌّ (ع):</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إِنِّي إِذَا أَبْصَرْتُ شَيْئاً مُنْكَراً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أَوْقَدْتُ نَارِي‏</w:t>
            </w:r>
            <w:r w:rsidRPr="0027727F">
              <w:rPr>
                <w:rFonts w:cs="B Badr"/>
                <w:color w:val="965AA0"/>
                <w:sz w:val="26"/>
                <w:szCs w:val="26"/>
              </w:rPr>
              <w:t xml:space="preserve"> «4»</w:t>
            </w:r>
            <w:r w:rsidRPr="0027727F">
              <w:rPr>
                <w:rFonts w:cs="B Badr"/>
                <w:color w:val="7800FA"/>
                <w:sz w:val="26"/>
                <w:szCs w:val="26"/>
              </w:rPr>
              <w:t xml:space="preserve"> </w:t>
            </w:r>
            <w:r w:rsidRPr="0027727F">
              <w:rPr>
                <w:rFonts w:cs="B Badr"/>
                <w:color w:val="7800FA"/>
                <w:sz w:val="26"/>
                <w:szCs w:val="26"/>
                <w:rtl/>
              </w:rPr>
              <w:t>وَ دَعَوْتُ قَنْبَراً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مُعَاوِيَةَ بْنِ عَمَّارٍ وَ ذِكْرِ عُمُرِهِ‏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557-</w:t>
      </w:r>
      <w:r w:rsidRPr="0027727F">
        <w:rPr>
          <w:rFonts w:cs="B Badr" w:hint="cs"/>
          <w:color w:val="780000"/>
          <w:sz w:val="26"/>
          <w:szCs w:val="26"/>
          <w:rtl/>
        </w:rPr>
        <w:t xml:space="preserve"> قَالَ أَبُو عَمْرٍو الْكَشِّيُ‏</w:t>
      </w:r>
      <w:r w:rsidRPr="0027727F">
        <w:rPr>
          <w:rFonts w:cs="B Badr" w:hint="cs"/>
          <w:color w:val="242887"/>
          <w:sz w:val="26"/>
          <w:szCs w:val="26"/>
          <w:rtl/>
        </w:rPr>
        <w:t>: هُوَ مَوْلَى بَنِي دُهْنٍ وَ هُمْ حَيٌّ مِنْ بَجِيلَةَ،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 يفعلوا- خ اقلع عنه: تركه و كفّ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قال، فقال-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الزبيل: كامير القفه او الجراب او الوعاء و الجمع الزبل كتب. و المرّ: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بالفتح المسحاة. و الخدّ: الحفرة المستطيلة في الأرض.</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نارا-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309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كَانَ يَبِيعُ السَّابِرِيَّ، وَ عَاشَ‏</w:t>
      </w:r>
      <w:r w:rsidRPr="0027727F">
        <w:rPr>
          <w:rFonts w:cs="B Badr" w:hint="cs"/>
          <w:color w:val="965AA0"/>
          <w:sz w:val="26"/>
          <w:szCs w:val="26"/>
          <w:rtl/>
        </w:rPr>
        <w:t xml:space="preserve"> «1»</w:t>
      </w:r>
      <w:r w:rsidRPr="0027727F">
        <w:rPr>
          <w:rFonts w:cs="B Badr" w:hint="cs"/>
          <w:color w:val="242887"/>
          <w:sz w:val="26"/>
          <w:szCs w:val="26"/>
          <w:rtl/>
        </w:rPr>
        <w:t xml:space="preserve"> مِائَةً وَ خَمْساً وَ سَبْعِينَ سَنَةً.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الْبَخْتَرِيِّ وَهْبِ بْنِ وَهْبٍ‏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558</w:t>
      </w:r>
      <w:r w:rsidRPr="0027727F">
        <w:rPr>
          <w:rFonts w:cs="B Badr" w:hint="cs"/>
          <w:color w:val="780000"/>
          <w:sz w:val="26"/>
          <w:szCs w:val="26"/>
          <w:rtl/>
        </w:rPr>
        <w:t xml:space="preserve"> ذَكَرَ أَبُو الْحَسَنِ عَلِيُّ بْنُ قُتَيْبَةَ بْنِ مُحَمَّدِ بْنِ قُتَيْبَةَ الْقُتَيْبِيُ‏</w:t>
      </w:r>
      <w:r w:rsidRPr="0027727F">
        <w:rPr>
          <w:rFonts w:cs="B Badr" w:hint="cs"/>
          <w:color w:val="965AA0"/>
          <w:sz w:val="26"/>
          <w:szCs w:val="26"/>
          <w:rtl/>
        </w:rPr>
        <w:t xml:space="preserve"> «2»</w:t>
      </w:r>
      <w:r w:rsidRPr="0027727F">
        <w:rPr>
          <w:rFonts w:cs="B Badr" w:hint="cs"/>
          <w:color w:val="780000"/>
          <w:sz w:val="26"/>
          <w:szCs w:val="26"/>
          <w:rtl/>
        </w:rPr>
        <w:t>، عَنْ عَلِيِّ بْنِ سَلَمَةَ الْكُوفِيِ‏</w:t>
      </w:r>
      <w:r w:rsidRPr="0027727F">
        <w:rPr>
          <w:rFonts w:cs="B Badr" w:hint="cs"/>
          <w:color w:val="242887"/>
          <w:sz w:val="26"/>
          <w:szCs w:val="26"/>
          <w:rtl/>
        </w:rPr>
        <w:t>: أَبُو الْبَخْتَرِيِّ اسْمُهُ وَهْبُ بْنُ وَهْبِ بْنِ كَثِيرِ بْنِ زَمْعَةَ بْنِ الْأَسْوَدِ صَاحِبُ رَسُولِ اللَّهِ (ص)</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قَالَ عَلِيٌّ أَيْضاً: قَالَ أَبُو مُحَمَّدٍ الْفَضْلُ بْنُ شَاذَانَ‏</w:t>
      </w:r>
      <w:r w:rsidRPr="0027727F">
        <w:rPr>
          <w:rFonts w:cs="B Badr" w:hint="cs"/>
          <w:color w:val="242887"/>
          <w:sz w:val="26"/>
          <w:szCs w:val="26"/>
          <w:rtl/>
        </w:rPr>
        <w:t>: كَانَ أَبُو الْبَخْتَرِيِّ مِنْ أَكْذَبِ الْبَرِيَّةِ.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559</w:t>
      </w:r>
      <w:r w:rsidRPr="0027727F">
        <w:rPr>
          <w:rFonts w:cs="B Badr" w:hint="cs"/>
          <w:color w:val="780000"/>
          <w:sz w:val="26"/>
          <w:szCs w:val="26"/>
          <w:rtl/>
        </w:rPr>
        <w:t xml:space="preserve"> مُحَمَّدُ بْنُ مَسْعُودٍ، قَالَ حَدَّثَنِي عَلِيُّ بْنُ الْحَسَنِ بْنِ عَلِيِّ بْنِ فَضَّالٍ، قَالَ حَدَّثَنَا مُحَمَّدُ بْنُ الْوَلِيدِ الْبَجَلِيُّ، قَالَ حَدَّثَنَا الْعَبَّاسُ بْنُ هِلَالٍ، عَنْ أَبِي الْحَسَنِ الرِّضَا (ع)</w:t>
      </w:r>
      <w:r w:rsidRPr="0027727F">
        <w:rPr>
          <w:rFonts w:cs="B Badr" w:hint="cs"/>
          <w:color w:val="242887"/>
          <w:sz w:val="26"/>
          <w:szCs w:val="26"/>
          <w:rtl/>
        </w:rPr>
        <w:t xml:space="preserve"> قَالَ الْعَبَّاسُ، سَمِعْتُ رَجُلًا يُخْبِرُ أَنَّ أَبَا الْبَخْتَرِيِّ كَانَ يُحَدِّثُ: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أَنَّ النَّارَ تَسْتَأْمِرُ فِي قُرَشِيٍّ سَبْعَ مَرَّاتٍ، قَالَ، فَقَالَ لَهُ أَبُو الْحَسَنِ، قَدْ قَالَ اللَّهُ عَزَّ وَ جَلَّ:</w:t>
      </w:r>
      <w:r w:rsidRPr="0027727F">
        <w:rPr>
          <w:rFonts w:cs="B Badr" w:hint="cs"/>
          <w:color w:val="006A0F"/>
          <w:sz w:val="26"/>
          <w:szCs w:val="26"/>
          <w:rtl/>
        </w:rPr>
        <w:t xml:space="preserve"> عَلَيْها مَلائِكَةٌ غِلاظٌ شِدادٌ لا يَعْصُونَ اللَّهَ ما أَمَرَهُمْ وَ يَفْعَلُونَ 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وقوع تحريف هنا في النسخة الأولية، ثمّ انتزع العنوان مناسبا له. او الصحيح مات، او عاش الى مائة و خمس و سبعين، و يؤيد وقوع التحريف و السقط تعبيره بكلمة عاش قبل قوله مات او توفى كما في ذيل حماد بن عيسى و ابى داود المسترق الآتيين.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أبو الحسن عليّ بن قتيبة القتيبى- خ. و هذا هو الصحيح و يمكن ان يكون جملة (ابن محمّد بن قتيبة) حاشية مكتوبة بين السطرين ثمّ جعل جزءا من المتن.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رسول اللّه صلّى اللّه عليه و آله و هو ربّاه-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310</w:t>
      </w:r>
    </w:p>
    <w:p w:rsidR="007E6FF1" w:rsidRPr="0027727F" w:rsidRDefault="007E6FF1" w:rsidP="008D125C">
      <w:pPr>
        <w:spacing w:line="400" w:lineRule="exact"/>
        <w:jc w:val="both"/>
        <w:rPr>
          <w:rFonts w:cs="B Badr"/>
          <w:sz w:val="26"/>
          <w:szCs w:val="26"/>
          <w:rtl/>
        </w:rPr>
      </w:pPr>
      <w:r w:rsidRPr="0027727F">
        <w:rPr>
          <w:rFonts w:cs="B Badr" w:hint="cs"/>
          <w:color w:val="006A0F"/>
          <w:sz w:val="26"/>
          <w:szCs w:val="26"/>
          <w:rtl/>
        </w:rPr>
        <w:t>يُؤْمَرُونَ‏</w:t>
      </w:r>
      <w:r w:rsidRPr="0027727F">
        <w:rPr>
          <w:rFonts w:cs="B Badr" w:hint="cs"/>
          <w:color w:val="242887"/>
          <w:sz w:val="26"/>
          <w:szCs w:val="26"/>
          <w:rtl/>
        </w:rPr>
        <w:t xml:space="preserve"> قَالَ الْعَبَّاسُ، وَ ذَكَرَ رَجُلٌ لِأَبِي الْحَسَنِ (ع) أَنَّ أَبَا الْبَخْتَرِيِّ وَ حَدِيثَهُ عَنْ جَعْفَرٍ وَ كَانَ الرَّجُلُ يَكْذِبُهُ، فَقَالَ لَهُ أَبُو الْحَسَنِ (ع) لَقَدْ كَذَبَ عَلَى اللَّهِ وَ مَلَائِكَتِهِ وَ رُسُلِهِ، ثُمَّ ذَكَرَ أَبُو الْحَسَنِ عَنْ أَبِيهِ أَنَّهُ خَرَجَ مَعَ أَبِي عَبْدِ اللَّهِ جَعْفَرٍ جَدِّهِ (ع) إِلَى نَخْلِهِ، حَتَّى إِذَا كَانَ بِبَعْضِ الطَّرِيقِ لَقِيَتْهُ أُمُّ أَبِي الْبَخْتَرِيِّ، فَوَقَفَ وَ عَدَلَ وَجْهَ دَابَّتِهِ، فَأَرْسَلَتْ إِلَيْهِ بِالسَّلَامِ فَرَدَّ عَلَيْهَا السَّلَامَ، فَلَمَّا انْصَرَفَ أَبُوهُ وَ جَدُّهُ إِلَى الْمَدِينَةِ، أَتَى قَوْمٌ جَعْفَراً فَذَكَرُوا لَهُ خُطْبَتَهُ أُمَّ أَبِي الْبَخْتَرِيِّ فَقَالَ لَهُمْ لَمْ أَفْعَلْ‏</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مِسْمَعِ بْنِ مَالِكٍ كِرْدِينٍ أَبِي سَيَّارٍ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560</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أَبَا الْحَسَنِ عَلِيَّ بْنَ الْحَسَنِ بْنِ فَضَّالٍ عَنْ مِسْمَعٍ كِرْدِينٍ فَقَالَ: هُوَ ابْنُ مَالِكٍ مِنْ أَهْلِ الْبَصْرَةِ، وَ كَانَ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مُوسَى الْبَنَّاءِ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561</w:t>
      </w:r>
      <w:r w:rsidRPr="0027727F">
        <w:rPr>
          <w:rFonts w:cs="B Badr" w:hint="cs"/>
          <w:color w:val="780000"/>
          <w:sz w:val="26"/>
          <w:szCs w:val="26"/>
          <w:rtl/>
        </w:rPr>
        <w:t xml:space="preserve"> حَمْدَوَيْهِ وَ إِبْرَاهِيمُ ابْنَا نُصَيْرٍ، قَالا حَدَّثَنَا مُحَمَّدُ بْنُ عِيسَى، عَنِ ابْنِ أَبِي عُمَيْرٍ، عَنْ هِشَامِ بْنِ الْحَكَمِ، قَالَ‏</w:t>
      </w:r>
      <w:r w:rsidRPr="0027727F">
        <w:rPr>
          <w:rFonts w:cs="B Badr" w:hint="cs"/>
          <w:color w:val="242887"/>
          <w:sz w:val="26"/>
          <w:szCs w:val="26"/>
          <w:rtl/>
        </w:rPr>
        <w:t>، دَخَلَ أَبُو مُوسَى الْبَنَّاءُ عَلَى أَبِي عَبْدِ اللَّهِ (ع) مَعَ نَفَرٍ مِنْ أَصْحَابِهِ، فَقَالَ لَهُمْ أَبُو عَبْدِ اللَّهِ (ع) احْتَفِظُوا بِهَذَا الشَّيْخِ! قَالَ، فَذَهَبَ عَلَى وَجْهِهِ فِي طَرِيقِ مَكَّةَ، فَذَهَبَ مِنْ قُزَحَ‏</w:t>
      </w:r>
      <w:r w:rsidRPr="0027727F">
        <w:rPr>
          <w:rFonts w:cs="B Badr" w:hint="cs"/>
          <w:color w:val="965AA0"/>
          <w:sz w:val="26"/>
          <w:szCs w:val="26"/>
          <w:rtl/>
        </w:rPr>
        <w:t xml:space="preserve"> «2»</w:t>
      </w:r>
      <w:r w:rsidRPr="0027727F">
        <w:rPr>
          <w:rFonts w:cs="B Badr" w:hint="cs"/>
          <w:color w:val="242887"/>
          <w:sz w:val="26"/>
          <w:szCs w:val="26"/>
          <w:rtl/>
        </w:rPr>
        <w:t xml:space="preserve"> فَلَمْ يُرَ بَعْدَ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فقال لهم، افعل-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قزح كصرد: جبل بالمزدلفة يستحب الصعود عليه.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عَبْدِ الرَّحْمَنِ بْنِ أَبِي 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562</w:t>
      </w:r>
      <w:r w:rsidRPr="0027727F">
        <w:rPr>
          <w:rFonts w:cs="B Badr" w:hint="cs"/>
          <w:color w:val="780000"/>
          <w:sz w:val="26"/>
          <w:szCs w:val="26"/>
          <w:rtl/>
        </w:rPr>
        <w:t xml:space="preserve"> قَالَ أَبُو عَمْرٍو</w:t>
      </w:r>
      <w:r w:rsidRPr="0027727F">
        <w:rPr>
          <w:rFonts w:cs="B Badr" w:hint="cs"/>
          <w:color w:val="242887"/>
          <w:sz w:val="26"/>
          <w:szCs w:val="26"/>
          <w:rtl/>
        </w:rPr>
        <w:t>: سَأَلْتُ مُحَمَّدَ بْنَ مَسْعُودٍ، عَنْ عَبْدِ الرَّحْمَنِ بْنِ أَبِي عَبْدِ اللَّهِ فَذَكَرَ عَنْ عَلِيِّ بْنِ الْحَسَنِ بْنِ فَضَّالٍ، أَنَّهُ عَبْدُ الرَّحْمَنِ بْنُ مَيْمُونٍ الَّذِي فِي الْحَدِيثِ، وَ أَبُو عَبْدِ اللَّهِ رَجُلٌ مِنْ أَهْلِ الْبَصْرَةِ اسْمُهُ مَيْمُونٌ، وَ عَبْدُ الرَّحْمَنِ هُوَ خَتَنُ فُضَيْلِ بْنِ يَسَارٍ.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بِشْرِ بْنِ طَرْخَانَ النَّخَّاسِ‏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563</w:t>
      </w:r>
      <w:r w:rsidRPr="0027727F">
        <w:rPr>
          <w:rFonts w:cs="B Badr" w:hint="cs"/>
          <w:color w:val="780000"/>
          <w:sz w:val="26"/>
          <w:szCs w:val="26"/>
          <w:rtl/>
        </w:rPr>
        <w:t xml:space="preserve"> حَمْدَوَيْهِ وَ إِبْرَاهِيمُ ابْنَا نُصَيْرٍ، قَالا حَدَّثَنَا مُحَمَّدُ بْنُ عِيسَى، قَالَ حَدَّثَنَا الْحَسَنُ الْوَشَّاءُ، عَنْ بِشْرِ بْنِ طَرْخَانَ، قَالَ‏</w:t>
      </w:r>
      <w:r w:rsidRPr="0027727F">
        <w:rPr>
          <w:rFonts w:cs="B Badr" w:hint="cs"/>
          <w:color w:val="242887"/>
          <w:sz w:val="26"/>
          <w:szCs w:val="26"/>
          <w:rtl/>
        </w:rPr>
        <w:t>، لَمَّا قَدِمَ أَبُو عَبْدِ اللَّهِ (ع) الْحِيرَةَ أَتَيْتُهُ، فَسَأَلَنِي عَنْ صِنَاعَتِي فَقُلْتُ نَخَّاسٌ‏</w:t>
      </w:r>
      <w:r w:rsidRPr="0027727F">
        <w:rPr>
          <w:rFonts w:cs="B Badr" w:hint="cs"/>
          <w:color w:val="965AA0"/>
          <w:sz w:val="26"/>
          <w:szCs w:val="26"/>
          <w:rtl/>
        </w:rPr>
        <w:t xml:space="preserve"> «1»</w:t>
      </w:r>
      <w:r w:rsidRPr="0027727F">
        <w:rPr>
          <w:rFonts w:cs="B Badr" w:hint="cs"/>
          <w:color w:val="242887"/>
          <w:sz w:val="26"/>
          <w:szCs w:val="26"/>
          <w:rtl/>
        </w:rPr>
        <w:t>، فَقَالَ نَخَّاسُ الدَّوَابِّ فَقُلْتُ نَعَمْ، وَ كُنْتُ رَثَ‏</w:t>
      </w:r>
      <w:r w:rsidRPr="0027727F">
        <w:rPr>
          <w:rFonts w:cs="B Badr" w:hint="cs"/>
          <w:color w:val="965AA0"/>
          <w:sz w:val="26"/>
          <w:szCs w:val="26"/>
          <w:rtl/>
        </w:rPr>
        <w:t xml:space="preserve"> «2»</w:t>
      </w:r>
      <w:r w:rsidRPr="0027727F">
        <w:rPr>
          <w:rFonts w:cs="B Badr" w:hint="cs"/>
          <w:color w:val="242887"/>
          <w:sz w:val="26"/>
          <w:szCs w:val="26"/>
          <w:rtl/>
        </w:rPr>
        <w:t xml:space="preserve"> الْحَالِ، فَقَالَ اطْلُبْ لِي بَغْلَةً فَضْحَاءَ بَيْضَاءَ الْأَعْفَاجِ‏</w:t>
      </w:r>
      <w:r w:rsidRPr="0027727F">
        <w:rPr>
          <w:rFonts w:cs="B Badr" w:hint="cs"/>
          <w:color w:val="965AA0"/>
          <w:sz w:val="26"/>
          <w:szCs w:val="26"/>
          <w:rtl/>
        </w:rPr>
        <w:t xml:space="preserve"> «3»</w:t>
      </w:r>
      <w:r w:rsidRPr="0027727F">
        <w:rPr>
          <w:rFonts w:cs="B Badr" w:hint="cs"/>
          <w:color w:val="242887"/>
          <w:sz w:val="26"/>
          <w:szCs w:val="26"/>
          <w:rtl/>
        </w:rPr>
        <w:t xml:space="preserve"> بَيْضَاءَ الْبَطْنِ! فَقُلْتُ مَا رَأَيْتُ هَذِهِ الصِّفَةَ قَطُّ، فَقَالَ: بَلَى، فَخَرَجْتُ مِنْ عِنْدِهِ فَلَقِيتُ غُلَاماً تَحْتَهُ بَغْلَةٌ بِهَذِهِ الصِّفَةِ، فَسَأَلْتُهُ عَنْهَا فَدُلَّنِي عَلَى مَوْلَاهُ، فَأَتَيْتُهُ فَلَمْ أَبْرَحْ حَتَّى اشْتَرَيْتُهَا، ثُمَّ أَتَيْتُ أَبَا عَبْدِ اللَّهِ (ع) بِهَا، فَقَالَ: نَعَمْ هَذِهِ الصِّفَةَ طَلَبْتُ، ثُمَّ دَعَا لِي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أَنْمَى اللَّهُ وُلْدَكَ وَ كَثَّرَ مَالَكَ! فَرُزِقْتُ مِنْ ذَلِكَ بِبَرَكَةِ دُعَائِهِ وَ نُشِّبْتُ‏</w:t>
      </w:r>
      <w:r w:rsidRPr="0027727F">
        <w:rPr>
          <w:rFonts w:cs="B Badr" w:hint="cs"/>
          <w:color w:val="965AA0"/>
          <w:sz w:val="26"/>
          <w:szCs w:val="26"/>
          <w:rtl/>
        </w:rPr>
        <w:t xml:space="preserve"> «4»</w:t>
      </w:r>
      <w:r w:rsidRPr="0027727F">
        <w:rPr>
          <w:rFonts w:cs="B Badr" w:hint="cs"/>
          <w:color w:val="242887"/>
          <w:sz w:val="26"/>
          <w:szCs w:val="26"/>
          <w:rtl/>
        </w:rPr>
        <w:t xml:space="preserve"> مِنَ الْأَوْلَادِ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من يبيع و يشترى الرقيق و الدوابّ.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رثّ الثوب إذا بلى فهو رثّ.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الفضحاء اي البيضاء التي ليست بشديد البياض. و العفج ما سفل من البطن من المعى و الاعفاج كالأمعاء.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الظاهر أنّه بصيغة المجهول من النشب اي التعلق، يقال نشب فيه:-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مَا قَصُرَتْ عَنْهُ الْأُمْنِيَّةُ.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دَاوُدَ بْنِ زُرْبِيٍ‏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كَانَ أَخَصَّ النَّاسِ بِالرَّشِيدِ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564</w:t>
      </w:r>
      <w:r w:rsidRPr="0027727F">
        <w:rPr>
          <w:rFonts w:cs="B Badr" w:hint="cs"/>
          <w:color w:val="780000"/>
          <w:sz w:val="26"/>
          <w:szCs w:val="26"/>
          <w:rtl/>
        </w:rPr>
        <w:t xml:space="preserve"> حَمْدَوَيْهِ وَ إِبْرَاهِيمُ، قَالا حَدَّثَنَا مُحَمَّدُ بْنُ إِسْمَاعِيلَ الرَّازِيُّ، قَالَ حَدَّثَنِي أَحْمَدُ بْنُ سُلَيْمَانَ، قَالَ حَدَّثَنِي دَاوُدُ الرَّقِّيُّ، قَالَ‏</w:t>
      </w:r>
      <w:r w:rsidRPr="0027727F">
        <w:rPr>
          <w:rFonts w:cs="B Badr" w:hint="cs"/>
          <w:color w:val="242887"/>
          <w:sz w:val="26"/>
          <w:szCs w:val="26"/>
          <w:rtl/>
        </w:rPr>
        <w:t>، دَخَلْتُ عَلَى أَبِي عَبْدِ اللَّهِ (ع) فَقُلْتُ لَهُ جُعِلْتُ فِدَاكَ كَمْ عِدَّةُ الطَّهَارَةِ فَقَالَ مَا أَوْجَبَهُ اللَّهُ فَوَاحِدَةٌ، وَ أَضَافَ إِلَيْهَا رَسُولُ اللَّهِ (ص) وَاحِدَةً لِضَعْفِ النَّاسِ وَ مَنْ تَوَضَّأَ ثَلَاثاً ثَلَاثاً فَلَا صَلَاةَ لَهُ، أَنَا مَعَهُ فِي ذَا حَتَّى جَاءَ دَاوُدُ بْنُ زُرْبِيٍّ، فَأَخَذَ زَاوِيَةً مِنَ الْبَيْتِ فَسَأَلَهُ عَمَّا سَأَلْتُ‏</w:t>
      </w:r>
      <w:r w:rsidRPr="0027727F">
        <w:rPr>
          <w:rFonts w:cs="B Badr" w:hint="cs"/>
          <w:color w:val="965AA0"/>
          <w:sz w:val="26"/>
          <w:szCs w:val="26"/>
          <w:rtl/>
        </w:rPr>
        <w:t xml:space="preserve"> «1»</w:t>
      </w:r>
      <w:r w:rsidRPr="0027727F">
        <w:rPr>
          <w:rFonts w:cs="B Badr" w:hint="cs"/>
          <w:color w:val="242887"/>
          <w:sz w:val="26"/>
          <w:szCs w:val="26"/>
          <w:rtl/>
        </w:rPr>
        <w:t xml:space="preserve"> فِي عِدَّةِ الطَّهَارَةِ فَقَالَ لَهُ ثَلَاثاً ثَلَاثاً مَنْ نَقَصَ عَنْهُ فَلَا صَلَاةَ لَهُ، قَالَ، فَارْتَعَدَتْ فَرَائِصِي وَ كَادَ أَنْ يَدْخُلَنِيَ الشَّيْطَانُ، فَأَبْصَرَ أَبُو عَبْدِ اللَّهِ (ع) إِلَيَّ وَ قَدْ تَغَيَّرَ لَوْنِي، فَقَالَ: اسْكُنْ يَا دَاوُدُ هَذَا هُوَ الْكُفْرُ أَوْ ضَرْبُ الْأَعْنَاقِ، قَالَ، فَخَرَجْنَا مِنْ عِنْدِهِ، وَ كَانَ ابْنُ زُرْبِيٍ‏</w:t>
      </w:r>
      <w:r w:rsidRPr="0027727F">
        <w:rPr>
          <w:rFonts w:cs="B Badr" w:hint="cs"/>
          <w:color w:val="965AA0"/>
          <w:sz w:val="26"/>
          <w:szCs w:val="26"/>
          <w:rtl/>
        </w:rPr>
        <w:t xml:space="preserve"> «2»</w:t>
      </w:r>
      <w:r w:rsidRPr="0027727F">
        <w:rPr>
          <w:rFonts w:cs="B Badr" w:hint="cs"/>
          <w:color w:val="242887"/>
          <w:sz w:val="26"/>
          <w:szCs w:val="26"/>
          <w:rtl/>
        </w:rPr>
        <w:t xml:space="preserve"> إِلَى جِوَارِ بُسْتَانِ أَبِي جَعْفَرٍ الْمَنْصُورِ، وَ كَانَ قَدْ أَلْقَى إِلَى أَبِي جَعْفَرٍ أَمْرَ دَاوُدَ بْنِ زُرْبِيٍّ وَ أَنَّهُ رَافِضِيٌّ يَخْتَلِفُ إِلَى جَعْفَرِ بْنِ مُحَمَّدٍ، فَقَالَ أَبُو جَعْفَرٍ: إِنِّي مُطَّلِعٌ عَلَى طَهَارَتِهِ فَإِنْ هُوَ تَوَضَّأَ وُضُوءَ جَعْفَرِ بْنِ مُحَمَّدٍ فَإِنِّي لَأَعْرِفُ طَهَارَتَهُ: حَقَّقْتُ عَلَيْهِ الْقَوْلَ وَ قَتَلْتُهُ، فَاطَّلَعَ وَ دَاوُدُ يَتَهَيَّأُ لِلصَّلَاةِ مِنْ حَيْثُ لَا يَرَاهُ، فَأَسْبَغَ دَاوُدُ بْنُ زُرْبِيٍّ الْوُضُوءَ ثَلَاثاً ثَلَاثاً كَمَا أَمَرَهُ أَبُو عَبْدِ اللَّهِ (ع)، فَمَا تَمَّ وُضُوؤُهُ حَتَّى بَعَثَ إِلَيْهِ أَبُو جَعْفَرٍ فَدَعَاهُ،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علق و تناشبوا: تداخلوا و تضاموا. و في النسخة و في ب: و نشب. و في د: و كسبت.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الترتيب: و اقتنيت.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سألته-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بيت ابن زربى-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فَقَالَ دَاوُدُ فَلَمَّا أَنْ دَخَلْتُ عَلَيْهِ رَحَّبَ بِي، وَ قَالَ يَا دَاوُدُ قِيلَ فِيكَ شَيْ‏ءٌ بَاطِلٌ وَ مَا أَنْتَ كَذَلِكَ، قَالَ قَدِ اطَّلَعْتُ عَلَى طَهَارَتِكَ وَ لَيْسَتْ طَهَارَتُكَ طَهَارَةَ الرَّافِضَةِ، فَاجْعَلْنِي فِي حِلٍّ، فَأَمَرَ لَهُ بِمِائَةِ أَلْفِ دِرْهَمٍ، قَالَ، فَقَالَ دَاوُدُ الرَّقِّيُّ الْتَقَيْتُ أَنَا وَ دَاوُدُ بْنُ زُرْبِيٍّ عِنْدَ أَبِي عَبْدِ اللَّهِ (ع)، فَقَالَ لَهُ دَاوُدُ بْنُ زُرْبِيٍّ جَعَلَنِيَ اللَّهُ فِدَاكَ حَقَنْتَ دِمَائَنَا فِي دَارِ الدُّنْيَا وَ نَرْجُو أَنْ نَدْخُلَ بِيُمْنِكَ وَ بَرَكَتِكَ الْجَنَّةَ! فَقَالَ أَبُو عَبْدِ اللَّهِ (ع) فَعَلَ اللَّهُ ذَلِكَ بِكَ وَ بِإِخْوَانِكَ مِنْ جَمِيعِ الْمُؤْمِنِينَ، فَقَالَ أَبُو عَبْدِ اللَّهِ (ع) لِدَاوُدَ بْنِ زُرْبِيٍّ حَدِّثْ دَاوُدَ الرَّقِّيَّ بِمَا مَرَّ عَلَيْكُمْ حَتَّى تَسْكُنَ رَوْعَتُهُ، قَالَ، فَحَدَّثَهُ بِالْأَمْرِ كُلِّهِ، قَالَ، فَقَالَ أَبُو عَبْدِ اللَّهِ (ع) لِهَذَا أَفْتَيْتُهُ لِأَنَّهُ كَانَ أَشْرَفَ عَلَى الْقَتْلِ مِنْ يَدِ هَذَا الْعَدُوِّ، ثُمَّ قَالَ يَا دَاوُدَ بْنَ زُرْبِيٍّ تَوَضَّأْ مَثْنَى مَثْنَى وَ لَا تَزِيدَنَّ عَلَيْهِ وَ إِنَّكَ إِنْ زِدْتَ عَلَيْهِ فَلَا صَلَاةَ 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565</w:t>
      </w:r>
      <w:r w:rsidRPr="0027727F">
        <w:rPr>
          <w:rFonts w:cs="B Badr" w:hint="cs"/>
          <w:color w:val="780000"/>
          <w:sz w:val="26"/>
          <w:szCs w:val="26"/>
          <w:rtl/>
        </w:rPr>
        <w:t xml:space="preserve"> حَمْدَوَيْهِ، قَالَ حَدَّثَنَا الْحَسَنُ بْنُ مُوسَى، قَالَ حَدَّثَنِي أَحْمَدُ بْنُ مُحَمَّدٍ، عَنْ بَعْضِ أَصْحَابِهِ، عَنْ عَلِيِّ بْنِ عُقْبَةَ، أَوْ غَيْرِهِ، عَنِ الضَّحَّاكِ بْنِ الْأَشْعَثِ، قَالَ أَخْبَرَنِي دَاوُدُ بْنُ زُرْبِيٍّ، قَالَ‏</w:t>
      </w:r>
      <w:r w:rsidRPr="0027727F">
        <w:rPr>
          <w:rFonts w:cs="B Badr" w:hint="cs"/>
          <w:color w:val="242887"/>
          <w:sz w:val="26"/>
          <w:szCs w:val="26"/>
          <w:rtl/>
        </w:rPr>
        <w:t>، حَمَلْتُ إِلَى أَبِي الْحَسَنِ مُوسَى (ع) مَالًا فَأَخَذَ بَعْضَهُ وَ تَرَكَ بَعْضَهُ، فَقُلْتُ لِمَ لَا تَأْخُذُ الْبَاقِيَ قَالَ إِنَّ صَاحِبَ هَذَا الْأَمْرِ يَطْلُبُهُ مِنْكَ، فَلَمَّا مَضَى: بَعَثَ إِلَيَّ أَبُو الْحَسَنِ الرِّضَا (ع) فَأَخَذَهُ مِنِّي.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ضُرَيْسِ بْنِ عَبْدِ الْمَلِكِ بْنِ أَعْيَنَ الشَّيْبَانِيِ‏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566</w:t>
      </w:r>
      <w:r w:rsidRPr="0027727F">
        <w:rPr>
          <w:rFonts w:cs="B Badr" w:hint="cs"/>
          <w:color w:val="780000"/>
          <w:sz w:val="26"/>
          <w:szCs w:val="26"/>
          <w:rtl/>
        </w:rPr>
        <w:t xml:space="preserve"> حَمْدَوَيْهِ، قَالَ، سَمِعْتُ أَشْيَاخِي يَقُولُونَ‏</w:t>
      </w:r>
      <w:r w:rsidRPr="0027727F">
        <w:rPr>
          <w:rFonts w:cs="B Badr" w:hint="cs"/>
          <w:color w:val="242887"/>
          <w:sz w:val="26"/>
          <w:szCs w:val="26"/>
          <w:rtl/>
        </w:rPr>
        <w:t>: ضُرَيْسٌ إِنَّمَا سُمِّيَ الْكُنَاسِيَّ لِأَنَّ تِجَارَتَهُ بِالْكُنَاسَةِ</w:t>
      </w:r>
      <w:r w:rsidRPr="0027727F">
        <w:rPr>
          <w:rFonts w:cs="B Badr" w:hint="cs"/>
          <w:color w:val="965AA0"/>
          <w:sz w:val="26"/>
          <w:szCs w:val="26"/>
          <w:rtl/>
        </w:rPr>
        <w:t xml:space="preserve"> «1»</w:t>
      </w:r>
      <w:r w:rsidRPr="0027727F">
        <w:rPr>
          <w:rFonts w:cs="B Badr" w:hint="cs"/>
          <w:color w:val="242887"/>
          <w:sz w:val="26"/>
          <w:szCs w:val="26"/>
          <w:rtl/>
        </w:rPr>
        <w:t>، وَ كَانَتْ تَحْتَهُ بِنْتُ حُمْرَانَ، وَ هُوَ خَيِّرٌ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بالضم محلة بالكوفة.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فَاضِلٌ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حَزَوَّرٍ الْكُنَاسِيِ‏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567</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عَلِيَّ بْنَ الْحَسَنِ بْنِ فَضَّالٍ، عَنْ عَلِيِّ بْنِ حَزَوَّرٍ</w:t>
      </w:r>
      <w:r w:rsidRPr="0027727F">
        <w:rPr>
          <w:rFonts w:cs="B Badr" w:hint="cs"/>
          <w:color w:val="965AA0"/>
          <w:sz w:val="26"/>
          <w:szCs w:val="26"/>
          <w:rtl/>
        </w:rPr>
        <w:t xml:space="preserve"> «1»</w:t>
      </w:r>
      <w:r w:rsidRPr="0027727F">
        <w:rPr>
          <w:rFonts w:cs="B Badr" w:hint="cs"/>
          <w:color w:val="242887"/>
          <w:sz w:val="26"/>
          <w:szCs w:val="26"/>
          <w:rtl/>
        </w:rPr>
        <w:t xml:space="preserve"> قَالَ، كَانَ يَقُولُ بِمُحَمَّدِ بْنِ الْحَنَفِيَّةِ إِلَّا أَنَّهُ كَانَ مِنْ رُوَاةِ 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حَيَّانَ السَّرَّاجِ وَ احْتِجَاجِ أَبِي عَبْدِ اللَّهِ (ع) عَلَيْهِ فِي مُحَمَّدِ بْنِ الْحَنَفِيَّةِ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568</w:t>
      </w:r>
      <w:r w:rsidRPr="0027727F">
        <w:rPr>
          <w:rFonts w:cs="B Badr" w:hint="cs"/>
          <w:color w:val="780000"/>
          <w:sz w:val="26"/>
          <w:szCs w:val="26"/>
          <w:rtl/>
        </w:rPr>
        <w:t xml:space="preserve"> حَمْدَوَيْهِ، قَالَ حَدَّثَنَا الْحَسَنُ بْنُ مُوسَى، قَالَ حَدَّثَنِي مُحَمَّدُ بْنُ أَصْبَغَ، عَنْ مَرْوَانَ بْنِ مُسْلِمٍ، عَنْ بُرَيْدٍ الْعِجْلِيِّ، قَالَ‏</w:t>
      </w:r>
      <w:r w:rsidRPr="0027727F">
        <w:rPr>
          <w:rFonts w:cs="B Badr" w:hint="cs"/>
          <w:color w:val="242887"/>
          <w:sz w:val="26"/>
          <w:szCs w:val="26"/>
          <w:rtl/>
        </w:rPr>
        <w:t>، دَخَلْتُ عَلَى أَبِي عَبْدِ اللَّهِ (ع) فَقَالَ لِي: لَوْ كُنْتَ سَبَقْتَ قَلِيلًا أَدْرَكْتَ حَيَّانَ السَّرَّاجِ، قَالَ، وَ أَشَارَ إِلَى مَوْضِعٍ فِي الْبَيْتِ، فَقَالَ: وَ كَانَ هَاهُنَا جَالِساً فَذَكَرَ مُحَمَّدَ بْنَ الْحَنَفِيَّةَ وَ ذَكَرَ حَيَاتَهُ وَ جَعَلَ يُطْرِيهِ وَ يُقْرِظُهُ‏</w:t>
      </w:r>
      <w:r w:rsidRPr="0027727F">
        <w:rPr>
          <w:rFonts w:cs="B Badr" w:hint="cs"/>
          <w:color w:val="965AA0"/>
          <w:sz w:val="26"/>
          <w:szCs w:val="26"/>
          <w:rtl/>
        </w:rPr>
        <w:t xml:space="preserve"> «2»</w:t>
      </w:r>
      <w:r w:rsidRPr="0027727F">
        <w:rPr>
          <w:rFonts w:cs="B Badr" w:hint="cs"/>
          <w:color w:val="242887"/>
          <w:sz w:val="26"/>
          <w:szCs w:val="26"/>
          <w:rtl/>
        </w:rPr>
        <w:t>، فَقُلْتُ لَهُ يَا حَيَّانُ أَ لَيْسَ تَزْعُمُ وَ يَزْعُمُونَ وَ تَرْوِي وَ يَرْوُونَ لَمْ يَكُنْ فِي بَنِي إِسْرَائِيلَ شَيْ‏ءٌ إِلَّا وَ هُوَ فِي هَذِهِ الْأُمَّةِ مِثْلُهُ قَالَ بَلَى، قَالَ، فَقُلْتُ فَهَلْ رَأَيْنَا وَ رَأَيْتُمْ أَوْ سَمِعْنَا وَ سَمِعْتُمْ بِعَالِمٍ مَاتَ عَلَى أَعْيُنِ النَّاسِ فَنَكَحَ نِسَاؤُهُ وَ قُسِمَتْ أَمْوَالُهُ وَ هُوَ حَيٌّ لَا يَمُوتُ فَقَامَ وَ لَمْ يَرُدَّ عَلَيَّ شَيْئاً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569</w:t>
      </w:r>
      <w:r w:rsidRPr="0027727F">
        <w:rPr>
          <w:rFonts w:cs="B Badr" w:hint="cs"/>
          <w:color w:val="780000"/>
          <w:sz w:val="26"/>
          <w:szCs w:val="26"/>
          <w:rtl/>
        </w:rPr>
        <w:t xml:space="preserve"> حَمْدَوَيْهِ، قَالَ حَدَّثَنَا الْحَسَنُ بْنُ مُوسَى، قَالَ رَوَى أَصْحَابُنَا، عَنْ عَبْدِ الرَّحْمَنِ بْنِ الْحَجَّاجِ، قَالَ، قَالَ أَبُو عَبْدِ اللَّهِ (ع)</w:t>
      </w:r>
      <w:r w:rsidRPr="0027727F">
        <w:rPr>
          <w:rFonts w:cs="B Badr" w:hint="cs"/>
          <w:color w:val="242887"/>
          <w:sz w:val="26"/>
          <w:szCs w:val="26"/>
          <w:rtl/>
        </w:rPr>
        <w:t xml:space="preserve"> أَتَانِي ابْنُ عَمٍّ لِي يَسْأَلُنِي 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بفتح الأول و الثاني و ضم الواو مع التشديد.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يقرّضه- خ. يقال اطراه اي بالغ في مدحه و فلان يقرظ و يقرّض صاحبه إذا مدحه.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آذَنَ لِحَيَّانَ السَّرَّاجِ فَأَذِنْتُ لَهُ، فَقَالَ لِي يَا أَبَا عَبْدِ اللَّهِ إِنِّي أُرِيدُ أَنْ أَسْأَلَكَ عَنْ شَيْ‏ءٍ أَنَا بِهِ عَالِمٌ إِلَّا أَنِّي أُحِبُّ أَنْ أَسْأَلَكَ عَنْهُ، أَخْبِرْنِي عَنْ عَمِّكَ مُحَمَّدِ بْنِ عَلِيٍّ مَاتَ قَالَ، قُلْتُ أَخْبَرَنِي أَبِي أَنَّهُ كَانَ فِي ضَيْعَةٍ لَهُ فَأَتَى فَقِيلَ لَهُ أَدْرِكْ عَمَّكَ! قَالَ، فَأَتَيْتُهُ وَ قَدْ كَانَتْ أَصَابَتْهُ غَشْيَةٌ فَأَفَاقَ، فَقَالَ لِيَ ارْجِعْ إِلَى ضَيْعَتِكَ، قَالَ، فَأَبَيْتُ، فَقَالَ لَتَرْجِعَنَّ، قَالَ، فَانْصَرَفْتُ فَمَا بَلَغْتُ الضَّيْعَةَ حَتَّى أَتَوْنِي فَقَالُوا أَدْرِكْهُ! فَأَتَيْتُهُ فَوَجَدْتُهُ قَدِ اعْتُقِلَ لِسَانُهُ، فَدَعَا</w:t>
      </w:r>
      <w:r w:rsidRPr="0027727F">
        <w:rPr>
          <w:rFonts w:cs="B Badr" w:hint="cs"/>
          <w:color w:val="965AA0"/>
          <w:sz w:val="26"/>
          <w:szCs w:val="26"/>
          <w:rtl/>
        </w:rPr>
        <w:t xml:space="preserve"> «1»</w:t>
      </w:r>
      <w:r w:rsidRPr="0027727F">
        <w:rPr>
          <w:rFonts w:cs="B Badr" w:hint="cs"/>
          <w:color w:val="242887"/>
          <w:sz w:val="26"/>
          <w:szCs w:val="26"/>
          <w:rtl/>
        </w:rPr>
        <w:t xml:space="preserve"> بِطَسْتٍ، وَ جَعَلَ يَكْتُبُ وَصِيَّتَهُ فَمَا بَرِحْتُ حَتَّى غَمَّضْتُهُ وَ غَسَلْتُهُ وَ كَفَّنْتُهُ وَ صَلَّيْتُ عَلَيْهِ وَ دَفَنْتُهُ، فَإِنْ كَانَ هَذَا مَوْتاً فَقَدْ وَ اللَّهِ مَاتَ، قَالَ، فَقَالَ لِي رَحِمَكَ اللَّهُ شُبِّهَ عَلَى أَبِيكَ، قَالَ، قُلْتُ يَا سُبْحَانَ اللَّهِ أَنْتَ تَصْدِفُ عَلَى قَلْبِكَ! قَالَ، فَقَالَ لِي وَ مَا الصَّدْفُ عَلَى الْقَلْبِ قَالَ، قُلْتُ الْكَذِبُ.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570</w:t>
      </w:r>
      <w:r w:rsidRPr="0027727F">
        <w:rPr>
          <w:rFonts w:cs="B Badr" w:hint="cs"/>
          <w:color w:val="780000"/>
          <w:sz w:val="26"/>
          <w:szCs w:val="26"/>
          <w:rtl/>
        </w:rPr>
        <w:t xml:space="preserve"> حَدَّثَنِي الْحُسَيْنُ بْنُ الْحَسَنِ بْنِ بُنْدَارَ الْقُمِّيُّ، قَالَ حَدَّثَنِي سَعْدُ بْنُ عَبْدِ اللَّهِ بْنِ أَبِي خَلَفٍ الْقُمِّيُّ، قَالَ أَخْبَرَنَا أَحْمَدُ بْنُ مُحَمَّدِ بْنِ عِيسَى وَ مُحَمَّدُ بْنُ عَبْدِ الْجَبَّارِ الذُّهْلِيُّ، عَنِ الْعَبَّاسِ بْنِ مَعْرُوفٍ، عَنْ عَبْدِ اللَّهِ بْنِ الصَّلْتِ أَبِي طَالِبٍ، عَنْ حَمَّادِ بْنِ عِيسَى. قَالَ‏</w:t>
      </w:r>
      <w:r w:rsidRPr="0027727F">
        <w:rPr>
          <w:rFonts w:cs="B Badr" w:hint="cs"/>
          <w:color w:val="965AA0"/>
          <w:sz w:val="26"/>
          <w:szCs w:val="26"/>
          <w:rtl/>
        </w:rPr>
        <w:t xml:space="preserve"> «2»</w:t>
      </w:r>
      <w:r w:rsidRPr="0027727F">
        <w:rPr>
          <w:rFonts w:cs="B Badr" w:hint="cs"/>
          <w:color w:val="780000"/>
          <w:sz w:val="26"/>
          <w:szCs w:val="26"/>
          <w:rtl/>
        </w:rPr>
        <w:t xml:space="preserve"> وَ حَدَّثَنِي عَلِيُّ بْنُ إِسْمَاعِيلَ وَ يَعْقُوبُ بْنُ يَزِيدَ، عَنْ حَمَّادِ بْنِ عِيسَى، عَنِ الْحُسَيْنِ بْنِ الْمُخْتَارِ الْقَلَانِسِيِّ عَنْ عَبْدِ اللَّهِ بْنِ مُسْكَانَ، قَالَ‏</w:t>
      </w:r>
      <w:r w:rsidRPr="0027727F">
        <w:rPr>
          <w:rFonts w:cs="B Badr" w:hint="cs"/>
          <w:color w:val="242887"/>
          <w:sz w:val="26"/>
          <w:szCs w:val="26"/>
          <w:rtl/>
        </w:rPr>
        <w:t>، دَخَلَ حَيَّانُ السَّرَّاجُ عَلَى أَبِي عَبْدِ اللَّهِ (ع) فَقَالَ لَهُ: يَا حَيَّانُ مَا يَقُولُ أَصْحَابُكَ فِي مُحَمَّدِ بْنِ عَلِيٍّ الْحَنَفِيَّةِ قَالَ يَقُولُونَ هُوَ حَيٌّ يُرْزَقُ، فَقَالَ أَبُو عَبْدِ اللَّهِ (ع) حَدَّثَنِي أَبِي أَنَّهُ كَانَ فِيمَنْ عَادَهُ فِي مَرَضِهِ وَ فِيمَنْ أَغْمَضَهُ وَ فِيمَنْ أَدْخَلَهُ حُفْرَتَهُ،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فاتوا-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ضميره راجع الى سعد بن عبد اللّه.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تَزَوَّجَ نِسَاؤُهُ وَ قُسِمَ مِيرَاثُهُ، قَالَ، فَقَالَ حَيَّانُ إِنَّمَا مَثَلُ مُحَمَّدِ بْنِ الْحَنَفِيَّةِ فِي هَذِهِ الْأُمَّةِ مَثَلُ عِيسَى ابْنِ مَرْيَمَ، فَقَالَ وَيْحَكَ يَا حَيَّانُ شُبِّهَ عَلَى أَعْدَائِهِ! فَقَالَ بَلَى شُبِّهَ عَلَى أَعْدَائِهِ، قَالَ فَتَزْعُمُ أَنَّ أَبَا جَعْفَرٍ عَدُوُّ مُحَمَّدِ بْنِ عَلِيٍّ! لَا وَ لَكِنَّكَ تَصْدِفُ يَا حَيَّانُ، وَ قَدْ قَالَ اللَّهُ عَزَّ وَ جَلَّ فِي كِتَابِهِ:</w:t>
      </w:r>
      <w:r w:rsidRPr="0027727F">
        <w:rPr>
          <w:rFonts w:cs="B Badr" w:hint="cs"/>
          <w:color w:val="006A0F"/>
          <w:sz w:val="26"/>
          <w:szCs w:val="26"/>
          <w:rtl/>
        </w:rPr>
        <w:t xml:space="preserve"> سَنَجْزِي الَّذِينَ يَصْدِفُونَ عَنْ آياتِنا سُوءَ الْعَذابِ بِما كانُوا يَصْدِفُونَ‏</w:t>
      </w:r>
      <w:r w:rsidRPr="0027727F">
        <w:rPr>
          <w:rFonts w:cs="B Badr" w:hint="cs"/>
          <w:color w:val="242887"/>
          <w:sz w:val="26"/>
          <w:szCs w:val="26"/>
          <w:rtl/>
        </w:rPr>
        <w:t>، فَقَالَ أَبُو عَبْدِ اللَّهِ (ع) فَتُبْتُ إِلَى اللَّهِ مِنْ كَلَامِ حَيَّانَ ثَلَاثِينَ يَوْماً.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حَمَّادِ بْنِ عِيسَى الْجُهَنِيِّ الْبَصْرِيِّ وَ دَعْوَةِ أَبِي الْحَسَنِ (ع) لَهُ، وَ كَمْ عَاشَ‏</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571</w:t>
      </w:r>
      <w:r w:rsidRPr="0027727F">
        <w:rPr>
          <w:rFonts w:cs="B Badr" w:hint="cs"/>
          <w:color w:val="780000"/>
          <w:sz w:val="26"/>
          <w:szCs w:val="26"/>
          <w:rtl/>
        </w:rPr>
        <w:t xml:space="preserve"> حَمْدَوَيْهِ وَ إِبْرَاهِيمُ ابْنَا نُصَيْرٍ، قَالا حَدَّثَنَا مُحَمَّدُ بْنُ عِيسَى، عَنْ حَمَّادِ بْنِ عِيسَى الْبَصْرِيِّ، قَالَ‏</w:t>
      </w:r>
      <w:r w:rsidRPr="0027727F">
        <w:rPr>
          <w:rFonts w:cs="B Badr" w:hint="cs"/>
          <w:color w:val="242887"/>
          <w:sz w:val="26"/>
          <w:szCs w:val="26"/>
          <w:rtl/>
        </w:rPr>
        <w:t>، سَمِعْتُ أَنَا وَ عَبَّادُ بْنُ صُهَيْبٍ الْبَصْرِيُّ مِنْ أَبِي عَبْدِ اللَّهِ (ع)، فَحَفِظَ عَبَّادٌ مِائَتَيْ حَدِيثٍ وَ قَدْ كَانَ يُحَدِّثُ بِهَا عَنْهُ عَبَّادٌ، وَ حَفِظْتُ أَنَا سَبْعِينَ‏</w:t>
      </w:r>
      <w:r w:rsidRPr="0027727F">
        <w:rPr>
          <w:rFonts w:cs="B Badr" w:hint="cs"/>
          <w:color w:val="965AA0"/>
          <w:sz w:val="26"/>
          <w:szCs w:val="26"/>
          <w:rtl/>
        </w:rPr>
        <w:t xml:space="preserve"> «1»</w:t>
      </w:r>
      <w:r w:rsidRPr="0027727F">
        <w:rPr>
          <w:rFonts w:cs="B Badr" w:hint="cs"/>
          <w:color w:val="242887"/>
          <w:sz w:val="26"/>
          <w:szCs w:val="26"/>
          <w:rtl/>
        </w:rPr>
        <w:t>، قَالَ حَمَّادٌ فَلَمْ أَزَلْ أُشَكِّكُ نَفْسِي حَتَّى اقْتَصَرْتُ عَلَى هَذِهِ الْعِشْرِينَ حَدِيثاً الَّتِي لَمْ تَدْخُلْنِي فِيهَا الشُّكُوكُ.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572</w:t>
      </w:r>
      <w:r w:rsidRPr="0027727F">
        <w:rPr>
          <w:rFonts w:cs="B Badr" w:hint="cs"/>
          <w:color w:val="780000"/>
          <w:sz w:val="26"/>
          <w:szCs w:val="26"/>
          <w:rtl/>
        </w:rPr>
        <w:t xml:space="preserve"> حَمْدَوَيْهِ، قَالَ حَدَّثَنِي الْعُبَيْدِيُّ، عَنْ حَمَّادِ بْنِ عِيسَى، قَالَ‏</w:t>
      </w:r>
      <w:r w:rsidRPr="0027727F">
        <w:rPr>
          <w:rFonts w:cs="B Badr" w:hint="cs"/>
          <w:color w:val="242887"/>
          <w:sz w:val="26"/>
          <w:szCs w:val="26"/>
          <w:rtl/>
        </w:rPr>
        <w:t>، دَخَلْتُ، عَلَى أَبِي الْحَسَنِ الْأَوَّلِ (ع) فَقُلْتُ لَهُ جُعِلْتُ فِدَاكَ ادْعُ اللَّهَ لِي أَنْ يَرْزُقَنِي دَاراً وَ زَوْجَةً وَ وَلَداً وَ خَادِماً وَ الْحَجَّ فِي كُلِّ سَنَةٍ! فَقَالَ اللَّهُمَّ صَلِّ عَلَى مُحَمَّدٍ وَ آلِ مُحَمَّدٍ وَ ارْزُقْهُ دَاراً وَ زَوْجَةً وَ وَلَداً وَ خَادِماً وَ الْحَجَّ خَمْسِينَ سَنَةً،. قَالَ حَمَّادٌ فَلَمَّا اشْتَرَطَ خَمْسِينَ سَنَةً عَلِمْتُ أَنِّي لَا أَحُجُّ أَكْثَرَ مِنْ خَمْسِينَ سَنَةً، قَالَ حَمَّادٌ وَ حَجَجْتُ ثَمَانِياً وَ أَرْبَعِينَ سَنَةً وَ هَذِهِ دَارِي قَدْ رُزِقْتُهَا وَ هَذِهِ‏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سبعين حديثا-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زَوْجَتِي وَرَاءَ السِّتْرِ تَسْمَعُ كَلَامِي وَ هَذَا ابْنِي وَ هَذَا خَادِمِي قَدْ رُزِقْتُ كُلَّ ذَلِكَ، فَحَجَّ بَعْدَ هَذَا الْكَلَامِ حَجَّتَيْنِ تَمَامَ الْخَمْسِينَ، ثُمَّ خَرَجَ بَعْدَ الْخَمْسِينَ حَاجّاً: فَزَامَلَ‏</w:t>
      </w:r>
      <w:r w:rsidRPr="0027727F">
        <w:rPr>
          <w:rFonts w:cs="B Badr" w:hint="cs"/>
          <w:color w:val="965AA0"/>
          <w:sz w:val="26"/>
          <w:szCs w:val="26"/>
          <w:rtl/>
        </w:rPr>
        <w:t xml:space="preserve"> «1»</w:t>
      </w:r>
      <w:r w:rsidRPr="0027727F">
        <w:rPr>
          <w:rFonts w:cs="B Badr" w:hint="cs"/>
          <w:color w:val="242887"/>
          <w:sz w:val="26"/>
          <w:szCs w:val="26"/>
          <w:rtl/>
        </w:rPr>
        <w:t xml:space="preserve"> أَبَا الْعَبَّاسِ النَّوْفَلِيَّ الْقَصِيرَ، فَلَمَّا صَارَ فِي مَوْضِعِ الْإِحْرَامِ دَخَلَ يَغْتَسِلُ: فَجَاءَ الْوَادِي‏</w:t>
      </w:r>
      <w:r w:rsidRPr="0027727F">
        <w:rPr>
          <w:rFonts w:cs="B Badr" w:hint="cs"/>
          <w:color w:val="965AA0"/>
          <w:sz w:val="26"/>
          <w:szCs w:val="26"/>
          <w:rtl/>
        </w:rPr>
        <w:t xml:space="preserve"> «2»</w:t>
      </w:r>
      <w:r w:rsidRPr="0027727F">
        <w:rPr>
          <w:rFonts w:cs="B Badr" w:hint="cs"/>
          <w:color w:val="242887"/>
          <w:sz w:val="26"/>
          <w:szCs w:val="26"/>
          <w:rtl/>
        </w:rPr>
        <w:t xml:space="preserve"> فَحَمَلَهُ فَغَرَقَهُ الْمَاءُ رَحِمَنَا اللَّهُ وَ إِيَّاهُ، قَبْلَ أَنْ يَحُجَّ زِيَادَةً عَلَى الْخَمْسِينَ، عَاشَ إِلَى وَقْتِ الرِّضَا (ع) وَ تُوُفِّيَ سَنَةَ تِسْعٍ وَ مِائَتَيْنِ، وَ كَانَ مِنْ جُهَيْنَةَ وَ كَانَ أَصْلُهُ كُوفِيّاً وَ مَسْكَنُهُ الْبَصْرَةَ، وَ عَاشَ نَيِّفاً وَ سَبْعِينَ سَنَةً، وَ مَاتَ بِوَادِي قَنَاةَ</w:t>
      </w:r>
      <w:r w:rsidRPr="0027727F">
        <w:rPr>
          <w:rFonts w:cs="B Badr" w:hint="cs"/>
          <w:color w:val="965AA0"/>
          <w:sz w:val="26"/>
          <w:szCs w:val="26"/>
          <w:rtl/>
        </w:rPr>
        <w:t xml:space="preserve"> «3»</w:t>
      </w:r>
      <w:r w:rsidRPr="0027727F">
        <w:rPr>
          <w:rFonts w:cs="B Badr" w:hint="cs"/>
          <w:color w:val="242887"/>
          <w:sz w:val="26"/>
          <w:szCs w:val="26"/>
          <w:rtl/>
        </w:rPr>
        <w:t xml:space="preserve"> بِالْمَدِينَةِ وَ هُوَ وَادِي يَسِيلُ مِنَ الشَّجَرَةِ إِلَى الْمَدِينَةِ.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عَبْدِ اللَّهِ بْنِ بُكَيْرٍ الرَّجَّانِيِ‏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573</w:t>
      </w:r>
      <w:r w:rsidRPr="0027727F">
        <w:rPr>
          <w:rFonts w:cs="B Badr" w:hint="cs"/>
          <w:color w:val="780000"/>
          <w:sz w:val="26"/>
          <w:szCs w:val="26"/>
          <w:rtl/>
        </w:rPr>
        <w:t xml:space="preserve"> قَالَ أَبُو الْحَسَنِ حَمْدَوَيْهِ بْنُ نُصَيْرٍ</w:t>
      </w:r>
      <w:r w:rsidRPr="0027727F">
        <w:rPr>
          <w:rFonts w:cs="B Badr" w:hint="cs"/>
          <w:color w:val="242887"/>
          <w:sz w:val="26"/>
          <w:szCs w:val="26"/>
          <w:rtl/>
        </w:rPr>
        <w:t>: عَبْدُ اللَّهِ بْنُ بُكَيْرٍ لَيْسَ هُوَ مِنْ وُلِدَ أَعْيَنَ، لَهُ ابْنٌ اسْمُهُ الْحُسَيْنُ.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وَجَدْتُ فِي كِتَابِ جِبْرِيلَ بْنِ أَحْمَدَ الْفَارَيَابِيِّ بِخَطِّهِ: حَدَّثَنَا أَبُو جَعْفَرٍ مُحَمَّدِ بْنِ إِسْحَاقَ عَنْ أَحْمَدَ بْنِ عَبْدِ اللَّهِ الْكَرْخِيِّ، عَنْ يُونُسَ بْنِ عَبْدِ الرَّحْمَنِ عَنْ يُونُسَ بْنِ يَعْقُوبَ عَنْ عَبْدِ اللَّهِ الرَّجَّانِيِّ قَالَ‏</w:t>
      </w:r>
      <w:r w:rsidRPr="0027727F">
        <w:rPr>
          <w:rFonts w:cs="B Badr" w:hint="cs"/>
          <w:color w:val="242887"/>
          <w:sz w:val="26"/>
          <w:szCs w:val="26"/>
          <w:rtl/>
        </w:rPr>
        <w:t>، دَخَلْتُ عَلَى أَبِي جَعْفَرٍ (ع) وَ أَنَا غُلَامٌ فَبَكَيْتُ، فَقَالَ: مَا يُبْكِيكَ يَا بُنَيَّ مَا كُلُّ مَنْ طَلَبَ هَذَا الْأَمْرَ أَصَابَهُ‏</w:t>
      </w:r>
      <w:r w:rsidRPr="0027727F">
        <w:rPr>
          <w:rFonts w:cs="B Badr" w:hint="cs"/>
          <w:color w:val="965AA0"/>
          <w:sz w:val="26"/>
          <w:szCs w:val="26"/>
          <w:rtl/>
        </w:rPr>
        <w:t xml:space="preserve"> «4»</w:t>
      </w:r>
      <w:r w:rsidRPr="0027727F">
        <w:rPr>
          <w:rFonts w:cs="B Badr" w:hint="cs"/>
          <w:color w:val="242887"/>
          <w:sz w:val="26"/>
          <w:szCs w:val="26"/>
          <w:rtl/>
        </w:rPr>
        <w:t>، ثُمَّ دَخَلْتُ‏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زامل الرفيق: عادله على البعير بان ركب كل واحد في جانب من المحمل.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ودى الشي‏ء: سال و منه اشتقاق الوادى لسيلان الماء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نسخة ه: نيفا و تسعين سنة و مات بوادى قباة.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قال الممقانى: هذه الرواية مجملة لعدم تبين وجه البكاء و لا المشار إليه بقوله هذا الامر و لا المراد بقوله اللّه اعلم حيث.</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عَلَى جَعْفَرٍ (ع) بَعْدَ أَبِي جَعْفَرٍ (ع) فَلَمَّا رَءَانِي وَ أَنَا مُقْبِلٌ قَالَ: اللَّهُ أَعْلَمُ حَيْثُ يَجْعَلُ رِسَالاتِهِ.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شُعَيْبِ بْنِ أَعْيَنَ‏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574</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عَلِيَّ بْنَ الْحَسَنِ بْنِ فَضَّالٍ، عَنْ شُعَيْبٍ يَرْوِي عَنْهُ سَيْفُ بْنُ عَمِيرَةَ فَقَالَ هُوَ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حَنِيفَةَ سَابِقِ الْحَاجِ‏</w:t>
      </w:r>
      <w:r w:rsidRPr="0027727F">
        <w:rPr>
          <w:rFonts w:cs="B Badr" w:hint="cs"/>
          <w:color w:val="965AA0"/>
          <w:sz w:val="26"/>
          <w:szCs w:val="26"/>
          <w:rtl/>
        </w:rPr>
        <w:t xml:space="preserve">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575</w:t>
      </w:r>
      <w:r w:rsidRPr="0027727F">
        <w:rPr>
          <w:rFonts w:cs="B Badr" w:hint="cs"/>
          <w:color w:val="780000"/>
          <w:sz w:val="26"/>
          <w:szCs w:val="26"/>
          <w:rtl/>
        </w:rPr>
        <w:t xml:space="preserve"> مُحَمَّدُ بْنُ مَسْعُودٍ، قَالَ حَدَّثَنِي عَلِيُّ بْنُ الْحَسَنِ، عَنْ عَمْرِو بْنِ عُثْمَانَ عَنْ بَعْضِ أَصْحَابِنَا، عَنْ أَبِي عَبْدِ اللَّهِ (ع) قَالَ‏</w:t>
      </w:r>
      <w:r w:rsidRPr="0027727F">
        <w:rPr>
          <w:rFonts w:cs="B Badr" w:hint="cs"/>
          <w:color w:val="242887"/>
          <w:sz w:val="26"/>
          <w:szCs w:val="26"/>
          <w:rtl/>
        </w:rPr>
        <w:t xml:space="preserve"> أَتَى قَنْبَرُ أَمِيرَ الْمُؤْمِنِينَ (ع) فَقَالَ هَذَا سَابِقُ الْحَاجِّ وَ قَدْ أَتَى وَ هُوَ فِي الرَّحْبَةِ</w:t>
      </w:r>
      <w:r w:rsidRPr="0027727F">
        <w:rPr>
          <w:rFonts w:cs="B Badr" w:hint="cs"/>
          <w:color w:val="965AA0"/>
          <w:sz w:val="26"/>
          <w:szCs w:val="26"/>
          <w:rtl/>
        </w:rPr>
        <w:t xml:space="preserve"> «2»</w:t>
      </w:r>
      <w:r w:rsidRPr="0027727F">
        <w:rPr>
          <w:rFonts w:cs="B Badr" w:hint="cs"/>
          <w:color w:val="242887"/>
          <w:sz w:val="26"/>
          <w:szCs w:val="26"/>
          <w:rtl/>
        </w:rPr>
        <w:t>! فَقَالَ: لَا قَرَّبَ اللَّهُ دِيَارَهُ‏</w:t>
      </w:r>
      <w:r w:rsidRPr="0027727F">
        <w:rPr>
          <w:rFonts w:cs="B Badr" w:hint="cs"/>
          <w:color w:val="965AA0"/>
          <w:sz w:val="26"/>
          <w:szCs w:val="26"/>
          <w:rtl/>
        </w:rPr>
        <w:t xml:space="preserve"> «3»</w:t>
      </w:r>
      <w:r w:rsidRPr="0027727F">
        <w:rPr>
          <w:rFonts w:cs="B Badr" w:hint="cs"/>
          <w:color w:val="242887"/>
          <w:sz w:val="26"/>
          <w:szCs w:val="26"/>
          <w:rtl/>
        </w:rPr>
        <w:t>، هَذَا خَاسِرُ الْحَاجِّ يُتْعِبُ الْبَهِيمَةَ وَ يَنْقُرُ الصَّلَاةَ، اخْرُجْ إِلَيْهِ فَاطْرُدْهُ.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576</w:t>
      </w:r>
      <w:r w:rsidRPr="0027727F">
        <w:rPr>
          <w:rFonts w:cs="B Badr" w:hint="cs"/>
          <w:color w:val="780000"/>
          <w:sz w:val="26"/>
          <w:szCs w:val="26"/>
          <w:rtl/>
        </w:rPr>
        <w:t xml:space="preserve"> حَدَّثَنِي مُحَمَّدُ بْنُ الْحَسَنِ الْبَرَّانِيُّ وَ عُثْمَانُ بْنُ حَامِدٍ، قَالا حَدَّثَنَا مُحَمَّدُ بْنُ يَزْدَادَ عَنْ مُحَمَّدِ بْنِ الْحُسَيْنِ‏</w:t>
      </w:r>
      <w:r w:rsidRPr="0027727F">
        <w:rPr>
          <w:rFonts w:cs="B Badr" w:hint="cs"/>
          <w:color w:val="965AA0"/>
          <w:sz w:val="26"/>
          <w:szCs w:val="26"/>
          <w:rtl/>
        </w:rPr>
        <w:t xml:space="preserve"> «4»</w:t>
      </w:r>
      <w:r w:rsidRPr="0027727F">
        <w:rPr>
          <w:rFonts w:cs="B Badr" w:hint="cs"/>
          <w:color w:val="780000"/>
          <w:sz w:val="26"/>
          <w:szCs w:val="26"/>
          <w:rtl/>
        </w:rPr>
        <w:t>، عَنِ الْمُزَخْرَفِ، عَنْ عَبْدِ اللَّهِ بْنِ عُثْمَانَ، قَالَ‏</w:t>
      </w:r>
      <w:r w:rsidRPr="0027727F">
        <w:rPr>
          <w:rFonts w:cs="B Badr" w:hint="cs"/>
          <w:color w:val="242887"/>
          <w:sz w:val="26"/>
          <w:szCs w:val="26"/>
          <w:rtl/>
        </w:rPr>
        <w:t>، ذُكِرَ عِنْدَ أَبِي عَبْدِ اللَّهِ (ع) أَبُو حَنِيفَةَ السَّابِقُ وَ أَنَّهُ يَسِيرُ فِي أَرْبَعَ عَشْرَةَ</w:t>
      </w:r>
      <w:r w:rsidRPr="0027727F">
        <w:rPr>
          <w:rFonts w:cs="B Badr" w:hint="cs"/>
          <w:color w:val="965AA0"/>
          <w:sz w:val="26"/>
          <w:szCs w:val="26"/>
          <w:rtl/>
        </w:rPr>
        <w:t xml:space="preserve"> «5»</w:t>
      </w:r>
      <w:r w:rsidRPr="0027727F">
        <w:rPr>
          <w:rFonts w:cs="B Badr" w:hint="cs"/>
          <w:color w:val="242887"/>
          <w:sz w:val="26"/>
          <w:szCs w:val="26"/>
          <w:rtl/>
        </w:rPr>
        <w:t>، فَقَالَ لَا صَلَاةَ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سائق- خ و كذا في الموردين الآتيين.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هذه الرواية غير مربوطة بابى حنيفة و قد ذكرت بتناسب عنوان السبق و السوق الى الحجّ.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داره-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الحسن-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اى في أربع ساعات عشرة فراسخ، او يسير المسافة المعيّنة عندهم في أربع عشرة.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319</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أَبِي دَاوُدَ الْمُسْتَرِقِ‏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577</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عَلِيَّ بْنَ الْحَسَنِ بْنِ عَلِيِّ بْنِ فَضَّالٍ، عَنْ أَبِي دَاوُدَ الْمُسْتَرِقِّ قَالَ اسْمُهُ سُلَيْمَانُ بْنُ سُفْيَانَ الْمُسْتَرِقُّ وَ هُوَ الْمُنْشِدُ، وَ كَانَ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حَمْدَوَيْهِ‏</w:t>
      </w:r>
      <w:r w:rsidRPr="0027727F">
        <w:rPr>
          <w:rFonts w:cs="B Badr" w:hint="cs"/>
          <w:color w:val="242887"/>
          <w:sz w:val="26"/>
          <w:szCs w:val="26"/>
          <w:rtl/>
        </w:rPr>
        <w:t>: هُوَ سُلَيْمَانُ بْنُ سُفْيَانَ بْنِ السِّمْطِ الْمُسْتَرِقُّ كُوفِيٌّ يَرْوِي عَنْهُ الْفَضْلُ بْنُ شَاذَانَ، أَبُو دَاوُدَ الْمُسْتَرِقُ‏</w:t>
      </w:r>
    </w:p>
    <w:p w:rsidR="007E6FF1" w:rsidRPr="0027727F" w:rsidRDefault="007E6FF1" w:rsidP="008D125C">
      <w:pPr>
        <w:pStyle w:val="NormalWeb"/>
        <w:bidi/>
        <w:spacing w:line="400" w:lineRule="exact"/>
        <w:jc w:val="both"/>
        <w:rPr>
          <w:rFonts w:cs="B Badr"/>
          <w:color w:val="242887"/>
          <w:sz w:val="26"/>
          <w:szCs w:val="26"/>
          <w:rtl/>
        </w:rPr>
      </w:pPr>
      <w:r w:rsidRPr="0027727F">
        <w:rPr>
          <w:rFonts w:cs="B Badr" w:hint="cs"/>
          <w:color w:val="242887"/>
          <w:sz w:val="26"/>
          <w:szCs w:val="26"/>
          <w:rtl/>
        </w:rPr>
        <w:t>مُشَدَّدَةً</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مَوْلَى بَنِي أَعْيَنَ مِنْ كِنْدَةَ وَ إِنَّمَا سُمِّيَ الْمُسْتَرِقَّ لِأَنَّهُ كَانَ رَاوِيَةً لِشِعْرِ السَّيِّدِ وَ كَانَ يَسْتَخِفُّهُ النَّاسُ لِإِنْشَادِهِ يَسْتَرِقُّ أَيْ يُرِقُّ عَلَى أَفْئِدَتِهِمْ، وَ كَانَ يُسَمَّى الْمُنْشِدَ، وَ عَاشَ تِسْعِينَ سَنَةً وَ مَاتَ سَنَةَ ثَلَاثِينَ وَ مِائَةٍ</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عَبْدِ الْأَعْلَى مَوْلَى أَوْلَادِ سَامٍ‏</w:t>
      </w:r>
      <w:r w:rsidRPr="0027727F">
        <w:rPr>
          <w:rFonts w:cs="B Badr" w:hint="cs"/>
          <w:color w:val="965AA0"/>
          <w:sz w:val="26"/>
          <w:szCs w:val="26"/>
          <w:rtl/>
        </w:rPr>
        <w:t xml:space="preserve"> «2»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578</w:t>
      </w:r>
      <w:r w:rsidRPr="0027727F">
        <w:rPr>
          <w:rFonts w:cs="B Badr" w:hint="cs"/>
          <w:color w:val="780000"/>
          <w:sz w:val="26"/>
          <w:szCs w:val="26"/>
          <w:rtl/>
        </w:rPr>
        <w:t xml:space="preserve"> حَمْدَوَيْهِ، قَالَ حَدَّثَنَا مُحَمَّدُ بْنُ عِيسَى بْنِ عُبَيْدٍ، عَنْ عَلِيِّ بْنِ أَسْبَاطٍ، عَنْ سَيْفِ بْنِ عَمِيرَةَ، عَنْ عَبْدِ الْأَعْلَى، قَالَ‏</w:t>
      </w:r>
      <w:r w:rsidRPr="0027727F">
        <w:rPr>
          <w:rFonts w:cs="B Badr" w:hint="cs"/>
          <w:color w:val="242887"/>
          <w:sz w:val="26"/>
          <w:szCs w:val="26"/>
          <w:rtl/>
        </w:rPr>
        <w:t>، قُلْتُ لِأَبِي عَبْدِ اللَّهِ (ع) إِنَّ النَّاسَ يَعِيبُونَ عَلَيَّ بِالْكَلَامِ وَ أَنَا أُكَلِّمُ النَّاسَ، فَقَالَ: أَمَّا مِثْلُكَ مَنْ يَقَعُ ثُمَّ يَطِيرُ فَنَعَمْ وَ أَمَّا مَنْ يَقَعُ ثُمَّ لَا يَطِيرُ فَلَا.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الْوَلِيدِ بْنِ صَبِيحٍ‏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579</w:t>
      </w:r>
      <w:r w:rsidRPr="0027727F">
        <w:rPr>
          <w:rFonts w:cs="B Badr" w:hint="cs"/>
          <w:color w:val="780000"/>
          <w:sz w:val="26"/>
          <w:szCs w:val="26"/>
          <w:rtl/>
        </w:rPr>
        <w:t xml:space="preserve"> حَدَّثَنِي مُحَمَّدُ بْنُ قُولَوَيْهِ، قَالَ حَدَّثَنِي سَعْدُ بْنُ عَبْدِ اللَّهِ بْنِ أَبِي‏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وقوع تحريف في هذه العبارة و الصحيح: ثلاثين و مأتين.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آل سام-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320</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خَلَفٍ، عَنْ إِبْرَاهِيمَ بْنِ هَاشِمٍ، عَنْ بَكْرِ بْنِ صَالِحٍ، عَنِ الْحَسَنِ بْنِ عَلِيٍّ، عَنْ إِسْمَاعِيلَ بْنِ عَبْدِ الْعَزِيزِ، عَنْ أَبِيهِ، قَالَ‏</w:t>
      </w:r>
      <w:r w:rsidRPr="0027727F">
        <w:rPr>
          <w:rFonts w:cs="B Badr" w:hint="cs"/>
          <w:color w:val="242887"/>
          <w:sz w:val="26"/>
          <w:szCs w:val="26"/>
          <w:rtl/>
        </w:rPr>
        <w:t>، دَخَلْتُ أَنَا وَ أَبُو بَصِيرٍ عَلَى أَبِي عَبْدِ اللَّهِ (ع)، فَقَالَ لَهُ أَبُو بَصِيرٍ جَعَلَنِيَ اللَّهُ فِدَاكَ إِنَّ لَنَا صَدِيقاً وَ هُوَ رَجُلُ صِدْقٍ يَدِينُ اللَّهَ بِمَا نَدِينُ بِهِ، فَقَالَ مَنْ هَذَا يَا أَبَا مُحَمَّدٍ الَّذِي تُزَكِّيهِ فَقَالَ الْعَبَّاسُ بْنُ الْوَلِيدِ بْنِ صَبِيحٍ، فَقَالَ: يَرْحَمُ‏</w:t>
      </w:r>
      <w:r w:rsidRPr="0027727F">
        <w:rPr>
          <w:rFonts w:cs="B Badr" w:hint="cs"/>
          <w:color w:val="965AA0"/>
          <w:sz w:val="26"/>
          <w:szCs w:val="26"/>
          <w:rtl/>
        </w:rPr>
        <w:t xml:space="preserve"> «1»</w:t>
      </w:r>
      <w:r w:rsidRPr="0027727F">
        <w:rPr>
          <w:rFonts w:cs="B Badr" w:hint="cs"/>
          <w:color w:val="242887"/>
          <w:sz w:val="26"/>
          <w:szCs w:val="26"/>
          <w:rtl/>
        </w:rPr>
        <w:t xml:space="preserve"> اللَّهُ الْوَلِيدَ بْنَ صَبِيحٍ.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نَجْرَانَ أَبِي‏</w:t>
      </w:r>
      <w:r w:rsidRPr="0027727F">
        <w:rPr>
          <w:rFonts w:cs="B Badr" w:hint="cs"/>
          <w:color w:val="965AA0"/>
          <w:sz w:val="26"/>
          <w:szCs w:val="26"/>
          <w:rtl/>
        </w:rPr>
        <w:t xml:space="preserve"> «2»</w:t>
      </w:r>
      <w:r w:rsidRPr="0027727F">
        <w:rPr>
          <w:rFonts w:cs="B Badr" w:hint="cs"/>
          <w:color w:val="465BFF"/>
          <w:sz w:val="26"/>
          <w:szCs w:val="26"/>
          <w:rtl/>
        </w:rPr>
        <w:t xml:space="preserve"> عَبْدِ الرَّحْمَنِ بْنِ أَبِي نَجْرَانَ‏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580</w:t>
      </w:r>
      <w:r w:rsidRPr="0027727F">
        <w:rPr>
          <w:rFonts w:cs="B Badr" w:hint="cs"/>
          <w:color w:val="780000"/>
          <w:sz w:val="26"/>
          <w:szCs w:val="26"/>
          <w:rtl/>
        </w:rPr>
        <w:t xml:space="preserve"> وَجَدْتُ فِي كِتَابِ أَبِي عَبْدِ اللَّهِ مُحَمَّدِ بْنِ نُعَيْمٍ الشَّاذَانِيِّ بِخَطِّهِ: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حَدَّثَنِي جَعْفَرُ بْنُ مُحَمَّدٍ الْمَدَائِنِيُّ، عَنْ مُوسَى بْنِ الْقَاسِمِ الْبَجَلِيِّ، عَنْ حَنَانِ بْنِ سَدِيرٍ، عَنْ أَبِي نَجْرَانَ قَالَ‏</w:t>
      </w:r>
      <w:r w:rsidRPr="0027727F">
        <w:rPr>
          <w:rFonts w:cs="B Badr" w:hint="cs"/>
          <w:color w:val="242887"/>
          <w:sz w:val="26"/>
          <w:szCs w:val="26"/>
          <w:rtl/>
        </w:rPr>
        <w:t>، قُلْتُ لِأَبِي عَبْدِ اللَّهِ (ع) إِنَّ لِي قَرَابَةً يُحِبُّكُمْ إِلَّا أَنَّهُ يَشْرَبُ هَذَا النَّبِيذَ! قَالَ حَنَانٌ: وَ أَبُو نَجْرَانَ هُوَ الَّذِي كَانَ يَشْرَبُ غَيْرَ أَنَّهُ كَنَّى عَنْ نَفْسِهِ، قَالَ، فَقَالَ أَبُو عَبْدِ اللَّهِ (ع) فَهَلْ كَانَ يُسْكِرُ قَالَ، قُلْتُ إِي وَ اللَّهِ جُعِلْتُ فِدَاكَ إِنَّهُ لَيُسْكِرُ، قَالَ: فَيَتْرُكُ الصَّلَاةَ قَالَ، رُبَّمَا قَالَ لِلْجَارِيَةِ صَلَّيْتُ الْبَارِحَةَ فَرُبَّمَا قَالَتْ لَهُ نَعَمْ قَدْ صَلَّيْتُ ثَلَاثَ مَرَّاتٍ، وَ رُبَّمَا قَالَ لِلْجَارِيَةِ يَا فُلَانَةُ صَلَّيْتُ الْبَارِحَةَ الْعَتَمَةَ، فَتَقُولُ لَا وَ اللَّهِ مَا صَلَّيْتَ وَ لَقَدْ أَيْقَظْنَاكَ وَ جَهَدْنَا بِكَ، فَأَمْسَكَ أَبُو عَبْدِ اللَّهِ (ع) يَدَهُ عَلَى جَبْهَتِهِ طَوِيلًا ثُمَّ نَحَّى يَدَهُ، ثُمَّ قَالَ: قُلْ لَهُ يَتْرُكُهُ فَإِنْ زَلَّتْ بِهِ قَدَمٌ فَإِنَّ لَهُ قَدَماً ثَابِتاً بِمَوَدَّتِنَا أَهْلَ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رحم-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والد عبد الرحمن.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الْمُفَضَّلِ بْنِ عُمَرَ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581</w:t>
      </w:r>
      <w:r w:rsidRPr="0027727F">
        <w:rPr>
          <w:rFonts w:cs="B Badr" w:hint="cs"/>
          <w:color w:val="780000"/>
          <w:sz w:val="26"/>
          <w:szCs w:val="26"/>
          <w:rtl/>
        </w:rPr>
        <w:t xml:space="preserve"> جِبْرِيلُ بْنُ أَحْمَدَ، قَالَ حَدَّثَنِي مُحَمَّدُ بْنُ عِيسَى، عَنْ يُونُسَ عَنْ حَمَّادِ بْنِ عُثْمَانَ، قَالَ‏</w:t>
      </w:r>
      <w:r w:rsidRPr="0027727F">
        <w:rPr>
          <w:rFonts w:cs="B Badr" w:hint="cs"/>
          <w:color w:val="242887"/>
          <w:sz w:val="26"/>
          <w:szCs w:val="26"/>
          <w:rtl/>
        </w:rPr>
        <w:t xml:space="preserve"> سَمِعْتُ أَبَا عَبْدِ اللَّهِ (ع) يَقُولُ لِلْمُفَضَّلِ بْنِ عُمَرَ الْجُعْفِيِّ يَا كَافِرُ يَا مُشْرِكُ مَا لَكَ وَ لِابْنِي! يَعْنِي إِسْمَاعِيلَ بْنَ جَعْفَرٍ، وَ كَانَ مُنْقَطِعاً إِلَيْهِ يَقُولُ فِيهِ مَعَ الْخَطَّابِيَّةِ، ثُمَّ رَجَعَ بَعْدُ.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582</w:t>
      </w:r>
      <w:r w:rsidRPr="0027727F">
        <w:rPr>
          <w:rFonts w:cs="B Badr" w:hint="cs"/>
          <w:color w:val="780000"/>
          <w:sz w:val="26"/>
          <w:szCs w:val="26"/>
          <w:rtl/>
        </w:rPr>
        <w:t xml:space="preserve"> مُحَمَّدُ بْنُ مَسْعُودٍ، قَالَ حَدَّثَنِي عَبْدُ اللَّهِ بْنُ مُحَمَّدِ بْنِ خَلَفٍ‏</w:t>
      </w:r>
      <w:r w:rsidRPr="0027727F">
        <w:rPr>
          <w:rFonts w:cs="B Badr" w:hint="cs"/>
          <w:color w:val="965AA0"/>
          <w:sz w:val="26"/>
          <w:szCs w:val="26"/>
          <w:rtl/>
        </w:rPr>
        <w:t xml:space="preserve"> «1»</w:t>
      </w:r>
      <w:r w:rsidRPr="0027727F">
        <w:rPr>
          <w:rFonts w:cs="B Badr" w:hint="cs"/>
          <w:color w:val="780000"/>
          <w:sz w:val="26"/>
          <w:szCs w:val="26"/>
          <w:rtl/>
        </w:rPr>
        <w:t>، قَالَ حَدَّثَنَا عَلِيُّ بْنُ حَسَّانَ الْوَاسِطِيُّ، قَالَ حَدَّثَنِي مُوسَى بْنُ بَكْرٍ، قَالَ‏</w:t>
      </w:r>
      <w:r w:rsidRPr="0027727F">
        <w:rPr>
          <w:rFonts w:cs="B Badr" w:hint="cs"/>
          <w:color w:val="242887"/>
          <w:sz w:val="26"/>
          <w:szCs w:val="26"/>
          <w:rtl/>
        </w:rPr>
        <w:t xml:space="preserve"> سَمِعْتُ أَبَا الْحَسَنِ (ع) يَقُولُ: لَمَّا أَتَاهُ مَوْتُ الْمُفَضَّلِ بْنِ عُمَرَ، قَالَ رَحِمَهُ اللَّهُ كَانَ الْوَالِدُ بَعْدَ الْوَالِدِ، أَمَا إِنَّهُ قَدِ اسْتَرَاحَ.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583</w:t>
      </w:r>
      <w:r w:rsidRPr="0027727F">
        <w:rPr>
          <w:rFonts w:cs="B Badr" w:hint="cs"/>
          <w:color w:val="780000"/>
          <w:sz w:val="26"/>
          <w:szCs w:val="26"/>
          <w:rtl/>
        </w:rPr>
        <w:t xml:space="preserve"> مُحَمَّدُ بْنُ مَسْعُودٍ، عَنْ إِسْحَاقَ بْنِ مُحَمَّدٍ الْبَصْرِيِّ، قَالَ أَخْبَرَنَا مُحَمَّدُ بْنُ الْحُسَيْنِ، عَنْ مُحَمَّدِ بْنِ سِنَانٍ، عَنْ يَسِيرَ</w:t>
      </w:r>
      <w:r w:rsidRPr="0027727F">
        <w:rPr>
          <w:rFonts w:cs="B Badr" w:hint="cs"/>
          <w:color w:val="965AA0"/>
          <w:sz w:val="26"/>
          <w:szCs w:val="26"/>
          <w:rtl/>
        </w:rPr>
        <w:t xml:space="preserve"> «2»</w:t>
      </w:r>
      <w:r w:rsidRPr="0027727F">
        <w:rPr>
          <w:rFonts w:cs="B Badr" w:hint="cs"/>
          <w:color w:val="780000"/>
          <w:sz w:val="26"/>
          <w:szCs w:val="26"/>
          <w:rtl/>
        </w:rPr>
        <w:t xml:space="preserve"> الدَّهَّانِ، قَالَ‏</w:t>
      </w:r>
      <w:r w:rsidRPr="0027727F">
        <w:rPr>
          <w:rFonts w:cs="B Badr" w:hint="cs"/>
          <w:color w:val="242887"/>
          <w:sz w:val="26"/>
          <w:szCs w:val="26"/>
          <w:rtl/>
        </w:rPr>
        <w:t>، قَالَ أَبُو عَبْدِ اللَّهِ (ع) لِمُحَمَّدِ بْنِ كَثِيرٍ الثَّقَفِيِّ، مَا تَقُولُ فِي الْمُفَضَّلِ بْنِ عُمَرَ قَالَ مَا عَسَيْتُ أَنْ أَقُولَ فِيهِ، لَوْ رَأَيْتُ فِي عُنُقِهِ صَلِيباً وَ فِي وَسَطِهِ كُسْتِيجاً</w:t>
      </w:r>
      <w:r w:rsidRPr="0027727F">
        <w:rPr>
          <w:rFonts w:cs="B Badr" w:hint="cs"/>
          <w:color w:val="965AA0"/>
          <w:sz w:val="26"/>
          <w:szCs w:val="26"/>
          <w:rtl/>
        </w:rPr>
        <w:t xml:space="preserve"> «3»</w:t>
      </w:r>
      <w:r w:rsidRPr="0027727F">
        <w:rPr>
          <w:rFonts w:cs="B Badr" w:hint="cs"/>
          <w:color w:val="242887"/>
          <w:sz w:val="26"/>
          <w:szCs w:val="26"/>
          <w:rtl/>
        </w:rPr>
        <w:t xml:space="preserve"> لَعَلِمْتُ عَلَى أَنَّهُ عَلَى‏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هكذا في النسخ، و الظاهر وقوع تحريف في كلمة خلف و الصحيح هو الخالد، فالمراد أبو محمّد الطيالسى، و قد يكتب الخالد بدون الألف فيشتبه بالخلف و بالعكس كما في خلف بن حماد.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بشير-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بالضم في القاموس خيط غليظ يشده الذمى فوق ثيابه دون الزنار و هذا المضمون ياتى بسند آخر في 764.</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الْحَقِّ، بَعْدَ مَا سَمِعْتُكَ تَقُولُ فِيهِ مَا تَقُولُ، قَالَ، رَحِمَهُ اللَّهُ لَكِنْ حُجْرُ بْنُ زَائِدَةَ وَ عَامِرُ بْنُ جُذَاعَةَ أَتَيَانِي فَشَتَمَاهُ عِنْدِي، فَقُلْتُ لَهُمَا لَا تَفْعَلَا فَإِنِّي أَهْوَاهُ، فَلَمْ يَقْبَلَا فَسَأَلْتُهُمَا وَ أَخْبَرْتُهُمَا أَنَّ الْكَفَّ عَنْهُ حَاجَتِي! فَلَمْ يَفْعَلَا، فَلَا غَفَرَ اللَّهُ لَهُمَا، أَمَا إِنِّي لَوْ كَرُمْتُ عَلَيْهِمَا لَكَرُمَ عَلَيْهِمَا مَنْ يَكْرُمُ عَلَيَّ، وَ لَقَدْ كَانَ كُثَيِّرُ عَزَّةَ فِي مَوَدَّتِهِ لَهَا أَصْدَقَ مِنْهُمَا فِي مَوَدَّتِهِمَا لِي، حَيْثُ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لَقَدْ عَلِمَتْ بِالْغَيْبِ أَنِّي أَخُونُهَا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إِذَا هُوَ لَمْ يُكْرِمْ عَلَيَّ كَرِيمَهَا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أَمَا إِنِّي لَوْ كَرُمْتُ عَلَيْهِمَا لَكَرُمَ عَلَيْهِمَا مَنْ يَكْرُمُ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584</w:t>
      </w:r>
      <w:r w:rsidRPr="0027727F">
        <w:rPr>
          <w:rFonts w:cs="B Badr" w:hint="cs"/>
          <w:color w:val="780000"/>
          <w:sz w:val="26"/>
          <w:szCs w:val="26"/>
          <w:rtl/>
        </w:rPr>
        <w:t xml:space="preserve"> حَدَّثَنِي أَبُو الْقَاسِمِ نَصْرُ بْنُ الصَّبَّاحِ وَ كَانَ غَالِياً، قَالَ حَدَّثَنِي أَبُو يَعْقُوبَ بْنِ مُحَمَّدٍ الْبَصْرِيُّ وَ هُوَ غَالٍ رُكْنٌ مِنْ أَرْكَانِهِمْ أَيْضاً، قَالَ حَدَّثَنِي مُحَمَّدُ بْنُ الْحَسَنِ بْنِ شَمُّونٍ‏</w:t>
      </w:r>
      <w:r w:rsidRPr="0027727F">
        <w:rPr>
          <w:rFonts w:cs="B Badr" w:hint="cs"/>
          <w:color w:val="965AA0"/>
          <w:sz w:val="26"/>
          <w:szCs w:val="26"/>
          <w:rtl/>
        </w:rPr>
        <w:t xml:space="preserve"> «1»</w:t>
      </w:r>
      <w:r w:rsidRPr="0027727F">
        <w:rPr>
          <w:rFonts w:cs="B Badr" w:hint="cs"/>
          <w:color w:val="780000"/>
          <w:sz w:val="26"/>
          <w:szCs w:val="26"/>
          <w:rtl/>
        </w:rPr>
        <w:t xml:space="preserve"> وَ هُوَ أَيْضاً مِنْهُمْ، قَالَ حَدَّثَنِي مُحَمَّدُ بْنُ سِنَانٍ وَ هُوَ كَذَلِكَ، عَنْ بَشِيرٍ النَّبَّالِ، أَنَّهُ قَالَ‏</w:t>
      </w:r>
      <w:r w:rsidRPr="0027727F">
        <w:rPr>
          <w:rFonts w:cs="B Badr" w:hint="cs"/>
          <w:color w:val="242887"/>
          <w:sz w:val="26"/>
          <w:szCs w:val="26"/>
          <w:rtl/>
        </w:rPr>
        <w:t>، قَالَ أَبُو عَبْدِ اللَّهِ (ع) لِمُحَمَّدِ بْنِ كَثِيرٍ الثَّقَفِيِّ وَ هُوَ مِنْ أَصْحَابِ الْمُفَضَّلِ بْنِ عُمَرَ أَيْضاً، مَا تَقُولُ فِي الْمُفَضَّلِ بْنِ عُمَرَ ... وَ ذَكَرَ مِثْلَ حَدِيثِ إِسْحَاقَ بْنِ مُحَمَّدٍ الْبَصْرِيِّ سَوَاءً.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585</w:t>
      </w:r>
      <w:r w:rsidRPr="0027727F">
        <w:rPr>
          <w:rFonts w:cs="B Badr" w:hint="cs"/>
          <w:color w:val="780000"/>
          <w:sz w:val="26"/>
          <w:szCs w:val="26"/>
          <w:rtl/>
        </w:rPr>
        <w:t xml:space="preserve"> حَدَّثَنِي إِبْرَاهِيمُ بْنُ مُحَمَّدٍ، قَالَ حَدَّثَنِي سَعْدُ بْنُ عَبْدِ اللَّهِ الْقُمِّيُّ، قَالَ حَدَّثَنَا أَحْمَدُ بْنُ مُحَمَّدِ بْنِ عِيسَى، عَنِ ابْنِ أَبِي عُمَيْرٍ، عَنِ الْحُسَيْنِ بْنِ أَحْمَدَ، عَنْ أَسَدِ بْنِ أَبِي الْعُلَا، عَنْ هِشَامِ بْنِ أَحْمَرَ، قَالَ‏</w:t>
      </w:r>
      <w:r w:rsidRPr="0027727F">
        <w:rPr>
          <w:rFonts w:cs="B Badr" w:hint="cs"/>
          <w:color w:val="242887"/>
          <w:sz w:val="26"/>
          <w:szCs w:val="26"/>
          <w:rtl/>
        </w:rPr>
        <w:t>، دَخَلْتُ عَلَى أَبِي عَبْدِ اللَّهِ (ع) وَ أَنَا أُرِيدُ أَنْ أَسْأَلَهُ عَنِ الْمُفَضَّلِ بْنِ عُمَرَ، وَ هُوَ فِي ضُيَيْعَةٍ</w:t>
      </w:r>
      <w:r w:rsidRPr="0027727F">
        <w:rPr>
          <w:rFonts w:cs="B Badr" w:hint="cs"/>
          <w:color w:val="965AA0"/>
          <w:sz w:val="26"/>
          <w:szCs w:val="26"/>
          <w:rtl/>
        </w:rPr>
        <w:t xml:space="preserve"> «2»</w:t>
      </w:r>
      <w:r w:rsidRPr="0027727F">
        <w:rPr>
          <w:rFonts w:cs="B Badr" w:hint="cs"/>
          <w:color w:val="242887"/>
          <w:sz w:val="26"/>
          <w:szCs w:val="26"/>
          <w:rtl/>
        </w:rPr>
        <w:t xml:space="preserve"> لَهُ فِي يَوْمٍ شَدِيدِ الْحَرِّ وَ الْعَرَقُ يَسِيلُ عَلَى صَدْرِهِ، فَابْتَدَأَنِي فَقَالَ: نَعَمْ وَ اللَّهِ الَّذِي لَا إِلَهَ إِلَّا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ميمون-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بصيغة التصغير من الضيعة و هي الأرض و العقار.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هُوَ، الْمُفَضَّلُ بْنُ عُمَرَ الْجُعْفِيُّ، حَتَّى أَحْصَيْتُ نَيِّفاً وَ ثَلَاثِينَ مَرَّةً يَقُولُهَا وَ يُكَرِّرُهَا، قَالَ: إِنَّمَا هُوَ وَالِدٌ بَعْدَ وَالِدٍ.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الْكَشِّيُّ: أَسَدُ بْنُ أَبِي الْعُلَا يَرْوِي الْمَنَاكِيرَ، لَعَلَّ هَذَا الْخَبَرَ إِنَّمَا رُوِيَ فِي حَالِ اسْتِقَامَةِ الْمُفَضَّلِ قَبْلَ أَنْ يَصِيرَ خَطَّابِيّاً.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586</w:t>
      </w:r>
      <w:r w:rsidRPr="0027727F">
        <w:rPr>
          <w:rFonts w:cs="B Badr" w:hint="cs"/>
          <w:color w:val="780000"/>
          <w:sz w:val="26"/>
          <w:szCs w:val="26"/>
          <w:rtl/>
        </w:rPr>
        <w:t xml:space="preserve"> حَدَّثَنِي حَمْدَوَيْهِ بْنُ نُصَيْرٍ، قَالَ حَدَّثَنَا يَعْقُوبُ بْنُ يَزِيدَ، عَنِ ابْنِ أَبِي عُمَيْرٍ، عَنْ هِشَامِ بْنِ الْحَكَمِ وَ حَمَّادُ بْنُ عُثْمَانَ، عَنْ إِسْمَاعِيلَ بْنِ جَابِرٍ، قَالَ، قَالَ أَبُو عَبْدِ اللَّهِ‏</w:t>
      </w:r>
      <w:r w:rsidRPr="0027727F">
        <w:rPr>
          <w:rFonts w:cs="B Badr" w:hint="cs"/>
          <w:color w:val="242887"/>
          <w:sz w:val="26"/>
          <w:szCs w:val="26"/>
          <w:rtl/>
        </w:rPr>
        <w:t>: ايتِ الْمُفَضَّلَ قُلْ لَهُ يَا كَافِرُ يَا مُشْرِكُ مَا تُرِيدُ إِلَى ابْنِي تُرِيدُ أَنْ تَقْتُلَهُ.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587</w:t>
      </w:r>
      <w:r w:rsidRPr="0027727F">
        <w:rPr>
          <w:rFonts w:cs="B Badr" w:hint="cs"/>
          <w:color w:val="780000"/>
          <w:sz w:val="26"/>
          <w:szCs w:val="26"/>
          <w:rtl/>
        </w:rPr>
        <w:t xml:space="preserve"> حَدَّثَنِي الْحُسَيْنُ بْنُ الْحَسَنِ بْنِ بُنْدَارَ الْقُمِّيُّ، قَالَ حَدَّثَنِي سَعْدُ بْنُ عَبْدِ اللَّهِ بْنِ أَبِي خَلَفٍ الْقُمِّيُّ، قَالَ حَدَّثَنِي مُحَمَّدُ بْنُ الْحُسَيْنِ بْنِ أَبِي الْخَطَّابِ وَ الْحَسَنُ بْنُ مُوسَى، عَنْ صَفْوَانَ بْنِ يَحْيَى، عَنْ عَبْدِ اللَّهِ بْنِ مُسْكَانَ، قَالَ‏</w:t>
      </w:r>
      <w:r w:rsidRPr="0027727F">
        <w:rPr>
          <w:rFonts w:cs="B Badr" w:hint="cs"/>
          <w:color w:val="242887"/>
          <w:sz w:val="26"/>
          <w:szCs w:val="26"/>
          <w:rtl/>
        </w:rPr>
        <w:t>، دَخَلَ حُجْرُ بْنُ زَائِدَةَ وَ عَامِرُ بْنُ جُذَاعَةَ الْأَزْدِيُّ عَلَى أَبِي عَبْدِ اللَّهِ (ع) فَقَالا جَعَلَنَا فِدَاكَ، إِنَّ الْمُفَضَّلَ بْنَ عُمَرَ يَقُولُ إِنَّكُمْ تَقْدِرُونَ أَرْزَاقَ الْعِبَادِ! فَقَالَ: وَ اللَّهِ مَا يَقْدِرُ أَرْزَاقَنَا إِلَّا اللَّهُ وَ لَقَدِ احْتَجْتُ إِلَى طَعَامٍ لِعِيَالِي فَضَاقَ صَدْرِي وَ أَبْلَغْتُ إِلَى الْفِكْرَةِ فِي ذَلِكَ حَتَّى أَحْرَزْتُ قُوتَهُمْ فَعِنْدَهَا طَابَتْ نَفْسِي، لَعَنَهُ اللَّهُ وَ بَرِئَ مِنْهُ، قَالا أَ فَتُلْعِنُهُ وَ تَتَبَرَّأُ مِنْهُ قَالَ نَعَمْ فَالْعَنَاهُ وَ ابْرَءَا مِنْهُ بَرِئَ اللَّهُ وَ رَسُولُهُ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588</w:t>
      </w:r>
      <w:r w:rsidRPr="0027727F">
        <w:rPr>
          <w:rFonts w:cs="B Badr" w:hint="cs"/>
          <w:color w:val="780000"/>
          <w:sz w:val="26"/>
          <w:szCs w:val="26"/>
          <w:rtl/>
        </w:rPr>
        <w:t xml:space="preserve"> حَدَّثَنِي حَمْدَوَيْهِ وَ إِبْرَاهِيمُ ابْنَا نُصَيْرٍ، قَالا حَدَّثَنَا مُحَمَّدُ بْنُ عِيسَى، عَنْ عَلِيِّ بْنِ الْحَكَمِ، عَنِ الْمُفَضَّلِ بْنِ عُمَرَ</w:t>
      </w:r>
      <w:r w:rsidRPr="0027727F">
        <w:rPr>
          <w:rFonts w:cs="B Badr" w:hint="cs"/>
          <w:color w:val="242887"/>
          <w:sz w:val="26"/>
          <w:szCs w:val="26"/>
          <w:rtl/>
        </w:rPr>
        <w:t>، أَنَّهُ كَانَ يُشِيرُ أَنَّكُمَا</w:t>
      </w:r>
      <w:r w:rsidRPr="0027727F">
        <w:rPr>
          <w:rFonts w:cs="B Badr" w:hint="cs"/>
          <w:color w:val="965AA0"/>
          <w:sz w:val="26"/>
          <w:szCs w:val="26"/>
          <w:rtl/>
        </w:rPr>
        <w:t xml:space="preserve"> «1»</w:t>
      </w:r>
      <w:r w:rsidRPr="0027727F">
        <w:rPr>
          <w:rFonts w:cs="B Badr" w:hint="cs"/>
          <w:color w:val="242887"/>
          <w:sz w:val="26"/>
          <w:szCs w:val="26"/>
          <w:rtl/>
        </w:rPr>
        <w:t xml:space="preserve"> لَمِنَ الْمُرْسَلِينَ.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الضمير في (انه) راجع الى المفضل او الى الإمام و في (انكما) الى الامامين او شخصين آخرين او المفضل و ابى الخطاب. و يمكن أن يكون المراد-</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قَالَ الْكَشِّيُّ: وَ ذَكَرَتِ الطَّيَّارَةُ</w:t>
      </w:r>
      <w:r w:rsidRPr="0027727F">
        <w:rPr>
          <w:rFonts w:cs="B Badr" w:hint="cs"/>
          <w:color w:val="965AA0"/>
          <w:sz w:val="26"/>
          <w:szCs w:val="26"/>
          <w:rtl/>
        </w:rPr>
        <w:t xml:space="preserve"> «1»</w:t>
      </w:r>
      <w:r w:rsidRPr="0027727F">
        <w:rPr>
          <w:rFonts w:cs="B Badr" w:hint="cs"/>
          <w:color w:val="780000"/>
          <w:sz w:val="26"/>
          <w:szCs w:val="26"/>
          <w:rtl/>
        </w:rPr>
        <w:t xml:space="preserve"> الْغَالِيَةُ فِي بَعْضِ كُتُبِهَا عَنِ الْمُفَضَّلِ: أَنَّهُ قَالَ‏</w:t>
      </w:r>
      <w:r w:rsidRPr="0027727F">
        <w:rPr>
          <w:rFonts w:cs="B Badr" w:hint="cs"/>
          <w:color w:val="242887"/>
          <w:sz w:val="26"/>
          <w:szCs w:val="26"/>
          <w:rtl/>
        </w:rPr>
        <w:t xml:space="preserve"> لَقَدْ قُتِلَ مَعَ أَبِي إِسْمَاعِيلَ يَعْنِي أَبَا الْخَطَّابِ سَبْعُونَ نَبِيّاً كُلُّهُمْ رَأَى وَ هَلَكَ نَبِيُّنَا فِيهِ‏</w:t>
      </w:r>
      <w:r w:rsidRPr="0027727F">
        <w:rPr>
          <w:rFonts w:cs="B Badr" w:hint="cs"/>
          <w:color w:val="965AA0"/>
          <w:sz w:val="26"/>
          <w:szCs w:val="26"/>
          <w:rtl/>
        </w:rPr>
        <w:t xml:space="preserve"> «2»</w:t>
      </w:r>
      <w:r w:rsidRPr="0027727F">
        <w:rPr>
          <w:rFonts w:cs="B Badr" w:hint="cs"/>
          <w:color w:val="242887"/>
          <w:sz w:val="26"/>
          <w:szCs w:val="26"/>
          <w:rtl/>
        </w:rPr>
        <w:t>، وَ أَنَّ الْمُفَضَّلَ قَالَ أُدْخِلْنَا عَلَى أَبِي عَبْدِ اللَّهِ (ع) وَ نَحْنُ اثْنَا عَشَرَ رَجُلًا، قَالَ، فَجَعَلَ أَبُو عَبْدِ اللَّهِ (ع) يُسَلِّمُ عَلَى رَجُلٍ رَجُلٍ مِنَّا وَ يُسَمِّي كُلَّ رَجُلٍ مِنَّا بِاسْمِ نَبِيٍّ، وَ قَالَ لِبَعْضِنَا السَّلَامُ عَلَيْكَ يَا نُوحُ، وَ قَالَ لِبَعْضِنَا السَّلَامُ عَلَيْكَ يَا إِبْرَاهِيمُ، وَ كَانَ آخِرُ مَنْ سَلَّمَ عَلَيْهِ وَ، قَالَ‏</w:t>
      </w:r>
      <w:r w:rsidRPr="0027727F">
        <w:rPr>
          <w:rFonts w:cs="B Badr" w:hint="cs"/>
          <w:color w:val="965AA0"/>
          <w:sz w:val="26"/>
          <w:szCs w:val="26"/>
          <w:rtl/>
        </w:rPr>
        <w:t xml:space="preserve"> «3»</w:t>
      </w:r>
      <w:r w:rsidRPr="0027727F">
        <w:rPr>
          <w:rFonts w:cs="B Badr" w:hint="cs"/>
          <w:color w:val="242887"/>
          <w:sz w:val="26"/>
          <w:szCs w:val="26"/>
          <w:rtl/>
        </w:rPr>
        <w:t xml:space="preserve"> السَّلَامُ عَلَيْكَ يَا يُونُسُ، ثُمَّ قَالَ لَا تُخَايِرْ بَيْنَ الْأَنْبِيَاءِ.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أَبُو عَمْرٍو الْكَشِّيُّ: قَالَ يَحْيَى بْنُ عَبْدِ الْحَمِيدِ الْحِمَّانِيُّ، فِي كِتَابِهِ الْمُؤَلَّفِ فِي إِثْبَاتِ إِمَامَةِ أَمِيرِ الْمُؤْمِنِينَ (ع)</w:t>
      </w:r>
      <w:r w:rsidRPr="0027727F">
        <w:rPr>
          <w:rFonts w:cs="B Badr" w:hint="cs"/>
          <w:color w:val="242887"/>
          <w:sz w:val="26"/>
          <w:szCs w:val="26"/>
          <w:rtl/>
        </w:rPr>
        <w:t>، قُلْتُ لِشَرِيكٍ إِنَّ أَقْوَاماً يَزْعُمُونَ أَنَّ جَعْفَرَ بْنَ مُحَمَّدٍ ضَعِيفٌ فِي الْحَدِيثِ! فَقَالَ أُخْبِرُكَ الْقِصَّةَ: كَانَ جَعْفَرُ بْنُ مُحَمَّدٍ رَجُلًا صَالِحاً مُسْلِماً وَرِعاً، فَاكْتَنَفَهُ قَوْمٌ جُهَّالٌ يَدْخُلُونَ عَلَيْهِ وَ يَخْرُجُونَ مِنْ عِنْدِهِ وَ يَقُولُونَ حَدَّثَنَا جَعْفَرُ بْنُ مُحَمَّدٍ، وَ يُحَدِّثُونَ بِأَحَادِيثَ كُلُّهَا مُنْكَرَاتٌ كَذِبٌ مَوْضُوعَةٌ عَلَى جَعْفَرٍ، يَسْتَأْكِلُونَ النَّاسَ بِذَلِكَ وَ يَأْخُذُونَ مِنْهُمُ الدَّرَاهِمَ، فَكَانُوا يَأْتُونَ مِنْ ذَلِكَ بِكُلِّ مُنْكَرٍ، فَسَمِعْتُ الْعَوَّامَ بِذَلِكَ مِنْهُمْ فَمِنْهُمْ مَنْ هَلَكَ وَ مِنْهُمْ مَنْ أَنْكَرَ، وَ هَؤُلَاءِ مِثْلُ الْمُفَضَّلِ بْنِ عُمَرَ وَ بَيَانٍ‏</w:t>
      </w:r>
      <w:r w:rsidRPr="0027727F">
        <w:rPr>
          <w:rFonts w:cs="B Badr" w:hint="cs"/>
          <w:color w:val="965AA0"/>
          <w:sz w:val="26"/>
          <w:szCs w:val="26"/>
          <w:rtl/>
        </w:rPr>
        <w:t xml:space="preserve"> «4»</w:t>
      </w:r>
      <w:r w:rsidRPr="0027727F">
        <w:rPr>
          <w:rFonts w:cs="B Badr" w:hint="cs"/>
          <w:color w:val="242887"/>
          <w:sz w:val="26"/>
          <w:szCs w:val="26"/>
          <w:rtl/>
        </w:rPr>
        <w:t xml:space="preserve"> وَ عَمْرٍو النَّبْطِيِ‏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من المرسل معناه اللغوى. فالعبارة مبهمة لا يحكم بها على شي‏ء.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الطيارة يطلق في عرف أهل الرواية على أهل الغلوّ.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نسخة ب: و هلّل و شافهه. و في ه: و هلّل بنباوته؟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قال-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قد مرّ في 544 و 549، ان بيانا كان يكذب على عليّ بن الحسين (ع)، و هذا يؤيد ضعف الرواية دلالة بالنسبة الى المفضل ايضا.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غَيْرِهِمْ، ذَكَرُوا أَنَّ جَعْفَراً حَدَّثَهُمْ أَنَّ مَعْرِفَةَ الْإِمَامِ تَكْفِي مِنَ الصَّوْمِ وَ الصَّلَاةِ، وَ حَدَّثَهُمْ عَنْ أَبِيهِ عَنْ جَدِّهِ وَ أَنَّهُ حَدَّثَهُمْ قَبْلَ‏</w:t>
      </w:r>
      <w:r w:rsidRPr="0027727F">
        <w:rPr>
          <w:rFonts w:cs="B Badr" w:hint="cs"/>
          <w:color w:val="965AA0"/>
          <w:sz w:val="26"/>
          <w:szCs w:val="26"/>
          <w:rtl/>
        </w:rPr>
        <w:t xml:space="preserve"> «1»</w:t>
      </w:r>
      <w:r w:rsidRPr="0027727F">
        <w:rPr>
          <w:rFonts w:cs="B Badr" w:hint="cs"/>
          <w:color w:val="242887"/>
          <w:sz w:val="26"/>
          <w:szCs w:val="26"/>
          <w:rtl/>
        </w:rPr>
        <w:t xml:space="preserve"> الْقِيَامَةِ، وَ أَنَّ عَلِيّاً (ع) فِي السَّحَابِ يَطِيرُ مَعَ الرِّيحِ، وَ أَنَّهُ كَانَ يَتَكَلَّمُ بَعْدَ الْمَوْتِ، وَ أَنَّهُ كَانَ يَتَحَرَّكُ عَلَى الْمُغْتَسَلِ، وَ أَنَّ إِلَهَ السَّمَاءِ وَ إِلَهَ الْأَرْضِ الْإِمَامُ، فَجَعَلُوا لِلَّهِ شَرِيكاً، جُهَّالٌ ضُلَّالٌ، وَ اللَّهِ مَا قَالَ جَعْفَرٌ شَيْئاً مِنْ هَذَا قَطُّ، كَانَ جَعْفَرٌ أَتْقَى لِلَّهِ وَ أَوْرَعُ مِنْ ذَلِكَ، فَسَمِعَ النَّاسُ ذَلِكَ، فَضَعَّفُوهُ، وَ لَوْ رَأَيْتَ جَعْفَراً لَعَلِمْتَ أَنَّهُ وَاحِدُ 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589</w:t>
      </w:r>
      <w:r w:rsidRPr="0027727F">
        <w:rPr>
          <w:rFonts w:cs="B Badr" w:hint="cs"/>
          <w:color w:val="780000"/>
          <w:sz w:val="26"/>
          <w:szCs w:val="26"/>
          <w:rtl/>
        </w:rPr>
        <w:t xml:space="preserve"> وَجَدْتُ بِخَطِّ جِبْرِيلَ بْنِ أَحْمَدَ الْفَارَيَابِيِّ فِي كِتَابِهِ: حَدَّثَنِي مُحَمَّدُ بْنُ عِيسَى، عَنِ ابْنِ أَبِي عُمَيْرٍ، عَنْ مُعَاوِيَةَ بْنِ وَهْبٍ وَ إِسْحَاقَ بْنِ عَمَّارٍ قَالا</w:t>
      </w:r>
      <w:r w:rsidRPr="0027727F">
        <w:rPr>
          <w:rFonts w:cs="B Badr" w:hint="cs"/>
          <w:color w:val="242887"/>
          <w:sz w:val="26"/>
          <w:szCs w:val="26"/>
          <w:rtl/>
        </w:rPr>
        <w:t>: خَرَجْنَا نُرِيدُ زِيَارَةَ الْحُسَيْنِ (ع)، فَقُلْنَا لَوْ مَرَرْنَا بِأَبِي عَبْدِ اللَّهِ الْمُفَضَّلِ بْنِ عُمَرَ فَعَسَاهُ يَجِي‏ءُ مَعَنَا، فَأَتَيْنَا الْبَابَ فَاسْتَفْتَحْنَا فَخَرَجَ إِلَيْنَا فَأَخْبَرَنَا</w:t>
      </w:r>
      <w:r w:rsidRPr="0027727F">
        <w:rPr>
          <w:rFonts w:cs="B Badr" w:hint="cs"/>
          <w:color w:val="965AA0"/>
          <w:sz w:val="26"/>
          <w:szCs w:val="26"/>
          <w:rtl/>
        </w:rPr>
        <w:t xml:space="preserve"> «2»</w:t>
      </w:r>
      <w:r w:rsidRPr="0027727F">
        <w:rPr>
          <w:rFonts w:cs="B Badr" w:hint="cs"/>
          <w:color w:val="242887"/>
          <w:sz w:val="26"/>
          <w:szCs w:val="26"/>
          <w:rtl/>
        </w:rPr>
        <w:t>، فَقَالَ أَسْتَخْرِجُ الْحِمَارَ وَ أَخْرُجُ فَخَرَجَ إِلَيْنَا وَ رَكِبَ وَ رَكِبْنَا، فَطَلَعَ لَنَا الْفَجْرُ عَلَى أَرْبَعَةِ فَرَاسِخَ مِنَ الْكُوفَةِ فَنَزَلْنَا فَصَلَّيْنَا، وَ الْمُفَضَّلُ وَاقِفٌ لَمْ يَنْزِلْ يُصَلِّي، فَقُلْنَا يَا أَبَا عَبْدِ اللَّهِ أَ لَا تُصَلِّي! فَقَالَ قَدْ صَلَّيْتُ‏</w:t>
      </w:r>
      <w:r w:rsidRPr="0027727F">
        <w:rPr>
          <w:rFonts w:cs="B Badr" w:hint="cs"/>
          <w:color w:val="965AA0"/>
          <w:sz w:val="26"/>
          <w:szCs w:val="26"/>
          <w:rtl/>
        </w:rPr>
        <w:t xml:space="preserve"> «3»</w:t>
      </w:r>
      <w:r w:rsidRPr="0027727F">
        <w:rPr>
          <w:rFonts w:cs="B Badr" w:hint="cs"/>
          <w:color w:val="242887"/>
          <w:sz w:val="26"/>
          <w:szCs w:val="26"/>
          <w:rtl/>
        </w:rPr>
        <w:t xml:space="preserve"> قَبْلَ أَنْ أَخْرُجَ مِنْ مَنْزِلِي.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590</w:t>
      </w:r>
      <w:r w:rsidRPr="0027727F">
        <w:rPr>
          <w:rFonts w:cs="B Badr" w:hint="cs"/>
          <w:color w:val="780000"/>
          <w:sz w:val="26"/>
          <w:szCs w:val="26"/>
          <w:rtl/>
        </w:rPr>
        <w:t xml:space="preserve"> حَدَّثَنِي حَمْدَوَيْهِ، قَالَ حَدَّثَنِي مُحَمَّدُ بْنُ عِيسَى، عَنِ ابْنِ أَبِي عُمَيْرٍ، عَنْ حَمَّادِ بْنِ عُثْمَانَ، عَنْ إِسْمَاعِيلَ بْنِ عَامِرٍ، قَالَ‏</w:t>
      </w:r>
      <w:r w:rsidRPr="0027727F">
        <w:rPr>
          <w:rFonts w:cs="B Badr" w:hint="cs"/>
          <w:color w:val="242887"/>
          <w:sz w:val="26"/>
          <w:szCs w:val="26"/>
          <w:rtl/>
        </w:rPr>
        <w:t>، دَخَلْتُ عَلَى أَبِي عَبْدِ اللَّهِ (ع) فَوَصَفْتُ لَهُ الْأَئِمَّةَ حَتَّى انْتَهَيْتُ إِلَيْهِ، قُلْتُ وَ إِسْمَاعِيلُ مِنْ بَعْدِكَ، فَقَالَ: أَمَّا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عن قبل- خ. و في النسخ الخطيّة كذلك: و انه حدثهم ع ه قبل.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فاستفتحناه فخرج الينا فاخبرناه-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قال صلّيت-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ذَا فَلَا، قَالَ حَمَّادٌ، فَقُلْتُ لِإِسْمَاعِيلَ وَ مَا دَعَاكَ إِلَى أَنْ تَقُولَ وَ إِسْمَاعِيلُ مِنْ بَعْدِكَ قَالَ أَمَرَنِي الْمُفَضَّلُ بْنُ عُمَرَ.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591</w:t>
      </w:r>
      <w:r w:rsidRPr="0027727F">
        <w:rPr>
          <w:rFonts w:cs="B Badr" w:hint="cs"/>
          <w:color w:val="780000"/>
          <w:sz w:val="26"/>
          <w:szCs w:val="26"/>
          <w:rtl/>
        </w:rPr>
        <w:t xml:space="preserve"> حَدَّثَنِي مُحَمَّدُ بْنُ مَسْعُودٍ، قَالَ حَدَّثَنِي إِسْحَاقُ بْنُ مُحَمَّدٍ الْبَصْرِيُّ، قَالَ حَدَّثَنِي عَبْدُ اللَّهِ بْنُ الْقَاسِمِ، عَنْ خَالِدٍ الْجَوَّانِ‏</w:t>
      </w:r>
      <w:r w:rsidRPr="0027727F">
        <w:rPr>
          <w:rFonts w:cs="B Badr" w:hint="cs"/>
          <w:color w:val="965AA0"/>
          <w:sz w:val="26"/>
          <w:szCs w:val="26"/>
          <w:rtl/>
        </w:rPr>
        <w:t xml:space="preserve"> «1»</w:t>
      </w:r>
      <w:r w:rsidRPr="0027727F">
        <w:rPr>
          <w:rFonts w:cs="B Badr" w:hint="cs"/>
          <w:color w:val="780000"/>
          <w:sz w:val="26"/>
          <w:szCs w:val="26"/>
          <w:rtl/>
        </w:rPr>
        <w:t>، قَالَ‏</w:t>
      </w:r>
      <w:r w:rsidRPr="0027727F">
        <w:rPr>
          <w:rFonts w:cs="B Badr" w:hint="cs"/>
          <w:color w:val="242887"/>
          <w:sz w:val="26"/>
          <w:szCs w:val="26"/>
          <w:rtl/>
        </w:rPr>
        <w:t>، كُنْتُ أَنَا وَ الْمُفَضَّلُ بْنُ عُمَرَ وَ نَاسٌ مِنْ أَصْحَابِنَا بِالْمَدِينَةِ، وَ قَدْ تَكَلَّمْنَا فِي الرُّبُوبِيَّةِ، قَالَ، فَقُلْنَا مُرُوا إِلَى بَابِ أَبِي عَبْدِ اللَّهِ (ع) حَتَّى نَسْأَلَهُ، قَالَ، فَقُمْنَا بِالْبَابِ، قَالَ، فَخَرَجَ إِلَيْنَا وَ هُوَ يَقُولُ‏</w:t>
      </w:r>
      <w:r w:rsidRPr="0027727F">
        <w:rPr>
          <w:rFonts w:cs="B Badr" w:hint="cs"/>
          <w:color w:val="965AA0"/>
          <w:sz w:val="26"/>
          <w:szCs w:val="26"/>
          <w:rtl/>
        </w:rPr>
        <w:t xml:space="preserve"> «2»</w:t>
      </w:r>
      <w:r w:rsidRPr="0027727F">
        <w:rPr>
          <w:rFonts w:cs="B Badr" w:hint="cs"/>
          <w:color w:val="006A0F"/>
          <w:sz w:val="26"/>
          <w:szCs w:val="26"/>
          <w:rtl/>
        </w:rPr>
        <w:t xml:space="preserve"> بَلْ عِبادٌ مُكْرَمُونَ لا يَسْبِقُونَهُ بِالْقَوْلِ وَ هُمْ بِأَمْرِهِ يَعْمَلُونَ‏</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الْكَشِّيُّ: إِسْحَاقُ وَ عَبْدُ اللَّهِ وَ خَالِدٌ مِنْ أَهْلِ الِارْتِفَاعِ.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592</w:t>
      </w:r>
      <w:r w:rsidRPr="0027727F">
        <w:rPr>
          <w:rFonts w:cs="B Badr" w:hint="cs"/>
          <w:color w:val="780000"/>
          <w:sz w:val="26"/>
          <w:szCs w:val="26"/>
          <w:rtl/>
        </w:rPr>
        <w:t xml:space="preserve"> قَالَ نَصْرُ بْنُ الصَّبَّاحِ، رَفَعَهُ، عَنْ مُحَمَّدِ بْنِ سِنَانٍ‏</w:t>
      </w:r>
      <w:r w:rsidRPr="0027727F">
        <w:rPr>
          <w:rFonts w:cs="B Badr" w:hint="cs"/>
          <w:color w:val="242887"/>
          <w:sz w:val="26"/>
          <w:szCs w:val="26"/>
          <w:rtl/>
        </w:rPr>
        <w:t>، أَنَّ عِدَّةً مِنْ أَهْلِ الْكُوفَةِ كَتَبُوا إِلَى الصَّادِقِ (ع) فَقَالُوا إِنَّ الْمُفَضَّلَ يُجَالِسُ الشِّطَارَ</w:t>
      </w:r>
      <w:r w:rsidRPr="0027727F">
        <w:rPr>
          <w:rFonts w:cs="B Badr" w:hint="cs"/>
          <w:color w:val="965AA0"/>
          <w:sz w:val="26"/>
          <w:szCs w:val="26"/>
          <w:rtl/>
        </w:rPr>
        <w:t xml:space="preserve"> «3»</w:t>
      </w:r>
      <w:r w:rsidRPr="0027727F">
        <w:rPr>
          <w:rFonts w:cs="B Badr" w:hint="cs"/>
          <w:color w:val="242887"/>
          <w:sz w:val="26"/>
          <w:szCs w:val="26"/>
          <w:rtl/>
        </w:rPr>
        <w:t xml:space="preserve"> وَ أَصْحَابَ الْحَمَّامِ وَ قَوْماً يَشْرَبُونَ الشَّرَابَ، فَيَنْبَغِي أَنْ تَكْتُبَ إِلَيْهِ وَ تَأْمُرَهُ أَلَّا يُجَالِسَهُمْ، فَكَتَبَ إِلَى الْمُفَضَّلِ كِتَاباً وَ خَتَمَ وَ دَفَعَ‏</w:t>
      </w:r>
      <w:r w:rsidRPr="0027727F">
        <w:rPr>
          <w:rFonts w:cs="B Badr" w:hint="cs"/>
          <w:color w:val="965AA0"/>
          <w:sz w:val="26"/>
          <w:szCs w:val="26"/>
          <w:rtl/>
        </w:rPr>
        <w:t xml:space="preserve"> «4»</w:t>
      </w:r>
      <w:r w:rsidRPr="0027727F">
        <w:rPr>
          <w:rFonts w:cs="B Badr" w:hint="cs"/>
          <w:color w:val="242887"/>
          <w:sz w:val="26"/>
          <w:szCs w:val="26"/>
          <w:rtl/>
        </w:rPr>
        <w:t xml:space="preserve"> إِلَيْهِمْ، وَ أَمَرَهُمْ أَنْ يَدْفَعُوا الْكِتَابَ مِنْ أَيْدِيهِمْ إِلَى يَدِ الْمُفَضَّلِ، فَجَاءُوا بِالْكِتَابِ إِلَى الْمُفَضَّلِ، مِنْهُمْ زُرَارَةُ وَ عَبْدُ اللَّهِ بْنُ بُكَيْرٍ وَ مُحَمَّدُ بْنُ مُسْلِمٍ وَ أَبُو بَصِيرٍ وَ حُجْرُ بْنُ زَائِدَةَ، وَ دَفَعُوا الْكِتَابَ إِلَى الْمُفَضَّلِ فَفَكَّهُ وَ قَرَأَهُ، فَإِذَا فِيهِ‏</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xml:space="preserve"> اشْتَرِ كَذَا وَ كَذَا وَ اشْتَرِ كَذَا، وَ لَمْ يَذْكُرُ قَلِيلًا وَ لَا كَثِيراً مِمَّا قَالُوا فِيهِ، فَلَمَّا قَرَأَ</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الحواز.</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يقرء-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جمع شاطر و هو المتصف بالدهاء و الخباثة.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دفعه-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الْكِتَابَ دَفَعَهُ إِلَى زُرَارَةَ وَ دَفَعَ زُرَارَةُ إِلَى مُحَمَّدِ بْنِ مُسْلِمٍ حَتَّى دَارَ الْكِتَابُ إِلَى الْكُلِّ فَقَالَ الْمُفَضَّلُ مَا تَقُولُونَ قَالُوا هَذَا مَالٌ عَظِيمٌ حَتَّى نَنْظُرَ وَ نَجْمَعَ وَ نَحْمِلَ إِلَيْكَ لَمْ نُدْرِكْ إِلَّا نَرَاكَ‏</w:t>
      </w:r>
      <w:r w:rsidRPr="0027727F">
        <w:rPr>
          <w:rFonts w:cs="B Badr" w:hint="cs"/>
          <w:color w:val="965AA0"/>
          <w:sz w:val="26"/>
          <w:szCs w:val="26"/>
          <w:rtl/>
        </w:rPr>
        <w:t xml:space="preserve"> «1»</w:t>
      </w:r>
      <w:r w:rsidRPr="0027727F">
        <w:rPr>
          <w:rFonts w:cs="B Badr" w:hint="cs"/>
          <w:color w:val="242887"/>
          <w:sz w:val="26"/>
          <w:szCs w:val="26"/>
          <w:rtl/>
        </w:rPr>
        <w:t xml:space="preserve"> بَعْدُ نَنْظُرُ فِي ذَلِكَ، وَ أَرَادُوا الِانْصِرَافَ، فَقَالَ الْمُفَضَّلُ حَتَّى تَغَدَّوْا عِنْدِي، فَحَبَسَهُمْ لِغَدَائِهِ وَ وَجَّهَ الْمُفَضَّلَ إِلَى أَصْحَابِهِ الَّذِينَ سَعَوْا بِهِمْ، فَجَاءُوا فَقَرَأَ عَلَيْهِمْ كِتَابَ أَبِي عَبْدِ اللَّهِ (ع)، فَرَجَعُوا مِنْ عِنْدِهِ وَ حَبَسَ الْمُفَضَّلُ هَؤُلَاءِ لِيَتَغَدَّوْا، عِنْدَهُ فَرَجَعَ الِفْتَيان وَ حَمَلَ كُلُّ وَاحِدٍ مِنْهُمْ عَلَى قَدْرِ قُوَّتِهِ أَلْفاً وَ أَلْفَيْنِ وَ أَقَلَّ وَ أَكْثَرَ، فَحَضَرُوا أَوْ أَحْضَرُوا أَلْفَيْ دِينَارٍ وَ عَشَرَةَ آلَافِ دِرْهَمٍ قَبْلَ أَنْ يَفْرُغَ هَؤُلَاءِ مِنَ الْغَدَاةِ، فَقَالَ لَهُمُ الْمُفَضَّلُ: تَأْمُرُونِّي أَنْ أَطْرُدَ هَؤُلَاءِ مِنْ عِنْدِي، تَظُنُّونَ أَنَّ اللَّهَ تَعَالَى يَحْتَاجُ‏</w:t>
      </w:r>
      <w:r w:rsidRPr="0027727F">
        <w:rPr>
          <w:rFonts w:cs="B Badr" w:hint="cs"/>
          <w:color w:val="965AA0"/>
          <w:sz w:val="26"/>
          <w:szCs w:val="26"/>
          <w:rtl/>
        </w:rPr>
        <w:t xml:space="preserve"> «2»</w:t>
      </w:r>
      <w:r w:rsidRPr="0027727F">
        <w:rPr>
          <w:rFonts w:cs="B Badr" w:hint="cs"/>
          <w:color w:val="242887"/>
          <w:sz w:val="26"/>
          <w:szCs w:val="26"/>
          <w:rtl/>
        </w:rPr>
        <w:t xml:space="preserve"> إِلَى صَلَاتِكُمْ وَ صَوْمِكُمْ.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حَكَى نَصْرُ بْنُ الصَّبَّاحِ: عَنِ ابْنِ أَبِي عُمَيْرٍ بِإِسْنَادِهِ‏</w:t>
      </w:r>
      <w:r w:rsidRPr="0027727F">
        <w:rPr>
          <w:rFonts w:cs="B Badr" w:hint="cs"/>
          <w:color w:val="242887"/>
          <w:sz w:val="26"/>
          <w:szCs w:val="26"/>
          <w:rtl/>
        </w:rPr>
        <w:t xml:space="preserve"> أَنَّ الشِّيعَةَ حِينَ أَحْدَثَ أَبُو الْخَطَّابِ مَا أَحْدَثَ خَرَجُوا إِلَى أَبِي عَبْدِ اللَّهِ (ع) فَقَالُوا أَقِمْ لَنَا رَجُلًا نَفْزَعُ‏</w:t>
      </w:r>
      <w:r w:rsidRPr="0027727F">
        <w:rPr>
          <w:rFonts w:cs="B Badr" w:hint="cs"/>
          <w:color w:val="965AA0"/>
          <w:sz w:val="26"/>
          <w:szCs w:val="26"/>
          <w:rtl/>
        </w:rPr>
        <w:t xml:space="preserve"> «3»</w:t>
      </w:r>
      <w:r w:rsidRPr="0027727F">
        <w:rPr>
          <w:rFonts w:cs="B Badr" w:hint="cs"/>
          <w:color w:val="242887"/>
          <w:sz w:val="26"/>
          <w:szCs w:val="26"/>
          <w:rtl/>
        </w:rPr>
        <w:t xml:space="preserve"> إِلَيْهِ فِي أَمْرِ دِينِنَا وَ مَا نَحْتَاجُ إِلَيْهِ مِنَ الْأَحْكَامِ! قَالَ لَا تَحْتَاجُونَ إِلَى ذَلِكَ، مَتَى مَا احْتَاجَ أَحَدُكُمْ عَرَجَ إِلَيَّ وَ سَمِعَ مِنِّي وَ يَنْصَرِفُ، فَقَالُوا لَا بُدَّ! فَقَالَ قَدْ أَقَمْتُ عَلَيْكُمُ الْمُفَضَّلَ اسْمَعُوا مِنْهُ وَ اقْبَلُوا عَنْهُ فَإِنَّهُ لَا يَقُولُ عَلَى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المطبوع: ثم لم ندرك الأنذال بعد نظر. و النذل: الخسيس المحتقر الساقط و الجمع انذال. و في نسخة د و ه: اليك ثمّ ندرك الاتراك بعد ننظر في ذلك. و في نسخة ج و الترتيب: ثم ندرك الأنزال بعد نظر. و في الممقانى: ثم ندرك الأنذال بعد نظر في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محتاج-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نفرغ-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عَلَيَّ إِلَّا الْحَقَّ، فَلَمْ يَأْتِ عَلَيْهِ كَثِيرُ شَيْ‏ءٍ حَتَّى شَنَّعُوا عَلَيْهِ وَ عَلَى أَصْحَابِهِ، وَ قَالُوا أَصْحَابُهُ لَا يُصَلُّونَ وَ يَشْرَبُونَ النَّبِيذَ وَ هُمْ أَصْحَابُ الْحَمَّامِ وَ يَقْطَعُونَ الطَّرِيقَ، وَ الْمُفَضَّلُ يُقَرِّبُهُمْ وَ يُدْنِيهِمْ.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593</w:t>
      </w:r>
      <w:r w:rsidRPr="0027727F">
        <w:rPr>
          <w:rFonts w:cs="B Badr" w:hint="cs"/>
          <w:color w:val="780000"/>
          <w:sz w:val="26"/>
          <w:szCs w:val="26"/>
          <w:rtl/>
        </w:rPr>
        <w:t xml:space="preserve"> حَدَّثَنِي حَمْدَوَيْهِ بْنُ نُصَيْرٍ، قَالَ حَدَّثَنِي مُحَمَّدُ بْنُ عِيسَى، عَنْ مُحَمَّدِ بْنِ عُمَرَ بْنِ سَعِيدٍ الزَّيَّاتِ، عَنْ مُحَمَّدِ بْنِ حَبِيبٍ، قَالَ حَدَّثَنِي بَعْضُ أَصْحَابِنَا</w:t>
      </w:r>
      <w:r w:rsidRPr="0027727F">
        <w:rPr>
          <w:rFonts w:cs="B Badr" w:hint="cs"/>
          <w:color w:val="242887"/>
          <w:sz w:val="26"/>
          <w:szCs w:val="26"/>
          <w:rtl/>
        </w:rPr>
        <w:t>، مَنْ كَانَ عِنْدَ أَبِي الْحَسَنِ الثَّانِي (ع) جَالِساً، فَلَمَّا نَهَضُوا قَالَ لَهُمْ الْقَوْا أَبَا جَعْفَرٍ (ع) فَسَلِّمُوا عَلَيْهِ وَ أَحْدِثُوا بِهِ عَهْداً، فَلَمَّا نَهَضَ الْقَوْمُ الْتَفَتَ إِلَيَّ وَ قَالَ: يَرْحَمُ اللَّهُ الْمُفَضَّلَ إِنْ كَانَ لَيَكْتَفِي بِدُونِ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594</w:t>
      </w:r>
      <w:r w:rsidRPr="0027727F">
        <w:rPr>
          <w:rFonts w:cs="B Badr" w:hint="cs"/>
          <w:color w:val="780000"/>
          <w:sz w:val="26"/>
          <w:szCs w:val="26"/>
          <w:rtl/>
        </w:rPr>
        <w:t xml:space="preserve"> وَ حَدَّثَنِي مُحَمَّدُ بْنُ قُولَوَيْهِ، قَالَ حَدَّثَنِي سَعْدُ بْنُ عَبْدِ اللَّهِ، عَنْ أَحْمَدَ بْنِ مُحَمَّدِ بْنِ عِيسَى، عَنِ الْبَرْقِيِّ، عَنْ عُثْمَانَ بْنِ عِيسَى، عَنْ خَالِدِ بْنِ نَجِيحٍ الْجَوَّانِ‏</w:t>
      </w:r>
      <w:r w:rsidRPr="0027727F">
        <w:rPr>
          <w:rFonts w:cs="B Badr" w:hint="cs"/>
          <w:color w:val="965AA0"/>
          <w:sz w:val="26"/>
          <w:szCs w:val="26"/>
          <w:rtl/>
        </w:rPr>
        <w:t xml:space="preserve"> «1»</w:t>
      </w:r>
      <w:r w:rsidRPr="0027727F">
        <w:rPr>
          <w:rFonts w:cs="B Badr" w:hint="cs"/>
          <w:color w:val="780000"/>
          <w:sz w:val="26"/>
          <w:szCs w:val="26"/>
          <w:rtl/>
        </w:rPr>
        <w:t>، قَالَ‏</w:t>
      </w:r>
      <w:r w:rsidRPr="0027727F">
        <w:rPr>
          <w:rFonts w:cs="B Badr" w:hint="cs"/>
          <w:color w:val="242887"/>
          <w:sz w:val="26"/>
          <w:szCs w:val="26"/>
          <w:rtl/>
        </w:rPr>
        <w:t>، قَالَ لِي أَبُو الْحَسَنِ (ع) مَا يَقُولُونَ فِي الْمُفَضَّلِ بْنِ عُمَرَ قُلْتُ يَقُولُونَ فِيهِ هَبْهُ يَهُودِيّاً أَوْ نَصْرَانِيّاً وَ هُوَ يَقُومُ بِأَمْرِ صَاحِبِكُمْ، قَالَ: وَيْلَهُمْ مَا أَخْبَثَ مَا أَنْزَلُوهُ! مَا عِنْدِي كَذَلِكَ وَ مَا لِي فِيهِمْ مِثْلُهُ.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595</w:t>
      </w:r>
      <w:r w:rsidRPr="0027727F">
        <w:rPr>
          <w:rFonts w:cs="B Badr" w:hint="cs"/>
          <w:color w:val="780000"/>
          <w:sz w:val="26"/>
          <w:szCs w:val="26"/>
          <w:rtl/>
        </w:rPr>
        <w:t xml:space="preserve"> عَلِيُّ بْنُ مُحَمَّدٍ، قَالَ حَدَّثَنِي سَلَمَةُ بْنُ الْخَطَّابِ، عَنْ عَلِيِّ بْنِ حَسَّانَ، عَنْ مُوسَى بْنِ بَكْرٍ، قَالَ‏</w:t>
      </w:r>
      <w:r w:rsidRPr="0027727F">
        <w:rPr>
          <w:rFonts w:cs="B Badr" w:hint="cs"/>
          <w:color w:val="242887"/>
          <w:sz w:val="26"/>
          <w:szCs w:val="26"/>
          <w:rtl/>
        </w:rPr>
        <w:t>، كُنْتُ فِي خِدْمَةِ أَبِي الْحَسَنِ (ع) وَ لَمْ أَكُنْ أَرَى شَيْئاً يَصِلُ إِلَيْهِ إِلَّا مِنْ نَاحِيَةِ الْمُفَضَّلِ بْنِ عُمَرَ، وَ لَرُبَّمَا رَأَيْتُ الرَّجُلَ يَجِي‏ءُ بِالشَّيْ‏ءِ فَلَا يَقْبَلُهُ مِنْهُ وَ يَقُولُ أَوْصِلْهُ إِلَى الْمُفَضَّلِ.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596</w:t>
      </w:r>
      <w:r w:rsidRPr="0027727F">
        <w:rPr>
          <w:rFonts w:cs="B Badr" w:hint="cs"/>
          <w:color w:val="780000"/>
          <w:sz w:val="26"/>
          <w:szCs w:val="26"/>
          <w:rtl/>
        </w:rPr>
        <w:t xml:space="preserve"> عَلِيُّ بْنُ مُحَمَّدٍ، قَالَ حَدَّثَنِي مُحَمَّدُ بْنُ أَحْمَدَ، عَنْ أَحْمَدَ بْنِ كُلَيْبٍ، عَنْ مُحَمَّدِ بْنِ الْحُسَيْنِ، عَنْ صَفْوَانَ، قَالَ‏</w:t>
      </w:r>
      <w:r w:rsidRPr="0027727F">
        <w:rPr>
          <w:rFonts w:cs="B Badr" w:hint="cs"/>
          <w:color w:val="242887"/>
          <w:sz w:val="26"/>
          <w:szCs w:val="26"/>
          <w:rtl/>
        </w:rPr>
        <w:t>، بَلَغَ مِنْ شَفَقَةِ الْمُفَضَّلِ أَنَّهُ كَانَ‏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الحواز. و في ج: الحوار.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329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يَشْتَرِي لِأَبِي الْحَسَنِ (ع) الْحِيتَانَ، فَيَأْخُذُ رُءُوسَهَا وَ يَبِيعُهَا وَ يَشْتَرِي لَهَا حِيتَاناً شَفَقَةً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597</w:t>
      </w:r>
      <w:r w:rsidRPr="0027727F">
        <w:rPr>
          <w:rFonts w:cs="B Badr" w:hint="cs"/>
          <w:color w:val="780000"/>
          <w:sz w:val="26"/>
          <w:szCs w:val="26"/>
          <w:rtl/>
        </w:rPr>
        <w:t xml:space="preserve"> حَدَّثَنِي نَصْرُ بْنُ الصَّبَّاحِ، قَالَ حَدَّثَنِي إِسْحَاقُ بْنُ مُحَمَّدٍ الْبَصْرِيُّ، قَالَ حَدَّثَنِي الْحَسَنُ بْنُ عَلِيِّ بْنِ يَقْطِينٍ، عَنْ عِيسَى بْنِ سُلَيْمَانَ، عَنْ أَبِي إِبْرَاهِيمَ (ع)، قَالَ‏</w:t>
      </w:r>
      <w:r w:rsidRPr="0027727F">
        <w:rPr>
          <w:rFonts w:cs="B Badr" w:hint="cs"/>
          <w:color w:val="242887"/>
          <w:sz w:val="26"/>
          <w:szCs w:val="26"/>
          <w:rtl/>
        </w:rPr>
        <w:t>، قُلْتُ جَعَلَنِيَ اللَّهُ فِدَاكَ خَلَّفْتُ مَوْلَاكَ الْمُفَضَّلَ عَلِيلًا فَلَوْ دَعَوْتَ اللَّهَ لَهُ! قَالَ: رَحِمَ اللَّهُ الْمُفَضَّلَ قَدِ اسْتَرَاحَ، قَالَ، فَخَرَجْتُ إِلَى أَصْحَابِنَا فَقُلْتُ لَهُمْ قَدْ وَ اللَّهِ مَاتَ الْمُفَضَّلُ، قَالَ، ثُمَّ دَخَلْتُ الْكُوفَةَ وَ إِذَا هُوَ قَدْ مَاتَ قَبْلَ ذَلِكَ بِثَلَاثَةِ أَيَّامٍ.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598</w:t>
      </w:r>
      <w:r w:rsidRPr="0027727F">
        <w:rPr>
          <w:rFonts w:cs="B Badr" w:hint="cs"/>
          <w:color w:val="780000"/>
          <w:sz w:val="26"/>
          <w:szCs w:val="26"/>
          <w:rtl/>
        </w:rPr>
        <w:t xml:space="preserve"> عَلِيُّ بْنُ مُحَمَّدٍ، قَالَ حَدَّثَنِي أَحْمَدُ بْنُ مُحَمَّدٍ، عَنِ الْحُسَيْنِ بْنِ سَعِيدٍ، عَنْ بَعْضِ أَصْحَابِنَا، عَنْ يُونُسَ بْنِ ظَبْيَانَ، قَالَ‏</w:t>
      </w:r>
      <w:r w:rsidRPr="0027727F">
        <w:rPr>
          <w:rFonts w:cs="B Badr" w:hint="cs"/>
          <w:color w:val="242887"/>
          <w:sz w:val="26"/>
          <w:szCs w:val="26"/>
          <w:rtl/>
        </w:rPr>
        <w:t>، قُلْتُ لِأَبِي عَبْدِ اللَّهِ (ع) جُعِلْتُ فِدَاكَ لَوْ كَتَبْتَ إِلَى هَذَيْنِ الرَّجُلَيْنِ بِالْكَفِّ عَنْ هَذَا الرَّجُلِ فَإِنَّهُمَا لَهُ مُؤْذِيَانِ! فَقَالَ إِذَنْ أُغْرِيهِمَا</w:t>
      </w:r>
      <w:r w:rsidRPr="0027727F">
        <w:rPr>
          <w:rFonts w:cs="B Badr" w:hint="cs"/>
          <w:color w:val="965AA0"/>
          <w:sz w:val="26"/>
          <w:szCs w:val="26"/>
          <w:rtl/>
        </w:rPr>
        <w:t xml:space="preserve"> «1»</w:t>
      </w:r>
      <w:r w:rsidRPr="0027727F">
        <w:rPr>
          <w:rFonts w:cs="B Badr" w:hint="cs"/>
          <w:color w:val="242887"/>
          <w:sz w:val="26"/>
          <w:szCs w:val="26"/>
          <w:rtl/>
        </w:rPr>
        <w:t xml:space="preserve"> بِهِ، كَانَ كُثَيِّرُ عَزَّةَ فِي مَوَدَّتِهَا أَصْدَقَ مِنْهُمَا فِي مَوَدَّتِي حَيْثُ يَقُولُ:</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لَقَدْ عَلِمَتْ بِالْغَيْبِ أَلَّا أُحِبَّهَا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إِذَا هُوَ لَمْ يُكْرَمْ عَلَيَّ كَرِيمُهَا</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أَمَا وَ اللَّهِ لَوْ كَرُمْتُ عَلَيْهِمَا</w:t>
      </w:r>
      <w:r w:rsidRPr="0027727F">
        <w:rPr>
          <w:rFonts w:cs="B Badr" w:hint="cs"/>
          <w:color w:val="965AA0"/>
          <w:sz w:val="26"/>
          <w:szCs w:val="26"/>
          <w:rtl/>
        </w:rPr>
        <w:t xml:space="preserve"> «2»</w:t>
      </w:r>
      <w:r w:rsidRPr="0027727F">
        <w:rPr>
          <w:rFonts w:cs="B Badr" w:hint="cs"/>
          <w:color w:val="242887"/>
          <w:sz w:val="26"/>
          <w:szCs w:val="26"/>
          <w:rtl/>
        </w:rPr>
        <w:t xml:space="preserve"> لَكَرُمَ عَلَيْهِمَا مَنْ أَقْرَبُ وَ أَوْثَرُ.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عِيسَى بْنِ أَبِي مَنْصُورٍ شَلَقَانَ‏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599</w:t>
      </w:r>
      <w:r w:rsidRPr="0027727F">
        <w:rPr>
          <w:rFonts w:cs="B Badr" w:hint="cs"/>
          <w:color w:val="780000"/>
          <w:sz w:val="26"/>
          <w:szCs w:val="26"/>
          <w:rtl/>
        </w:rPr>
        <w:t xml:space="preserve"> مُحَمَّدُ بْنُ نُصَيْرٍ، قَالَ حَدَّثَنَا مُحَمَّدُ بْنُ عِيسَى، عَنْ إِبْرَاهِيمَ بْنِ عَلِيٍّ، قَالَ‏</w:t>
      </w:r>
      <w:r w:rsidRPr="0027727F">
        <w:rPr>
          <w:rFonts w:cs="B Badr" w:hint="cs"/>
          <w:color w:val="242887"/>
          <w:sz w:val="26"/>
          <w:szCs w:val="26"/>
          <w:rtl/>
        </w:rPr>
        <w:t>، كَانَ أَبُو عَبْدِ اللَّهِ (ع) إِذَا رَأَى عِيسَى بْنَ أَبِي مَنْصُورٍ، قَالَ: مَنْ أَحَبَّ 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اعزيهما به-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عليهم لكرم عليهم-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يَرَى رَجُلًا مِنْ أَهْلِ الْجَنَّةِ فَلْيَنْظُرْ إِلَى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600</w:t>
      </w:r>
      <w:r w:rsidRPr="0027727F">
        <w:rPr>
          <w:rFonts w:cs="B Badr" w:hint="cs"/>
          <w:color w:val="780000"/>
          <w:sz w:val="26"/>
          <w:szCs w:val="26"/>
          <w:rtl/>
        </w:rPr>
        <w:t xml:space="preserve"> كَتَبَ إِلَيَّ أَبُو مُحَمَّدٍ الْفَضْلُ بْنُ شَاذَانَ، يَذْكُرُ عَنِ ابْنِ أَبِي عُمَيْرٍ، عَنْ إِبْرَاهِيمَ بْنِ عَبْدِ الْحَمِيدِ، عَنْ سَعِيدِ بْنِ يَسَارٍ، عَنْ عَبْدِ اللَّهِ بْنِ أَبِي يَعْفُورٍ، قَالَ‏</w:t>
      </w:r>
      <w:r w:rsidRPr="0027727F">
        <w:rPr>
          <w:rFonts w:cs="B Badr" w:hint="cs"/>
          <w:color w:val="242887"/>
          <w:sz w:val="26"/>
          <w:szCs w:val="26"/>
          <w:rtl/>
        </w:rPr>
        <w:t>، كُنْتُ عِنْدَ أَبِي عَبْدِ اللَّهِ (ع) إِذْ أَقْبَلَ عِيسَى بْنُ أَبِي مَنْصُورٍ، فَقَالَ: إِذَا أَرَدْتَ أَنْ تَنْظُرَ إِلَى خِيَارٍ فِي الدُّنْيَا وَ خِيَارٍ فِي الْآخِرَةِ فَانْظُرْ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أَبُو عَمْرٍو الْكَشِّيُ‏</w:t>
      </w:r>
      <w:r w:rsidRPr="0027727F">
        <w:rPr>
          <w:rFonts w:cs="B Badr" w:hint="cs"/>
          <w:color w:val="242887"/>
          <w:sz w:val="26"/>
          <w:szCs w:val="26"/>
          <w:rtl/>
        </w:rPr>
        <w:t>: سَأَلْتُ حَمْدَوَيْهِ بْنَ نُصَيْرٍ، عَنْ عِيسَى فَقَالَ: خَيْرٌ فَاضِلٌ هُوَ الْمَعْرُوفُ بِشَلَقَانَ وَ هُوَ ابْنُ أَبِي مَنْصُورٍ، وَ اسْمُ أَبِي مَنْصُورٍ صَبِيحٌ.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أَبَانِ بْنِ تَغْلِبَ‏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601</w:t>
      </w:r>
      <w:r w:rsidRPr="0027727F">
        <w:rPr>
          <w:rFonts w:cs="B Badr" w:hint="cs"/>
          <w:color w:val="780000"/>
          <w:sz w:val="26"/>
          <w:szCs w:val="26"/>
          <w:rtl/>
        </w:rPr>
        <w:t xml:space="preserve"> حَدَّثَنِي مُحَمَّدُ بْنُ قُولَوَيْهِ، قَالَ حَدَّثَنِي سَعْدُ بْنُ عَبْدِ اللَّهِ الْقُمِّيُّ، عَنْ أَحْمَدَ بْنِ مُحَمَّدِ بْنِ عِيسَى، عَنْ عُمَرَ بْنِ عَبْدِ الْعَزِيزِ، عَنْ جَمِيلٍ، عَنْ أَبِي عَبْدِ اللَّهِ (ع) قَالَ‏</w:t>
      </w:r>
      <w:r w:rsidRPr="0027727F">
        <w:rPr>
          <w:rFonts w:cs="B Badr" w:hint="cs"/>
          <w:color w:val="242887"/>
          <w:sz w:val="26"/>
          <w:szCs w:val="26"/>
          <w:rtl/>
        </w:rPr>
        <w:t>، ذَكَرْنَا أَبَانَ بْنِ تَغْلِبَ عِنْدَ أَبِي عَبْدِ اللَّهِ (ع)، فَقَالَ: رَحِمَهُ اللَّهُ أَمَا وَ اللَّهِ لَقَدْ أَوْجَعَ قَلْبِي مَوْتُ أَبَانٍ.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602</w:t>
      </w:r>
      <w:r w:rsidRPr="0027727F">
        <w:rPr>
          <w:rFonts w:cs="B Badr" w:hint="cs"/>
          <w:color w:val="780000"/>
          <w:sz w:val="26"/>
          <w:szCs w:val="26"/>
          <w:rtl/>
        </w:rPr>
        <w:t xml:space="preserve"> حَمْدَوَيْهِ، قَالَ حَدَّثَنَا يَعْقُوبُ بْنُ يَزِيدَ، عَنِ ابْنِ أَبِي عُمَيْرٍ، عَنْ عَلِيِّ بْنِ إِسْمَاعِيلَ بْنِ عَمَّارٍ، عَنِ ابْنِ مُسْكَانَ، عَنْ أَبَانِ بْنِ تَغْلِبَ، قَالَ‏</w:t>
      </w:r>
      <w:r w:rsidRPr="0027727F">
        <w:rPr>
          <w:rFonts w:cs="B Badr" w:hint="cs"/>
          <w:color w:val="242887"/>
          <w:sz w:val="26"/>
          <w:szCs w:val="26"/>
          <w:rtl/>
        </w:rPr>
        <w:t>، قُلْتُ لِأَبِي عَبْدِ اللَّهِ (ع) إِنِّي أَقْعُدُ فِي الْمَسْجِدِ فَيَجِي‏ءُ النَّاسُ فَيَسْأَلُونِّي، فَإِنْ لَمْ أُجِبْهُمْ لَمْ يَقْبَلُوا مِنِّي وَ أَكْرَهُ أَنْ أُجِيبَهُمْ بِقَوْلِكُمْ وَ مَا جَاءَ عَنْكُمْ! فَقَالَ لِيَ: انْظُرْ مَا عَلِمْتَ أَنَّهُ مِنْ قَوْلِهِمْ فَأَخْبِرْهُمْ بِذَلِكَ.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603</w:t>
      </w:r>
      <w:r w:rsidRPr="0027727F">
        <w:rPr>
          <w:rFonts w:cs="B Badr" w:hint="cs"/>
          <w:color w:val="780000"/>
          <w:sz w:val="26"/>
          <w:szCs w:val="26"/>
          <w:rtl/>
        </w:rPr>
        <w:t xml:space="preserve"> حَمْدَوَيْهِ، قَالَ حَدَّثَنَا يَعْقُوبُ بْنُ يَزِيدَ، عَنِ ابْنِ أَبِي عُمَيْرٍ، عَنْ أَبَانِ بْنِ تَغْلِبَ، قَالَ، قَالَ لِي أَبُو عَبْدِ اللَّهِ (ع)</w:t>
      </w:r>
      <w:r w:rsidRPr="0027727F">
        <w:rPr>
          <w:rFonts w:cs="B Badr" w:hint="cs"/>
          <w:color w:val="242887"/>
          <w:sz w:val="26"/>
          <w:szCs w:val="26"/>
          <w:rtl/>
        </w:rPr>
        <w:t xml:space="preserve"> جَالِسْ أَهْلَ الْمَدِينَةِ فَإِنِّي أُحِبُ‏</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 يَرَوْا فِي شِيعَتِنَا مِثْلَكَ.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604</w:t>
      </w:r>
      <w:r w:rsidRPr="0027727F">
        <w:rPr>
          <w:rFonts w:cs="B Badr" w:hint="cs"/>
          <w:color w:val="780000"/>
          <w:sz w:val="26"/>
          <w:szCs w:val="26"/>
          <w:rtl/>
        </w:rPr>
        <w:t xml:space="preserve"> وَ رُوِيَ عَنْ صَالِحِ بْنِ السِّنْدِيِّ، عَنْ أُمَيَّةَ بْنِ عَلِيٍّ، عَنْ مُسْلِمِ بْنِ أَبِي حَيَّةَ، قَالَ‏</w:t>
      </w:r>
      <w:r w:rsidRPr="0027727F">
        <w:rPr>
          <w:rFonts w:cs="B Badr" w:hint="cs"/>
          <w:color w:val="242887"/>
          <w:sz w:val="26"/>
          <w:szCs w:val="26"/>
          <w:rtl/>
        </w:rPr>
        <w:t>، كُنْتُ عِنْدَ أَبِي عَبْدِ اللَّهِ (ع) فِي خِدْمَتِهِ، فَلَمَّا أَرَدْتُ أَنْ أُفَارِقَهُ وَدَّعْتُهُ وَ قُلْتُ لَهُ أُحِبُّ أَنْ تُزَوِّدَنِي! قَالَ ائْتِ أَبَانَ بْنَ تَغْلِبَ فَإِنَّهُ قَدْ سَمِعَ مِنِّي حَدِيثاً كَثِيراً، فَمَا رَوَى لَكَ عَنِّي فَارْوِ عَنِّي.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عُمَرَ بْنِ يَزِيدَ بَيَّاعِ السَّابِرِيِّ مَوْلَى ثَقِيفٍ‏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605</w:t>
      </w:r>
      <w:r w:rsidRPr="0027727F">
        <w:rPr>
          <w:rFonts w:cs="B Badr" w:hint="cs"/>
          <w:color w:val="780000"/>
          <w:sz w:val="26"/>
          <w:szCs w:val="26"/>
          <w:rtl/>
        </w:rPr>
        <w:t xml:space="preserve"> حَدَّثَنِي جَعْفَرُ بْنُ مَعْرُوفٍ، قَالَ حَدَّثَنِي يَعْقُوبُ بْنُ يَزِيدَ، عَنْ مُحَمَّدِ بْنِ عُذَافِرٍ، عَنْ عُمَرَ بْنِ يَزِيدَ، قَالَ‏</w:t>
      </w:r>
      <w:r w:rsidRPr="0027727F">
        <w:rPr>
          <w:rFonts w:cs="B Badr" w:hint="cs"/>
          <w:color w:val="242887"/>
          <w:sz w:val="26"/>
          <w:szCs w:val="26"/>
          <w:rtl/>
        </w:rPr>
        <w:t>، قَالَ، لِي أَبُو عَبْدِ اللَّهِ (ع) يَا ابْنَ يَزِى دَ أَنْتَ وَ اللَّهِ مِنَّا أَهْلَ الْبَيْتِ! قُلْتُ لَهُ جُعِلْتُ فِدَاكَ مِنْ آلِ مُحَمَّدٍ قَالَ إِي وَ اللَّهِ مِنْ أَنْفُسِهِمْ، قُلْتُ مِنْ أَنْفُسِهِمْ قَالَ إِي وَ اللَّهِ مِنْ أَنْفُسِهِمْ يَا عُمَرُ، أَ مَا تَقْرَأُ كِتَابَ اللَّهِ عَزَّ وَ جَلَّ:</w:t>
      </w:r>
      <w:r w:rsidRPr="0027727F">
        <w:rPr>
          <w:rFonts w:cs="B Badr" w:hint="cs"/>
          <w:color w:val="006A0F"/>
          <w:sz w:val="26"/>
          <w:szCs w:val="26"/>
          <w:rtl/>
        </w:rPr>
        <w:t xml:space="preserve"> إِنَّ أَوْلَى النَّاسِ بِإِبْراهِيمَ لَلَّذِينَ اتَّبَعُوهُ وَ هذَا النَّبِيُّ وَ الَّذِينَ آمَنُوا وَ اللَّهُ وَلِيُّ الْمُؤْمِنِينَ‏</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عِمْرَانَ وَ عِيسَى ابْنَيْ عَبْدِ اللَّهِ الْقُمِّيِّينَ‏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606</w:t>
      </w:r>
      <w:r w:rsidRPr="0027727F">
        <w:rPr>
          <w:rFonts w:cs="B Badr" w:hint="cs"/>
          <w:color w:val="780000"/>
          <w:sz w:val="26"/>
          <w:szCs w:val="26"/>
          <w:rtl/>
        </w:rPr>
        <w:t xml:space="preserve"> حَدَّثَنِي مُحَمَّدُ بْنُ قُولَوَيْهِ، قَالَ حَدَّثَنِي سَعْدُ بْنُ عَبْدِ اللَّهِ الْقُمِّيُّ، قَالَ حَدَّثَنَا أَحْمَدُ بْنُ مُحَمَّدِ بْنِ عِيسَى، عَنْ مُوسَى بْنِ طَلْحَةَ، عَنْ بَعْضِ الْكُوفِيِّينَ رَفَعَهُ قَالَ‏</w:t>
      </w:r>
      <w:r w:rsidRPr="0027727F">
        <w:rPr>
          <w:rFonts w:cs="B Badr" w:hint="cs"/>
          <w:color w:val="242887"/>
          <w:sz w:val="26"/>
          <w:szCs w:val="26"/>
          <w:rtl/>
        </w:rPr>
        <w:t>، كُنْتُ بِمِنًى إِذْ أَقْبَلَ عِمْرَانُ بْنُ عَبْدِ اللَّهِ الْقُمِّيُّ، وَ مَعَهُ مَضَارِبُ‏</w:t>
      </w:r>
      <w:r w:rsidRPr="0027727F">
        <w:rPr>
          <w:rFonts w:cs="B Badr" w:hint="cs"/>
          <w:color w:val="965AA0"/>
          <w:sz w:val="26"/>
          <w:szCs w:val="26"/>
          <w:rtl/>
        </w:rPr>
        <w:t xml:space="preserve"> «1»</w:t>
      </w:r>
      <w:r w:rsidRPr="0027727F">
        <w:rPr>
          <w:rFonts w:cs="B Badr" w:hint="cs"/>
          <w:color w:val="242887"/>
          <w:sz w:val="26"/>
          <w:szCs w:val="26"/>
          <w:rtl/>
        </w:rPr>
        <w:t xml:space="preserve"> لِلرِّجَالِ وَ النِّسَاءِ فِيهَا كُنُفٌ، فَضَرَبَهَا فِي مَضْرَبِ أَبِي عَبْدِ اللَّهِ (ع)، إِذْ أَقْبَلَ‏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جمع مضرب بكسر الأول: الخيمة العظيمة و الكنف بفتحتين: الظل.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بضمتين جمع كنيف و يراد به خيمة التخلى.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أَبُو عَبْدِ اللَّهِ (ع) وَ مَعَهُ نِسَاؤُهُ، قَالَ، فَقَالَ مَا هَذَا قَالُوا جَعَلَنَا اللَّهُ فِدَاكَ هَذِهِ مَضَارِبُ ضَرَبَهَا لَكَ عِمْرَانُ بْنُ عَبْدِ اللَّهِ، قَالَ، فَنَزَلَ، ثُمَّ قَالَ يَا غُلَامُ، عِمْرَانُ بْنُ عَبْدِ اللَّهِ! قَالَ، فَأَقْبَلَ فَقَالَ جُعِلْتُ فِدَاكَ هَذِهِ الْمَضَارِبُ الَّتِي أَمَرْتَنِي بِهَا أَنْ أَعْمَلَهَا لَكَ، فَقَالَ بِكَمْ ارْتَفَعَتْ فَقَالَ لَهُ جُعِلْتُ فِدَاكَ إِنَّ الْكَرَابِيسَ مِنْ‏</w:t>
      </w:r>
      <w:r w:rsidRPr="0027727F">
        <w:rPr>
          <w:rFonts w:cs="B Badr" w:hint="cs"/>
          <w:color w:val="965AA0"/>
          <w:sz w:val="26"/>
          <w:szCs w:val="26"/>
          <w:rtl/>
        </w:rPr>
        <w:t xml:space="preserve"> «1»</w:t>
      </w:r>
      <w:r w:rsidRPr="0027727F">
        <w:rPr>
          <w:rFonts w:cs="B Badr" w:hint="cs"/>
          <w:color w:val="242887"/>
          <w:sz w:val="26"/>
          <w:szCs w:val="26"/>
          <w:rtl/>
        </w:rPr>
        <w:t xml:space="preserve"> ضَيْعَتِي وَ عَمِلْتُهَا لَكَ، فَأَنَا أُحِبُّ جُعِلْتُ فِدَاكَ أَنْ تَقْبَلَهَا مِنِّي هَدِيَّةً، فَإِنِّي رَدَدْتُ الْمَالَ الَّذِي أَعْطَيْتَنِيهِ، قَالَ، فَقَبَضَ أَبُو عَبْدِ اللَّهِ (ع) عَلَى يَدِهِ ثُمَّ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أَسْأَلُ اللَّهَ أَنْ يُصَلِّيَ عَلَى مُحَمَّدٍ وَ آلِ مُحَمَّدٍ، وَ أَنْ يُظِلَّكَ وَ عِتْرَتَكَ يَوْمَ لَا ظِلَّ إِلَّا ظِلُّهُ.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607</w:t>
      </w:r>
      <w:r w:rsidRPr="0027727F">
        <w:rPr>
          <w:rFonts w:cs="B Badr" w:hint="cs"/>
          <w:color w:val="780000"/>
          <w:sz w:val="26"/>
          <w:szCs w:val="26"/>
          <w:rtl/>
        </w:rPr>
        <w:t xml:space="preserve"> مُحَمَّدُ بْنُ مَسْعُودٍ، قَالَ حَدَّثَنِي عَلِيُّ بْنُ مُحَمَّدٍ، قَالَ حَدَّثَنِي أَحْمَدُ بْنُ مُحَمَّدٍ، عَنْ مُوسَى بْنِ طَلْحَةَ، عَنْ أَبِي مُحَمَّدٍ أَخِي يُونُسَ بْنِ يَعْقُوبَ، عَنْهُ، قَالَ‏</w:t>
      </w:r>
      <w:r w:rsidRPr="0027727F">
        <w:rPr>
          <w:rFonts w:cs="B Badr" w:hint="cs"/>
          <w:color w:val="242887"/>
          <w:sz w:val="26"/>
          <w:szCs w:val="26"/>
          <w:rtl/>
        </w:rPr>
        <w:t>، كُنْتُ بِالْمَدِينَةِ فَاسْتَقْبَلَ جَعْفَرُ بْنُ مُحَمَّدٍ (ع) فِي بَعْضِ أَزِقَّتِهَا، قَالَ، فَقَالَ اذْهَبْ يَا يُونُسَ فَإِنَّ بِالْبَابِ رَجُلٌ مِنَّا أَهْلَ الْبَيْتِ، قَالَ فَجِئْتُ إِلَى الْبَابِ فَإِذَا عِيسَى بْنُ عَبْدِ اللَّهِ الْقُمِّيُّ جَالِسٌ، قَالَ، فَقُلْتُ لَهُ مَنْ أَنْتَ فَقَالَ لَهُ أَنَا رَجُلٌ مِنْ أَهْلِ قُمَّ، قَالَ، فَلَمْ يَكُنْ بِأَسْرَعَ مِنْ أَنْ أَقْبَلَ أَبُو عَبْدِ اللَّهِ (ع)، [عَلَى حِمَارٍ] قَالَ، فَدَخَلَ عَلَى الْحِمَارِ الدَّارَ، ثُمَّ الْتَفَتَ إِلَيْنَا فَقَالَ ادْخُلَا! ثُمَّ قَالَ يَا يُونُسَ بْنَ يَعْقُوبَ أَحْسَبُكَ أَنْكَرْتَ قَوْلِي لَكَ إِنَّ عِيسَى بْنَ عَبْدِ اللَّهِ مِنَّا أَهْلَ الْبَيْتِ! قَالَ قُلْتُ إِي وَ اللَّهِ جُعِلْتُ فِدَاكَ لِأَنَّ عِيسَى بْنَ عَبْدِ اللَّهِ رَجُلٌ مِنْ أَهْلِ قُمَّ، فَقَالَ يَا يُونُسُ عِيسَى بْنُ عَبْدِ اللَّهِ هُوَ مِنَّا حَيٌّ وَ هُوَ مِنَّا مَيِّتٌ‏</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صنعتى-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قال الممقانى: و في مجالس المفيد- حيّا و هو منا ميّتا.</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608</w:t>
      </w:r>
      <w:r w:rsidRPr="0027727F">
        <w:rPr>
          <w:rFonts w:cs="B Badr" w:hint="cs"/>
          <w:color w:val="780000"/>
          <w:sz w:val="26"/>
          <w:szCs w:val="26"/>
          <w:rtl/>
        </w:rPr>
        <w:t xml:space="preserve"> مُحَمَّدُ بْنُ مَسْعُودٍ وَ عَلِيُّ بْنُ مُحَمَّدٍ، قَالا حَدَّثَنَا الْحُسَيْنُ بْنُ عَبْدِ اللَّهِ عَنْ عَبْدِ اللَّهِ بْنِ عَلِيٍّ، عَنْ أَحْمَدَ بْنِ حَمْزَةَ، عَنْ عِمْرَانَ الْقُمِّيِّ، عَنْ حَمَّادٍ النَّابِ، قَالَ‏</w:t>
      </w:r>
      <w:r w:rsidRPr="0027727F">
        <w:rPr>
          <w:rFonts w:cs="B Badr" w:hint="cs"/>
          <w:color w:val="242887"/>
          <w:sz w:val="26"/>
          <w:szCs w:val="26"/>
          <w:rtl/>
        </w:rPr>
        <w:t>، كُنَّا عِنْدَ أَبِي عَبْدِ اللَّهِ (ع) وَ نَحْنُ جَمَاعَةٌ إِذْ دَخَلَ عَلَيْهِ عِمْرَانُ بْنُ عَبْدِ اللَّهِ الْقُمِّيُّ فَسَأَلَهُ وَ بَرَّهُ وَ بَشَّهُ، فَلَمَّا أَنْ قَامَ، قُلْتُ لِأَبِي عَبْدِ اللَّهِ (ع) مَنْ هَذَا الَّذِي بَرَرْتَهُ هَذَا الْبِرَّ فَقَالَ هَذَا مِنْ أَهْلِ بَيْتِ النُّجَبَاءِ</w:t>
      </w:r>
      <w:r w:rsidRPr="0027727F">
        <w:rPr>
          <w:rFonts w:cs="B Badr" w:hint="cs"/>
          <w:color w:val="965AA0"/>
          <w:sz w:val="26"/>
          <w:szCs w:val="26"/>
          <w:rtl/>
        </w:rPr>
        <w:t xml:space="preserve"> «1»</w:t>
      </w:r>
      <w:r w:rsidRPr="0027727F">
        <w:rPr>
          <w:rFonts w:cs="B Badr" w:hint="cs"/>
          <w:color w:val="242887"/>
          <w:sz w:val="26"/>
          <w:szCs w:val="26"/>
          <w:rtl/>
        </w:rPr>
        <w:t>، مَا أَرَادَهُمْ جَبَّارٌ مِنَ الْجَبَابِرَةِ إِلَّا قَصَمَهُ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609</w:t>
      </w:r>
      <w:r w:rsidRPr="0027727F">
        <w:rPr>
          <w:rFonts w:cs="B Badr" w:hint="cs"/>
          <w:color w:val="780000"/>
          <w:sz w:val="26"/>
          <w:szCs w:val="26"/>
          <w:rtl/>
        </w:rPr>
        <w:t xml:space="preserve"> مُحَمَّدُ بْنُ مَسْعُودٍ وَ عَلِيُّ بْنُ مُحَمَّدٍ، قَالا حَدَّثَنَا الْحُسَيْنُ بْنُ عُبَيْدِ اللَّهِ‏</w:t>
      </w:r>
      <w:r w:rsidRPr="0027727F">
        <w:rPr>
          <w:rFonts w:cs="B Badr" w:hint="cs"/>
          <w:color w:val="965AA0"/>
          <w:sz w:val="26"/>
          <w:szCs w:val="26"/>
          <w:rtl/>
        </w:rPr>
        <w:t xml:space="preserve"> «2»</w:t>
      </w:r>
      <w:r w:rsidRPr="0027727F">
        <w:rPr>
          <w:rFonts w:cs="B Badr" w:hint="cs"/>
          <w:color w:val="780000"/>
          <w:sz w:val="26"/>
          <w:szCs w:val="26"/>
          <w:rtl/>
        </w:rPr>
        <w:t>، عَنْ عَبْدِ اللَّهِ بْنِ عَلِيٍّ، عَنْ أَحْمَدَ بْنِ حَمْزَةَ، عَنِ الْمَرْزُبَانِ بْنِ عِمْرَانَ، عَنْ أَبَانِ بْنِ عُثْمَانَ، قَالَ‏</w:t>
      </w:r>
      <w:r w:rsidRPr="0027727F">
        <w:rPr>
          <w:rFonts w:cs="B Badr" w:hint="cs"/>
          <w:color w:val="242887"/>
          <w:sz w:val="26"/>
          <w:szCs w:val="26"/>
          <w:rtl/>
        </w:rPr>
        <w:t>، دَخَلَ عِمْرَانُ بْنُ عَبْدِ اللَّهِ الْقُمِّيُّ عَلَى أَبِي عَبْدِ اللَّهِ (ع)، فَقَرَّبَهُ أَبُو عَبْدِ اللَّهِ، فَقَالَ لَهُ كَيْفَ أَنْتَ وَ كَيْفَ وُلْدُكَ وَ كَيْفَ أَهْلُكَ وَ كَيْفَ بَنُو عَمِّكَ وَ كَيْفَ أَهْلُ بَيْتِكَ ثُمَّ حَدَّثَهُ مَلِيّاً فَلَمَّا خَرَجَ، قِيلَ لِأَبِي عَبْدِ اللَّهِ (ع) مَنْ هَذَا قَالَ هَذَا نَجِيبُ قَوْمٍ نُجَبَاءَ مَا نَصَبَ لَهُمْ جَبَّارٌ إِلَّا قَصَمَهُ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حُسَيْنٌ: عَرَضْتُ هَذَيْنِ الْحَدِيثَيْنِ عَلَى أَحْمَدَ بْنِ حَمْزَةَ، فَقَالَ أَعْرِفُهُمَا وَ لَا أَحْفَظُ مَنْ رَوَاهُمَا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610</w:t>
      </w:r>
      <w:r w:rsidRPr="0027727F">
        <w:rPr>
          <w:rFonts w:cs="B Badr" w:hint="cs"/>
          <w:color w:val="780000"/>
          <w:sz w:val="26"/>
          <w:szCs w:val="26"/>
          <w:rtl/>
        </w:rPr>
        <w:t xml:space="preserve"> حَدَّثَنِي حَمْدَوَيْهِ بْنُ نُصَيْرٍ، قَالَ حَدَّثَنَا مُحَمَّدُ بْنُ الْحُسَيْنِ بْنِ أَبِي الْخَطَّابِ، عَنْ أَحْمَدَ بْنِ مُحَمَّدِ بْنِ أَبِي نَصْرٍ، عَنْ يُونُسَ بْنِ يَعْقُوبَ.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وَ حَدَّثَنِي مُحَمَّدُ بْنُ عِيسَى بْنِ عُبَيْدٍ</w:t>
      </w:r>
      <w:r w:rsidRPr="0027727F">
        <w:rPr>
          <w:rFonts w:cs="B Badr" w:hint="cs"/>
          <w:color w:val="965AA0"/>
          <w:sz w:val="26"/>
          <w:szCs w:val="26"/>
          <w:rtl/>
        </w:rPr>
        <w:t xml:space="preserve"> «3»</w:t>
      </w:r>
      <w:r w:rsidRPr="0027727F">
        <w:rPr>
          <w:rFonts w:cs="B Badr" w:hint="cs"/>
          <w:color w:val="780000"/>
          <w:sz w:val="26"/>
          <w:szCs w:val="26"/>
          <w:rtl/>
        </w:rPr>
        <w:t>، عَنْ يُونُسَ بْنِ يَعْقُوبَ،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البيت النجباء-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 الخطيّة كذلك هنا، و في الرواية السابقة: الحسين بن 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 الخطيّة: عبيد اللّه.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دَخَلَ عِيسَى بْنُ عَبْدِ اللَّهِ الْقُمِّيُّ عَلَى أَبِي عَبْدِ اللَّهِ (ع)، فَأَوْصَاهُ بِأَشْيَاءَ ثُمَّ وَدَّعَهُ وَ خَرَجَ عَنْهُ، فَقَالَ لِخَادِمِهِ ادْعُهُ! فَانْصَرَفَ إِلَيْهِ فَخَرَجَ إِلَيْهِ فَأَوْصَاهُ بِأَشْيَاءَ ثُمَّ وَدَّعَهُ وَ خَرَجَ عَنْهُ، فَقَالَ لِخَادِمِهِ ادْعُهُ! فَانْصَرَفَ إِلَيْهِ فَأَوْصَاهُ بِأَشْيَاءَ، ثُمَّ قَالَ لَهُ يَا عِيسَى بْنَ عَبْدِ اللَّهِ إِنَّ اللَّهَ عَزَّ وَ جَلَّ يَقُولُ‏</w:t>
      </w:r>
      <w:r w:rsidRPr="0027727F">
        <w:rPr>
          <w:rFonts w:cs="B Badr" w:hint="cs"/>
          <w:color w:val="006A0F"/>
          <w:sz w:val="26"/>
          <w:szCs w:val="26"/>
          <w:rtl/>
        </w:rPr>
        <w:t xml:space="preserve"> وَ أْمُرْ أَهْلَكَ بِالصَّلاةِ</w:t>
      </w:r>
      <w:r w:rsidRPr="0027727F">
        <w:rPr>
          <w:rFonts w:cs="B Badr" w:hint="cs"/>
          <w:color w:val="242887"/>
          <w:sz w:val="26"/>
          <w:szCs w:val="26"/>
          <w:rtl/>
        </w:rPr>
        <w:t>، وَ إِنَّكَ مِنَّا أَهْلَ الْبَيْتِ، فَإِذَا كَانَتِ الشَّمْسُ مِنْ هَاهُنَا مِقْدَارَهَا مِنْ هَاهُنَا مِنَ الْعَصْرِ، فَصَلِّ سِتَّ رَكَعَاتٍ، قَالَ ثُمَّ وَدَّعَهُ وَ قَبَّلَ مَا بَيْنَ عَيْنَيْ عِيسَى فَانْصَرَفَ، قَالَ يُونُسُ بْنُ يَعْقُوبَ فَمَا تَرَكَتُ السِّتَّ رَكَعَاتٍ مُنْذُ سَمِعْتُ أَبَا عَبْدِ اللَّهِ (ع) يَقُولُ ذَلِكَ لِعِيسَى بْنِ 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يَزِيدَ بْنِ خَلِيفَةَ الْحَارِثِيِ‏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611</w:t>
      </w:r>
      <w:r w:rsidRPr="0027727F">
        <w:rPr>
          <w:rFonts w:cs="B Badr" w:hint="cs"/>
          <w:color w:val="780000"/>
          <w:sz w:val="26"/>
          <w:szCs w:val="26"/>
          <w:rtl/>
        </w:rPr>
        <w:t xml:space="preserve"> حَمْدَوَيْهِ بْنُ نُصَيْرٍ، قَالَ حَدَّثَنِي مُحَمَّدُ بْنُ عِيسَى.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مُحَمَّدُ بْنُ مَسْعُودٍ، قَالَ حَدَّثَنِي عَلِيُّ بْنُ مُحَمَّدٍ، قَالَ حَدَّثَنِي مُحَمَّدُ بْنُ أَحْمَدَ، عَنْ مُحَمَّدِ بْنِ عِيسَى بْنِ عُبَيْدٍ، عَنِ النَّضْرِ بْنِ سُوَيْدٍ، رَفَعَهُ قَالَ‏</w:t>
      </w:r>
      <w:r w:rsidRPr="0027727F">
        <w:rPr>
          <w:rFonts w:cs="B Badr" w:hint="cs"/>
          <w:color w:val="242887"/>
          <w:sz w:val="26"/>
          <w:szCs w:val="26"/>
          <w:rtl/>
        </w:rPr>
        <w:t>، دَخَلَ عَلَى أَبِي عَبْدِ اللَّهِ (ع) رَجُلٌ يُقَالُ لَهُ يَزِيدُ بْنُ خَلِيفَةَ، فَقَالَ لَهُ مَنْ أَنْتَ فَقَالَ مِنْ بَلْحَارِثِ‏</w:t>
      </w:r>
      <w:r w:rsidRPr="0027727F">
        <w:rPr>
          <w:rFonts w:cs="B Badr" w:hint="cs"/>
          <w:color w:val="965AA0"/>
          <w:sz w:val="26"/>
          <w:szCs w:val="26"/>
          <w:rtl/>
        </w:rPr>
        <w:t xml:space="preserve"> «1»</w:t>
      </w:r>
      <w:r w:rsidRPr="0027727F">
        <w:rPr>
          <w:rFonts w:cs="B Badr" w:hint="cs"/>
          <w:color w:val="242887"/>
          <w:sz w:val="26"/>
          <w:szCs w:val="26"/>
          <w:rtl/>
        </w:rPr>
        <w:t xml:space="preserve"> بْنِ كَعْبٍ، قَالَ، فَقَالَ أَبُو عَبْدِ اللَّهِ (ع) لَيْسَ مِنْ أَهْلِ بَيْتٍ إِلَّا وَ فِيهِمْ نَجِيبٌ أَوْ نَجِيبَانِ وَ أَنْتَ نَجِيبُ بَلْحَارِثِ بْنِ كَعْبٍ.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عُمَرَ بْنِ أُذَيْنَةَ وَ سَبَبُ خُرُوجِهِ إِلَى الْمَوْضِعِ الَّذِي مَاتَ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612</w:t>
      </w:r>
      <w:r w:rsidRPr="0027727F">
        <w:rPr>
          <w:rFonts w:cs="B Badr" w:hint="cs"/>
          <w:color w:val="780000"/>
          <w:sz w:val="26"/>
          <w:szCs w:val="26"/>
          <w:rtl/>
        </w:rPr>
        <w:t xml:space="preserve"> حَمْدَوَيْهِ بْنُ نُصَيْرٍ، قَالَ سَمِعْتُ أَشْيَاخِي مِنْهُمْ الْعُبَيْدِيُّ وَ غَيْرُهُ‏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بفتح الباء: مخفف كلمة بنى الحارث بحذف حرفى النون و الياء.</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 ابْنَ أُذَيْنَةَ كُوفِيٌّ، وَ كَانَ هَرَبَ مِنَ الْمَهْدِيِّ وَ مَاتَ بِالْيَمَنِ فَلِذَلِكَ لَمْ يَرْوِ عَنْهُ كَثِيرٌ، وَ يُقَالُ اسْمُهُ مُحَمَّدُ بْنُ عُمَرَ بْنِ أُذَيْنَةَ، غَلَبَ عَلَيْهِ اسْمُ أَبِيهِ، وَ هُوَ كُوفِيٌّ مَوْلَى لِعَبْدِ الْقَيْسِ.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جَابِرٍ الْمَكْفُوفِ‏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613</w:t>
      </w:r>
      <w:r w:rsidRPr="0027727F">
        <w:rPr>
          <w:rFonts w:cs="B Badr" w:hint="cs"/>
          <w:color w:val="780000"/>
          <w:sz w:val="26"/>
          <w:szCs w:val="26"/>
          <w:rtl/>
        </w:rPr>
        <w:t xml:space="preserve"> مُحَمَّدُ بْنُ مَسْعُودٍ، قَالَ حَدَّثَنِي عَلِيُّ بْنُ الْحَسَنِ، عَنِ الْعَبَّاسِ بْنِ عَامِرٍ، عَنْ جَابِرٍ الْمَكْفُوفِ، عَنْ أَبِي عَبْدِ اللَّهِ (ع) قَالَ‏</w:t>
      </w:r>
      <w:r w:rsidRPr="0027727F">
        <w:rPr>
          <w:rFonts w:cs="B Badr" w:hint="cs"/>
          <w:color w:val="242887"/>
          <w:sz w:val="26"/>
          <w:szCs w:val="26"/>
          <w:rtl/>
        </w:rPr>
        <w:t>، دَخَلْتُ عَلَيْهِ فَقَالَ أَ مَا يَصِلُونَكَ قُلْتُ بَلَى رُبَّمَا فَعَلُوا، قَالَ، فَوَصَلَنِي بِثَلَاثِينَ دِينَاراً، قَالَ: يَا جَابِرُ كَمْ مِنْ عَبْدٍ إِنْ غَابَ لَمْ يَفْقُدُوهُ وَ إِنْ شَهِدَ لَمْ يَعْرِفُوهُ فِي أَطْمَارٍ</w:t>
      </w:r>
      <w:r w:rsidRPr="0027727F">
        <w:rPr>
          <w:rFonts w:cs="B Badr" w:hint="cs"/>
          <w:color w:val="965AA0"/>
          <w:sz w:val="26"/>
          <w:szCs w:val="26"/>
          <w:rtl/>
        </w:rPr>
        <w:t xml:space="preserve"> «1»</w:t>
      </w:r>
      <w:r w:rsidRPr="0027727F">
        <w:rPr>
          <w:rFonts w:cs="B Badr" w:hint="cs"/>
          <w:color w:val="242887"/>
          <w:sz w:val="26"/>
          <w:szCs w:val="26"/>
          <w:rtl/>
        </w:rPr>
        <w:t xml:space="preserve"> لَوْ أَقْسَمَ عَلَى اللَّهِ لَأَبَرَّهُ قَسَمَهُ.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زَكَرِيَّا بْنِ سَابُورَ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614</w:t>
      </w:r>
      <w:r w:rsidRPr="0027727F">
        <w:rPr>
          <w:rFonts w:cs="B Badr" w:hint="cs"/>
          <w:color w:val="780000"/>
          <w:sz w:val="26"/>
          <w:szCs w:val="26"/>
          <w:rtl/>
        </w:rPr>
        <w:t xml:space="preserve"> مُحَمَّدُ بْنُ مَسْعُودٍ، قَالَ حَدَّثَنِي جَعْفَرُ بْنُ أَحْمَدَ بْنِ أَيُّوبَ، قَالَ حَدَّثَنِي الْعَمْرَكِيُّ، عَنِ ابْنِ فَضَّالٍ، عَنْ يُونُسَ بْنِ يَعْقُوبَ، عَنْ سَعِيدِ بْنِ يَسَارٍ</w:t>
      </w:r>
      <w:r w:rsidRPr="0027727F">
        <w:rPr>
          <w:rFonts w:cs="B Badr" w:hint="cs"/>
          <w:color w:val="242887"/>
          <w:sz w:val="26"/>
          <w:szCs w:val="26"/>
          <w:rtl/>
        </w:rPr>
        <w:t>، أَنَّهُ حَضَرَ</w:t>
      </w:r>
      <w:r w:rsidRPr="0027727F">
        <w:rPr>
          <w:rFonts w:cs="B Badr" w:hint="cs"/>
          <w:color w:val="965AA0"/>
          <w:sz w:val="26"/>
          <w:szCs w:val="26"/>
          <w:rtl/>
        </w:rPr>
        <w:t xml:space="preserve"> «2»</w:t>
      </w:r>
      <w:r w:rsidRPr="0027727F">
        <w:rPr>
          <w:rFonts w:cs="B Badr" w:hint="cs"/>
          <w:color w:val="242887"/>
          <w:sz w:val="26"/>
          <w:szCs w:val="26"/>
          <w:rtl/>
        </w:rPr>
        <w:t xml:space="preserve"> أَحَدَ ابْنَيْ سَابُورَ وَ كَانَ لَهُمَا وَرَعٌ وَ إِخْبَاتٌ فَمَرِضَ أَحَدُهُمَا وَ لَا أَحْسَبُهُ إِلَّا زَكَرِيَّا بْنَ سَابُورَ، قَالَ، فَحَضَرْتُهُ عِنْدَ مَوْتِهِ، قَالَ، فَبَسَطَ يَدَهُ ثُمَّ قَالَ ابْيَضَّتْ يَدِي يَا عَلِيُ‏</w:t>
      </w:r>
      <w:r w:rsidRPr="0027727F">
        <w:rPr>
          <w:rFonts w:cs="B Badr" w:hint="cs"/>
          <w:color w:val="965AA0"/>
          <w:sz w:val="26"/>
          <w:szCs w:val="26"/>
          <w:rtl/>
        </w:rPr>
        <w:t xml:space="preserve"> «3»</w:t>
      </w:r>
      <w:r w:rsidRPr="0027727F">
        <w:rPr>
          <w:rFonts w:cs="B Badr" w:hint="cs"/>
          <w:color w:val="242887"/>
          <w:sz w:val="26"/>
          <w:szCs w:val="26"/>
          <w:rtl/>
        </w:rPr>
        <w:t>، قَالَ، فَدَخَلْتُ عَلَى أَبِي عَبْدِ اللَّهِ (ع) وَ عِنْدَهُ مُحَمَّدُ بْنُ مُسْلِمٍ، فَلَمَّا قُمْتُ مِنْ عِنْدِهِ ظَنَنْتُ أَنْ مُحَمَّدَ بْنَ مُسْلِمٍ أَخْبَرَهُ بِخَبَرِ الرَّجُلِ،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الطمر بالكسر: الثوب البالى. و ابرّ قسمه امضاها على الصدق.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بصيغة المجهول: يقال حضره الموت فهو محضور.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المراد هو عليّ بن ابيطالب (ع).</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فَأَتْبَعَنِي رَسُولٌ فَرَجَعْتُ إِلَيْهِ، فَقَالَ أَخْبِرْنِي خَبَرَ الرَّجُلِ الَّذِي حَضَرْتَهُ عِنْدَ الْمَوْتِ أَيَّ شَيْ‏ءٍ سَمِعْتَهُ يَقُولُ قُلْتُ بَسَطَ يَدَهُ فَقَالَ ابْيَضَّتْ يَدِي يَا عَلِيُّ، فَقَالَ أَبُو عَبْدِ اللَّهِ (ع) رَءَاهُ وَ اللَّهِ رَءَاهُ وَ اللَّهِ رَءَاهُ.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حَرِيزٍ وَ فَضْلِ بْنِ عَبْدِ الْمَلِكِ الْبَقْبَاقِ وَ حُذَيْفَةَ بْنِ مَنْصُورٍ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615</w:t>
      </w:r>
      <w:r w:rsidRPr="0027727F">
        <w:rPr>
          <w:rFonts w:cs="B Badr" w:hint="cs"/>
          <w:color w:val="780000"/>
          <w:sz w:val="26"/>
          <w:szCs w:val="26"/>
          <w:rtl/>
        </w:rPr>
        <w:t xml:space="preserve"> حَمْدَوَيْهِ وَ مُحَمَّدٌ، قَالا حَدَّثَنَا مُحَمَّدُ بْنُ عِيسَى، عَنْ صَفْوَانَ، عَنْ عَبْدِ الرَّحْمَنِ بْنِ الْحَجَّاجِ، قَالَ‏</w:t>
      </w:r>
      <w:r w:rsidRPr="0027727F">
        <w:rPr>
          <w:rFonts w:cs="B Badr" w:hint="cs"/>
          <w:color w:val="242887"/>
          <w:sz w:val="26"/>
          <w:szCs w:val="26"/>
          <w:rtl/>
        </w:rPr>
        <w:t>، سَأَلَ أَبُو الْعَبَّاسِ فَضْلٌ الْبَقْبَاقُ لِحَرِيزٍ الْإِذْنَ عَلَى أَبِي عَبْدِ اللَّهِ (ع) فَلَمْ يَأْذَنْ لَهُ، فَعَاوَدَهُ‏</w:t>
      </w:r>
      <w:r w:rsidRPr="0027727F">
        <w:rPr>
          <w:rFonts w:cs="B Badr" w:hint="cs"/>
          <w:color w:val="965AA0"/>
          <w:sz w:val="26"/>
          <w:szCs w:val="26"/>
          <w:rtl/>
        </w:rPr>
        <w:t xml:space="preserve"> «1»</w:t>
      </w:r>
      <w:r w:rsidRPr="0027727F">
        <w:rPr>
          <w:rFonts w:cs="B Badr" w:hint="cs"/>
          <w:color w:val="242887"/>
          <w:sz w:val="26"/>
          <w:szCs w:val="26"/>
          <w:rtl/>
        </w:rPr>
        <w:t xml:space="preserve"> فَلَمْ يَأْذَنْ لَهُ، فَقَالَ أَيَّ شَيْ‏ءٍ لِلرَّجُلِ أَنْ يَبْلُغَ مِنْ عُقُوبَةِ غُلَامِهِ قَالَ، قَالَ: عَلَى قَدْرِ ذُنُوبِهِ، فَقَالَ قَدْ عَاقَبْتَ وَ اللَّهِ حَرِيزاً بِأَعْظَمَ مِمَّا صَنَعَ، قَالَ، وَيْحَكَ إِنِّي فَعَلْتُ ذَلِكَ أَنَّ حَرِيزاً جَرَّدَ السَّيْفَ، ثُمَّ قَالَ: أَمَا لَوْ كَانَ حُذَيْفَةُ بْنُ مَنْصُورٍ: مَا عَاوَدَنِي فِيهِ بَعْدَ أَنْ قُلْتُ 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616</w:t>
      </w:r>
      <w:r w:rsidRPr="0027727F">
        <w:rPr>
          <w:rFonts w:cs="B Badr" w:hint="cs"/>
          <w:color w:val="780000"/>
          <w:sz w:val="26"/>
          <w:szCs w:val="26"/>
          <w:rtl/>
        </w:rPr>
        <w:t xml:space="preserve"> مُحَمَّدُ بْنُ نُصَيْرٍ، قَالَ حَدَّثَنِي مُحَمَّدُ بْنُ عِيسَى، قَالَ حَدَّثَنِي يُونُسُ بْنُ عَبْدِ الرَّحْمَنِ، قَالَ‏</w:t>
      </w:r>
      <w:r w:rsidRPr="0027727F">
        <w:rPr>
          <w:rFonts w:cs="B Badr" w:hint="cs"/>
          <w:color w:val="242887"/>
          <w:sz w:val="26"/>
          <w:szCs w:val="26"/>
          <w:rtl/>
        </w:rPr>
        <w:t>، قُلْتُ لِحَرِيزٍ يَوْماً، يَا أَبَا عَبْدِ اللَّهِ كَمْ يُجْزِيكَ أَنْ تَمْسَحَ مِنْ شَعْرِ رَأْسِكَ فِي وُضُوءِ الصَّلَاةِ</w:t>
      </w:r>
      <w:r w:rsidRPr="0027727F">
        <w:rPr>
          <w:rFonts w:cs="B Badr" w:hint="cs"/>
          <w:color w:val="965AA0"/>
          <w:sz w:val="26"/>
          <w:szCs w:val="26"/>
          <w:rtl/>
        </w:rPr>
        <w:t xml:space="preserve"> «2»</w:t>
      </w:r>
      <w:r w:rsidRPr="0027727F">
        <w:rPr>
          <w:rFonts w:cs="B Badr" w:hint="cs"/>
          <w:color w:val="242887"/>
          <w:sz w:val="26"/>
          <w:szCs w:val="26"/>
          <w:rtl/>
        </w:rPr>
        <w:t xml:space="preserve"> قَالَ بِقَدْرِ ثَلَاثِ أَصَابِعَ وَ أَوْمَأَ بِالسَّبَّابَةِ وَ الْوُسْطَى وَ الثَّالِثَةِ، وَ كَانَ يُونُسُ يَذْكُرُ عَنْهُ فِقْهاً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617</w:t>
      </w:r>
      <w:r w:rsidRPr="0027727F">
        <w:rPr>
          <w:rFonts w:cs="B Badr" w:hint="cs"/>
          <w:color w:val="780000"/>
          <w:sz w:val="26"/>
          <w:szCs w:val="26"/>
          <w:rtl/>
        </w:rPr>
        <w:t xml:space="preserve"> مُحَمَّدُ بْنُ مَسْعُودٍ، قَالَ حَدَّثَنَا عَبْدُ اللَّهِ بْنُ مُحَمَّدٍ، قَالَ حَدَّثَنِي أَبُو دَاوُدَ الْمُسْتَرِقُّ، عَنْ عَبْدِ اللَّهِ بْنِ رَاشِدٍ، عَنْ عُبَيْدِ بْنِ زُرَارَةَ قَالَ‏</w:t>
      </w:r>
      <w:r w:rsidRPr="0027727F">
        <w:rPr>
          <w:rFonts w:cs="B Badr" w:hint="cs"/>
          <w:color w:val="242887"/>
          <w:sz w:val="26"/>
          <w:szCs w:val="26"/>
          <w:rtl/>
        </w:rPr>
        <w:t>، دَخَلْتُ عَلَى أَبِي عَبْدِ اللَّهِ (ع) وَ عِنْدَهُ الْبَقْبَاقُ، فَقُلْتُ لَهُ جُعِلْتُ فِدَاكَ رَجُلٌ أَحَبَّ بَنِي أُمَيَّةَ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عاوده بالمسألة: سأله مرة بعد اخرى.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وضوئك للصلاة-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 هُوَ مَعَهُمْ قَالَ نَعَمْ، قُلْتُ رَجُلٌ أَحَبَّكُمْ أَ هُوَ مَعَكُمْ قَالَ نَعَمْ قُلْتُ وَ إِنْ زَنَى وَ إِنْ سَرَقَ قَالَ فَنَظَرَ إِلَى الْبَقْبَاقِ فَوَجَدَ مِنْهُ غَفْلَةً ثُمَّ أَوْمَى بِرَأْسِهِ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زَيْدٍ الشَّحَّامِ وَ الْحَارِثِ بْنِ الْمُغِيرَةِ النَّصْرِيِ‏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618</w:t>
      </w:r>
      <w:r w:rsidRPr="0027727F">
        <w:rPr>
          <w:rFonts w:cs="B Badr" w:hint="cs"/>
          <w:color w:val="780000"/>
          <w:sz w:val="26"/>
          <w:szCs w:val="26"/>
          <w:rtl/>
        </w:rPr>
        <w:t xml:space="preserve"> مُحَمَّدُ بْنُ مَسْعُودٍ، قَالَ حَدَّثَنِي عَلِيُّ بْنُ مُحَمَّدٍ، قَالَ حَدَّثَنِي مُحَمَّدُ بْنُ أَحْمَدَ، عَنْ مُحَمَّدِ بْنِ مُوسَى الْهَمْدَانِيِّ، عَنْ مَنْصُورِ بْنِ الْعَبَّاسِ، عَنْ مَرْوَكِ بْنِ عُبَيْدٍ، عَمَّنْ رَوَاهُ، عَنْ زَيْدٍ الشَّحَّامِ، قَالَ‏</w:t>
      </w:r>
      <w:r w:rsidRPr="0027727F">
        <w:rPr>
          <w:rFonts w:cs="B Badr" w:hint="cs"/>
          <w:color w:val="242887"/>
          <w:sz w:val="26"/>
          <w:szCs w:val="26"/>
          <w:rtl/>
        </w:rPr>
        <w:t>، قُلْتُ‏</w:t>
      </w:r>
      <w:r w:rsidRPr="0027727F">
        <w:rPr>
          <w:rFonts w:cs="B Badr" w:hint="cs"/>
          <w:color w:val="965AA0"/>
          <w:sz w:val="26"/>
          <w:szCs w:val="26"/>
          <w:rtl/>
        </w:rPr>
        <w:t xml:space="preserve"> «1»</w:t>
      </w:r>
      <w:r w:rsidRPr="0027727F">
        <w:rPr>
          <w:rFonts w:cs="B Badr" w:hint="cs"/>
          <w:color w:val="242887"/>
          <w:sz w:val="26"/>
          <w:szCs w:val="26"/>
          <w:rtl/>
        </w:rPr>
        <w:t xml:space="preserve"> لِأَبِي عَبْدِ اللَّهِ (ع) اسْمِي فِي تِلْكَ الْأَسَامِيَ يَعْنِي فِي كِتَابِ أَصْحَابِ الْيَمِينِ 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619</w:t>
      </w:r>
      <w:r w:rsidRPr="0027727F">
        <w:rPr>
          <w:rFonts w:cs="B Badr" w:hint="cs"/>
          <w:color w:val="780000"/>
          <w:sz w:val="26"/>
          <w:szCs w:val="26"/>
          <w:rtl/>
        </w:rPr>
        <w:t xml:space="preserve"> نَصْرُ بْنُ الصَّبَّاحِ، قَالَ حَدَّثَنَا الْحَسَنُ بْنُ عَلِيِّ بْنِ أَبِي عُثْمَانَ سِجَادَةُ قَالَ حَدَّثَنَا مُحَمَّدُ بْنُ الْوَضَّاحِ، عَنْ زَيْدٍ الشَّحَّامِ، قَالَ‏</w:t>
      </w:r>
      <w:r w:rsidRPr="0027727F">
        <w:rPr>
          <w:rFonts w:cs="B Badr" w:hint="cs"/>
          <w:color w:val="242887"/>
          <w:sz w:val="26"/>
          <w:szCs w:val="26"/>
          <w:rtl/>
        </w:rPr>
        <w:t>، دَخَلْتُ عَلَى أَبِي عَبْدِ اللَّهِ (ع) فَقَالَ لِي يَا زَيْدُ جَدِّدِ التَّوْبَةَ وَ أَحْدِثْ عِبَادَةً، قَالَ، قُلْتُ نُعِيَتْ إِلَيَّ نَفْسِي، قَالَ، فَقَالَ لِي يَا زَيْدُ مَا عِنْدَنَا لَكَ خَيْرٌ وَ أَنْتَ مِنْ شِيعَتِنَا إِلَيْنَا الصِّرَاطُ وَ إِلَيْنَا الْمِيزَانُ وَ إِلَيْنَا حِسَابُ شِيعَتِنَا وَ اللَّهِ لَإِنَّا لَكُمْ أَرْحَمُ مِنْ أَحَدِكُمْ بِنَفْسِهِ، يَا زَيْدُ كَأَنِّي أَنْظُرُ إِلَيْكَ فِي دَرَجَتِكَ مِنَ الْجَنَّةِ وَ رَفِيقِكَ فِيهَا الْحَارِثُ بْنُ الْمُغِيرَةِ النَّصْرِيُّ.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620</w:t>
      </w:r>
      <w:r w:rsidRPr="0027727F">
        <w:rPr>
          <w:rFonts w:cs="B Badr" w:hint="cs"/>
          <w:color w:val="780000"/>
          <w:sz w:val="26"/>
          <w:szCs w:val="26"/>
          <w:rtl/>
        </w:rPr>
        <w:t xml:space="preserve"> وَ حَدَّثَنِي مُحَمَّدُ بْنُ قُولَوَيْهِ، قَالَ حَدَّثَنَا سَعْدُ بْنُ عَبْدِ اللَّهِ، عَنْ أَحْمَدَ بْنِ مُحَمَّدِ بْنِ عِيسَى، عَنْ عَبْدِ اللَّهِ بْنِ مُحَمَّدٍ الْحَجَّالِ، عَنْ يُونُسَ بْنِ يَعْقُوبَ، قَالَ‏</w:t>
      </w:r>
      <w:r w:rsidRPr="0027727F">
        <w:rPr>
          <w:rFonts w:cs="B Badr" w:hint="cs"/>
          <w:color w:val="242887"/>
          <w:sz w:val="26"/>
          <w:szCs w:val="26"/>
          <w:rtl/>
        </w:rPr>
        <w:t>، كُنَّا عِنْدَ أَبِي عَبْدِ اللَّهِ (ع) فَقَالَ أَ مَا لَكُمْ مِنْ مَفْزَعٍ أَ مَا لَكُمْ مِنْ مُسْتَرَاحٍ تَسْتَرِيحُونَ إِلَيْهِ مَا يَمْنَعُكُمْ مِنَ الْحَارِثِ بْنِ الْمُغِيرَةِ النَّصْرِيِّ.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ان هذه الرواية تتمّة رواية 313.</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338</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الْفُضَيْلِ بْنِ الزُّبَيْرِ الرَّسَّانِ وَ إِخْوَتِهِ‏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621</w:t>
      </w:r>
      <w:r w:rsidRPr="0027727F">
        <w:rPr>
          <w:rFonts w:cs="B Badr" w:hint="cs"/>
          <w:color w:val="780000"/>
          <w:sz w:val="26"/>
          <w:szCs w:val="26"/>
          <w:rtl/>
        </w:rPr>
        <w:t xml:space="preserve"> قَالَ مُحَمَّدُ بْنُ مَسْعُودٍ</w:t>
      </w:r>
      <w:r w:rsidRPr="0027727F">
        <w:rPr>
          <w:rFonts w:cs="B Badr" w:hint="cs"/>
          <w:color w:val="242887"/>
          <w:sz w:val="26"/>
          <w:szCs w:val="26"/>
          <w:rtl/>
        </w:rPr>
        <w:t>: وَ سَأَلْتُ عَلِيَّ بْنَ الْحَسَنِ عَنْ فُضَيْلٍ الرَّسَّانِ قَالَ هُوَ فُضَيْلُ بْنُ الزُّبَيْرِ وَ كَانُوا ثَلَاثَةَ إِخْوَةٍ عَبْدُ اللَّهِ وَ آخَر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622</w:t>
      </w:r>
      <w:r w:rsidRPr="0027727F">
        <w:rPr>
          <w:rFonts w:cs="B Badr" w:hint="cs"/>
          <w:color w:val="780000"/>
          <w:sz w:val="26"/>
          <w:szCs w:val="26"/>
          <w:rtl/>
        </w:rPr>
        <w:t xml:space="preserve"> إِبْرَاهِيمُ بْنُ مُحَمَّدِ بْنِ الْعَبَّاسِ الْخُتَّلِيُ‏</w:t>
      </w:r>
      <w:r w:rsidRPr="0027727F">
        <w:rPr>
          <w:rFonts w:cs="B Badr" w:hint="cs"/>
          <w:color w:val="965AA0"/>
          <w:sz w:val="26"/>
          <w:szCs w:val="26"/>
          <w:rtl/>
        </w:rPr>
        <w:t xml:space="preserve"> «1»</w:t>
      </w:r>
      <w:r w:rsidRPr="0027727F">
        <w:rPr>
          <w:rFonts w:cs="B Badr" w:hint="cs"/>
          <w:color w:val="780000"/>
          <w:sz w:val="26"/>
          <w:szCs w:val="26"/>
          <w:rtl/>
        </w:rPr>
        <w:t xml:space="preserve"> قَالَ حَدَّثَنِي أَحْمَدُ بْنُ إِدْرِيسَ الْقُمِّيُّ، عَنْ مُحَمَّدِ بْنِ أَحْمَدَ بْنِ يَحْيَى، عَنْ أَحْمَدَ بْنِ مُحَمَّدِ بْنِ عِيسَى، عَنِ ابْنِ أَبِي عُمَيْرٍ، عَنْ عَبْدِ الرَّحْمَنِ بْنِ سَيَابَةَ، قَالَ‏</w:t>
      </w:r>
      <w:r w:rsidRPr="0027727F">
        <w:rPr>
          <w:rFonts w:cs="B Badr" w:hint="cs"/>
          <w:color w:val="242887"/>
          <w:sz w:val="26"/>
          <w:szCs w:val="26"/>
          <w:rtl/>
        </w:rPr>
        <w:t xml:space="preserve"> دَفَعَ إِلَيَّ أَبُو عَبْدِ اللَّهِ (ع) دَنَانِيرَ</w:t>
      </w:r>
      <w:r w:rsidRPr="0027727F">
        <w:rPr>
          <w:rFonts w:cs="B Badr" w:hint="cs"/>
          <w:color w:val="965AA0"/>
          <w:sz w:val="26"/>
          <w:szCs w:val="26"/>
          <w:rtl/>
        </w:rPr>
        <w:t xml:space="preserve"> «2»</w:t>
      </w:r>
      <w:r w:rsidRPr="0027727F">
        <w:rPr>
          <w:rFonts w:cs="B Badr" w:hint="cs"/>
          <w:color w:val="242887"/>
          <w:sz w:val="26"/>
          <w:szCs w:val="26"/>
          <w:rtl/>
        </w:rPr>
        <w:t>، وَ أَمَرَنِي أَنْ أَقْسِمَهَا فِي عِيَالاتِ مَنْ أُصِيبَ مَعَ عَمِّهِ زَيْدٍ، فَقَسَمْتُهَا، قَالَ، فَأَصَابَ عِيَالَ عَبْدِ اللَّهِ بْنِ الزُّبَيْرِ الرَّسَّانِ أَرْبَعَةُ دَنَانِيرَ.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سَلَّامٍ وَ مُثَنَّى بْنِ الْوَلِيدِ وَ الْمُثَنَّى بْنِ عَبْدِ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623</w:t>
      </w:r>
      <w:r w:rsidRPr="0027727F">
        <w:rPr>
          <w:rFonts w:cs="B Badr" w:hint="cs"/>
          <w:color w:val="780000"/>
          <w:sz w:val="26"/>
          <w:szCs w:val="26"/>
          <w:rtl/>
        </w:rPr>
        <w:t xml:space="preserve"> قَالَ أَبُو النَّصْرِ مُحَمَّدُ بْنُ مَسْعُودٍ: قَالَ عَلِيُّ بْنُ الْحَسَنِ‏</w:t>
      </w:r>
      <w:r w:rsidRPr="0027727F">
        <w:rPr>
          <w:rFonts w:cs="B Badr" w:hint="cs"/>
          <w:color w:val="242887"/>
          <w:sz w:val="26"/>
          <w:szCs w:val="26"/>
          <w:rtl/>
        </w:rPr>
        <w:t>، سَلَّامٌ وَ الْمُثَنَّى بْنُ الْوَلِيدِ وَ الْمُثَنَّى بْنُ عَبْدِ السَّلَامِ كُلُّهُمْ حَنَّاطُونَ كُوفِيُّونَ لَا بَأْسَ بِهِمْ.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مُسْلِمٍ مَوْلَى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624</w:t>
      </w:r>
      <w:r w:rsidRPr="0027727F">
        <w:rPr>
          <w:rFonts w:cs="B Badr" w:hint="cs"/>
          <w:color w:val="780000"/>
          <w:sz w:val="26"/>
          <w:szCs w:val="26"/>
          <w:rtl/>
        </w:rPr>
        <w:t xml:space="preserve"> مُحَمَّدُ بْنُ مَسْعُودٍ، قَالَ حَدَّثَنَا عَلِيُّ بْنُ الْحَسَنِ، قَالَ حَدَّثَنَا مُحَمَّدُ بْنُ الْوَلِيدِ الْبَجَلِيُّ، عَنِ الْعَبَّاسِ بْنِ هِلَالٍ، عَنْ أَبِي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ا و ب و ج: الجنبلى.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نسخة أ و ب: حذفت كلمة الدنانير و في الحاشية من أ و ه: قد سقط ذكر ما اعطاه و الذي احفظه انه كان الف دينار.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339</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 قَالَ‏</w:t>
      </w:r>
      <w:r w:rsidRPr="0027727F">
        <w:rPr>
          <w:rFonts w:cs="B Badr" w:hint="cs"/>
          <w:color w:val="242887"/>
          <w:sz w:val="26"/>
          <w:szCs w:val="26"/>
          <w:rtl/>
        </w:rPr>
        <w:t>، ذَكَرَ أَنَّ مُسْلِماً مَوْلَى جَعْفَرِ بْنِ مُحَمَّدٍ سِنْدِيٌّ وَ أَنَّ جَعْفَراً قَالَ لَهُ أَرْجُو أَنْ تَكُونَ قَدْ وُفِّقْتَ الِاسْمَ، وَ أَنَّهُ عُلِّمَ الْقُرْآنَ فِي النَّوْمِ فَأَصْبَحَ وَ قَدْ عَلِمَهُ، قَالَ مُحَمَّدُ بْنُ الْوَلِيدِ: كَانَ مِنْ أَوْلَادِ السِّنْدِ.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625</w:t>
      </w:r>
      <w:r w:rsidRPr="0027727F">
        <w:rPr>
          <w:rFonts w:cs="B Badr" w:hint="cs"/>
          <w:color w:val="780000"/>
          <w:sz w:val="26"/>
          <w:szCs w:val="26"/>
          <w:rtl/>
        </w:rPr>
        <w:t xml:space="preserve"> مُحَمَّدُ بْنُ مَسْعُودٍ، قَالَ حَدَّثَنِي عَبْدُ اللَّهِ بْنُ مُحَمَّدِ بْنِ خَالِدٍ، عَنِ الْوَشَّاءِ، عَنِ الرِّضَا (ع) مِثْلَهُ‏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عَبْدِ اللَّهِ بْنِ غَالِبٍ الشَّاعِرِ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626</w:t>
      </w:r>
      <w:r w:rsidRPr="0027727F">
        <w:rPr>
          <w:rFonts w:cs="B Badr" w:hint="cs"/>
          <w:color w:val="780000"/>
          <w:sz w:val="26"/>
          <w:szCs w:val="26"/>
          <w:rtl/>
        </w:rPr>
        <w:t xml:space="preserve"> قَالَ نَصْرُ بْنُ الصَّبَّاحِ الْبَلْخِيُ‏</w:t>
      </w:r>
      <w:r w:rsidRPr="0027727F">
        <w:rPr>
          <w:rFonts w:cs="B Badr" w:hint="cs"/>
          <w:color w:val="242887"/>
          <w:sz w:val="26"/>
          <w:szCs w:val="26"/>
          <w:rtl/>
        </w:rPr>
        <w:t>: عَبْدُ اللَّهِ بْنُ غَالِبٍ الشَّاعِرُ الَّذِي، قَالَ لَهُ أَبُو عَبْدِ اللَّهِ (ع) إِنَّ مَلَكاً يُلْقِي عَلَيْهِ الشِّعْرَ وَ إِنِّي لَأَعْرِفُ ذَلِكَ الْمَلَكَ.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كُلَيْبٍ الصَّيْدَاوِيِ‏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627</w:t>
      </w:r>
      <w:r w:rsidRPr="0027727F">
        <w:rPr>
          <w:rFonts w:cs="B Badr" w:hint="cs"/>
          <w:color w:val="780000"/>
          <w:sz w:val="26"/>
          <w:szCs w:val="26"/>
          <w:rtl/>
        </w:rPr>
        <w:t xml:space="preserve"> عَلِيُّ بْنُ إِسْمَاعِيلَ، عَنْ حَمَّادِ بْنِ عِيسَى، عَنْ حُسَيْنِ بْنِ مُخْتَارٍ، عَنْ أَبِي أُسَامَةَ، قَالَ‏</w:t>
      </w:r>
      <w:r w:rsidRPr="0027727F">
        <w:rPr>
          <w:rFonts w:cs="B Badr" w:hint="cs"/>
          <w:color w:val="242887"/>
          <w:sz w:val="26"/>
          <w:szCs w:val="26"/>
          <w:rtl/>
        </w:rPr>
        <w:t>، قُلْتُ لِأَبِي عَبْدِ اللَّهِ (ع) إِنَّ عِنْدَنَا رَجُلًا يُسَمَّى كُلَيْباً، فَلَا يَجِي‏ءُ عَنْكُمْ شَيْ‏ءٌ إِلَّا، قَالَ أَنَا أُسَلِّمُ فَسَمَّيْنَاهُ كُلَيْباً بِتَسْلِيمِهِ، قَالَ فَتَرَحَّمَ عَلَيْهِ أَبُو عَبْدِ اللَّهِ (ع) وَ قَالَ أَ تَدْرُونَ مَا التَّسْلِيمُ فَسَكَتْنَا، فَقَالَ: هُوَ وَ اللَّهِ الْإِخْبَاتُ، قَوْلُ اللَّهِ عَزَّ وَ جَلَّ:</w:t>
      </w:r>
      <w:r w:rsidRPr="0027727F">
        <w:rPr>
          <w:rFonts w:cs="B Badr" w:hint="cs"/>
          <w:color w:val="006A0F"/>
          <w:sz w:val="26"/>
          <w:szCs w:val="26"/>
          <w:rtl/>
        </w:rPr>
        <w:t xml:space="preserve"> الَّذِينَ آمَنُوا وَ عَمِلُوا الصَّالِحاتِ وَ أَخْبَتُوا إِلى‏ رَبِّهِمْ‏</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628</w:t>
      </w:r>
      <w:r w:rsidRPr="0027727F">
        <w:rPr>
          <w:rFonts w:cs="B Badr" w:hint="cs"/>
          <w:color w:val="780000"/>
          <w:sz w:val="26"/>
          <w:szCs w:val="26"/>
          <w:rtl/>
        </w:rPr>
        <w:t xml:space="preserve"> أَيُّوبُ بْنُ نُوحٍ، عَنْ صَفْوَانَ بْنِ يَحْيَى، عَنْ كُلَيْبِ بْنِ مُعَاوِيَةَ الْأَسَدِيِّ، قَالَ، سَمِعْتُ أَبَا عَبْدِ اللَّهِ (ع) يَقُولُ‏</w:t>
      </w:r>
      <w:r w:rsidRPr="0027727F">
        <w:rPr>
          <w:rFonts w:cs="B Badr" w:hint="cs"/>
          <w:color w:val="242887"/>
          <w:sz w:val="26"/>
          <w:szCs w:val="26"/>
          <w:rtl/>
        </w:rPr>
        <w:t xml:space="preserve"> وَ اللَّهِ إِنَّكُمْ لَعَلَى دِينِ اللَّهِ وَ دِينِ مَلَائِكَتِهِ فَأَعِينُونِي بِوَرَعٍ وَ اجْتِهَادٍ، فَوَ اللَّهِ مَا يُتَقَبَّلُ إِلَّا مِنْكُمْ، فَاتَّقُوا اللَّهَ وَ كُفُّوا أَلْسِنَتَكُمْ وَ صَلُّوا فِي مَسَاجِدِهِمْ، فَإِذَا تَمَيَّزَ الْقَوْمُ فَتَمَيَّزُوا.</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629</w:t>
      </w:r>
      <w:r w:rsidRPr="0027727F">
        <w:rPr>
          <w:rFonts w:cs="B Badr" w:hint="cs"/>
          <w:color w:val="780000"/>
          <w:sz w:val="26"/>
          <w:szCs w:val="26"/>
          <w:rtl/>
        </w:rPr>
        <w:t xml:space="preserve"> رُوِيَ عَنْ مُحَمَّدِ بْنِ مُعَلَّى النِّيلِيِّ، عَنِ الْحُسَيْنِ بْنِ حَمَّادٍ الْخَزَّازِ</w:t>
      </w:r>
      <w:r w:rsidRPr="0027727F">
        <w:rPr>
          <w:rFonts w:cs="B Badr" w:hint="cs"/>
          <w:color w:val="965AA0"/>
          <w:sz w:val="26"/>
          <w:szCs w:val="26"/>
          <w:rtl/>
        </w:rPr>
        <w:t xml:space="preserve"> «1»</w:t>
      </w:r>
      <w:r w:rsidRPr="0027727F">
        <w:rPr>
          <w:rFonts w:cs="B Badr" w:hint="cs"/>
          <w:color w:val="780000"/>
          <w:sz w:val="26"/>
          <w:szCs w:val="26"/>
          <w:rtl/>
        </w:rPr>
        <w:t xml:space="preserve"> عَنْ كُلَيْبٍ، قَالَ‏</w:t>
      </w:r>
      <w:r w:rsidRPr="0027727F">
        <w:rPr>
          <w:rFonts w:cs="B Badr" w:hint="cs"/>
          <w:color w:val="242887"/>
          <w:sz w:val="26"/>
          <w:szCs w:val="26"/>
          <w:rtl/>
        </w:rPr>
        <w:t>، قَالَ رَجُلٌ لِأَبِي عَبْدِ اللَّهِ (ع) أَ يُحِبُّ الرَّجُلُ الرَّجُلَ وَ لَمْ يَرَهُ قَالَ هَا هُوَ ذَا أَنَا أُحِبُّ كُلَيْباً الصَّيْدَاوِيَّ وَ لَمْ أَرَهُ‏</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هُوَ كُلَيْبُ بْنُ مُعَاوِيَةَ الصَّيْدَاوِيُّ الْأَسَدِيُّ وَ الصَّيْدَاءُ بَطْنٌ مِنْ بَنِي أَسَدٍ.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مُحَمَّدِ بْنِ قَيْسٍ‏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630</w:t>
      </w:r>
      <w:r w:rsidRPr="0027727F">
        <w:rPr>
          <w:rFonts w:cs="B Badr" w:hint="cs"/>
          <w:color w:val="780000"/>
          <w:sz w:val="26"/>
          <w:szCs w:val="26"/>
          <w:rtl/>
        </w:rPr>
        <w:t xml:space="preserve"> رَوَى مُحَمَّدُ بْنِ غَالِبٍ، عَنْ عَلِيِّ بْنِ الْحَسَنِ بْنِ عَلِيِّ بْنِ فَضَّالٍ، عَنْ مُحَمَّدِ بْنِ زِيَادٍ، عَنْ فُضَيْلِ بْنِ عُثْمَانَ، عَنْ مَرْزُوقٍ، قَالَ‏</w:t>
      </w:r>
      <w:r w:rsidRPr="0027727F">
        <w:rPr>
          <w:rFonts w:cs="B Badr" w:hint="cs"/>
          <w:color w:val="242887"/>
          <w:sz w:val="26"/>
          <w:szCs w:val="26"/>
          <w:rtl/>
        </w:rPr>
        <w:t>، قُلْتُ لِأَبِي عَبْدِ اللَّهِ (ع) مُحَمَّدُ بْنُ قَيْسٍ يُقْرِئُكَ السَّلَامَ! فَقَالَ لِي مُحَمَّدُ بْنُ الْقَيْسِ الَّذِي بَيْنَهُ وَ بَيْنَ عَبْدِ الرَّحْمَنِ الْقَصِيرِ قَرَابَةٌ قُلْتُ نَعَمْ، قَالَ: قُلْ لَهُ اعْبُدُ اللَّهَ وَ لَا تُشْرِكْ بِهِ شَيْئاً وَ آمِنْ بِرَسُولِهِ خَاتَمِ النَّبِيِّينَ لَا نَبِيَّ بَعْدَهُ، وَ أَنَّهُ كَانَ لِرَسُولِ اللَّهِ الطَّاعَةُ الْمَفْرُوضَةُ وَ عَلِيٍّ ابْنِ عَمِّهِ، وَ إِيَّاكَ وَ السَّمْعَ مِنْ فُلَانٍ وَ فُلَانٍ.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عَبْدِ الْوَاحِدِ بْنِ الْمُخْتَارِ الْأَنْصَارِيِ‏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631</w:t>
      </w:r>
      <w:r w:rsidRPr="0027727F">
        <w:rPr>
          <w:rFonts w:cs="B Badr" w:hint="cs"/>
          <w:color w:val="780000"/>
          <w:sz w:val="26"/>
          <w:szCs w:val="26"/>
          <w:rtl/>
        </w:rPr>
        <w:t xml:space="preserve"> رَوَى مُحَمَّدُ بْنُ غَالِبٍ، عَنْ مُحَمَّدِ بْنِ الْوَلِيدِ الْخَزَّازِ، عَنِ ابْنِ بُكَيْرٍ، عَنْ عَبْدِ الْوَاحِدِ بْنِ الْمُخْتَارِ الْأَنْصَارِيِّ قَالَ‏</w:t>
      </w:r>
      <w:r w:rsidRPr="0027727F">
        <w:rPr>
          <w:rFonts w:cs="B Badr" w:hint="cs"/>
          <w:color w:val="242887"/>
          <w:sz w:val="26"/>
          <w:szCs w:val="26"/>
          <w:rtl/>
        </w:rPr>
        <w:t xml:space="preserve"> سَأَلْتُ أَبَا عَبْدِ اللَّهِ (ع) عَنِ الشِّطْرَنْجِ فَقَالَ إِنَّ عَبْدَ الْوَاحِدِ لَفِي شُغُلٍ عَنِ اللَّعْبِ، قَالَ ابْنُ بُكَيْرٍ: عَبْدُ الْوَاحِدِ مَا كَانَ عِنْدِي يَذْكُرُ اللَّعْبَ حَتَّى يَسْأَلَ عَنْهُ أَبَا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الخرّاز-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هذا الكلام قاله (ع) قبل رؤيته كليبا فلا ينافى الرواية السابقة حيث قال كليب: سمعت أبا عبد اللّه (ع) يقول.</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صَالِحِ بْنِ سَهْلٍ‏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632</w:t>
      </w:r>
      <w:r w:rsidRPr="0027727F">
        <w:rPr>
          <w:rFonts w:cs="B Badr" w:hint="cs"/>
          <w:color w:val="780000"/>
          <w:sz w:val="26"/>
          <w:szCs w:val="26"/>
          <w:rtl/>
        </w:rPr>
        <w:t xml:space="preserve"> رُوِيَ عَنْ مُحَمَّدِ بْنِ أَحْمَدَ، عَنْ مُحَمَّدِ بْنِ الْحُسَيْنِ، عَنِ الْحَسَنِ بْنِ عَلِيٍّ الصَّيْرَفِيِّ، عَنْ صَالِحِ بْنِ سَهْلٍ، قَالَ‏</w:t>
      </w:r>
      <w:r w:rsidRPr="0027727F">
        <w:rPr>
          <w:rFonts w:cs="B Badr" w:hint="cs"/>
          <w:color w:val="242887"/>
          <w:sz w:val="26"/>
          <w:szCs w:val="26"/>
          <w:rtl/>
        </w:rPr>
        <w:t>، كُنْتُ أَقُولُ فِي أَبِي عَبْدِ اللَّهِ (ع) بِالرُّبُوبِيَّةِ، فَدَخَلْتُ عَلَيْهِ فَلَمَّا نَظَرَ إِلَيَّ قَالَ: يَا صَالِحُ إِنَّا وَ اللَّهِ عَبِيدٌ مَخْلُوقُونَ لَنَا رَبٌّ نَعْبُدُهُ وَ إِنْ لَمْ نَعْبُدْهُ عَذَّبَنَا.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رِزَامٍ مَوْلَى خَالِدٍ الْقَسْرِيِ‏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633</w:t>
      </w:r>
      <w:r w:rsidRPr="0027727F">
        <w:rPr>
          <w:rFonts w:cs="B Badr" w:hint="cs"/>
          <w:color w:val="780000"/>
          <w:sz w:val="26"/>
          <w:szCs w:val="26"/>
          <w:rtl/>
        </w:rPr>
        <w:t xml:space="preserve"> مُحَمَّدُ بْنُ الْحُسَيْنِ، قَالَ حَدَّثَنِي الْحُسَيْنُ بْنُ خُرَّزَاذَ</w:t>
      </w:r>
      <w:r w:rsidRPr="0027727F">
        <w:rPr>
          <w:rFonts w:cs="B Badr" w:hint="cs"/>
          <w:color w:val="965AA0"/>
          <w:sz w:val="26"/>
          <w:szCs w:val="26"/>
          <w:rtl/>
        </w:rPr>
        <w:t xml:space="preserve"> «1»</w:t>
      </w:r>
      <w:r w:rsidRPr="0027727F">
        <w:rPr>
          <w:rFonts w:cs="B Badr" w:hint="cs"/>
          <w:color w:val="780000"/>
          <w:sz w:val="26"/>
          <w:szCs w:val="26"/>
          <w:rtl/>
        </w:rPr>
        <w:t>، عَنْ يُونُسَ بْنِ الْقَاسِمِ الْبَلْخِيِ‏</w:t>
      </w:r>
      <w:r w:rsidRPr="0027727F">
        <w:rPr>
          <w:rFonts w:cs="B Badr" w:hint="cs"/>
          <w:color w:val="965AA0"/>
          <w:sz w:val="26"/>
          <w:szCs w:val="26"/>
          <w:rtl/>
        </w:rPr>
        <w:t xml:space="preserve"> «2»</w:t>
      </w:r>
      <w:r w:rsidRPr="0027727F">
        <w:rPr>
          <w:rFonts w:cs="B Badr" w:hint="cs"/>
          <w:color w:val="780000"/>
          <w:sz w:val="26"/>
          <w:szCs w:val="26"/>
          <w:rtl/>
        </w:rPr>
        <w:t>، قَالَ حَدَّثَنِي رِزَامٌ مَوْلَى خَالِدٍ الْقَسْرِيِّ، قَالَ‏</w:t>
      </w:r>
      <w:r w:rsidRPr="0027727F">
        <w:rPr>
          <w:rFonts w:cs="B Badr" w:hint="cs"/>
          <w:color w:val="242887"/>
          <w:sz w:val="26"/>
          <w:szCs w:val="26"/>
          <w:rtl/>
        </w:rPr>
        <w:t>، كُنْتُ أُعَذَّبُ، بِالْمَدِينَةِ بَعْدَ مَا خَرَجَ مِنْهَا مُحَمَّدُ بْنُ خَالِدٍ، فَكَانَ صَاحِبُ الْعَذَابِ يُعَلِّقُنِي بِالسَّقْفِ وَ يَرْجِعُ إِلَى أَهْلِهِ وَ يُغْلِقُ عَلَيَّ الْبَابَ، وَ كَانَ أَهْلُ الْبَيْتِ‏</w:t>
      </w:r>
      <w:r w:rsidRPr="0027727F">
        <w:rPr>
          <w:rFonts w:cs="B Badr" w:hint="cs"/>
          <w:color w:val="965AA0"/>
          <w:sz w:val="26"/>
          <w:szCs w:val="26"/>
          <w:rtl/>
        </w:rPr>
        <w:t xml:space="preserve"> «3»</w:t>
      </w:r>
      <w:r w:rsidRPr="0027727F">
        <w:rPr>
          <w:rFonts w:cs="B Badr" w:hint="cs"/>
          <w:color w:val="242887"/>
          <w:sz w:val="26"/>
          <w:szCs w:val="26"/>
          <w:rtl/>
        </w:rPr>
        <w:t xml:space="preserve"> إِذَا انْصَرَفَ إِلَى أَهْلِهِ حَلُّوا الْحَبْلَ عَنِّي حَتَّى يُرِيحُونِي‏</w:t>
      </w:r>
      <w:r w:rsidRPr="0027727F">
        <w:rPr>
          <w:rFonts w:cs="B Badr" w:hint="cs"/>
          <w:color w:val="965AA0"/>
          <w:sz w:val="26"/>
          <w:szCs w:val="26"/>
          <w:rtl/>
        </w:rPr>
        <w:t xml:space="preserve"> «4»</w:t>
      </w:r>
      <w:r w:rsidRPr="0027727F">
        <w:rPr>
          <w:rFonts w:cs="B Badr" w:hint="cs"/>
          <w:color w:val="242887"/>
          <w:sz w:val="26"/>
          <w:szCs w:val="26"/>
          <w:rtl/>
        </w:rPr>
        <w:t>، وَ أَقْعُدُ عَلَى الْأَرْضِ حَتَّى إِذَا دَنَا مَجِيئُهُ عَلَّقُونِي، فَوَ اللَّهِ إِنِّي كَذَلِكَ‏</w:t>
      </w:r>
      <w:r w:rsidRPr="0027727F">
        <w:rPr>
          <w:rFonts w:cs="B Badr" w:hint="cs"/>
          <w:color w:val="965AA0"/>
          <w:sz w:val="26"/>
          <w:szCs w:val="26"/>
          <w:rtl/>
        </w:rPr>
        <w:t xml:space="preserve"> «5»</w:t>
      </w:r>
      <w:r w:rsidRPr="0027727F">
        <w:rPr>
          <w:rFonts w:cs="B Badr" w:hint="cs"/>
          <w:color w:val="242887"/>
          <w:sz w:val="26"/>
          <w:szCs w:val="26"/>
          <w:rtl/>
        </w:rPr>
        <w:t xml:space="preserve"> ذَاتَ يَوْمٍ إِذَا رُقْعَةٌ وَقَعَتْ مِنَ الْكُوَّةِ إِلَيَّ مِنَ الطَّرِيقِ، فَأَخَذْتُهَا فَإِذَا هِيَ مَشْدُودَةٌ بِحَصَاةٍ، فَنَظَرْتُ فِيهَا فَإِذَا خَطُّ أَبِي عَبْدِ اللَّهِ (ع) وَ إِذَا فِيهَا</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xml:space="preserve"> قُلْ يَا رِزَامُ! يَا كَائِناً قَبْلَ كُلِ‏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هنا و في السند الآتى: حوزاد.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النسختين و الترتيب: البجليّ-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الترتيب: اهل الباب.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يخلّونى-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لكذلك-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شَيْ‏ءٍ وَ يَا كَائِناً بَعْدَ كُلِّ شَيْ‏ءٍ وَ يَا مُكَوِّنَ كُلِّ شَيْ‏ءٍ أَلْبِسْنِي دِرْعَكَ الْحَصِينَةَ مِنْ شَرِّ جَمِيعِ خَلْقِكَ، قَالَ رِزَامٌ، فَقُلْتُ ذَلِكَ فَمَا عَادَ إِلَيَّ شَيْ‏ءٌ مِنَ الْعَذَابِ بَعْدَ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بُحَيْرٍ عَبْدِ اللَّهِ بْنِ النَّجَاشِيِ‏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634</w:t>
      </w:r>
      <w:r w:rsidRPr="0027727F">
        <w:rPr>
          <w:rFonts w:cs="B Badr" w:hint="cs"/>
          <w:color w:val="780000"/>
          <w:sz w:val="26"/>
          <w:szCs w:val="26"/>
          <w:rtl/>
        </w:rPr>
        <w:t xml:space="preserve"> حَدَّثَنِي مُحَمَّدُ بْنُ الْحَسَنِ، قَالَ حَدَّثَنِي الْحَسَنُ بْنُ خُرَّزَاذَ، عَنْ مُوسَى بْنِ الْقَاسِمِ الْبَجَلِيِّ، عَنْ إِبْرَاهِيمَ بْنِ أَبِي الْبِلَادِ، عَنْ عَمَّارٍ السِّجِسْتَانِيِّ، قَالَ‏</w:t>
      </w:r>
      <w:r w:rsidRPr="0027727F">
        <w:rPr>
          <w:rFonts w:cs="B Badr" w:hint="cs"/>
          <w:color w:val="242887"/>
          <w:sz w:val="26"/>
          <w:szCs w:val="26"/>
          <w:rtl/>
        </w:rPr>
        <w:t xml:space="preserve"> زَامَلْتُ‏</w:t>
      </w:r>
      <w:r w:rsidRPr="0027727F">
        <w:rPr>
          <w:rFonts w:cs="B Badr" w:hint="cs"/>
          <w:color w:val="965AA0"/>
          <w:sz w:val="26"/>
          <w:szCs w:val="26"/>
          <w:rtl/>
        </w:rPr>
        <w:t xml:space="preserve"> «1»</w:t>
      </w:r>
      <w:r w:rsidRPr="0027727F">
        <w:rPr>
          <w:rFonts w:cs="B Badr" w:hint="cs"/>
          <w:color w:val="242887"/>
          <w:sz w:val="26"/>
          <w:szCs w:val="26"/>
          <w:rtl/>
        </w:rPr>
        <w:t xml:space="preserve"> أَبَا بُحَيْرٍ عَبْدَ اللَّهِ بْنَ النَّجَاشِيِّ مِنْ سِجِسْتَانَ إِلَى مَكَّةَ، وَ كَانَ يَرَى رَأْيَ الزَّيْدِيَّةِ، فَلَمَّا صِرْنَا</w:t>
      </w:r>
      <w:r w:rsidRPr="0027727F">
        <w:rPr>
          <w:rFonts w:cs="B Badr" w:hint="cs"/>
          <w:color w:val="965AA0"/>
          <w:sz w:val="26"/>
          <w:szCs w:val="26"/>
          <w:rtl/>
        </w:rPr>
        <w:t xml:space="preserve"> «2»</w:t>
      </w:r>
      <w:r w:rsidRPr="0027727F">
        <w:rPr>
          <w:rFonts w:cs="B Badr" w:hint="cs"/>
          <w:color w:val="242887"/>
          <w:sz w:val="26"/>
          <w:szCs w:val="26"/>
          <w:rtl/>
        </w:rPr>
        <w:t xml:space="preserve"> إِلَى الْمَدِينَةِ مَضَيْتُ أَنَا إِلَى أَبِي عَبْدِ اللَّهِ (ع) وَ مَضَى هُوَ إِلَى عَبْدِ اللَّهِ بْنِ الْحَسَنِ، فَلَمَّا انْصَرَفَ رَأَيْتُهُ مُنْكَسِراً يَتَقَلَّبُ عَلَى فِرَاشِهِ وَ يَتَأَوَّهُ، قُلْتُ مَا لَكَ أَبَا بُحَيْرٍ فَقَالَ اسْتَأْذِنْ لِي عَلَى صَاحِبِكَ إِذَا أَصْبَحْتَ إِنْ شَاءَ اللَّهُ، فَلَمَّا أَصْبَحْنَا دَخَلْتُ عَلَى أَبِي عَبْدِ اللَّهِ (ع) فَقُلْتُ هَذَا عَبْدُ اللَّهِ بْنُ النَّجَاشِيِّ سَأَلَنِي أَنْ أَسْتَأْذِنَ لَهُ عَلَيْكَ وَ هُوَ يَرَى رَأْيَ الزَّيْدِيَّةِ، فَقَالَ ائْذَنْ لَهُ! فَلَمَّا دَخَلَ عَلَيْهِ قَرَّبَهُ أَبُو عَبْدِ اللَّهِ (ع)، فَقَالَ لَهُ أَبُو بُحَيْرٍ جُعِلْتُ فِدَاكَ إِنِّي لَمْ أَزَلْ مُقِرّاً بِفَضْلِكُمْ أَرَى الْحَقَّ فِيكُمْ لَا فِي غَيْرِكُمْ، وَ إِنِّي قَتَلْتُ ثَلَاثَةَ عَشَرَ رَجُلًا مِنَ الْخَوَارِجِ كُلُّهُمْ سَمِعْتُهُمْ يَتَبَرَّأُ</w:t>
      </w:r>
      <w:r w:rsidRPr="0027727F">
        <w:rPr>
          <w:rFonts w:cs="B Badr" w:hint="cs"/>
          <w:color w:val="965AA0"/>
          <w:sz w:val="26"/>
          <w:szCs w:val="26"/>
          <w:rtl/>
        </w:rPr>
        <w:t xml:space="preserve"> «3»</w:t>
      </w:r>
      <w:r w:rsidRPr="0027727F">
        <w:rPr>
          <w:rFonts w:cs="B Badr" w:hint="cs"/>
          <w:color w:val="242887"/>
          <w:sz w:val="26"/>
          <w:szCs w:val="26"/>
          <w:rtl/>
        </w:rPr>
        <w:t xml:space="preserve"> مِنْ عَلِيِّ بْنِ أَبِي طَالِبٍ (ع)، فَقَالَ لَهُ أَبُو عَبْدِ اللَّهِ (ع) سَأَلْتَ عَنْ هَذِهِ الْمَسْأَلَةِ أَحَداً غَيْرِي فَقَالَ نَعَمْ سَأَلْتُ عَنْهَا عَبْدَ اللَّهِ بْنَ الْحَسَنِ فَلَمْ يَكُنْ عِنْدَهُ فِيهَا جَوَابٌ وَ عَظُمَ عَلَيْهِ، وَ قَالَ لِي أَنْتَ مَأْخُوذٌ</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زاملته اي عادلته على البعير و المحمل.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دخلنا-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يتبرّءون-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فِي الدُّنْيَا وَ الْآخِرَةِ، فَقُلْتُ أَصْلَحَكَ اللَّهُ فَعَلَى مَا ذَا</w:t>
      </w:r>
      <w:r w:rsidRPr="0027727F">
        <w:rPr>
          <w:rFonts w:cs="B Badr" w:hint="cs"/>
          <w:color w:val="965AA0"/>
          <w:sz w:val="26"/>
          <w:szCs w:val="26"/>
          <w:rtl/>
        </w:rPr>
        <w:t xml:space="preserve"> «1»</w:t>
      </w:r>
      <w:r w:rsidRPr="0027727F">
        <w:rPr>
          <w:rFonts w:cs="B Badr" w:hint="cs"/>
          <w:color w:val="242887"/>
          <w:sz w:val="26"/>
          <w:szCs w:val="26"/>
          <w:rtl/>
        </w:rPr>
        <w:t xml:space="preserve"> عَادَيْنَا النَّاسَ فِي عَلِيٍّ (ع)! فَقَالَ لَهُ أَبُو عَبْدِ اللَّهِ (ع) وَ كَيْفَ قَتَلْتَهُمْ يَا أَبَا بُحَيْرٍ فَقَالَ مِنْهُمْ مَنْ كُنْتُ أَصْعَدُ سَطْحَهُ بِسُلَّمٍ حَتَّى أَقْتُلَهُ، وَ مِنْهُمْ مَنْ دَعَوْتُهُ بِاللَّيْلِ عَلَى بَابِهِ فَإِذَا خَرَجَ عَلَيَّ قَتَلْتُهُ، وَ مِنْهُمْ مَنْ كُنْتُ أَصْحَبُهُ فِي الطَّرِيقِ فَإِذَا خَلَا لِي قَتَلْتُهُ، وَ قَدِ اسْتَتَرَ ذَلِكَ كُلُّهُ عَلَيَّ، فَقَالَ أَبُو عَبْدِ اللَّهِ (ع) يَا أَبَا بُحَيْرٍ لَوْ كُنْتَ قَتَلْتَهُمْ بِأَمْرِ الْإِمَامِ لَمْ يَكُنْ عَلَيْكَ فِي قَتْلِهِمْ شَيْ‏ءٌ وَ لَكِنَّكَ سَبَقْتَ الْإِمَامَ، فَعَلَيْكَ ثَلَاثَ عَشْرَةَ شَاةً تَذْبَحُهَا بِمِنًى وَ لْتُصَدِّقْ بِلَحْمِهَا لِسَبْقِكَ الْإِمَامَ، وَ لَيْسَ عَلَيْكَ غَيْرُ ذَلِكَ، ثُمَّ قَالَ أَبُو عَبْدِ اللَّهِ (ع) يَا أَبَا بُحَيْرٍ أَخْبِرْنِي حِينَ أَصَابَكَ الْمِيزَابُ وَ عَلَيْكَ الصُّدْرَةُ</w:t>
      </w:r>
      <w:r w:rsidRPr="0027727F">
        <w:rPr>
          <w:rFonts w:cs="B Badr" w:hint="cs"/>
          <w:color w:val="965AA0"/>
          <w:sz w:val="26"/>
          <w:szCs w:val="26"/>
          <w:rtl/>
        </w:rPr>
        <w:t xml:space="preserve"> «2»</w:t>
      </w:r>
      <w:r w:rsidRPr="0027727F">
        <w:rPr>
          <w:rFonts w:cs="B Badr" w:hint="cs"/>
          <w:color w:val="242887"/>
          <w:sz w:val="26"/>
          <w:szCs w:val="26"/>
          <w:rtl/>
        </w:rPr>
        <w:t xml:space="preserve"> مِنْ فِرَاءٍ فَدَخَلْتَ النَّهَرَ فَخَرَجْتَ وَ تَبِعَكَ الصِّبْيَانُ يُعَيِّطُونَ بِكَ، أَيُّ شَيْ‏ءٍ صَيَّرَك عَلَى هَذَا! فَقَالَ عَمَّارٌ، فَالْتَفَتَ إِلَيَّ أَبُو بُحَيْرٍ فَقَالَ أَيُّ شَيْ‏ءٍ كَانَ هَذَا مِنَ الْحَدِيثِ حَتَّى تُحَدِّثَهُ أَبَا عَبْدِ اللَّهِ (ع)! فَقُلْتُ لَا وَ اللَّهِ مَا ذَكَرْتُ لَهُ وَ لَا لِغَيْرِهِ وَ هَذَا هُوَ يَسْمَعُ كَلَامِي، فَقَالَ لَهُ أَبُو عَبْدِ اللَّهِ (ع) لَمْ يُخْبِرْنِي بِشَيْ‏ءٍ يَا أَبَا بُحَيْرٍ، فَلَمَّا خَرَجْنَا مِنْ عِنْدِهِ، قَالَ لِي أَبُو بُحَيْرٍ يَا عَمَّارُ أَشْهَدُ أَنَّ هَذَا عَالِمُ آلِ مُحَمَّدٍ، وَ أَنَّ الَّذِي كُنْتُ عَلَيْهِ بَاطِلٌ، وَ أَنَّ هَذَا صَاحِبُ الْأَمْرِ.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حَمَّادٍ السَّمَنْدَرِيِ‏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635</w:t>
      </w:r>
      <w:r w:rsidRPr="0027727F">
        <w:rPr>
          <w:rFonts w:cs="B Badr" w:hint="cs"/>
          <w:color w:val="780000"/>
          <w:sz w:val="26"/>
          <w:szCs w:val="26"/>
          <w:rtl/>
        </w:rPr>
        <w:t xml:space="preserve"> حَدَّثَنِي مُحَمَّدُ بْنُ مَسْعُودٍ، قَالَ حَدَّثَنِي مُحَمَّدُ بْنُ أَحْمَدَ النَّهْدِيُّ الْكُوفِيُّ، عَنْ مُعَاوِيَةَ بْنِ حَكِيمٍ الدُّهْنِيِّ، عَنْ شَرِيفِ بْنِ سَابِقٍ التَّفْلِيسِيِّ،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نعلى ما عادينا-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الصدرة بالضم: ثوب يغطى الصدر. و عيّط تعييطا: صاح.</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حَمَّادٍ السَّمَنْدَرِيِّ، قَالَ‏</w:t>
      </w:r>
      <w:r w:rsidRPr="0027727F">
        <w:rPr>
          <w:rFonts w:cs="B Badr" w:hint="cs"/>
          <w:color w:val="242887"/>
          <w:sz w:val="26"/>
          <w:szCs w:val="26"/>
          <w:rtl/>
        </w:rPr>
        <w:t xml:space="preserve"> قُلْتُ لِأَبِي عَبْدِ اللَّهِ (ع) إِنِّي أَدْخُلُ إِلَى بِلَادِ الشِّرْكِ وَ إِنَّ مَنْ عِنْدَنَا يَقُولُونَ إِنْ مِتَّ ثَمَّ حُشِرْتَ مَعَهُمْ، قَالَ، فَقَالَ: يَا حَمَّادُ إِذَا كُنْتَ ثَمَّ تَذْكُرُ أَمْرَنَا وَ تَدْعُو إِلَيْهِ قُلْتُ بَلَى، قَالَ فَإِذَا كُنْتَ فِي هَذِهِ الْمُدُنِ مُدُنِ الْإِسْلَامِ تَذْكُرُ أَمْرَنَا وَ تَدْعُو إِلَيْهِ قَالَ، قُلْتُ لَا، قَالَ، فَقَالَ لِي إِنَّكَ إِنْ مِتَّ ثَمَّ حُشِرْتَ أُمَّةً وَحْدَكَ وَ سَعَى نُورُكَ بَيْنَ يَدَيْكَ.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عُقْبَةَ بْنِ خَالِدٍ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636</w:t>
      </w:r>
      <w:r w:rsidRPr="0027727F">
        <w:rPr>
          <w:rFonts w:cs="B Badr" w:hint="cs"/>
          <w:color w:val="780000"/>
          <w:sz w:val="26"/>
          <w:szCs w:val="26"/>
          <w:rtl/>
        </w:rPr>
        <w:t xml:space="preserve"> حَدَّثَنِي مُحَمَّدُ بْنُ مَسْعُودٍ، قَالَ حَدَّثَنِي عَبْدُ اللَّهِ بْنُ مُحَمَّدٍ، عَنِ الْوَشَّاءِ، قَالَ حَدَّثَنَا عَلِيُّ بْنُ عُقْبَةَ، عَنْ أَبِيهِ، قَالَ‏</w:t>
      </w:r>
      <w:r w:rsidRPr="0027727F">
        <w:rPr>
          <w:rFonts w:cs="B Badr" w:hint="cs"/>
          <w:color w:val="242887"/>
          <w:sz w:val="26"/>
          <w:szCs w:val="26"/>
          <w:rtl/>
        </w:rPr>
        <w:t>، قُلْتُ لِأَبِي عَبْدِ اللَّهِ (ع) إِنَّ لَنَا خَادِماً لَا تَعْرِفُ مَا نَحْنُ عَلَيْهِ، فَإِذَا أَذْنَبَتْ ذَنْباً وَ أَرَادَتْ أَنْ تَحْلِفَ بِيَمِينٍ: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قَالَتْ لَا وَ حَقِّ الَّذِي إِذَا ذَكَرْتُمُوهُ بَكَيْتُمْ، قَالَ، فَقَالَ: رَحِمَكُمُ اللَّهُ مِنْ أَهْلِ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إِسْمَاعِيلَ بْنِ حَقِيبَةَ وَ قِيلَ جُفَيْنَةَ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637</w:t>
      </w:r>
      <w:r w:rsidRPr="0027727F">
        <w:rPr>
          <w:rFonts w:cs="B Badr" w:hint="cs"/>
          <w:color w:val="780000"/>
          <w:sz w:val="26"/>
          <w:szCs w:val="26"/>
          <w:rtl/>
        </w:rPr>
        <w:t xml:space="preserve"> قَالَ مُحَمَّدُ بْنُ مَسْعُودٍ</w:t>
      </w:r>
      <w:r w:rsidRPr="0027727F">
        <w:rPr>
          <w:rFonts w:cs="B Badr" w:hint="cs"/>
          <w:color w:val="242887"/>
          <w:sz w:val="26"/>
          <w:szCs w:val="26"/>
          <w:rtl/>
        </w:rPr>
        <w:t>: وَ سَأَلْتُ عَلِيَّ بْنَ الْحَسَنِ بْنِ عَلِيِّ بْنِ فَضَّالٍ، عَنْ إِسْمَاعِيلَ بْنِ حَقِيبَةَ قَالَ: صَالِحٌ، وَ هُوَ قَلِيلُ الرِّوَايَةِ.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مُوسَى بْنِ أَشْيَمَ وَ حَفْصِ بْنِ مَيْمُونٍ وَ جَعْفَرِ بْنِ مَيْمُونٍ‏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638</w:t>
      </w:r>
      <w:r w:rsidRPr="0027727F">
        <w:rPr>
          <w:rFonts w:cs="B Badr" w:hint="cs"/>
          <w:color w:val="780000"/>
          <w:sz w:val="26"/>
          <w:szCs w:val="26"/>
          <w:rtl/>
        </w:rPr>
        <w:t xml:space="preserve"> حَمْدَوَيْهِ بْنُ نُصَيْرٍ، قَالَ حَدَّثَنَا أَيُّوبُ بْنُ نُوحٍ، عَنْ حَنَانِ بْنِ سَدِيرٍ، عَنْ أَبِي عَبْدِ اللَّهِ (ع) قَالَ‏</w:t>
      </w:r>
      <w:r w:rsidRPr="0027727F">
        <w:rPr>
          <w:rFonts w:cs="B Badr" w:hint="cs"/>
          <w:color w:val="242887"/>
          <w:sz w:val="26"/>
          <w:szCs w:val="26"/>
          <w:rtl/>
        </w:rPr>
        <w:t>: إِنِّي لَأَنْفَسُ عَلَى أَجْسَادٍ أصيبت [أُصْلِيَتْ‏] مَعَهُ يَعْنِي أَبَا الْخَطَّابِ النَّارَ، ثُمَّ ذَكَرَ ابْنُ الْأَشْيَمِ، فَقَالَ: كَانَ يَأْتِينِي فَيَدْخُلُ عَلَيَّ هُوَ وَ صَاحِبُهُ وَ حَفْصُ بْنُ مَيْمُونٍ وَ يَسْأَلُونِّي، فَأَخْبَرَهُمْ بِالْحَقِّ، ثُمَّ يَخْرُجُونَ مِنْ عِنْدِي إِلَى أَبِي الْخَطَّابِ، فَيُخْبِرُهُمْ بِخِلَافِ قَوْلِي، فَيَأْخُذُونَ بِقَوْلِهِ وَ يَذَرُونَ قَوْلِي.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345</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عَبْدِ اللَّهِ بْنِ بُكَيْرِ بْنِ أَعْيَنَ‏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639</w:t>
      </w:r>
      <w:r w:rsidRPr="0027727F">
        <w:rPr>
          <w:rFonts w:cs="B Badr" w:hint="cs"/>
          <w:color w:val="780000"/>
          <w:sz w:val="26"/>
          <w:szCs w:val="26"/>
          <w:rtl/>
        </w:rPr>
        <w:t xml:space="preserve"> قَالَ مُحَمَّدُ بْنُ مَسْعُودٍ</w:t>
      </w:r>
      <w:r w:rsidRPr="0027727F">
        <w:rPr>
          <w:rFonts w:cs="B Badr" w:hint="cs"/>
          <w:color w:val="242887"/>
          <w:sz w:val="26"/>
          <w:szCs w:val="26"/>
          <w:rtl/>
        </w:rPr>
        <w:t xml:space="preserve"> عَبْدُ اللَّهِ بْنُ بُكَيْرٍ وَ جَمَاعَةٌ مِنَ الْفَطَحِيَّةِ هُمْ فُقَهَاءُ أَصْحَابِنَا، مِنْهُمُ ابْنُ بُكَيْرٍ وَ ابْنُ فَضَّالٍ يَعْنِي الْحَسَنَ بْنَ عَلِيٍّ وَ عَمَّارٌ السَّابَاطِيُّ وَ عَلِيُّ بْنُ أَسْبَاطٍ وَ بَنُو الْحَسَنِ بْنِ عَلِيِّ بْنِ فَضَّالٍ عَلِيٌّ وَ أَخَوَاهُ وَ يُونُسُ بْنُ يَعْقُوبَ وَ مُعَاوِيَةُ بْنُ حَكِيمٍ، وَ عَدَّ عِدَّةً مِنْ أَجِلَّةِ الْعُلَمَاءِ.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دَاوُدَ بْنِ فَرْقَدٍ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6 640</w:t>
      </w:r>
      <w:r w:rsidRPr="0027727F">
        <w:rPr>
          <w:rFonts w:cs="B Badr" w:hint="cs"/>
          <w:color w:val="780000"/>
          <w:sz w:val="26"/>
          <w:szCs w:val="26"/>
          <w:rtl/>
        </w:rPr>
        <w:t xml:space="preserve"> مُحَمَّدُ بْنُ مَسْعُودٍ، قَالَ حَدَّثَنِي عَبْدُ اللَّهِ بْنُ مُحَمَّدٍ، قَالَ حَدَّثَنِي الْوَشَّاءُ، عَنْ عَلِيِّ بْنِ عُقْبَةَ، عَنْ دَاوُدَ بْنِ فَرْقَدٍ، قَالَ‏</w:t>
      </w:r>
      <w:r w:rsidRPr="0027727F">
        <w:rPr>
          <w:rFonts w:cs="B Badr" w:hint="cs"/>
          <w:color w:val="242887"/>
          <w:sz w:val="26"/>
          <w:szCs w:val="26"/>
          <w:rtl/>
        </w:rPr>
        <w:t>، قُلْتُ لِأَبِي عَبْدِ اللَّهِ (ع) جُعِلْتُ فِدَاكَ كُنْتُ أُصَلِّي عِنْدَ الْقَبْرِ وَ إِذَا رَجُلٌ خَلْفِي يَقُولُ:</w:t>
      </w:r>
      <w:r w:rsidRPr="0027727F">
        <w:rPr>
          <w:rFonts w:cs="B Badr" w:hint="cs"/>
          <w:color w:val="006A0F"/>
          <w:sz w:val="26"/>
          <w:szCs w:val="26"/>
          <w:rtl/>
        </w:rPr>
        <w:t xml:space="preserve"> أَ تُرِيدُونَ أَنْ تَهْدُوا مَنْ أَضَلَّ اللَّهُ‏ وَ اللَّهُ أَرْكَسَهُمْ‏</w:t>
      </w:r>
      <w:r w:rsidRPr="0027727F">
        <w:rPr>
          <w:rFonts w:cs="B Badr" w:hint="cs"/>
          <w:color w:val="965AA0"/>
          <w:sz w:val="26"/>
          <w:szCs w:val="26"/>
          <w:rtl/>
        </w:rPr>
        <w:t xml:space="preserve"> «1»</w:t>
      </w:r>
      <w:r w:rsidRPr="0027727F">
        <w:rPr>
          <w:rFonts w:cs="B Badr" w:hint="cs"/>
          <w:color w:val="02802C"/>
          <w:sz w:val="26"/>
          <w:szCs w:val="26"/>
          <w:rtl/>
        </w:rPr>
        <w:t xml:space="preserve"> بِما كَسَبُوا</w:t>
      </w:r>
      <w:r w:rsidRPr="0027727F">
        <w:rPr>
          <w:rFonts w:cs="B Badr" w:hint="cs"/>
          <w:color w:val="242887"/>
          <w:sz w:val="26"/>
          <w:szCs w:val="26"/>
          <w:rtl/>
        </w:rPr>
        <w:t>، قَالَ، فَالْتَفَتُّ إِلَيْهِ وَ قَدْ تَأَوَّلَ عَلَيَّ هَذِهِ الْآيَةَ، وَ مَا أَدْرِي مَنْ هُوَ! وَ أَنَا أَقُولُ-</w:t>
      </w:r>
      <w:r w:rsidRPr="0027727F">
        <w:rPr>
          <w:rFonts w:cs="B Badr" w:hint="cs"/>
          <w:color w:val="006A0F"/>
          <w:sz w:val="26"/>
          <w:szCs w:val="26"/>
          <w:rtl/>
        </w:rPr>
        <w:t xml:space="preserve"> وَ إِنَّ الشَّياطِينَ لَيُوحُونَ إِلى‏ أَوْلِيائِهِمْ لِيُجادِلُوكُمْ وَ إِنْ أَطَعْتُمُوهُمْ إِنَّكُمْ لَمُشْرِكُونَ‏</w:t>
      </w:r>
      <w:r w:rsidRPr="0027727F">
        <w:rPr>
          <w:rFonts w:cs="B Badr" w:hint="cs"/>
          <w:color w:val="242887"/>
          <w:sz w:val="26"/>
          <w:szCs w:val="26"/>
          <w:rtl/>
        </w:rPr>
        <w:t>، فَإِذَا هُوَ هَارُونُ بْنُ سَعْدٍ، قَالَ، فَضَحِكَ أَبُو عَبْدِ اللَّهِ (ع) ثُمَّ قَالَ: إِذًا أَصَبْتَ الْجَوَابَ، قُلِ‏</w:t>
      </w:r>
      <w:r w:rsidRPr="0027727F">
        <w:rPr>
          <w:rFonts w:cs="B Badr" w:hint="cs"/>
          <w:color w:val="965AA0"/>
          <w:sz w:val="26"/>
          <w:szCs w:val="26"/>
          <w:rtl/>
        </w:rPr>
        <w:t xml:space="preserve"> «2»</w:t>
      </w:r>
      <w:r w:rsidRPr="0027727F">
        <w:rPr>
          <w:rFonts w:cs="B Badr" w:hint="cs"/>
          <w:color w:val="242887"/>
          <w:sz w:val="26"/>
          <w:szCs w:val="26"/>
          <w:rtl/>
        </w:rPr>
        <w:t xml:space="preserve"> الْكَلَامَ بِإِذْنِ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641</w:t>
      </w:r>
      <w:r w:rsidRPr="0027727F">
        <w:rPr>
          <w:rFonts w:cs="B Badr" w:hint="cs"/>
          <w:color w:val="780000"/>
          <w:sz w:val="26"/>
          <w:szCs w:val="26"/>
          <w:rtl/>
        </w:rPr>
        <w:t xml:space="preserve"> حَمْدَوَيْهِ، قَالَ حَدَّثَنَا أَيُّوبُ، قَالَ حَدَّثَنِي صَفْوَانُ، عَنْ دَاوُدَ بْنِ فَرْقَدٍ، قَالَ‏</w:t>
      </w:r>
      <w:r w:rsidRPr="0027727F">
        <w:rPr>
          <w:rFonts w:cs="B Badr" w:hint="cs"/>
          <w:color w:val="242887"/>
          <w:sz w:val="26"/>
          <w:szCs w:val="26"/>
          <w:rtl/>
        </w:rPr>
        <w:t>، قُلْتُ لِأَبِي عَبْدِ اللَّهِ (ع) إِنَّ رَجُلًا خَلْفِي حِينَ صَلَّيْتُ الْمَغْرِبَ فِي مَسْجِدِ رَسُولِ اللَّهِ (ص) فَقَالَ:</w:t>
      </w:r>
      <w:r w:rsidRPr="0027727F">
        <w:rPr>
          <w:rFonts w:cs="B Badr" w:hint="cs"/>
          <w:color w:val="006A0F"/>
          <w:sz w:val="26"/>
          <w:szCs w:val="26"/>
          <w:rtl/>
        </w:rPr>
        <w:t xml:space="preserve"> فَما لَكُمْ فِي الْمُنافِقِينَ فِئَتَيْنِ وَ اللَّهُ أَرْكَسَهُمْ بِما كَسَبُوا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اركسه: نكسه.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اصيب الجواب قبل- خ. و يمكن أن يكون (قل) فعل امر: اي لك ان تدخل في الكلام معهم باذن اللّه.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346</w:t>
      </w:r>
    </w:p>
    <w:p w:rsidR="007E6FF1" w:rsidRPr="0027727F" w:rsidRDefault="007E6FF1" w:rsidP="008D125C">
      <w:pPr>
        <w:spacing w:line="400" w:lineRule="exact"/>
        <w:jc w:val="both"/>
        <w:rPr>
          <w:rFonts w:cs="B Badr"/>
          <w:sz w:val="26"/>
          <w:szCs w:val="26"/>
          <w:rtl/>
        </w:rPr>
      </w:pPr>
      <w:r w:rsidRPr="0027727F">
        <w:rPr>
          <w:rFonts w:cs="B Badr" w:hint="cs"/>
          <w:color w:val="006A0F"/>
          <w:sz w:val="26"/>
          <w:szCs w:val="26"/>
          <w:rtl/>
        </w:rPr>
        <w:t>أَ تُرِيدُونَ أَنْ تَهْدُوا مَنْ أَضَلَّ اللَّهُ‏</w:t>
      </w:r>
      <w:r w:rsidRPr="0027727F">
        <w:rPr>
          <w:rFonts w:cs="B Badr" w:hint="cs"/>
          <w:color w:val="242887"/>
          <w:sz w:val="26"/>
          <w:szCs w:val="26"/>
          <w:rtl/>
        </w:rPr>
        <w:t>، فَعَلِمْتُ أَنَّهُ يَعْنِينِي، فَالْتَفَتُّ إِلَيْهِ فَقُلْتُ:</w:t>
      </w:r>
      <w:r w:rsidRPr="0027727F">
        <w:rPr>
          <w:rFonts w:cs="B Badr" w:hint="cs"/>
          <w:color w:val="006A0F"/>
          <w:sz w:val="26"/>
          <w:szCs w:val="26"/>
          <w:rtl/>
        </w:rPr>
        <w:t xml:space="preserve"> وَ إِنَّ الشَّياطِينَ لَيُوحُونَ إِلى‏ أَوْلِيائِهِمْ لِيُجادِلُوكُمْ‏</w:t>
      </w:r>
      <w:r w:rsidRPr="0027727F">
        <w:rPr>
          <w:rFonts w:cs="B Badr" w:hint="cs"/>
          <w:color w:val="242887"/>
          <w:sz w:val="26"/>
          <w:szCs w:val="26"/>
          <w:rtl/>
        </w:rPr>
        <w:t>، وَ ذَكَرَ مِثْلَهُ سَوَاءً إِلَى آخِرِهِ‏</w:t>
      </w:r>
      <w:r w:rsidRPr="0027727F">
        <w:rPr>
          <w:rFonts w:cs="B Badr" w:hint="cs"/>
          <w:color w:val="965AA0"/>
          <w:sz w:val="26"/>
          <w:szCs w:val="26"/>
          <w:rtl/>
        </w:rPr>
        <w:t xml:space="preserve"> «1»</w:t>
      </w:r>
      <w:r w:rsidRPr="0027727F">
        <w:rPr>
          <w:rFonts w:cs="B Badr" w:hint="cs"/>
          <w:color w:val="242887"/>
          <w:sz w:val="26"/>
          <w:szCs w:val="26"/>
          <w:rtl/>
        </w:rPr>
        <w:t>، وَ قَالَ فِي آخِرِهِ: قُلْتُ جُعِلْتُ فِدَاكَ لَا جَرَمَ وَ اللَّهِ مَا تَكَلَّمَ بِكَلِمَةٍ، فَقَالَ أَبُو عَبْدِ اللَّهِ (ع) مَا أَحَدٌ أَجْهَلَ مِنْهُمْ إِنَّ فِي الْمُرْجِئَةِ فُتْيَا وَ عِلْماً وَ فِي الْخَوَارِجِ فُتْيَا</w:t>
      </w:r>
      <w:r w:rsidRPr="0027727F">
        <w:rPr>
          <w:rFonts w:cs="B Badr" w:hint="cs"/>
          <w:color w:val="965AA0"/>
          <w:sz w:val="26"/>
          <w:szCs w:val="26"/>
          <w:rtl/>
        </w:rPr>
        <w:t xml:space="preserve"> «2»</w:t>
      </w:r>
      <w:r w:rsidRPr="0027727F">
        <w:rPr>
          <w:rFonts w:cs="B Badr" w:hint="cs"/>
          <w:color w:val="242887"/>
          <w:sz w:val="26"/>
          <w:szCs w:val="26"/>
          <w:rtl/>
        </w:rPr>
        <w:t xml:space="preserve"> وَ عِلْماً، وَ مَا أَحَدٌ أَجْهَلَ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خَالِدِ بْنِ جَرِيرٍ الْبَجَلِيِ‏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642</w:t>
      </w:r>
      <w:r w:rsidRPr="0027727F">
        <w:rPr>
          <w:rFonts w:cs="B Badr" w:hint="cs"/>
          <w:color w:val="780000"/>
          <w:sz w:val="26"/>
          <w:szCs w:val="26"/>
          <w:rtl/>
        </w:rPr>
        <w:t xml:space="preserve"> مُحَمَّدُ بْنُ مَسْعُودٍ، قَالَ‏</w:t>
      </w:r>
      <w:r w:rsidRPr="0027727F">
        <w:rPr>
          <w:rFonts w:cs="B Badr" w:hint="cs"/>
          <w:color w:val="242887"/>
          <w:sz w:val="26"/>
          <w:szCs w:val="26"/>
          <w:rtl/>
        </w:rPr>
        <w:t xml:space="preserve"> سَأَلْتُ عَلِيَّ بْنَ الْحَسَنِ، عَنْ خَالِدِ بْنِ جَرِيرٍ الَّذِي يَرْوِي عَنْهُ الْحَسَنُ بْنُ مَحْبُوبٍ فَقَالَ كَانَ مِنْ بَجِيلَةَ وَ كَانَ صَالِحاً.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وَهْبِ بْنِ جُمَيْعٍ مَوْلَى إِسْحَاقَ بْنِ عَمَّارٍ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643</w:t>
      </w:r>
      <w:r w:rsidRPr="0027727F">
        <w:rPr>
          <w:rFonts w:cs="B Badr" w:hint="cs"/>
          <w:color w:val="780000"/>
          <w:sz w:val="26"/>
          <w:szCs w:val="26"/>
          <w:rtl/>
        </w:rPr>
        <w:t xml:space="preserve"> مُحَمَّدُ بْنُ مَسْعُودٍ، قَالَ‏</w:t>
      </w:r>
      <w:r w:rsidRPr="0027727F">
        <w:rPr>
          <w:rFonts w:cs="B Badr" w:hint="cs"/>
          <w:color w:val="242887"/>
          <w:sz w:val="26"/>
          <w:szCs w:val="26"/>
          <w:rtl/>
        </w:rPr>
        <w:t xml:space="preserve"> حَدَّثَنِي عَلِيُّ بْنُ الْحَسَنِ، وَ سَأَلْتُهُ عَنْ وَهْبِ بْنِ جُمَيْعٍ فَقَالَ مَا سَمِعْتُ فِيهِ إِلَّا خَيْراً.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عَلِيِّ بْنِ خُلَيْدٍ الْمَكْفُوفِ‏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644</w:t>
      </w:r>
      <w:r w:rsidRPr="0027727F">
        <w:rPr>
          <w:rFonts w:cs="B Badr" w:hint="cs"/>
          <w:color w:val="780000"/>
          <w:sz w:val="26"/>
          <w:szCs w:val="26"/>
          <w:rtl/>
        </w:rPr>
        <w:t xml:space="preserve"> مُحَمَّدُ بْنُ مَسْعُودٍ، قَالَ‏</w:t>
      </w:r>
      <w:r w:rsidRPr="0027727F">
        <w:rPr>
          <w:rFonts w:cs="B Badr" w:hint="cs"/>
          <w:color w:val="242887"/>
          <w:sz w:val="26"/>
          <w:szCs w:val="26"/>
          <w:rtl/>
        </w:rPr>
        <w:t xml:space="preserve"> سَأَلْتُ عَلِيَّ بْنَ الْحَسَنِ، عَنْ عَلِيِّ بْنِ خُلَيْدٍ قَالَ‏</w:t>
      </w:r>
      <w:r w:rsidRPr="0027727F">
        <w:rPr>
          <w:rFonts w:cs="B Badr" w:hint="cs"/>
          <w:color w:val="965AA0"/>
          <w:sz w:val="26"/>
          <w:szCs w:val="26"/>
          <w:rtl/>
        </w:rPr>
        <w:t xml:space="preserve"> «3»</w:t>
      </w:r>
      <w:r w:rsidRPr="0027727F">
        <w:rPr>
          <w:rFonts w:cs="B Badr" w:hint="cs"/>
          <w:color w:val="242887"/>
          <w:sz w:val="26"/>
          <w:szCs w:val="26"/>
          <w:rtl/>
        </w:rPr>
        <w:t>: يُعْرَفُ بِأَبِي الْحَسَنِ الْمَكْفُوفِ وَ هُوَ بَغْدَادِيٌّ، قَالَ: لَيْسَ بِهِ بَأْسٌ.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الى آخر الحديث-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الفتيا بالضم: الفتوى. و في بعض النسخ: فتيا و علماء.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كان-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347</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أُدَيْمِ بْنِ الْحُرِّ أَبِي الْحُرِّ الْحَذَّاءِ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645</w:t>
      </w:r>
      <w:r w:rsidRPr="0027727F">
        <w:rPr>
          <w:rFonts w:cs="B Badr" w:hint="cs"/>
          <w:color w:val="780000"/>
          <w:sz w:val="26"/>
          <w:szCs w:val="26"/>
          <w:rtl/>
        </w:rPr>
        <w:t xml:space="preserve"> قَالَ نَصْرُ بْنُ الصَّبَّاحِ‏</w:t>
      </w:r>
      <w:r w:rsidRPr="0027727F">
        <w:rPr>
          <w:rFonts w:cs="B Badr" w:hint="cs"/>
          <w:color w:val="242887"/>
          <w:sz w:val="26"/>
          <w:szCs w:val="26"/>
          <w:rtl/>
        </w:rPr>
        <w:t>: أَبُو الْحُرِّ اسْمُهُ أُدَيْمُ بْنُ الْحُرِّ وَ هُوَ حَذَّاءٌ صَاحِبُ أَبِي عَبْدِ اللَّهِ (ع)</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حَبِيبٍ السِّجِسْتَانِيِ‏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646</w:t>
      </w:r>
      <w:r w:rsidRPr="0027727F">
        <w:rPr>
          <w:rFonts w:cs="B Badr" w:hint="cs"/>
          <w:color w:val="780000"/>
          <w:sz w:val="26"/>
          <w:szCs w:val="26"/>
          <w:rtl/>
        </w:rPr>
        <w:t xml:space="preserve"> مُحَمَّدُ بْنُ مَسْعُودٍ، قَالَ‏</w:t>
      </w:r>
      <w:r w:rsidRPr="0027727F">
        <w:rPr>
          <w:rFonts w:cs="B Badr" w:hint="cs"/>
          <w:color w:val="242887"/>
          <w:sz w:val="26"/>
          <w:szCs w:val="26"/>
          <w:rtl/>
        </w:rPr>
        <w:t>: حَبِيبٌ السِّجِسْتَانِيُّ كَانَ أَوَّلًا شَارِياً</w:t>
      </w:r>
      <w:r w:rsidRPr="0027727F">
        <w:rPr>
          <w:rFonts w:cs="B Badr" w:hint="cs"/>
          <w:color w:val="965AA0"/>
          <w:sz w:val="26"/>
          <w:szCs w:val="26"/>
          <w:rtl/>
        </w:rPr>
        <w:t xml:space="preserve"> «2»</w:t>
      </w:r>
      <w:r w:rsidRPr="0027727F">
        <w:rPr>
          <w:rFonts w:cs="B Badr" w:hint="cs"/>
          <w:color w:val="242887"/>
          <w:sz w:val="26"/>
          <w:szCs w:val="26"/>
          <w:rtl/>
        </w:rPr>
        <w:t>، ثُمَّ دَخَلَ فِي هَذَا الْمَذْهَبِ وَ كَانَ مِنْ أَصْحَابِ أَبِي جَعْفَرٍ وَ أَبِي عَبْدِ اللَّهِ (عَلَيْهِمَا السَّلَامُ) مُنْقَطِعاً إِلَيْهِمَا.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زِيَادُ بْنُ أَبِي رَجَاءٍ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647</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ابْنَ فَضَّالٍ، عَنْ زِيَادِ بْنِ أَبِي رَجَاءٍ فَقَالَ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الطَّيَّارِ وَ أَبِيهِ‏</w:t>
      </w:r>
      <w:r w:rsidRPr="0027727F">
        <w:rPr>
          <w:rFonts w:cs="B Badr" w:hint="cs"/>
          <w:color w:val="965AA0"/>
          <w:sz w:val="26"/>
          <w:szCs w:val="26"/>
          <w:rtl/>
        </w:rPr>
        <w:t xml:space="preserve"> «3»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648</w:t>
      </w:r>
      <w:r w:rsidRPr="0027727F">
        <w:rPr>
          <w:rFonts w:cs="B Badr" w:hint="cs"/>
          <w:color w:val="780000"/>
          <w:sz w:val="26"/>
          <w:szCs w:val="26"/>
          <w:rtl/>
        </w:rPr>
        <w:t xml:space="preserve"> قَالَ مُحَمَّدُ بْنُ مَسْعُودٍ: حَدَّثَنِي مُحَمَّدُ بْنُ نُصَيْرٍ، قَالَ حَدَّثَنِي مُحَمَّدُ بْنُ الْحُسَيْنِ، عَنْ جَعْفَرِ بْنِ بَشِيرٍ، عَنِ ابْنِ بُكَيْرٍ، عَنْ حَمْزَةَ بْنِ الطَّيَّارِ</w:t>
      </w:r>
      <w:r w:rsidRPr="0027727F">
        <w:rPr>
          <w:rFonts w:cs="B Badr" w:hint="cs"/>
          <w:color w:val="965AA0"/>
          <w:sz w:val="26"/>
          <w:szCs w:val="26"/>
          <w:rtl/>
        </w:rPr>
        <w:t xml:space="preserve"> «4»</w:t>
      </w:r>
      <w:r w:rsidRPr="0027727F">
        <w:rPr>
          <w:rFonts w:cs="B Badr" w:hint="cs"/>
          <w:color w:val="780000"/>
          <w:sz w:val="26"/>
          <w:szCs w:val="26"/>
          <w:rtl/>
        </w:rPr>
        <w:t>، قَالَ‏</w:t>
      </w:r>
      <w:r w:rsidRPr="0027727F">
        <w:rPr>
          <w:rFonts w:cs="B Badr" w:hint="cs"/>
          <w:color w:val="242887"/>
          <w:sz w:val="26"/>
          <w:szCs w:val="26"/>
          <w:rtl/>
        </w:rPr>
        <w:t>، سَأَلَنِي أَبُو عَبْدِ اللَّهِ (ع) عَنْ قِرَاءَةِ الْقُرْآنِ فَقُلْتُ مَا أَنَا بِذَلِكَ، قَالَ لَكِنْ أَبُوكَ، قَالَ، فَسَأَلَنِي عَنِ الْفَرَائِضِ فَقُلْتُ أَنَا وَ مَا أَنَا بِذَلِكَ فَقَالَ لَكِنْ‏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باقى النسخ: يروى نيفا و أربعين حديثا عن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الجمع شراة و هم الخوارج.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ابنه-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النسختين: حمزة الطيّار، و في السند الآتى: حمزة بن الطيار. و هذا يدل على صحة الاطلاقين.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أَبُوكَ، قَالَ، ثُمَّ قَالَ: إِنَّ رَجُلًا مِنْ قُرَيْشٍ كَانَ لِي صَدِيقاً وَ كَانَ عَالِماً قَارِئاً، فَاجْتَمَعَ هُوَ وَ أَبُوكَ عِنْدَ أَبِي جَعْفَرٍ (ع)، فَقَالَ لِيُقْبِلْ كُلُّ وَاحِدٍ مِنْكُمَا عَلَى صَاحِبِهِ وَ يُسَائِلْ‏</w:t>
      </w:r>
      <w:r w:rsidRPr="0027727F">
        <w:rPr>
          <w:rFonts w:cs="B Badr" w:hint="cs"/>
          <w:color w:val="965AA0"/>
          <w:sz w:val="26"/>
          <w:szCs w:val="26"/>
          <w:rtl/>
        </w:rPr>
        <w:t xml:space="preserve"> «1»</w:t>
      </w:r>
      <w:r w:rsidRPr="0027727F">
        <w:rPr>
          <w:rFonts w:cs="B Badr" w:hint="cs"/>
          <w:color w:val="242887"/>
          <w:sz w:val="26"/>
          <w:szCs w:val="26"/>
          <w:rtl/>
        </w:rPr>
        <w:t xml:space="preserve"> كُلُّ وَاحِدٍ مِنْكُمَا صَاحِبَهُ! فَفَعَلَا، فَقَالَ الْقُرَشِيُّ لِأَبِي جَعْفَرٍ (ع) قَدْ عَلِمْتُ مَا أَرَدْتَ! أَرَدْتَ أَنْ تُعَلِّمَنِي أَنَّ فِي أَصْحَابِكَ مِثْلَ هَذَا، قَالَ هُوَ ذَاكَ كَيْفَ رَأَيْتَ‏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649</w:t>
      </w:r>
      <w:r w:rsidRPr="0027727F">
        <w:rPr>
          <w:rFonts w:cs="B Badr" w:hint="cs"/>
          <w:color w:val="780000"/>
          <w:sz w:val="26"/>
          <w:szCs w:val="26"/>
          <w:rtl/>
        </w:rPr>
        <w:t xml:space="preserve"> طَاهِرُ بْنُ عِيسَى، قَالَ حَدَّثَنِي جَعْفَرُ بْنُ أَحْمَدَ، قَالَ حَدَّثَنِي الشُّجَاعِيُّ، عَنْ مُحَمَّدِ بْنِ الْحُسَيْنِ، عَنْ صَفْوَانَ بْنِ يَحْيَى، عَنْ حَمْزَةَ بْنِ الطَّيَّارِ، عَنْ أَبِيهِ مُحَمَّدٍ قَالَ‏</w:t>
      </w:r>
      <w:r w:rsidRPr="0027727F">
        <w:rPr>
          <w:rFonts w:cs="B Badr" w:hint="cs"/>
          <w:color w:val="242887"/>
          <w:sz w:val="26"/>
          <w:szCs w:val="26"/>
          <w:rtl/>
        </w:rPr>
        <w:t>، جِئْتُ إِلَى بَابِ أَبِي جَعْفَرٍ (ع) أَسْتَأْذِنُ عَلَيْهِ فَلَمْ يَأْذَنْ لِي وَ أَذِنَ لِغَيْرِي، فَرَجَعْتُ إِلَى مَنْزِلِي وَ أَنَا مَغْمُومٌ، فَطَرَحْتُ نَفْسِي عَلَى سَرِيرٍ فِي الدَّارِ وَ ذَهَبَ عَنِّي النَّوْمُ، فَجَعَلْتُ أُفَكِّرُ وَ أَقُولُ أَ لَيْسَ الْمُرْجِئَةُ تَقُولُ كَذَا وَ الْقَدَرِيَّةُ تَقُولُ كَذَا وَ الْحَرُورِيَّةُ تَقُولُ كَذَا وَ الزَّيْدِيَّةُ تَقُولُ كَذَا، فَيُفْسِدُ عَلَيْهِمْ قَوْلَهُمْ، وَ أَنَا أُفَكِّرُ فِي هَذَا حَتَّى نَادَى الْمُنَادِي فَإِذَا الْبَابُ تُدَقُّ، فَقُلْتُ مَنْ هَذَا فَقَالَ رَسُولُ أَبِي جَعْفَرٍ (ع) يَقُولُ لَكَ أَبُو جَعْفَرٍ (ع) أَجِبْ! فَأَخَذْتُ ثِيَابِي وَ مَضَيْتُ مَعَهُ فَدَخَلْتُ عَلَيْهِ، فَلَمَّا رَءَانِي قَالَ يَا مُحَمَّدُ لَا إِلَى الْمُرْجِئَةِ وَ لَا إِلَى الْقَدَرِيَّةِ وَ لَا إِلَى الْحَرُورِيَّةِ وَ لَا إِلَى الزَّيْدِيَّةِ، وَ لَكِنْ إِلَيْنَا، إِنَّمَا حَجَبْتُكَ لِكَذَا وَ كَذَا، فَقَبِلْتُ وَ قُلْتُ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650</w:t>
      </w:r>
      <w:r w:rsidRPr="0027727F">
        <w:rPr>
          <w:rFonts w:cs="B Badr" w:hint="cs"/>
          <w:color w:val="780000"/>
          <w:sz w:val="26"/>
          <w:szCs w:val="26"/>
          <w:rtl/>
        </w:rPr>
        <w:t xml:space="preserve"> حَمْدَوَيْهِ وَ مُحَمَّدٌ ابْنَا نُصَيْرٍ، قَالا حَدَّثَنَا مُحَمَّدُ بْنُ عِيسَى، عَنْ عَلِيِّ بْنِ الْحَكَمِ، عَنْ أَبَانٍ الْأَحْمَرِ، عَنِ الطَّيَّارِ</w:t>
      </w:r>
      <w:r w:rsidRPr="0027727F">
        <w:rPr>
          <w:rFonts w:cs="B Badr" w:hint="cs"/>
          <w:color w:val="965AA0"/>
          <w:sz w:val="26"/>
          <w:szCs w:val="26"/>
          <w:rtl/>
        </w:rPr>
        <w:t xml:space="preserve"> «2»</w:t>
      </w:r>
      <w:r w:rsidRPr="0027727F">
        <w:rPr>
          <w:rFonts w:cs="B Badr" w:hint="cs"/>
          <w:color w:val="780000"/>
          <w:sz w:val="26"/>
          <w:szCs w:val="26"/>
          <w:rtl/>
        </w:rPr>
        <w:t xml:space="preserve"> قَالَ‏</w:t>
      </w:r>
      <w:r w:rsidRPr="0027727F">
        <w:rPr>
          <w:rFonts w:cs="B Badr" w:hint="cs"/>
          <w:color w:val="242887"/>
          <w:sz w:val="26"/>
          <w:szCs w:val="26"/>
          <w:rtl/>
        </w:rPr>
        <w:t>، قُلْتُ لِأَبِي عَبْدِ اللَّهِ (ع) بَلَغَنِي‏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يسأل-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ظاهر الأسناد في الباب يقتضى أن يكون المراد من الطيّار محمّدا اباه و ان يمكن أن يكون المراد ابنه حمزة أيضا لصحة الإطلاق كما في العنوان.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349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أَنَّكَ كَرِهْتَ مِنَّا مُنَاظَرَةَ النَّاسِ وَ كَرِهْتَ الْخُصُومَةَ فَقَالَ أَمَّا كَلَامُ مِثْلِكَ لِلنَّاسِ فَلَا نَكْرَهُهُ، مَنْ إِذَا طَارَ أَحْسَنَ أَنْ يَقَعَ وَ إِنْ وَقَعَ يُحْسِنُ أَنْ يَطِيرَ، فَمَنْ كَانَ هَكَذَا فَلَا نَكْرَهُ كَلَامَهُ.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651</w:t>
      </w:r>
      <w:r w:rsidRPr="0027727F">
        <w:rPr>
          <w:rFonts w:cs="B Badr" w:hint="cs"/>
          <w:color w:val="780000"/>
          <w:sz w:val="26"/>
          <w:szCs w:val="26"/>
          <w:rtl/>
        </w:rPr>
        <w:t xml:space="preserve"> حَمْدَوَيْهِ وَ إِبْرَاهِيمُ، قَالا حَدَّثَنَا مُحَمَّدُ بْنُ عِيسَى، عَنِ ابْنِ أَبِي عُمَيْرٍ، عَنْ هِشَامِ بْنِ الْحَكَمِ، قَالَ‏</w:t>
      </w:r>
      <w:r w:rsidRPr="0027727F">
        <w:rPr>
          <w:rFonts w:cs="B Badr" w:hint="cs"/>
          <w:color w:val="242887"/>
          <w:sz w:val="26"/>
          <w:szCs w:val="26"/>
          <w:rtl/>
        </w:rPr>
        <w:t>، قَالَ لِي أَبُو عَبْدِ اللَّهِ (ع) مَا فَعَلَ ابْنُ الطَّيَّارِ قَالَ، قُلْتُ مَاتَ، قَالَ رَحِمَهُ اللَّهُ وَ لَقَّاهُ‏</w:t>
      </w:r>
      <w:r w:rsidRPr="0027727F">
        <w:rPr>
          <w:rFonts w:cs="B Badr" w:hint="cs"/>
          <w:color w:val="006A0F"/>
          <w:sz w:val="26"/>
          <w:szCs w:val="26"/>
          <w:rtl/>
        </w:rPr>
        <w:t xml:space="preserve"> نَضْرَةً وَ سُرُوراً</w:t>
      </w:r>
      <w:r w:rsidRPr="0027727F">
        <w:rPr>
          <w:rFonts w:cs="B Badr" w:hint="cs"/>
          <w:color w:val="242887"/>
          <w:sz w:val="26"/>
          <w:szCs w:val="26"/>
          <w:rtl/>
        </w:rPr>
        <w:t xml:space="preserve"> فَقَدْ كَانَ شَدِيدَ الْخُصُومَةِ عَنَّا أَهْلَ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652</w:t>
      </w:r>
      <w:r w:rsidRPr="0027727F">
        <w:rPr>
          <w:rFonts w:cs="B Badr" w:hint="cs"/>
          <w:color w:val="780000"/>
          <w:sz w:val="26"/>
          <w:szCs w:val="26"/>
          <w:rtl/>
        </w:rPr>
        <w:t xml:space="preserve"> حَمْدَوَيْهِ وَ إِبْرَاهِيمُ، قَالا حَدَّثَنَا مُحَمَّدُ بْنُ عِيسَى، عَنْ يُونُسَ، عَنْ أَبِي جَعْفَرٍ الْأَحْوَلِ، عَنْ أَبِي عَبْدِ اللَّهِ (ع) فَقَالَ‏</w:t>
      </w:r>
      <w:r w:rsidRPr="0027727F">
        <w:rPr>
          <w:rFonts w:cs="B Badr" w:hint="cs"/>
          <w:color w:val="242887"/>
          <w:sz w:val="26"/>
          <w:szCs w:val="26"/>
          <w:rtl/>
        </w:rPr>
        <w:t>: مَا فَعَلَ ابْنُ الطَّيَّارِ فَقُلْتُ تُوُفِّيَ، فَقَالَ رَحِمَهُ اللَّهُ أَدْخَلَ اللَّهُ عَلَيْهِ الرَّحْمَةَ وَ نَضَّرَهُ، فَإِنَّهُ كَانَ يُخَاصِمُ عَنَّا أَهْلَ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653</w:t>
      </w:r>
      <w:r w:rsidRPr="0027727F">
        <w:rPr>
          <w:rFonts w:cs="B Badr" w:hint="cs"/>
          <w:color w:val="780000"/>
          <w:sz w:val="26"/>
          <w:szCs w:val="26"/>
          <w:rtl/>
        </w:rPr>
        <w:t xml:space="preserve"> فَضَالَةُ بْنُ جَعْفَرٍ</w:t>
      </w:r>
      <w:r w:rsidRPr="0027727F">
        <w:rPr>
          <w:rFonts w:cs="B Badr" w:hint="cs"/>
          <w:color w:val="965AA0"/>
          <w:sz w:val="26"/>
          <w:szCs w:val="26"/>
          <w:rtl/>
        </w:rPr>
        <w:t xml:space="preserve"> «1»</w:t>
      </w:r>
      <w:r w:rsidRPr="0027727F">
        <w:rPr>
          <w:rFonts w:cs="B Badr" w:hint="cs"/>
          <w:color w:val="780000"/>
          <w:sz w:val="26"/>
          <w:szCs w:val="26"/>
          <w:rtl/>
        </w:rPr>
        <w:t>، عَنْ أَبَانٍ، عَنْ حَمْزَةَ بْنِ الطَّيَّارِ، عَنْ أَبِي عَبْدِ اللَّهِ (ع) قَالَ‏</w:t>
      </w:r>
      <w:r w:rsidRPr="0027727F">
        <w:rPr>
          <w:rFonts w:cs="B Badr" w:hint="cs"/>
          <w:color w:val="242887"/>
          <w:sz w:val="26"/>
          <w:szCs w:val="26"/>
          <w:rtl/>
        </w:rPr>
        <w:t>، أَخَذَ أَبُو عَبْدِ اللَّهِ (ع) بِيَدِي ثُمَّ عَدَّ الْأَئِمَّةَ عَلَيْهِمُ السَّلَامُ إِمَاماً إِمَاماً يَحْسُبُهُمْ بِيَدِهِ حَتَّى انْتَهَى إِلَى أَبِي جَعْفَرٍ (ع) فَكَفَّ، فَقُلْتُ جَعَلَنِيَ اللَّهُ فِدَاكَ لَوْ فَلَقْتَ رُمَّانَةً فَأَحْلَلْتَ بَعْضَهَا وَ حَرَّمْتَ بَعْضاً لَشَهِدْتُ أَنَّ مَا حَرَّمْتَ حَرَامٌ وَ مَا أَحْلَلْتَ حَلَالٌ، فَقَالَ: فَحَسْبُكَ أَنْ تَقُولَ بِقَوْلِهِ، وَ مَا أَنَا إِلَّا مِثْلَهُمْ لِي مَا لَهُمْ وَ عَلَيَّ مَا عَلَيْهِمْ، فَإِنْ أَرَدْتَ أَنْ تَجِي‏ءَ يَوْمَ الْقِيَامَةِ مَعَ الَّذِينَ قَالَ اللَّهُ تَعَالَى:</w:t>
      </w:r>
      <w:r w:rsidRPr="0027727F">
        <w:rPr>
          <w:rFonts w:cs="B Badr" w:hint="cs"/>
          <w:color w:val="006A0F"/>
          <w:sz w:val="26"/>
          <w:szCs w:val="26"/>
          <w:rtl/>
        </w:rPr>
        <w:t xml:space="preserve"> يَوْمَ نَدْعُوا كُلَّ أُناسٍ بِإِمامِهِمْ‏</w:t>
      </w:r>
      <w:r w:rsidRPr="0027727F">
        <w:rPr>
          <w:rFonts w:cs="B Badr" w:hint="cs"/>
          <w:color w:val="242887"/>
          <w:sz w:val="26"/>
          <w:szCs w:val="26"/>
          <w:rtl/>
        </w:rPr>
        <w:t>، فَقُلْ بِقَوْلِهِ.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الترتيب: فضالة عن جعفر. و الصحيح بقرينة 798 فضالة و جعفر و لعدم وجود فضالة بن جعفر.</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350</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أَبِي الصَّبَّاحِ الْكِنَانِيِّ إِبْرَاهِيمَ بْنِ نُعَيْمٍ‏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654</w:t>
      </w:r>
      <w:r w:rsidRPr="0027727F">
        <w:rPr>
          <w:rFonts w:cs="B Badr" w:hint="cs"/>
          <w:color w:val="780000"/>
          <w:sz w:val="26"/>
          <w:szCs w:val="26"/>
          <w:rtl/>
        </w:rPr>
        <w:t xml:space="preserve"> مُحَمَّدُ بْنُ مَسْعُودٍ، قَالَ حَدَّثَنِي عَلِيُّ بْنُ مُحَمَّدٍ قَالَ حَدَّثَنِي أَحْمَدُ بْنُ مُحَمَّدٍ، عَنِ الْوَشَّاءِ، عَنْ بَعْضِ أَصْحَابِنَا قَالَ‏</w:t>
      </w:r>
      <w:r w:rsidRPr="0027727F">
        <w:rPr>
          <w:rFonts w:cs="B Badr" w:hint="cs"/>
          <w:color w:val="242887"/>
          <w:sz w:val="26"/>
          <w:szCs w:val="26"/>
          <w:rtl/>
        </w:rPr>
        <w:t>، قَالَ أَبُو عَبْدِ اللَّهِ (ع) لِأَبِي الصَّبَّاحِ الْكِنَانِيِّ أَنْتَ مِيزَانٌ! فَقَالَ لَهُ جُعِلْتُ فِدَاكَ الْمِيزَانُ‏</w:t>
      </w:r>
      <w:r w:rsidRPr="0027727F">
        <w:rPr>
          <w:rFonts w:cs="B Badr" w:hint="cs"/>
          <w:color w:val="965AA0"/>
          <w:sz w:val="26"/>
          <w:szCs w:val="26"/>
          <w:rtl/>
        </w:rPr>
        <w:t xml:space="preserve"> «1»</w:t>
      </w:r>
      <w:r w:rsidRPr="0027727F">
        <w:rPr>
          <w:rFonts w:cs="B Badr" w:hint="cs"/>
          <w:color w:val="242887"/>
          <w:sz w:val="26"/>
          <w:szCs w:val="26"/>
          <w:rtl/>
        </w:rPr>
        <w:t xml:space="preserve"> رُبَّمَا كَانَ فِيهِ عَيْنٌ!</w:t>
      </w:r>
      <w:r w:rsidRPr="0027727F">
        <w:rPr>
          <w:rFonts w:cs="B Badr" w:hint="cs"/>
          <w:color w:val="965AA0"/>
          <w:sz w:val="26"/>
          <w:szCs w:val="26"/>
          <w:rtl/>
        </w:rPr>
        <w:t xml:space="preserve"> «2»</w:t>
      </w:r>
      <w:r w:rsidRPr="0027727F">
        <w:rPr>
          <w:rFonts w:cs="B Badr" w:hint="cs"/>
          <w:color w:val="242887"/>
          <w:sz w:val="26"/>
          <w:szCs w:val="26"/>
          <w:rtl/>
        </w:rPr>
        <w:t xml:space="preserve"> قَالَ أَنْتَ مِيزَانٌ لَيْسَ فِيهِ 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655</w:t>
      </w:r>
      <w:r w:rsidRPr="0027727F">
        <w:rPr>
          <w:rFonts w:cs="B Badr" w:hint="cs"/>
          <w:color w:val="780000"/>
          <w:sz w:val="26"/>
          <w:szCs w:val="26"/>
          <w:rtl/>
        </w:rPr>
        <w:t xml:space="preserve"> بِهَذَا الْإِسْنَادِ عَنْ أَحْمَدَ، عَنْ عَلِيِّ بْنِ الْحَكَمِ، عَنْ أَبَانِ بْنِ عُثْمَانَ، عَنْ بُرَيْدٍ الْعِجْلِيِّ، قَالَ‏</w:t>
      </w:r>
      <w:r w:rsidRPr="0027727F">
        <w:rPr>
          <w:rFonts w:cs="B Badr" w:hint="cs"/>
          <w:color w:val="242887"/>
          <w:sz w:val="26"/>
          <w:szCs w:val="26"/>
          <w:rtl/>
        </w:rPr>
        <w:t>، كُنْتُ أَنَا وَ أَبُو الصَّبَّاحِ الْكِنَانِيُّ عِنْدَ أَبِي عَبْدِ اللَّهِ (ع) فَقَالَ: كَانَ أَصْحَابُ أَبِي وَ اللَّهِ خَيْراً مِنْكُمْ، كَانَ أَصْحَابُ أَبِي وَرَقاً لَا شَوْكَ فِيهِ وَ أَنْتُمُ الْيَوْمَ شَوْكٌ لَا وَرَقَ فِيهِ، فَقَالَ أَبُو الصَّبَّاحِ الْكِنَانِيُّ جُعِلْتُ فِدَاكَ فَنَحْنُ أَصْحَابُ أَبِيكَ! قَالَ: كُنْتُمْ يَوْمَئِذٍ خَيْراً مِنْكُمُ الْيَوْمَ.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656</w:t>
      </w:r>
      <w:r w:rsidRPr="0027727F">
        <w:rPr>
          <w:rFonts w:cs="B Badr" w:hint="cs"/>
          <w:color w:val="780000"/>
          <w:sz w:val="26"/>
          <w:szCs w:val="26"/>
          <w:rtl/>
        </w:rPr>
        <w:t xml:space="preserve"> مُحَمَّدُ بْنُ مَسْعُودٍ، قَالَ كَتَبَ إِلَيَّ الشَّاذَانِيُّ، قَالَ حَدَّثَنَا الْفَضْلُ، قَالَ حَدَّثَنِي عَلِيُّ بْنُ الْحَكَمِ وَ غَيْرُهُ، عَنْ أَبِي الصَّبَّاحِ الْكِنَانِيِّ قَالَ‏</w:t>
      </w:r>
      <w:r w:rsidRPr="0027727F">
        <w:rPr>
          <w:rFonts w:cs="B Badr" w:hint="cs"/>
          <w:color w:val="242887"/>
          <w:sz w:val="26"/>
          <w:szCs w:val="26"/>
          <w:rtl/>
        </w:rPr>
        <w:t xml:space="preserve"> جَاءَنِي سَدِيرٌ فَقَالَ لِي إِنَّ زَيْداً تَبَرَّأَ مِنْكَ، قَالَ فَأَخَذْتُ عَلَى ثِيَابِي، قَالَ‏</w:t>
      </w:r>
      <w:r w:rsidRPr="0027727F">
        <w:rPr>
          <w:rFonts w:cs="B Badr" w:hint="cs"/>
          <w:color w:val="965AA0"/>
          <w:sz w:val="26"/>
          <w:szCs w:val="26"/>
          <w:rtl/>
        </w:rPr>
        <w:t xml:space="preserve"> «3»</w:t>
      </w:r>
      <w:r w:rsidRPr="0027727F">
        <w:rPr>
          <w:rFonts w:cs="B Badr" w:hint="cs"/>
          <w:color w:val="242887"/>
          <w:sz w:val="26"/>
          <w:szCs w:val="26"/>
          <w:rtl/>
        </w:rPr>
        <w:t xml:space="preserve"> وَ كَانَ أَبُو الصَّبَّاحِ رَجُلًا ضَارِياً، قَالَ، فَأَتَيْتُهُ فَدَخَلْتُ عَلَيْهِ وَ سَلَّمْتُ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 الميزان-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العين في الميزان: الميل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قال عليّ بن الحكم و كان أبو الصباح ضاريا، و الضارى من الحيوان: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السبع.</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351</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ص351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فَقُلْتُ لَهُ يَا أَبَا الْحُسَيْنِ بَلَغَنِي أَنَّكَ قُلْتَ الْأَئِمَّةُ أَرْبَعَةٌ ثَلَاثَةٌ مَضَوْا</w:t>
      </w:r>
      <w:r w:rsidRPr="0027727F">
        <w:rPr>
          <w:rFonts w:cs="B Badr" w:hint="cs"/>
          <w:color w:val="965AA0"/>
          <w:sz w:val="26"/>
          <w:szCs w:val="26"/>
          <w:rtl/>
        </w:rPr>
        <w:t xml:space="preserve"> «1»</w:t>
      </w:r>
      <w:r w:rsidRPr="0027727F">
        <w:rPr>
          <w:rFonts w:cs="B Badr" w:hint="cs"/>
          <w:color w:val="242887"/>
          <w:sz w:val="26"/>
          <w:szCs w:val="26"/>
          <w:rtl/>
        </w:rPr>
        <w:t xml:space="preserve"> وَ الرَّابِعُ هُوَ الْقَائِمُ! قَالَ زَيْدٌ هَكَذَا قُلْتُ، قَالَ، فَقُلْتُ لِزَيْدٍ هَلْ تَذْكُرُ قَوْلَكَ لِي بِالْمَدِينَةِ فِي حَيَاةِ أَبِي جَعْفَرٍ (ع) وَ أَنْتَ تَقُولُ إِنَّ اللَّهَ تَعَالَى قَضَى فِي كِتَابِهِ: أَنَ‏</w:t>
      </w:r>
      <w:r w:rsidRPr="0027727F">
        <w:rPr>
          <w:rFonts w:cs="B Badr" w:hint="cs"/>
          <w:color w:val="006A0F"/>
          <w:sz w:val="26"/>
          <w:szCs w:val="26"/>
          <w:rtl/>
        </w:rPr>
        <w:t xml:space="preserve"> مَنْ قُتِلَ مَظْلُوماً فَقَدْ جَعَلْنا لِوَلِيِّهِ سُلْطاناً</w:t>
      </w:r>
      <w:r w:rsidRPr="0027727F">
        <w:rPr>
          <w:rFonts w:cs="B Badr" w:hint="cs"/>
          <w:color w:val="242887"/>
          <w:sz w:val="26"/>
          <w:szCs w:val="26"/>
          <w:rtl/>
        </w:rPr>
        <w:t>، وَ إِنَّمَا الْأَئِمَّةُ وُلَاةُ الدَّمِ وَ أَهْلُ الْبَابِ وَ هَذَا أَبُو جَعْفَرٍ الْإِمَامِ فَإِنْ حَدَثَ بِهِ حَدَثٌ فَإِنَّ فِينَا خَلَفاً، وَ قَالَ، كَانَ يَسْمَعُ مِنِّي خُطَبَ‏</w:t>
      </w:r>
      <w:r w:rsidRPr="0027727F">
        <w:rPr>
          <w:rFonts w:cs="B Badr" w:hint="cs"/>
          <w:color w:val="965AA0"/>
          <w:sz w:val="26"/>
          <w:szCs w:val="26"/>
          <w:rtl/>
        </w:rPr>
        <w:t xml:space="preserve"> «2»</w:t>
      </w:r>
      <w:r w:rsidRPr="0027727F">
        <w:rPr>
          <w:rFonts w:cs="B Badr" w:hint="cs"/>
          <w:color w:val="242887"/>
          <w:sz w:val="26"/>
          <w:szCs w:val="26"/>
          <w:rtl/>
        </w:rPr>
        <w:t xml:space="preserve"> أَمِيرِ الْمُؤْمِنِينَ (ع) وَ أَنَا أَقُولُ: فَلَا تُعَلِّمُوهُمْ فَهُمْ أَعْلَمُ مِنْكُمْ، فَقَالَ لِي أَ مَا تَذْكُرُ هَذَا الْقَوْلَ‏</w:t>
      </w:r>
      <w:r w:rsidRPr="0027727F">
        <w:rPr>
          <w:rFonts w:cs="B Badr" w:hint="cs"/>
          <w:color w:val="965AA0"/>
          <w:sz w:val="26"/>
          <w:szCs w:val="26"/>
          <w:rtl/>
        </w:rPr>
        <w:t xml:space="preserve"> «3»</w:t>
      </w:r>
      <w:r w:rsidRPr="0027727F">
        <w:rPr>
          <w:rFonts w:cs="B Badr" w:hint="cs"/>
          <w:color w:val="242887"/>
          <w:sz w:val="26"/>
          <w:szCs w:val="26"/>
          <w:rtl/>
        </w:rPr>
        <w:t xml:space="preserve"> فَقُلْتُ بَلَى فَإِنَّ مِنْكُمْ مَنْ هُوَ كَذَلِكَ، قَالَ، ثُمَّ خَرَجْتُ مِنْ عِنْدِهِ فَتَهَيَّأْتُ وَ هَيَّأْتُ رَاحِلَةً، وَ مَضَيْتُ إِلَى أَبِي عَبْدِ اللَّهِ (ع) وَ دَخَلْتُ عَلَيْهِ، وَ قَصَصْتُ عَلَيْهِ مَا جَرَى بَيْنِي وَ بَيْنَ زَيْدٍ، فَقَالَ أَ رَأَيْتَ لَوْ أَنَّ اللَّهَ تَعَالَى ابْتَلَى زَيْداً فَخَرَجَ مِنَّا سَيْفَانِ آخَرَانِ بِأَيِّ شَيْ‏ءٍ يُعْرَفُ أَيُّ السُّيُوفِ سَيْفُ الْحَقِّ، وَ اللَّهِ مَا هُوَ كَمَا قَالَ، لَئِنْ خَرَجَ لَيَقْتُلُنَّ، قَالَ فَرَجَعْتُ فَانْتَهَيْتُ إِلَى الْقَادِسِيَّةِ فَاسْتَقْبَلَنِي الْخَبَرَ بِقَتْلِهِ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657</w:t>
      </w:r>
      <w:r w:rsidRPr="0027727F">
        <w:rPr>
          <w:rFonts w:cs="B Badr" w:hint="cs"/>
          <w:color w:val="780000"/>
          <w:sz w:val="26"/>
          <w:szCs w:val="26"/>
          <w:rtl/>
        </w:rPr>
        <w:t xml:space="preserve"> عَلِيُّ بْنُ مُحَمَّدِ بْنِ قُتَيْبَةَ، قَالَ حَدَّثَنَا أَبُو مُحَمَّدٍ الْفَضْلُ بْنُ شَاذَانَ، قَالَ حَدَّثَنِي عَلِيُّ بْنُ الْحَكَمِ، بِإِسْنَادِهِ، هَذَا الْحَدِيثَ بِعَيْنِهِ‏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658</w:t>
      </w:r>
      <w:r w:rsidRPr="0027727F">
        <w:rPr>
          <w:rFonts w:cs="B Badr" w:hint="cs"/>
          <w:color w:val="780000"/>
          <w:sz w:val="26"/>
          <w:szCs w:val="26"/>
          <w:rtl/>
        </w:rPr>
        <w:t xml:space="preserve"> مُحَمَّدُ بْنُ مَسْعُودٍ، قَالَ، قَالَ عَلِيُّ بْنُ الْحَسَنِ‏</w:t>
      </w:r>
      <w:r w:rsidRPr="0027727F">
        <w:rPr>
          <w:rFonts w:cs="B Badr" w:hint="cs"/>
          <w:color w:val="242887"/>
          <w:sz w:val="26"/>
          <w:szCs w:val="26"/>
          <w:rtl/>
        </w:rPr>
        <w:t>: أَبُو الصَّبَّاحِ الْكِنَانِيُ‏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يمكن أن يكون مراده على فرض الصحة آبائه الثلاثة و هم في (على بن الحسين بن على) و المراد من القائم هو نفسه، او غير ذلك من الإحتمالات.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بالفتح مصدر خطب خطبا اي وعظ. او بالضم فالفتح جمع خطبة.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يقول فكيف تعلّمنى و لا تتوجه الى قولك فلا تعلموهم و هم اعلم منكم.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ثِقَةُ وَ كَانَ كُوفِيّاً، وَ إِنَّمَا سُمِّيَ الْكِنَانِيَّ لِأَنَّ مَنْزِلَهُ فِي كِنَانَةَ فَعَرَفَ بِهِ وَ كَانَ عَبْدِيّاً</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أَبَانِ بْنِ عُثْمَانَ الْأَحْمَرِ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659</w:t>
      </w:r>
      <w:r w:rsidRPr="0027727F">
        <w:rPr>
          <w:rFonts w:cs="B Badr" w:hint="cs"/>
          <w:color w:val="780000"/>
          <w:sz w:val="26"/>
          <w:szCs w:val="26"/>
          <w:rtl/>
        </w:rPr>
        <w:t xml:space="preserve"> مُحَمَّدُ بْنُ مَسْعُودٍ، قَالَ حَدَّثَنِي مُحَمَّدُ بْنُ نُصَيْرٍ وَ حَمْدَوَيْهِ، قَالا حَدَّثَنَا مُحَمَّدُ بْنُ عِيسَى، عَنِ الْحَسَنِ بْنِ عَلِيِّ بْنِ يَقْطِينٍ، عَنْ إِبْرَاهِيمَ بْنِ أَبِي الْبِلَادِ، قَالَ‏</w:t>
      </w:r>
      <w:r w:rsidRPr="0027727F">
        <w:rPr>
          <w:rFonts w:cs="B Badr" w:hint="cs"/>
          <w:color w:val="242887"/>
          <w:sz w:val="26"/>
          <w:szCs w:val="26"/>
          <w:rtl/>
        </w:rPr>
        <w:t>، كُنْتُ أَقُودُ أَبِي وَ قَدْ كَانَ كَفَّ بَصَرَهُ، حَتَّى صِرْنَا إِلَى حَلْقَةٍ فِيهَا أَبَانٌ الْأَحْمَرُ، فَقَالَ لِي عَمَّنْ تُحَدِّثُ قُلْتُ عَنْ أَبِي عَبْدِ اللَّهِ (ع)، فَقَالَ وَيْحَهُ‏</w:t>
      </w:r>
      <w:r w:rsidRPr="0027727F">
        <w:rPr>
          <w:rFonts w:cs="B Badr" w:hint="cs"/>
          <w:color w:val="965AA0"/>
          <w:sz w:val="26"/>
          <w:szCs w:val="26"/>
          <w:rtl/>
        </w:rPr>
        <w:t xml:space="preserve"> «2»</w:t>
      </w:r>
      <w:r w:rsidRPr="0027727F">
        <w:rPr>
          <w:rFonts w:cs="B Badr" w:hint="cs"/>
          <w:color w:val="242887"/>
          <w:sz w:val="26"/>
          <w:szCs w:val="26"/>
          <w:rtl/>
        </w:rPr>
        <w:t xml:space="preserve"> سَمِعْتُ أَبَا عَبْدِ اللَّهِ (ع) يَقُولُ: أَمَا إِنَّ مِنْكُمُ الْكَذَّابِينَ وَ مِنْ غَيْرِكُمُ الْمُكَذِّبِينَ.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660</w:t>
      </w:r>
      <w:r w:rsidRPr="0027727F">
        <w:rPr>
          <w:rFonts w:cs="B Badr" w:hint="cs"/>
          <w:color w:val="780000"/>
          <w:sz w:val="26"/>
          <w:szCs w:val="26"/>
          <w:rtl/>
        </w:rPr>
        <w:t xml:space="preserve"> مُحَمَّدُ بْنُ مَسْعُودٍ، قَالَ حَدَّثَنِي عَلِيُّ بْنُ الْحَسَنِ، قَالَ‏</w:t>
      </w:r>
      <w:r w:rsidRPr="0027727F">
        <w:rPr>
          <w:rFonts w:cs="B Badr" w:hint="cs"/>
          <w:color w:val="242887"/>
          <w:sz w:val="26"/>
          <w:szCs w:val="26"/>
          <w:rtl/>
        </w:rPr>
        <w:t>، كَانَ أَبَانٌ مِنْ أَهْلِ الْبَصْرَةِ وَ كَانَ مَوْلَى بَجِيلَةَ وَ كَانَ يَسْكُنُ الْكُوفَةَ وَ كَانَ مِنَ النَّاوُوسِيَّةِ.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خَدِيجَةَ سَالِمِ بْنِ مُكْرَمٍ‏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661</w:t>
      </w:r>
      <w:r w:rsidRPr="0027727F">
        <w:rPr>
          <w:rFonts w:cs="B Badr" w:hint="cs"/>
          <w:color w:val="780000"/>
          <w:sz w:val="26"/>
          <w:szCs w:val="26"/>
          <w:rtl/>
        </w:rPr>
        <w:t xml:space="preserve"> مُحَمَّدُ بْنُ مَسْعُودٍ، قَالَ‏</w:t>
      </w:r>
      <w:r w:rsidRPr="0027727F">
        <w:rPr>
          <w:rFonts w:cs="B Badr" w:hint="cs"/>
          <w:color w:val="242887"/>
          <w:sz w:val="26"/>
          <w:szCs w:val="26"/>
          <w:rtl/>
        </w:rPr>
        <w:t xml:space="preserve"> سَأَلْتُ أَبَا الْحَسَنِ عَلِيَّ بْنَ الْحَسَنِ، عَنِ اسْمِ أَبِي خَدِيجَةَ قَالَ سَالِمُ بْنُ مُكْرَمٍ، فَقُلْتُ لَهُ ثِقَةٌ فَقَالَ: صَالِحٌ وَ كَانَ مِنْ أَهْلِ الْكُوفَةِ وَ كَانَ جَمَّالًا، وَ ذَكَرَ أَنَّهُ حَمَلَ أَبَا عَبْدِ اللَّهِ (ع) مِنْ مَكَّةَ إِلَى الْمَدِينَةِ، قَالَ، أَخْبَرَنَا عَبْدُ الرَّحْمَنِ بْنُ أَبِي هَاشِمٍ عَنْ أَبِي‏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نسبة الى عبد قيس او غيره.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الضمير راجع الى إبراهيم، و الخطاب الى افراد الحلقة.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خَدِيجَةَ قَالَ أَبُو عَبْدِ اللَّهِ (ع) لَا تَكْتَنِ بِأَبِي خَدِيجَةَ! قُلْتُ فَبِمَ أَكْتَنِي فَقَالَ بِأَبِي سَلَمَةَ، وَ كَانَ سَالِمٌ مِنْ أَصْحَابِ أَبِي الْخَطَّابِ، وَ كَانَ فِي الْمَسْجِدِ يَوْمَ بُعِثَ عِيسَى بْنُ مُوسَى بْنِ عَلِيِّ بْنِ عَبْدِ اللَّهِ بْنِ الْعَبَّاسِ، وَ كَانَ عَامِلَ الْمَنْصُورِ عَلَى الْكُوفَةِ إِلَى أَبِي الْخَطَّابِ، لَمَّا بَلَغَهُ أَنَّهُمْ قَدْ أَظْهَرُوا الْإِبَاحَاتِ وَ دَعَوُا النَّاسَ إِلَى نُبُوَّةِ أَبِي الْخَطَّابِ، وَ إِنَّهُمْ يَجْتَمِعُونَ فِي الْمَسْجِدِ وَ لَزِمُوا الْأَسَاطِينَ يُوَرُّونَ‏</w:t>
      </w:r>
      <w:r w:rsidRPr="0027727F">
        <w:rPr>
          <w:rFonts w:cs="B Badr" w:hint="cs"/>
          <w:color w:val="965AA0"/>
          <w:sz w:val="26"/>
          <w:szCs w:val="26"/>
          <w:rtl/>
        </w:rPr>
        <w:t xml:space="preserve"> «1»</w:t>
      </w:r>
      <w:r w:rsidRPr="0027727F">
        <w:rPr>
          <w:rFonts w:cs="B Badr" w:hint="cs"/>
          <w:color w:val="242887"/>
          <w:sz w:val="26"/>
          <w:szCs w:val="26"/>
          <w:rtl/>
        </w:rPr>
        <w:t xml:space="preserve"> النَّاسَ أَنَّهُمْ قَدْ لَزِمُوهَا لِلْعِبَادَةِ، وَ بَعَثَ إِلَيْهِمْ رَجُلًا فَقَتَلَهُمْ جَمِيعاً، لَمْ يُفْلِتْ مِنْهُمْ إِلَّا رَجُلٌ وَاحِدٌ أَصَابَتْهُ جِرَاحَاتٌ فَسَقَطَ بَيْنَ الْقَتْلَى يُعَدُّ فِيهِمْ، فَلَمَّا جَنَّهُ اللَّيْلُ خَرَجَ مِنْ بَيْنِهِمْ فَتَخَلَّصَ، وَ هُوَ أَبُو سَلَمَةَ سَالِمُ بْنُ مُكْرَمٍ الْجَمَّالُ الْمُلَقَّبُ بِأَبِي خَدِيجَةَ، فَذَكَرَ بَعْدَ ذَلِكَ أَنَّهُ تَابَ وَ كَانَ مِمَّنْ يَرْوِي الْحَدِيثَ.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فَيْضِ بْنِ الْمُخْتَارِ وَ سُلَيْمَانَ بْنِ خَالِدٍ وَ عَبْدِ السَّلَامِ بْنِ عَبْدِ الرَّحْمَنِ‏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662</w:t>
      </w:r>
      <w:r w:rsidRPr="0027727F">
        <w:rPr>
          <w:rFonts w:cs="B Badr" w:hint="cs"/>
          <w:color w:val="780000"/>
          <w:sz w:val="26"/>
          <w:szCs w:val="26"/>
          <w:rtl/>
        </w:rPr>
        <w:t xml:space="preserve"> حَمْدَوَيْهِ، قَالَ حَدَّثَنِي يَعْقُوبُ بْنُ يَزِيدَ، عَنِ ابْنِ أَبِي عُمَيْرٍ. وَ مُحَمَّدِ بْنِ مَسْعُودٍ، قَالَ حَدَّثَنِي أَحْمَدُ بْنُ الْمَنْصُورِ الْخُزَاعِيُّ، عَنْ أَحْمَدَ بْنِ الْفَضْلِ الْخُزَاعِيِّ، عَنِ ابْنِ أَبِي عُمَيْرٍ، قَالَ حَدَّثَنَا حَمَّادُ بْنُ عِيسَى، عَنْ عَبْدِ الْحَمِيدِ بْنِ أَبِي الدَّيْلَمِ، قَالَ‏</w:t>
      </w:r>
      <w:r w:rsidRPr="0027727F">
        <w:rPr>
          <w:rFonts w:cs="B Badr" w:hint="cs"/>
          <w:color w:val="242887"/>
          <w:sz w:val="26"/>
          <w:szCs w:val="26"/>
          <w:rtl/>
        </w:rPr>
        <w:t>، كُنْتُ عِنْدَ أَبِي عَبْدِ اللَّهِ (ع) فَأَتَاهُ كِتَابُ عَبْدِ السَّلَامِ بْنِ عَبْدِ الرَّحْمَنِ بْنِ نُعَيْمٍ وَ كِتَابُ الْفَيْضِ بْنِ الْمُخْتَارِ وَ سُلَيْمَانَ بْنِ خَالِدٍ، يُخْبِرُونَهُ‏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برون- خ. من الارائة. و يورون من التوريه.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 الْكُوفَةَ شَاغِرَةٌ بِرِجْلِهَا</w:t>
      </w:r>
      <w:r w:rsidRPr="0027727F">
        <w:rPr>
          <w:rFonts w:cs="B Badr" w:hint="cs"/>
          <w:color w:val="965AA0"/>
          <w:sz w:val="26"/>
          <w:szCs w:val="26"/>
          <w:rtl/>
        </w:rPr>
        <w:t xml:space="preserve"> «1»</w:t>
      </w:r>
      <w:r w:rsidRPr="0027727F">
        <w:rPr>
          <w:rFonts w:cs="B Badr" w:hint="cs"/>
          <w:color w:val="242887"/>
          <w:sz w:val="26"/>
          <w:szCs w:val="26"/>
          <w:rtl/>
        </w:rPr>
        <w:t>، وَ أَنَّهُ إِنْ أَمَرَهُمْ أَنْ يَأْخُذُوهَا، أَخَذُوهَا، فَلَمَّا قَرَأَ كِتَابَهُمْ رَمَى بِهِ، ثُمَّ قَالَ: مَا أَنَا لِهَؤُلَاءِ بِإِمَامٍ أَ مَا عَلِمُوا أَنَّ صَاحِبَهُمُ السُّفْيَانِيُّ.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الْفَيْضِ وَ يُونُسَ بْنِ ظَبْيَانَ وَ أَنَّ الْفَيْضَ أَوَّلُ مَنْ سَمِعَ عَنْ أَبِي عَبْدِ اللَّهِ (ع) نَصَّهُ عَلَى ابْنِهِ مُوسَى بْنِ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663</w:t>
      </w:r>
      <w:r w:rsidRPr="0027727F">
        <w:rPr>
          <w:rFonts w:cs="B Badr" w:hint="cs"/>
          <w:color w:val="780000"/>
          <w:sz w:val="26"/>
          <w:szCs w:val="26"/>
          <w:rtl/>
        </w:rPr>
        <w:t xml:space="preserve"> جَعْفَرُ بْنُ أَحْمَدَ بْنِ أَيُّوبَ، عَنْ أَحْمَدَ بْنِ الْحَسَنِ الْمِيثَمِيِ‏</w:t>
      </w:r>
      <w:r w:rsidRPr="0027727F">
        <w:rPr>
          <w:rFonts w:cs="B Badr" w:hint="cs"/>
          <w:color w:val="965AA0"/>
          <w:sz w:val="26"/>
          <w:szCs w:val="26"/>
          <w:rtl/>
        </w:rPr>
        <w:t xml:space="preserve"> «2»</w:t>
      </w:r>
      <w:r w:rsidRPr="0027727F">
        <w:rPr>
          <w:rFonts w:cs="B Badr" w:hint="cs"/>
          <w:color w:val="780000"/>
          <w:sz w:val="26"/>
          <w:szCs w:val="26"/>
          <w:rtl/>
        </w:rPr>
        <w:t>، عَنْ أَبِي نَجِيحٍ، عَنِ الْفَيْضِ بْنِ الْمُخْتَارِ.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عَنْهُ عَنْ عَلِيِّ بْنِ إِسْمَاعِيلَ، عَنْ أَبِي نَجِيحٍ عَنِ الْفَيْضِ، قَالَ‏</w:t>
      </w:r>
      <w:r w:rsidRPr="0027727F">
        <w:rPr>
          <w:rFonts w:cs="B Badr" w:hint="cs"/>
          <w:color w:val="242887"/>
          <w:sz w:val="26"/>
          <w:szCs w:val="26"/>
          <w:rtl/>
        </w:rPr>
        <w:t>، قُلْتُ لِأَبِي عَبْدِ اللَّهِ جُعِلْتُ فِدَاكَ، مَا تَقُولُ فِي الْأَرْضِ أَتَقَبَّلُهَا مِنَ السُّلْطَانِ ثُمَّ أُؤَاجِرُهَا آخَرِينَ عَلَى أَنَّ مَا أَخْرَجَ اللَّهُ مِنْهَا مِنْ شَيْ‏ءٍ كَانَ مِنْ ذَلِكَ النِّصْفُ أَوِ الثُّلُثُ أَوْ أَقَلُّ مِنْ ذَلِكَ أَوْ أَكْثَرُ قَالَ لَا بَأْسَ بِهِ، فَقَالَ لَهُ إِسْمَاعِيلُ ابْنُهُ يَا أَبَهْ لَمْ تَحَفَّظْ! قَالَ، فَقَالَ يَا بُنَيَّ أَ وَ لَيْسَ كَذَلِكَ أُعَامِلُ أَكَرَتِي!</w:t>
      </w:r>
      <w:r w:rsidRPr="0027727F">
        <w:rPr>
          <w:rFonts w:cs="B Badr" w:hint="cs"/>
          <w:color w:val="965AA0"/>
          <w:sz w:val="26"/>
          <w:szCs w:val="26"/>
          <w:rtl/>
        </w:rPr>
        <w:t xml:space="preserve"> «3»</w:t>
      </w:r>
      <w:r w:rsidRPr="0027727F">
        <w:rPr>
          <w:rFonts w:cs="B Badr" w:hint="cs"/>
          <w:color w:val="242887"/>
          <w:sz w:val="26"/>
          <w:szCs w:val="26"/>
          <w:rtl/>
        </w:rPr>
        <w:t xml:space="preserve"> إِنَّ كَثِيراً مَا أَقُولُ لَكَ الْزَمْنِي فَلَا تَفْعَلُ، فَقَامَ إِسْمَاعِيلُ فَخَرَجَ، فَقُلْتُ جُعِلْتُ فِدَاكَ وَ مَا عَلَى إِسْمَاعِيلَ أَلَّا يَلْزَمَكَ إِذَا كُنْتَ أُفْضِيَتْ إِلَيْهِ الْأَشْيَاءُ مِنْ بَعْدِكَ كَمَا أُفْضِيَتْ إِلَيْكَ بَعْدَ أَبِيكَ، قَالَ، فَقَالَ يَا فَيْضُ إِنَّ إِسْمَاعِيلَ لَيْسَ كَأَنَا مِنْ أَبِي، قُلْتُ جُعِلْتُ فِدَاكَ فَقَدْ كُنَّا لَا نَشُكُّ أَنَّ الرِّحَالَ سَتُحَطُّ إِلَيْهِ مِنْ بَعْدِكَ، وَ قَدْ قُلْتَ فِيهِ مَا قُلْتَ، فَإِنْ كَانَ مَا نَخَافُ وَ أَسْأَلُ اللَّهَ الْعَافِيَةَ فَإِلَى مَنْ قَالَ، فَأَمْسَكَ عَنِّي، فَقَبَّلْتُ رُكْبَتَهُ‏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شغر البلد شغورا إذا خلى من حافظ يمنعه و الرجل بالفتح: المراجل‏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ج و ه: التيمى.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الاكرة بفتحتين الحرّاس، و مفرده اكّار.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قُلْتُ ارْحَمْ سَيِّدِي فَإِنَّمَا هِيَ النَّارُ، وَ إِنِّي وَ اللَّهِ لَوْ طَمِعْتُ أَنِّي أَمُوتُ قَبْلَكَ مَا بَالَيْتُ وَ لَكِنِّي أَخَافُ الْبَقَاءَ بَعْدَكَ، فَقَالَ لِي مَكَانَكَ! ثُمَّ قَامَ إِلَى سِتْرٍ فِي الْبَيْتِ فَرَفَعَهُ وَ دَخَلَ، ثُمَّ مَكَثَ قَلِيلًا ثُمَّ صَاحَ يَا فَيْضُ ادْخُلْ! فَدَخَلْتُ فَإِذَا هُوَ فِي الْمَسْجِدِ قَدْ صَلَّى فِيهِ، وَ انْحَرَفَ عَنِ الْقِبْلَةِ فَجَلَسْتُ بَيْنَ يَدَيْهِ وَ دَخَلَ إِلَيْهِ أَبُو الْحَسَنِ (ع) وَ هُوَ يَوْمَئِذٍ خُمَاسِيٌّ وَ فِي يَدِهِ دِرَّةٌ</w:t>
      </w:r>
      <w:r w:rsidRPr="0027727F">
        <w:rPr>
          <w:rFonts w:cs="B Badr" w:hint="cs"/>
          <w:color w:val="965AA0"/>
          <w:sz w:val="26"/>
          <w:szCs w:val="26"/>
          <w:rtl/>
        </w:rPr>
        <w:t xml:space="preserve"> «1»</w:t>
      </w:r>
      <w:r w:rsidRPr="0027727F">
        <w:rPr>
          <w:rFonts w:cs="B Badr" w:hint="cs"/>
          <w:color w:val="242887"/>
          <w:sz w:val="26"/>
          <w:szCs w:val="26"/>
          <w:rtl/>
        </w:rPr>
        <w:t xml:space="preserve"> فَأَقْعَدَهُ عَلَى فَخِذِهِ، فَقَالَ لَهُ بِأَبِي أَنْتَ وَ أُمِّي مَا هَذِهِ الْمِخْفَقَةُ بِيَدِكَ قَالَ مَرَرْتُ بِعَلِيٍّ أَخِي وَ هِيَ فِي يَدِهِ يَضْرِبُ بِهَا بَهِيمَةً فَانْتَزَعْتُهَا مِنْ يَدَهُ، فَقَالَ أَبُو عَبْدِ اللَّهِ (ع) يَا فَيْضُ إِنَّ رَسُولَ اللَّهِ (ص) أُفْضِيَتْ إِلَيْهِ صُحُفُ إِبْرَاهِيمَ وَ مُوسَى (عَلَيْهِمَا السَّلَامُ) فَائْتَمَنَ‏</w:t>
      </w:r>
      <w:r w:rsidRPr="0027727F">
        <w:rPr>
          <w:rFonts w:cs="B Badr" w:hint="cs"/>
          <w:color w:val="965AA0"/>
          <w:sz w:val="26"/>
          <w:szCs w:val="26"/>
          <w:rtl/>
        </w:rPr>
        <w:t xml:space="preserve"> «2»</w:t>
      </w:r>
      <w:r w:rsidRPr="0027727F">
        <w:rPr>
          <w:rFonts w:cs="B Badr" w:hint="cs"/>
          <w:color w:val="242887"/>
          <w:sz w:val="26"/>
          <w:szCs w:val="26"/>
          <w:rtl/>
        </w:rPr>
        <w:t xml:space="preserve"> عَلَيْهَا رَسُولُ اللَّهِ (ص) عَلِيّاً (ع) وَ اتَّمَنَ عَلَيْهَا عَلِيٌّ الْحَسَنَ (ع) وَ اتَّمَنَ عَلَيْهَا الْحَسَنُ الْحُسَيْنَ (ع) وَ اتَّمَنَ عَلَيْهَا الْحُسَيْنُ عَلِيَّ بْنَ الْحُسَيْنِ (ع) وَ اتَّمَنَ عَلَيْهَا عَلِيُّ بْنُ الْحُسَيْنِ مُحَمَّدَ بْنَ عَلِيٍّ وَ اتَّمَنَنِي عَلَيْهَا أَبِي، وَ كَانَتْ عِنْدِي وَ لَقَدِ اتَّمَنْتُ عَلَيْهَا ابْنِي هَذَا عَلَى حَدَاثَتِهِ وَ هِيَ عِنْدَهُ، فَعَرَفْتُ مَا أَرَادَ، فَقُلْتُ لَهُ جُعِلْتُ فِدَاكَ زِدْنِي! قَالَ يَا فَيْضُ إِنَّ أَبِي كَانَ إِذَا أَرَادَ أَلَّا تُرَدَّ لَهُ دَعْوَةٌ أَقْعَدَنِي عَلَى يَمِينِهِ فَدَعَا وَ أَمَّنْتُ فَلَا تُرَدُّ لَهُ دَعْوَةٌ، وَ كَذَلِكَ أَصْنَعُ بِابْنِي هَذَا، وَ لَقَدْ ذَكَرْنَاكَ أَمْسِ بِالْمَوْقِفِ فَذَكَرْنَاكَ بِخَيْرٍ، فَقُلْتُ لَهُ يَا سَيِّدِي زِدْنِي! قَالَ يَا فَيْضُ إِنَّ أَبِي كَانَ إِذَا سَافَرَ وَ أَنَا مَعَهُ فَنَعَسَ، وَ هُوَ عَلَى رَاحِلَتِهِ أَدْنَيْتُ رَاحِلَتِي مِنْ رَاحِلَتِهِ فَوَسَّدْتُهُ زِرَاعِي الْمِيلَ وَ الْمِيلَيْنِ حَتَّى يَقْضِيَ وَطَرَهُ مِنَ النَّوْمِ، وَ كَذَلِكَ يَصْنَعُ‏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الدرّة بالكسر فالتشديد: السوط يضرب بها، و بمعناها المخفقة بالكسر.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ائتمن فلانا: اتخذه امينا. و يقال اتمن بقلب الهمزة تاء ثمّ ادغامها.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امّن تامينا: إذا قال آمين.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بِي ابْنِي هَذَا، قَالَ قُلْتُ جُعِلْتُ فِدَاكَ زِدْنِي! قَالَ إِنِّي لَأَجِدُ بِابْنِي هَذَا مَا كَانَ يَجِدُ يَعْقُوبُ بِيُوسُفَ، قُلْتُ يَا سَيِّدِي زِدْنِي! قَالَ هُوَ صَاحِبُكَ الَّذِي سَأَلْتَ عَنْهُ، فَأَقِرَّ لَهُ بِحَقِّهِ‏</w:t>
      </w:r>
      <w:r w:rsidRPr="0027727F">
        <w:rPr>
          <w:rFonts w:cs="B Badr" w:hint="cs"/>
          <w:color w:val="965AA0"/>
          <w:sz w:val="26"/>
          <w:szCs w:val="26"/>
          <w:rtl/>
        </w:rPr>
        <w:t xml:space="preserve"> «1»</w:t>
      </w:r>
      <w:r w:rsidRPr="0027727F">
        <w:rPr>
          <w:rFonts w:cs="B Badr" w:hint="cs"/>
          <w:color w:val="242887"/>
          <w:sz w:val="26"/>
          <w:szCs w:val="26"/>
          <w:rtl/>
        </w:rPr>
        <w:t>! فَقُمْتُ حَتَّى قَبَّلْتُ رَأْسَهُ وَ دَعَوْتُ اللَّهَ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فَقَالَ أَبُو عَبْدِ اللَّهِ (ع) أَمَا إِنَّهُ لَمْ يُؤْذَنْ لِي فِي أَمْرِكَ مِنْكَ، قُلْتُ جُعِلْتُ فِدَاكَ أُخْبِرُ بِهِ أَحَداً قَالَ نَعَمْ أَهْلَكَ وَ وُلْدَكَ وَ رُفَقَاءَكَ، وَ كَانَ مَعِي أَهْلِي وَ وُلْدِي وَ يُونُسُ بْنُ ظَبْيَانَ مِنْ رُفَقَائِي، فَلَمَّا أَخْبَرْتُهُمْ حَمِدُوا اللَّهَ عَلَى ذَلِكَ كَثِيراً، وَ قَالَ يُونُسُ لَا وَ اللَّهِ حَتَّى أَسْمَعَ ذَلِكَ مِنْهُ، وَ كَانَتْ فِيهِ عَجَلَةٌ، فَخَرَجَ وَ اتَّبَعْتُهُ فَلَمَّا انْتَهَيْتُ إِلَى الْبَابِ سَمِعْتُ أَبَا عَبْدِ اللَّهِ (ع) قَدْ سَبَقَنِي وَ قَالَ: الْأَمْرُ كَمَا قَالَ لَكَ الْفَيْضُ، قَالَ سَمِعْتُ وَ أَطَعْتُ.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سُلَيْمَانَ بْنِ خَالِدٍ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سُؤَالِهِ لِأَبِي جَعْفَرٍ (ع) عَنِ الْإِمَامِ هَلْ يَعْلَمُ مَا فِي يَوْمِهِ فَأَجَابَهُ بِمَا رَأَى بَيَانَ ذَلِكَ، وَ الدَّلِيلُ عَلَى صِدْقِ أَبِي جَعْفَرٍ (ع) مَا خَبَّرَهُ‏</w:t>
      </w:r>
      <w:r w:rsidRPr="0027727F">
        <w:rPr>
          <w:rFonts w:cs="B Badr" w:hint="cs"/>
          <w:color w:val="965AA0"/>
          <w:sz w:val="26"/>
          <w:szCs w:val="26"/>
          <w:rtl/>
        </w:rPr>
        <w:t xml:space="preserve"> «2»</w:t>
      </w:r>
      <w:r w:rsidRPr="0027727F">
        <w:rPr>
          <w:rFonts w:cs="B Badr" w:hint="cs"/>
          <w:color w:val="000000"/>
          <w:sz w:val="26"/>
          <w:szCs w:val="26"/>
          <w:rtl/>
        </w:rPr>
        <w:t xml:space="preserve"> بِهِ، وَ شَاهَدَهُ مِنْهُ مِنَ الدَّلَالَةِ عَلَى إِمَامَتِهِ (صَلَوَاتُ اللَّهِ عَلَيْهِ)، وَ احْتِجَاجِ سُلَيْمَانَ بْنِ خَالِدٍ عَلَى الْحَسَنِ بْنِ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664</w:t>
      </w:r>
      <w:r w:rsidRPr="0027727F">
        <w:rPr>
          <w:rFonts w:cs="B Badr" w:hint="cs"/>
          <w:color w:val="780000"/>
          <w:sz w:val="26"/>
          <w:szCs w:val="26"/>
          <w:rtl/>
        </w:rPr>
        <w:t xml:space="preserve"> حَمْدَوَيْهِ، قَالَ‏</w:t>
      </w:r>
      <w:r w:rsidRPr="0027727F">
        <w:rPr>
          <w:rFonts w:cs="B Badr" w:hint="cs"/>
          <w:color w:val="242887"/>
          <w:sz w:val="26"/>
          <w:szCs w:val="26"/>
          <w:rtl/>
        </w:rPr>
        <w:t xml:space="preserve"> سَأَلْتُ أَبَا الْحُسَيْنِ أَيُّوبَ بْنَ نُوحِ بْنِ دَرَّاجٍ النَّخَعِيَّ، عَنْ سُلَيْمَانَ بْنِ خَالِدٍ النَّخَعِيِّ، أَ ثِقَةٌ هُوَ فَقَالَ كَمَا يَكُونُ الثِّقَةُ</w:t>
      </w:r>
      <w:r w:rsidRPr="0027727F">
        <w:rPr>
          <w:rFonts w:cs="B Badr" w:hint="cs"/>
          <w:color w:val="965AA0"/>
          <w:sz w:val="26"/>
          <w:szCs w:val="26"/>
          <w:rtl/>
        </w:rPr>
        <w:t xml:space="preserve"> «3»</w:t>
      </w:r>
      <w:r w:rsidRPr="0027727F">
        <w:rPr>
          <w:rFonts w:cs="B Badr" w:hint="cs"/>
          <w:color w:val="242887"/>
          <w:sz w:val="26"/>
          <w:szCs w:val="26"/>
          <w:rtl/>
        </w:rPr>
        <w:t>، قَالَ، حَدَّثَنِي‏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غيبة النعمانيّ: قم فاقرّ- له بحقه فقمت حتّى قبلت يده و رأسه ...</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فقال لم يؤذن لي في المرّة الأولى منك.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بما اخبره-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فهو متصف بصفات و حالات يكون الثقة عليها على أحسن وجه.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عَبْدُ اللَّهِ بْنُ مُحَمَّدٍ، قَالَ حَدَّثَنِي أَبِي، عَنْ إِسْمَاعِيلَ بْنِ أَبِي حَمْزَةَ</w:t>
      </w:r>
      <w:r w:rsidRPr="0027727F">
        <w:rPr>
          <w:rFonts w:cs="B Badr" w:hint="cs"/>
          <w:color w:val="965AA0"/>
          <w:sz w:val="26"/>
          <w:szCs w:val="26"/>
          <w:rtl/>
        </w:rPr>
        <w:t xml:space="preserve"> «1»</w:t>
      </w:r>
      <w:r w:rsidRPr="0027727F">
        <w:rPr>
          <w:rFonts w:cs="B Badr" w:hint="cs"/>
          <w:color w:val="242887"/>
          <w:sz w:val="26"/>
          <w:szCs w:val="26"/>
          <w:rtl/>
        </w:rPr>
        <w:t xml:space="preserve"> قَالَ رَكِبَ أَبُو جَعْفَرٍ (ع) يَوْماً إِلَى حَائِطٍ لَهُ مِنْ حِيطَانِ الْمَدِينَةِ، فَرَكِبْتُ مَعَهُ إِلَى ذَلِكَ الْحَائِطِ وَ مَعَنَا سُلَيْمَانُ بْنُ خَالِدٍ، فَقَالَ لَهُ سُلَيْمَانُ بْنُ خَالِدٍ جُعِلْتُ فِدَاكَ يَعْلَمُ الْإِمَامُ مَا فِي يَوْمِهِ فَقَالَ يَا سُلَيْمَانُ وَ الَّذِي بَعَثَ مُحَمَّداً بِالنُّبُوَّةِ وَ اصْطَفَاهُ بِالرِّسَالَةِ، أَنَّهُ لَيَعْلَمُ مَا فِي يَوْمِهِ وَ فِي شَهْرِهِ وَ فِي سَنَتِهِ، ثُمَّ قَالَ يَا سُلَيْمَانُ أَ مَا عَلِمْتَ أَنَّ رُوحاً تَنْزِلُ عَلَيْهِ‏</w:t>
      </w:r>
      <w:r w:rsidRPr="0027727F">
        <w:rPr>
          <w:rFonts w:cs="B Badr" w:hint="cs"/>
          <w:color w:val="006A0F"/>
          <w:sz w:val="26"/>
          <w:szCs w:val="26"/>
          <w:rtl/>
        </w:rPr>
        <w:t xml:space="preserve"> فِي لَيْلَةِ الْقَدْرِ</w:t>
      </w:r>
      <w:r w:rsidRPr="0027727F">
        <w:rPr>
          <w:rFonts w:cs="B Badr" w:hint="cs"/>
          <w:color w:val="242887"/>
          <w:sz w:val="26"/>
          <w:szCs w:val="26"/>
          <w:rtl/>
        </w:rPr>
        <w:t xml:space="preserve"> فَيَعْلَمُ مَا فِي تِلْكَ السَّنَةِ إِلَى مِثْلِهَا مِنْ قَابِلٍ وَ عَلِمَ مَا يَحْدُثُ فِي اللَّيْلِ وَ النَّهَارِ، وَ السَّاعَةَ تَرَى مَا يَطْمَئِنُّ بِهِ قَلْبُكَ.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فَوَ اللَّهِ مَا سِرْنَا إِلَّا مِيلًا أَوْ نَحْوَ ذَلِكَ، حَتَّى قَالَ: السَّاعَةَ يَسْتَقْبِلُكَ رَجُلَانِ قَدْ سَرَقَا سَرِقَةً قَدْ أَضْمَرَا عَلَيْهَا، فَوَ اللَّهِ مَا سِرْنَا إِلَّا مِيلًا حَتَّى اسْتَقْبَلَنَا الرَّجُلَانِ، فَقَالَ أَبُو جَعْفَرٍ (ع) لِغِلْمَانِهِ عَلَيْكُمْ بِالسَّارِقَيْنِ! فَأُخِذَا حَتَّى أُتِيَ بِهِمَا، فَقَالَ سَرَقْتُمَا، فَحَلَفَا لَهُ بِاللَّهِ أَنَّهُمَا مَا سَرَقَا، فَقَالَ وَ اللَّهِ لَئِنْ أَنْتُمَا لَمْ تُخْرِجَا مَا سَرَقْتُمَا لَأَبْعَثَنَّ إِلَى الْمَوْضِعِ الَّذِي وَضَعْتُمَا فِيهِ سَرِقَتَكُمَا، وَ لَأَبْعَثَنَّ إِلَى صَاحِبِكُمَا الَّذِي سَرَقْتُمَاهُ حَتَّى يَأْخُذَكُمَا وَ يَرْفَعَكُمَا إِلَى وَالِي الْمَدِينَةِ، فَرَأْيَكُمَا فَأَبَيَا أَنْ يَرُدَّا الَّذِي سَرَقَاهُ، فَأَمَرَ أَبُو جَعْفَرٍ (ع) غِلْمَانَهُ أَنْ يَسْتَوْثِقُوا مِنْهُمَا، قَالَ، فَانْطَلِقْ أَنْتَ يَا سُلَيْمَانُ إِلَى ذَلِكَ الْجَبَلِ! وَ أَشَارَ بِيَدِهِ إِلَى نَاحِيَةٍ مِنَ الطَّرِيقِ، فَاصْعَدْ أَنْتَ وَ هَؤُلَاءِ الْغِلْمَانُ فَإِنَّ فِي قُلَّةِ الْجَبَلِ كَهْفاً، فَادْخُلْ أَنْتَ فِيهِ بِنَفْسِكَ حَتَّى تَسْتَخْرِجَ مَا فِيهِ وَ تَدْفَعَهُ إِلَى مَوْلَى‏</w:t>
      </w:r>
      <w:r w:rsidRPr="0027727F">
        <w:rPr>
          <w:rFonts w:cs="B Badr" w:hint="cs"/>
          <w:color w:val="965AA0"/>
          <w:sz w:val="26"/>
          <w:szCs w:val="26"/>
          <w:rtl/>
        </w:rPr>
        <w:t xml:space="preserve"> «2»</w:t>
      </w:r>
      <w:r w:rsidRPr="0027727F">
        <w:rPr>
          <w:rFonts w:cs="B Badr" w:hint="cs"/>
          <w:color w:val="242887"/>
          <w:sz w:val="26"/>
          <w:szCs w:val="26"/>
          <w:rtl/>
        </w:rPr>
        <w:t xml:space="preserve"> هَذَا، فَإِنَّ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حاشية الترتيب: الأظهر كذا- عن اسمعيل بن أبي عبد اللّه عن ابى حمزة.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مولاى-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سَرِقَةً لِرَجُلٍ آخَرَ وَ لَمْ يَأْتِ وَ سَوْفَ يَأْتِي، فَانْطَلَقْتُ وَ فِي قَلْبِي أَمْرٌ عَظِيمٌ مِمَّا سَمِعْتُ حَتَّى انْتَهَيْتُ إِلَى الْجَبَلِ، فَصَعِدْتُ إِلَى الْكَهْفِ الَّذِي وَصَفَهُ لِي فَاسْتَخْرَجْتُ مِنْهُ عَيْبَتَيْنِ‏</w:t>
      </w:r>
      <w:r w:rsidRPr="0027727F">
        <w:rPr>
          <w:rFonts w:cs="B Badr" w:hint="cs"/>
          <w:color w:val="965AA0"/>
          <w:sz w:val="26"/>
          <w:szCs w:val="26"/>
          <w:rtl/>
        </w:rPr>
        <w:t xml:space="preserve"> «1»</w:t>
      </w:r>
      <w:r w:rsidRPr="0027727F">
        <w:rPr>
          <w:rFonts w:cs="B Badr" w:hint="cs"/>
          <w:color w:val="242887"/>
          <w:sz w:val="26"/>
          <w:szCs w:val="26"/>
          <w:rtl/>
        </w:rPr>
        <w:t xml:space="preserve"> وِقْرَ رَجُلَيْنِ، حَتَّى أَتَيْتُ بِهِمَا أَبَا جَعْفَرٍ (ع)، فَقَالَ يَا سُلَيْمَانُ إِنْ بَقِيتَ إِلَى غَدٍ رَأَيْتَ الْعَجَبَ بِالْمَدِينَةِ مِمَّا يَظْلِمُ كَثِيرٌ مِنَ 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فَرَجَعْنَا إِلَى الْمَدِينَةِ، فَلَمَّا أَصْبَحْنَا أَخَذَ أَبُو جَعْفَرٍ (ع) بِأَيْدِينَا فَدَخَلْنَا مَعَهُ عَلَى وَالِي الْمَدِينَةِ، وَ قَدْ دَخَلَ الْمَسْرُوقُ مِنْهُ مَعَهُ بِرِجَالٍ بِرَاءٌ فَقَالَ هَؤُلَاءِ سَرَقُوهَا، وَ إِذَا الْوَالِي يَتَفَرَّسُهُمْ فَقَالَ أَبُو جَعْفَرٍ (ع) إِنَّ هَؤُلَاءِ بِرَاءٌ وَ لَيْسَ هُمْ سُرَّاقَهُ وَ سُرَّاقُهُ عِنْدِي، ثُمَّ قَالَ لِرَجُلٍ مَا ذَهَبَ لَكَ قَالَ عَيْبَةٌ فِيهَا كَذَا وَ كَذَا، فَادَّعَى مَا لَيْسَ لَهُ وَ مَا لَمْ يَذْهَبْ مِنْهُ، فَقَالَ أَبُو جَعْفَرٍ (ع) لِمَ تَكْذِبُ فَقَالَ أَنْتَ أَعْلَمُ بِمَا ذَهَبَ مِنِّي! فَهَمَّ الْوَالِي أَنْ يَبْطِشَ بِهِ حَتَّى كَفَّهُ أَبُو جَعْفَرٍ (ع)، ثُمَّ قَالَ لِلْغُلَامِ ائْتِنِي بِعَيْبَةِ كَذَا وَ كَذَا! فَأَتَى بِهَا، ثُمَّ قَالَ لِلْوَالِي إِنِ ادَّعَى فَوْقَ هَذَا وَ هُوَ كَاذِبٌ مُبْطِلٌ فِي جَمِيعِ مَا ادَّعَى، وَ عِنْدِي عَيْبَةٌ أُخْرَى لِرَجُلٍ آخَرَ وَ هُوَ يَأْتِيكَ إِلَى أَيَّامٍ وَ هُوَ رَجُلٌ مِنْ بَرْبَرَ، فَإِذَا أَتَاكَ فَأَرْشِدْهُ إِلَيَّ فَإِنَّ عَيْبَتَهُ عِنْدِي، وَ أَمَّا هَذَانِ السَّارِقَانِ فَلَسْتُ بِبَارِحٍ‏</w:t>
      </w:r>
      <w:r w:rsidRPr="0027727F">
        <w:rPr>
          <w:rFonts w:cs="B Badr" w:hint="cs"/>
          <w:color w:val="965AA0"/>
          <w:sz w:val="26"/>
          <w:szCs w:val="26"/>
          <w:rtl/>
        </w:rPr>
        <w:t xml:space="preserve"> «2»</w:t>
      </w:r>
      <w:r w:rsidRPr="0027727F">
        <w:rPr>
          <w:rFonts w:cs="B Badr" w:hint="cs"/>
          <w:color w:val="242887"/>
          <w:sz w:val="26"/>
          <w:szCs w:val="26"/>
          <w:rtl/>
        </w:rPr>
        <w:t xml:space="preserve"> مِنْ هَاهُنَا حَتَّى تَقْطَعَهُمَا، فَأَتَى بِالسَّارِقَيْنِ فَكَانَا يَرَيَانِ أَنَّهُ لَا يَقْطَعُهُمَا بِقَوْلِ أَبِي جَعْفَرٍ (ع)، فَقَالَ أَحَدُهُمَا لِمَ تَقْطَعُنَا وَ لَمْ نُقِرَّ عَلَى أَنْفُسِنَا بِشَيْ‏ءٍ! قَالَ وَيْلَكُمَا شَهِدَ عَلَيْكُمَا مَنْ لَوْ شَهِدَ عَلَى أَهْلِ الْمَدِينَةِ لَأَجَزْتُ شَهَادَتَهُ، فَلَمَّا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العيبة بالفتح: ما تجعل فيه الأشياء و الثياب كالصندوق و غيره. و الوقر بالكسر: الحمل الثقيل.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برح منه: زال.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359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قَطَعَهُمَا قَالَ أَحَدُهُمَا وَ اللَّهِ يَا أَبَا جَعْفَرٍ لَقَدْ قَطَعْتَنِي بِحَقٍّ، وَ مَا سَرَّنِي أَنَّ اللَّهَ عَزَّ وَ عَلَا أَجْرَى تَوْبَتِي عَلَى يَدِ غَيْرِكَ وَ أَنَّ لِي مَا حَازَتْهُ الْمَدِينَةُ، وَ إِنِّي لَأَعْلَمُ أَنَّكَ لَا تَعْلَمُ الْغَيْبَ وَ لَكِنَّكُمْ أَهْلُ بَيْتِ النُّبُوَّةِ وَ عَلَيْكُمْ نَزَلَتِ الْمَلَائِكَةُ وَ أَنْتُمْ مَعْدِنُ الرَّحْمَةِ، فَرَقَّ لَهُ أَبُو جَعْفَرٍ (ع) وَ قَالَ لَهُ أَنْتَ عَلَى خَيْرٍ! ثُمَّ الْتَفَتَ إِلَى الْوَالِي وَ جَمَاعَةِ النَّاسِ فَقَالَ وَ اللَّهِ لَقَدْ سَبَقَتْهُ‏</w:t>
      </w:r>
      <w:r w:rsidRPr="0027727F">
        <w:rPr>
          <w:rFonts w:cs="B Badr" w:hint="cs"/>
          <w:color w:val="965AA0"/>
          <w:sz w:val="26"/>
          <w:szCs w:val="26"/>
          <w:rtl/>
        </w:rPr>
        <w:t xml:space="preserve"> «1»</w:t>
      </w:r>
      <w:r w:rsidRPr="0027727F">
        <w:rPr>
          <w:rFonts w:cs="B Badr" w:hint="cs"/>
          <w:color w:val="242887"/>
          <w:sz w:val="26"/>
          <w:szCs w:val="26"/>
          <w:rtl/>
        </w:rPr>
        <w:t xml:space="preserve"> إِلَى الْجَنَّةِ بِعِشْرِينَ سَنَةً.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فَقَالَ سُلَيْمَانُ بْنُ خَالِدٍ لِأَبِي حَمْزَةَ يَا أَبَا حَمْزَةَ</w:t>
      </w:r>
      <w:r w:rsidRPr="0027727F">
        <w:rPr>
          <w:rFonts w:cs="B Badr" w:hint="cs"/>
          <w:color w:val="965AA0"/>
          <w:sz w:val="26"/>
          <w:szCs w:val="26"/>
          <w:rtl/>
        </w:rPr>
        <w:t xml:space="preserve"> «2»</w:t>
      </w:r>
      <w:r w:rsidRPr="0027727F">
        <w:rPr>
          <w:rFonts w:cs="B Badr" w:hint="cs"/>
          <w:color w:val="242887"/>
          <w:sz w:val="26"/>
          <w:szCs w:val="26"/>
          <w:rtl/>
        </w:rPr>
        <w:t xml:space="preserve"> رَأَيْتُ دَلَالَةً أَعْجَبَ مِنْ هَذَا، فَقَالَ أَبُو حَمْزَةَ الْعَجِيبَةُ فِي الْعَيْبَةِ الْأُخْرَى، فَوَ اللَّهِ مَا لَبِثْنَا إِلَّا ثَلَاثاً حَتَّى جَاءَ الْبَرْبَرِيُّ إِلَى الْوَالِي فَأَخْبَرَهُ بِقِصَّتِهَا، فَأَرْشَدَهُ الْوَالِي إِلَى أَبِي جَعْفَرٍ (ع) فَأَتَاهُ، فَقَالَ لَهُ أَبُو جَعْفَرٍ (ع) أَ لَا أُخْبِرُكَ بِمَا فِي عَيْبَتِكَ قَبْلَ أَنْ تُخْبِرَنِي فَقَالَ لَهُ الْبَرْبَرِيُّ إِنْ أَنْتَ أَخْبَرْتَنِي بِمَا فِيهَا عَلِمْتُ أَنَّكَ إِمَامٌ فَرَضَ اللَّهُ طَاعَتَكَ، فَقَالَ‏</w:t>
      </w:r>
      <w:r w:rsidRPr="0027727F">
        <w:rPr>
          <w:rFonts w:cs="B Badr" w:hint="cs"/>
          <w:color w:val="965AA0"/>
          <w:sz w:val="26"/>
          <w:szCs w:val="26"/>
          <w:rtl/>
        </w:rPr>
        <w:t xml:space="preserve"> «3»</w:t>
      </w:r>
      <w:r w:rsidRPr="0027727F">
        <w:rPr>
          <w:rFonts w:cs="B Badr" w:hint="cs"/>
          <w:color w:val="242887"/>
          <w:sz w:val="26"/>
          <w:szCs w:val="26"/>
          <w:rtl/>
        </w:rPr>
        <w:t xml:space="preserve"> أَبُو جَعْفَرٍ (ع) أَلْفُ دِينَارٍ لَكَ وَ أَلْفُ دِينَارٍ لِغَيْرِكَ وَ مِنَ الثِّيَابِ كَذَا وَ كَذَا، قَالَ فَمَا اسْمُ الرَّجُلِ الَّذِي لَهُ الْأَلْفُ قَالَ مُحَمَّدُ بْنُ عَبْدِ الرَّحْمَنِ وَ هُوَ عَلَى الْبَابِ يَنْتَظِرُكَ، أَ تَرَانِي أُخْبِرُكَ إِلَّا بِالْحَقِّ فَقَالَ الْبَرْبَرِيُّ آمَنْتُ بِاللَّهِ وَحْدَهُ لَا شَرِيكَ لَهُ وَ بِمُحَمَّدٍ (ع) وَ أَشْهَدُ أَنَّكُمْ أَهْلُ بَيْتِ الرَّحْمَةِ الَّذِينَ أَذْهَبَ اللَّهُ عَنْكُمُ الرِّجْسَ وَ طَهَّرَكُمْ تَطْهِيراً، فَقَالَ أَبُو جَعْفَرٍ (ع) رَحِمَكَ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سبقت يده إليها قبله.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ليس له ذكر في السند و المتن، فيمكن أن يكون السند كذلك: عن اسمعيل عن ابى حمزة. و يؤيده نقل اسمعيل بن الفضل عن ابى حمزة، و عدم ذكر لاسمعيل ابن أبي حمزة في كتب الرجال، و في المناقب نقل الرواية عن ابى حمزة مرسلا و هذا مويد آخر لما قلناه. و ما سبق من الترتيب يؤيد أيضا ما ذكرناه.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فقال له-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فَخَرَّ يَشْكُرُ</w:t>
      </w:r>
      <w:r w:rsidRPr="0027727F">
        <w:rPr>
          <w:rFonts w:cs="B Badr" w:hint="cs"/>
          <w:color w:val="965AA0"/>
          <w:sz w:val="26"/>
          <w:szCs w:val="26"/>
          <w:rtl/>
        </w:rPr>
        <w:t xml:space="preserve"> «1»</w:t>
      </w:r>
      <w:r w:rsidRPr="0027727F">
        <w:rPr>
          <w:rFonts w:cs="B Badr" w:hint="cs"/>
          <w:color w:val="242887"/>
          <w:sz w:val="26"/>
          <w:szCs w:val="26"/>
          <w:rtl/>
        </w:rPr>
        <w:t>، فَقَالَ سُلَيْمَانُ بْنُ خَالِدٍ حَجَجْتُ بَعْدَ ذَلِكَ عَشْرَ سِنِينَ وَ كُنْتُ أَرَى الْأَقْطَعَ مِنْ أَصْحَابِ أَبِي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665</w:t>
      </w:r>
      <w:r w:rsidRPr="0027727F">
        <w:rPr>
          <w:rFonts w:cs="B Badr" w:hint="cs"/>
          <w:color w:val="780000"/>
          <w:sz w:val="26"/>
          <w:szCs w:val="26"/>
          <w:rtl/>
        </w:rPr>
        <w:t xml:space="preserve"> حَمْدَوَيْهِ، قَالَ حَدَّثَنَا مُحَمَّدُ بْنُ عِيسَى، قَالَ حَدَّثَنِي يُونُسُ، عَنِ ابْنِ مُسْكَانَ، عَنْ سُلَيْمَانَ بْنِ خَالِدٍ، قَالَ‏</w:t>
      </w:r>
      <w:r w:rsidRPr="0027727F">
        <w:rPr>
          <w:rFonts w:cs="B Badr" w:hint="cs"/>
          <w:color w:val="242887"/>
          <w:sz w:val="26"/>
          <w:szCs w:val="26"/>
          <w:rtl/>
        </w:rPr>
        <w:t xml:space="preserve"> لَقِيتُ الْحَسَنَ بْنَ الْحَسَنِ، فَقَالَ أَ مَا لَنَا حَقٌّ أَ مَا لَنَا حُرْمَةٌ! إِذِ اخْتَرْتُمْ مِنَّا رَجُلًا وَاحِداً كَفَاكُمُ! فَلَمْ يَكُنْ لَهُ عِنْدِي جَوَابٌ، فَلَقِيتُ أَبَا عَبْدِ اللَّهِ (ع) فَأَخْبَرْتُهُ بِمَا كَانَ مِنْ قَوْلِهِ لِي، فَقَالَ لِي: الْقَهُ فَقُلْ لَهُ أَتَيْنَاكُمْ فَقُلْنَا هَلْ عِنْدَكُمْ مَا لَيْسَ عِنْدَ غَيْرِكُمْ فَقُلْتُمْ لَا، فَصَدَّقْنَاكُمْ وَ كُنْتُمْ أَهْلَ ذَلِكَ، وَ آتَيْنَا بَنِي عَمِّكُمْ فَقُلْنَا هَلْ عِنْدَكُمْ مَا لَيْسَ عِنْدَ النَّاسِ فَقَالُوا نَعَمْ، فَصَدَّقْنَاهُمْ وَ كَانُوا أَهْلَ ذَلِكَ، قَالَ، فَلَقِيتُهُ فَقُلْتُ لَهُ مَا قَالَ لِي، فَقَالَ لِيَ الْحَسَنُ فَإِنَّ عِنْدَنَا مَا لَيْسَ عِنْدَ النَّاسِ، فَلَمْ يَكُنْ عِنْدِي شَيْ‏ءٌ، فَأَتَيْتُ أَبَا عَبْدِ اللَّهِ (ع) فَأَخْبَرْتُهُ، فَقَالَ لِي: الْقَهُ وَ قُلْ إِنَّ اللَّهَ عَزَّ وَ جَلَّ يَقُولُ فِي كِتَابِهِ:</w:t>
      </w:r>
      <w:r w:rsidRPr="0027727F">
        <w:rPr>
          <w:rFonts w:cs="B Badr" w:hint="cs"/>
          <w:color w:val="006A0F"/>
          <w:sz w:val="26"/>
          <w:szCs w:val="26"/>
          <w:rtl/>
        </w:rPr>
        <w:t xml:space="preserve"> ائْتُونِي بِكِتابٍ مِنْ قَبْلِ هذا أَوْ أَثارَةٍ مِنْ عِلْمٍ إِنْ كُنْتُمْ صادِقِينَ‏</w:t>
      </w:r>
      <w:r w:rsidRPr="0027727F">
        <w:rPr>
          <w:rFonts w:cs="B Badr" w:hint="cs"/>
          <w:color w:val="242887"/>
          <w:sz w:val="26"/>
          <w:szCs w:val="26"/>
          <w:rtl/>
        </w:rPr>
        <w:t>، فَاقْعُدُوا لَنَا حَتَّى نَسْأَلَكُمْ! قَالَ، فَلَقِيتُهُ فَحَاجَجْتُهُ بِذَلِكَ، فَقَالَ لِي أَ فَمَا عِنْدَكُمْ شَيْ‏ءٌ أَلَّا تَعِيبُونَّا، إِنْ كَانَ فُلَانٌ تَفَرَّغَ وَ شَغَلْنَا فَذَاكَ الَّذِي يَذْهَبُ بِحَقِّنَا.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666</w:t>
      </w:r>
      <w:r w:rsidRPr="0027727F">
        <w:rPr>
          <w:rFonts w:cs="B Badr" w:hint="cs"/>
          <w:color w:val="780000"/>
          <w:sz w:val="26"/>
          <w:szCs w:val="26"/>
          <w:rtl/>
        </w:rPr>
        <w:t xml:space="preserve"> عَلِيُّ بْنُ مُحَمَّدٍ الْقُتَيْبِيُّ، قَالَ حَدَّثَنَا الْفَضْلُ بْنُ شَاذَانَ، قَالَ حَدَّثَنِي أَبِي، عَنْ عِدَّةٍ مِنْ أَصْحَابِنَا، عَنْ سُلَيْمَانَ بْنِ خَالِدٍ، قَالَ‏</w:t>
      </w:r>
      <w:r w:rsidRPr="0027727F">
        <w:rPr>
          <w:rFonts w:cs="B Badr" w:hint="cs"/>
          <w:color w:val="242887"/>
          <w:sz w:val="26"/>
          <w:szCs w:val="26"/>
          <w:rtl/>
        </w:rPr>
        <w:t>، قَالَ لِي أَبُو عَبْدِ اللَّهِ (ع) رَحِمَ اللَّهُ عَمِّي زَيْداً مَا قَدَرَ أَنْ يَسِيرَ بِكِتَابِ اللَّهِ سَاعَةً مِنْ نَهَارٍ، ثُمَّ قَالَ يَا سُلَيْمَانَ بْنَ خَالِدٍ مَا كَانَ عَدُوُّكُمْ عِنْدَكُمْ قُلْنَا كُفَّارٌ، قَالَ فَإِنَّ اللَّهَ عَزَّ وَ جَلَّ يَقُولُ: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6A0F"/>
          <w:sz w:val="26"/>
          <w:szCs w:val="26"/>
          <w:rtl/>
        </w:rPr>
        <w:t>حَتَّى إِذا أَثْخَنْتُمُوهُمْ فَشُدُّوا الْوَثاقَ فَإِمَّا مَنًّا بَعْدُ وَ إِمَّا فِداءً</w:t>
      </w:r>
      <w:r w:rsidRPr="0027727F">
        <w:rPr>
          <w:rFonts w:cs="B Badr" w:hint="cs"/>
          <w:color w:val="242887"/>
          <w:sz w:val="26"/>
          <w:szCs w:val="26"/>
          <w:rtl/>
        </w:rPr>
        <w:t>، فَجَعَلَ الْمَنَ‏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فحمد و شكر-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بَعْدَ الْإِثْخَانِ وَ أَسَرْتُمْ قَوْماً ثُمَّ خَلَّيْتُمْ سَبِيلَهُمْ قَبْلَ الْإِثْخَانِ فَمَنَنْتُمْ قَبْلَ- الْإِثْخَانِ وَ إِنَّمَا جَعَلَ اللَّهُ الْمَنَّ بَعْدَ الْإِثْخَانِ، حَتَّى خَرَجُوا عَلَيْكُمْ مِنْ وَجْهٍ آخَرَ فَقَاتَلُوكُمْ.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667</w:t>
      </w:r>
      <w:r w:rsidRPr="0027727F">
        <w:rPr>
          <w:rFonts w:cs="B Badr" w:hint="cs"/>
          <w:color w:val="780000"/>
          <w:sz w:val="26"/>
          <w:szCs w:val="26"/>
          <w:rtl/>
        </w:rPr>
        <w:t xml:space="preserve"> مُحَمَّدُ بْنُ مَسْعُودٍ وَ مُحَمَّدُ بْنُ الْحَسَنِ الْبَرَّانِيُّ، قَالا حَدَّثَنَا إِبْرَاهِيمُ بْنُ مُحَمَّدِ بْنِ فَارِسٍ، عَنْ أَحْمَدَ بْنِ الْحَسَنِ، عَنْ عَلِيِّ بْنِ يَعْقُوبَ، عَنْ مَرْوَانَ بْنِ مُسْلِمٍ، عَنْ عَمَّارٍ السَّابَاطِيِّ، قَالَ‏</w:t>
      </w:r>
      <w:r w:rsidRPr="0027727F">
        <w:rPr>
          <w:rFonts w:cs="B Badr" w:hint="cs"/>
          <w:color w:val="242887"/>
          <w:sz w:val="26"/>
          <w:szCs w:val="26"/>
          <w:rtl/>
        </w:rPr>
        <w:t xml:space="preserve"> قَالَ سُلَيْمَانُ بْنُ خَالِدٍ لِأَبِي عَبْدِ اللَّهِ (ع) وَ أَنَا جَالِسٌ إِنِّي مُنْذُ عَرَفْتُ هَذَا الْأَمْرَ أُصَلِّي فِي كُلِّ يَوْمٍ صَلَاتَيْنِ أَقْضِي مَا فَاتَنِي قَبْلَ مَعْرِفَتِهِ، قَالَ لَا تَفْعَلْ فَإِنَّ الْحَالَ الَّتِي كُنْتَ عَلَيْهَا أَعْظَمُ مِنْ تَرْكِ مَا تَرَكْتَ مِنَ الصَّلَاةِ.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668</w:t>
      </w:r>
      <w:r w:rsidRPr="0027727F">
        <w:rPr>
          <w:rFonts w:cs="B Badr" w:hint="cs"/>
          <w:color w:val="780000"/>
          <w:sz w:val="26"/>
          <w:szCs w:val="26"/>
          <w:rtl/>
        </w:rPr>
        <w:t xml:space="preserve"> مُحَمَّدُ بْنُ الْحَسَنِ وَ عُثْمَانُ بْنُ حَامِدٍ، قَالا حَدَّثَنَا مُحَمَّدُ بْنُ يَزْدَادَ، عَنْ مُحَمَّدِ بْنِ الْحُسَيْنِ، عَنِ الْحَسَنِ بْنِ عَلِيِّ بْنِ فَضَّالٍ، عَنْ مَرْوَانَ بْنِ مُسْلِمٍ، عَنْ عَمَّارٍ السَّابَاطِيِّ، قَالَ‏</w:t>
      </w:r>
      <w:r w:rsidRPr="0027727F">
        <w:rPr>
          <w:rFonts w:cs="B Badr" w:hint="cs"/>
          <w:color w:val="242887"/>
          <w:sz w:val="26"/>
          <w:szCs w:val="26"/>
          <w:rtl/>
        </w:rPr>
        <w:t>، كَانَ سُلَيْمَانُ بْنُ خَالِدٍ خَرَجَ مَعَ زَيْدِ بْنِ عَلِيٍّ حِينَ خَرَجَ، قَالَ، فَقَالَ لَهُ رَجُلٌ وَ نَحْنُ وُقُوفٌ فِي نَاحِيَةٍ وَ زَيْدٌ وَاقِفٌ فِي نَاحِيَةٍ مَا تَقُولُ فِي زَيْدٍ هُوَ خَيْرٌ أَمْ جَعْفَرٌ قَالَ سُلَيْمَانُ قُلْتُ وَ اللَّهِ لَيَوْمٌ مِنْ جَعْفَرٍ خَيْرٌ مِنْ زَيْدٍ أَيَّامَ الدُّنْيَا، قَالَ فَحَرَّكَ دَابَّتَهُ وَ أَتَى زَيْداً وَ قَصَّ عَلَيْهِ الْقِصَّةَ، قَالَ وَ مَضَيْتُ نَحْوَهُ فَانْتَهَيْتُ إِلَى زَيْدٍ وَ هُوَ يَقُولُ جَعْفَرٌ إِمَامُنَا فِي الْحَلَالِ وَ الْحَرَامِ.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الْعِيصِ بْنِ الْقَاسِمِ وَ كَلَامِهِ لِخَالِهِ‏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669</w:t>
      </w:r>
      <w:r w:rsidRPr="0027727F">
        <w:rPr>
          <w:rFonts w:cs="B Badr" w:hint="cs"/>
          <w:color w:val="780000"/>
          <w:sz w:val="26"/>
          <w:szCs w:val="26"/>
          <w:rtl/>
        </w:rPr>
        <w:t xml:space="preserve"> حَدَّثَنِي خَلَفُ بْنُ حَمَّادٍ</w:t>
      </w:r>
      <w:r w:rsidRPr="0027727F">
        <w:rPr>
          <w:rFonts w:cs="B Badr" w:hint="cs"/>
          <w:color w:val="965AA0"/>
          <w:sz w:val="26"/>
          <w:szCs w:val="26"/>
          <w:rtl/>
        </w:rPr>
        <w:t xml:space="preserve"> «1»</w:t>
      </w:r>
      <w:r w:rsidRPr="0027727F">
        <w:rPr>
          <w:rFonts w:cs="B Badr" w:hint="cs"/>
          <w:color w:val="780000"/>
          <w:sz w:val="26"/>
          <w:szCs w:val="26"/>
          <w:rtl/>
        </w:rPr>
        <w:t>، عَنْ أَبِي سَعِيدٍ الْآدَمِيِّ، عَنْ مُوسَى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ب و الترتيب و المطبوع، و في غيرها: صدقة بن حماد.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362</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سَلَّامٍ، عَنِ الْحَكَمِ بْنِ مِسْكِينٍ، عَنْ عِيصِ بْنِ الْقَاسِمِ قَالَ‏</w:t>
      </w:r>
      <w:r w:rsidRPr="0027727F">
        <w:rPr>
          <w:rFonts w:cs="B Badr" w:hint="cs"/>
          <w:color w:val="242887"/>
          <w:sz w:val="26"/>
          <w:szCs w:val="26"/>
          <w:rtl/>
        </w:rPr>
        <w:t>، دَخَلْتُ عَلَى أَبِي- عَبْدِ اللَّهِ (ع) مَعَ خَالِي سُلَيْمَانَ بْنِ خَالِدٍ، فَقَالَ لِخَالِي مَنْ هَذَا الْفَتَى قَالَ هَذَا ابْنُ أُخْتِي، قَالَ فَيَعْرِفُ أَمْرَكُمْ فَقَالَ لَهُ نَعَمْ، فَقَالَ الْحَمْدُ لِلَّهِ الَّذِي لَمْ يَجْعَلْهُ شَيْطَاناً، ثُمَّ قَالَ يَا لَيْتَنِي وَ إِيَّاكُمْ بِالطَّائِفِ أُحَدِّثُكُمْ وَ تُؤْنِسُونِّي، وَ تَضْمَنُ لَهُمْ أَلَّا يَخْرُجَ عَلَيْهِمْ‏</w:t>
      </w:r>
      <w:r w:rsidRPr="0027727F">
        <w:rPr>
          <w:rFonts w:cs="B Badr" w:hint="cs"/>
          <w:color w:val="965AA0"/>
          <w:sz w:val="26"/>
          <w:szCs w:val="26"/>
          <w:rtl/>
        </w:rPr>
        <w:t xml:space="preserve"> «1»</w:t>
      </w:r>
      <w:r w:rsidRPr="0027727F">
        <w:rPr>
          <w:rFonts w:cs="B Badr" w:hint="cs"/>
          <w:color w:val="242887"/>
          <w:sz w:val="26"/>
          <w:szCs w:val="26"/>
          <w:rtl/>
        </w:rPr>
        <w:t xml:space="preserve">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رِبْعِيِّ بْنِ عَبْدِ اللَّهِ أَبُو نُعَيْمٍ‏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670</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أَبَا مُحَمَّدٍ عَبْدَ اللَّهِ بْنَ مُحَمَّدِ بْنِ خَالِدٍ الطَّيَالِسِيَّ، عَنْ رِبْعِيِّ بْنِ عَبْدِ اللَّهِ فَقَالَ هُوَ بَصَرِي هُوَ ابْنُ الْجَارُودِ،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أَحْمَدَ بْنِ عَائِذٍ</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671</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أَبَا الْحَسَنِ عَلِيَّ بْنَ الْحَسَنِ بْنِ فَضَّالٍ، عَنْ أَحْمَدَ بْنِ عَائِذٍ كَيْفَ هُوَ فَقَالَ صَالِحٌ وَ كَانَ يَسْكُنُ بَغْدَادَ وَ، قَالَ أَبُو الْحَسَنِ أَنَا لَمْ أَلْقَهُ.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تَمَّ الْجُزْءُ الرَّابِعُ مِنْ كِتَابِ أَبِي عَمْرٍو الْكَشِّيِّ فِي أَخْبَارِ الرِّجَالِ وَ يَتْلُوهُ فِي الْجُزْءِ الْخَامِسِ: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مَا رُوِيَ فِي يُونُسَ بْنِ ظَبْيَانَ.</w:t>
      </w:r>
      <w:r w:rsidRPr="0027727F">
        <w:rPr>
          <w:rFonts w:cs="B Badr" w:hint="cs"/>
          <w:color w:val="006A0F"/>
          <w:sz w:val="26"/>
          <w:szCs w:val="26"/>
          <w:rtl/>
        </w:rPr>
        <w:t xml:space="preserve"> وَ الْحَمْدُ لِلَّهِ رَبِّ الْعالَمِينَ‏</w:t>
      </w:r>
      <w:r w:rsidRPr="0027727F">
        <w:rPr>
          <w:rFonts w:cs="B Badr" w:hint="cs"/>
          <w:color w:val="000000"/>
          <w:sz w:val="26"/>
          <w:szCs w:val="26"/>
          <w:rtl/>
        </w:rPr>
        <w:t>، وَ الصَّلَاةُ عَلَى مُحَمَّدٍ وَ آلِهِ الطَّيِّبِينَ الطَّاهِرِينَ، وَ السَّلَامُ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حرج عليه: قال له انت في حرج.</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363</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الْجُزْءُ الْخَامِسُ‏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مِنَ الِاخْتِيَارِ مِنْ أَبِي عَمْرٍو مُحَمَّدِ بْنِ عُمَرَ بْنِ عَبْدِ الْعَزِيزِ الْكَشِّيِّ فِي مَعْرِفَةِ الرِّجَالِ‏</w:t>
      </w:r>
      <w:r w:rsidRPr="0027727F">
        <w:rPr>
          <w:rFonts w:cs="B Badr" w:hint="cs"/>
          <w:color w:val="006A0F"/>
          <w:sz w:val="26"/>
          <w:szCs w:val="26"/>
          <w:rtl/>
        </w:rPr>
        <w:t xml:space="preserve"> بِسْمِ اللَّهِ الرَّحْمنِ الرَّحِيمِ‏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يُونُسَ بْنِ ظَبْيَانَ‏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672</w:t>
      </w:r>
      <w:r w:rsidRPr="0027727F">
        <w:rPr>
          <w:rFonts w:cs="B Badr" w:hint="cs"/>
          <w:color w:val="780000"/>
          <w:sz w:val="26"/>
          <w:szCs w:val="26"/>
          <w:rtl/>
        </w:rPr>
        <w:t xml:space="preserve"> قَالَ مُحَمَّدُ بْنُ مَسْعُودٍ</w:t>
      </w:r>
      <w:r w:rsidRPr="0027727F">
        <w:rPr>
          <w:rFonts w:cs="B Badr" w:hint="cs"/>
          <w:color w:val="242887"/>
          <w:sz w:val="26"/>
          <w:szCs w:val="26"/>
          <w:rtl/>
        </w:rPr>
        <w:t>: يُونُسُ بْنُ ظَبْيَانَ مُتَّهَمٌ غَالٍ وَ ذَكَرَ أَنَّ عَبْدَ اللَّهِ بْنَ مُحَمَّدِ بْنِ خَالِدٍ الطَّيَالِسِيَّ، قَالَ كَانَ الْحَسَنُ بْنُ عَلِيٍّ الْوَشَّاءُ ابْنُ بِنْتِ إِلْيَاسَ يُحَدِّثُنَا بِأَحَادِيثِهِ إِذْ مَرَّ عَلَيْنَا حَدِيثُ الَّذِي‏</w:t>
      </w:r>
      <w:r w:rsidRPr="0027727F">
        <w:rPr>
          <w:rFonts w:cs="B Badr" w:hint="cs"/>
          <w:color w:val="965AA0"/>
          <w:sz w:val="26"/>
          <w:szCs w:val="26"/>
          <w:rtl/>
        </w:rPr>
        <w:t xml:space="preserve"> «1»</w:t>
      </w:r>
      <w:r w:rsidRPr="0027727F">
        <w:rPr>
          <w:rFonts w:cs="B Badr" w:hint="cs"/>
          <w:color w:val="242887"/>
          <w:sz w:val="26"/>
          <w:szCs w:val="26"/>
          <w:rtl/>
        </w:rPr>
        <w:t xml:space="preserve"> يَرْوِيهِ يُونُسُ بْنُ ظَبْيَانَ، حَدِيثَ الْعَمُودِ، فَقَالَ تُحَدِّثُوا عَنِّي هَذَا الْحَدِيثَ لَا أَرْوِي‏</w:t>
      </w:r>
      <w:r w:rsidRPr="0027727F">
        <w:rPr>
          <w:rFonts w:cs="B Badr" w:hint="cs"/>
          <w:color w:val="965AA0"/>
          <w:sz w:val="26"/>
          <w:szCs w:val="26"/>
          <w:rtl/>
        </w:rPr>
        <w:t xml:space="preserve"> «2»</w:t>
      </w:r>
      <w:r w:rsidRPr="0027727F">
        <w:rPr>
          <w:rFonts w:cs="B Badr" w:hint="cs"/>
          <w:color w:val="242887"/>
          <w:sz w:val="26"/>
          <w:szCs w:val="26"/>
          <w:rtl/>
        </w:rPr>
        <w:t xml:space="preserve"> لَكُمْ ثُمَّ رَوَاهُ.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673</w:t>
      </w:r>
      <w:r w:rsidRPr="0027727F">
        <w:rPr>
          <w:rFonts w:cs="B Badr" w:hint="cs"/>
          <w:color w:val="780000"/>
          <w:sz w:val="26"/>
          <w:szCs w:val="26"/>
          <w:rtl/>
        </w:rPr>
        <w:t xml:space="preserve"> حَدَّثَنِي مُحَمَّدُ بْنُ قُولَوَيْهِ الْقُمِّيُّ، قَالَ حَدَّثَنِي سَعْدُ بْنُ عَبْدِ اللَّهِ، قَالَ حَدَّثَنِي مُحَمَّدُ بْنُ عِيسَى، عَنْ يُونُسَ، قَالَ‏</w:t>
      </w:r>
      <w:r w:rsidRPr="0027727F">
        <w:rPr>
          <w:rFonts w:cs="B Badr" w:hint="cs"/>
          <w:color w:val="242887"/>
          <w:sz w:val="26"/>
          <w:szCs w:val="26"/>
          <w:rtl/>
        </w:rPr>
        <w:t>، سَمِعْتُ رَجُلًا مِنَ الطَّيَّارَةِ يُحَدِّثُ أَبَا الْحَسَنِ الرِّضَا (ع) عَنْ يُونُسَ بْنِ ظَبْيَانَ أَنَّهُ، قَالَ كُنْتُ فِي بَعْضِ اللَّيَالِي وَ أَنَا فِي الطَّوَافِ فَإِذَا نِدَاءٌ مِنْ فَوْقِ رَأْسِي يَا يُونُسُ‏</w:t>
      </w:r>
      <w:r w:rsidRPr="0027727F">
        <w:rPr>
          <w:rFonts w:cs="B Badr" w:hint="cs"/>
          <w:color w:val="006A0F"/>
          <w:sz w:val="26"/>
          <w:szCs w:val="26"/>
          <w:rtl/>
        </w:rPr>
        <w:t xml:space="preserve"> إِنَّنِي أَنَا اللَّهُ لا إِلهَ إِلَّا أَنَا فَاعْبُدْنِي‏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النبيّ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لأروى-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364</w:t>
      </w:r>
    </w:p>
    <w:p w:rsidR="007E6FF1" w:rsidRPr="0027727F" w:rsidRDefault="007E6FF1" w:rsidP="008D125C">
      <w:pPr>
        <w:spacing w:line="400" w:lineRule="exact"/>
        <w:jc w:val="both"/>
        <w:rPr>
          <w:rFonts w:cs="B Badr"/>
          <w:sz w:val="26"/>
          <w:szCs w:val="26"/>
          <w:rtl/>
        </w:rPr>
      </w:pPr>
      <w:r w:rsidRPr="0027727F">
        <w:rPr>
          <w:rFonts w:cs="B Badr" w:hint="cs"/>
          <w:color w:val="006A0F"/>
          <w:sz w:val="26"/>
          <w:szCs w:val="26"/>
          <w:rtl/>
        </w:rPr>
        <w:t>وَ أَقِمِ الصَّلاةَ لِذِكْرِي‏</w:t>
      </w:r>
      <w:r w:rsidRPr="0027727F">
        <w:rPr>
          <w:rFonts w:cs="B Badr" w:hint="cs"/>
          <w:color w:val="242887"/>
          <w:sz w:val="26"/>
          <w:szCs w:val="26"/>
          <w:rtl/>
        </w:rPr>
        <w:t xml:space="preserve"> فَرَفَعْتُ رَأْسِي فَإِذَا ج‏</w:t>
      </w:r>
      <w:r w:rsidRPr="0027727F">
        <w:rPr>
          <w:rFonts w:cs="B Badr" w:hint="cs"/>
          <w:color w:val="965AA0"/>
          <w:sz w:val="26"/>
          <w:szCs w:val="26"/>
          <w:rtl/>
        </w:rPr>
        <w:t xml:space="preserve"> «1»</w:t>
      </w:r>
      <w:r w:rsidRPr="0027727F">
        <w:rPr>
          <w:rFonts w:cs="B Badr" w:hint="cs"/>
          <w:color w:val="242887"/>
          <w:sz w:val="26"/>
          <w:szCs w:val="26"/>
          <w:rtl/>
        </w:rPr>
        <w:t xml:space="preserve"> فَغَضِبَ أَبُو الْحَسَنِ (ع) غَضَباً لَمْ يَمْلِكْ نَفْسَهُ ثُمَّ، قَالَ لِلرَّجُلِ‏</w:t>
      </w:r>
      <w:r w:rsidRPr="0027727F">
        <w:rPr>
          <w:rFonts w:cs="B Badr" w:hint="cs"/>
          <w:color w:val="965AA0"/>
          <w:sz w:val="26"/>
          <w:szCs w:val="26"/>
          <w:rtl/>
        </w:rPr>
        <w:t xml:space="preserve"> «2»</w:t>
      </w:r>
      <w:r w:rsidRPr="0027727F">
        <w:rPr>
          <w:rFonts w:cs="B Badr" w:hint="cs"/>
          <w:color w:val="242887"/>
          <w:sz w:val="26"/>
          <w:szCs w:val="26"/>
          <w:rtl/>
        </w:rPr>
        <w:t xml:space="preserve"> اخْرُجْ عَنِّي لَعَنَكَ اللَّهُ وَ لَعَنَ مَنْ حَدَّثَكَ وَ لَعَنَ يُونُسَ بْنَ ظَبْيَانَ أَلْفَ لَعْنَةٍ يَتْبَعُهَا أَلْفُ لَعْنَةٍ كُلُّ لَعْنَةٍ مِنْهَا تُبْلِغُكَ قَعْرَ جَهَنَّمَ أَشْهَدُ مَا نَادَاهُ إِلَّا شَيْطَانٌ أَمَا إِنَّ يُونُسَ مَعَ أَبِي الْخَطَّابِ فِي أَشَدِّ الْعَذَابِ مَقْرُونَانِ وَ أَصْحَابَهُمَا إِلَى ذَلِكَ الشَّيْطَانِ مَعَ فِرْعَوْنَ وَ آلِ فِرْعَوْنَ فِي أَشَدِّ الْعَذَابِ سَمِعْتُ ذَلِكَ مِنْ أَبِي (ع) قَالَ يُونُسُ فَقَامَ الرَّجُلُ مِنْ عِنْدِهِ فَمَا بَلَغَ الْبَابَ إِلَّا عَشْرَ خُطًا حَتَّى صُرِعَ مَغْشِيّاً عَلَيْهِ وَ قَدْ قَاءَ رَجِيعَهُ‏</w:t>
      </w:r>
      <w:r w:rsidRPr="0027727F">
        <w:rPr>
          <w:rFonts w:cs="B Badr" w:hint="cs"/>
          <w:color w:val="965AA0"/>
          <w:sz w:val="26"/>
          <w:szCs w:val="26"/>
          <w:rtl/>
        </w:rPr>
        <w:t xml:space="preserve"> «3»</w:t>
      </w:r>
      <w:r w:rsidRPr="0027727F">
        <w:rPr>
          <w:rFonts w:cs="B Badr" w:hint="cs"/>
          <w:color w:val="242887"/>
          <w:sz w:val="26"/>
          <w:szCs w:val="26"/>
          <w:rtl/>
        </w:rPr>
        <w:t xml:space="preserve"> وَ حُمِلَ مَيِّتاً، فَقَالَ أَبُو الْحَسَنِ (ع) أَتَاهُ مَلَكٌ بِيَدِهِ عَمُودٌ فَضَرَبَ عَلَى هَامَتِهِ ضَرْبَةً قُلِبَ فِيهَا مَثَانَتُهُ‏</w:t>
      </w:r>
      <w:r w:rsidRPr="0027727F">
        <w:rPr>
          <w:rFonts w:cs="B Badr" w:hint="cs"/>
          <w:color w:val="965AA0"/>
          <w:sz w:val="26"/>
          <w:szCs w:val="26"/>
          <w:rtl/>
        </w:rPr>
        <w:t xml:space="preserve"> «4»</w:t>
      </w:r>
      <w:r w:rsidRPr="0027727F">
        <w:rPr>
          <w:rFonts w:cs="B Badr" w:hint="cs"/>
          <w:color w:val="242887"/>
          <w:sz w:val="26"/>
          <w:szCs w:val="26"/>
          <w:rtl/>
        </w:rPr>
        <w:t xml:space="preserve"> حَتَّى قَاءَ رَجِيعَهُ وَ عَجَّلَ اللَّهُ بِرُوحِهِ إِلَى الْهَاوِيَةِ وَ أَلْحَقَهُ بِصَاحِبِهِ الَّذِي حَدَّثَهُ، بِيُونُسَ بْنِ ظَبْيَانَ، وَ رَأَى الشَّيْطَانَ الَّذِي كَانَ يَتَرَاءَى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674</w:t>
      </w:r>
      <w:r w:rsidRPr="0027727F">
        <w:rPr>
          <w:rFonts w:cs="B Badr" w:hint="cs"/>
          <w:color w:val="780000"/>
          <w:sz w:val="26"/>
          <w:szCs w:val="26"/>
          <w:rtl/>
        </w:rPr>
        <w:t xml:space="preserve"> حَدَّثَنِي أَحْمَدُ بْنُ عَلِيٍّ، قَالَ حَدَّثَنِي أَبُو سَعِيدٍ الْآدَمِيُّ، عَنْ أَبِي الْقَاسِمِ عَبْدِ الرَّحْمَنِ بْنِ حَمَّادٍ، عَنِ ابْنِ فَضَّالٍ، عَنْ غَالِبِ بْنِ عُثْمَانَ، عَنْ عَمَّارِ بْنِ أَبِي عَنْبَسَةَ، قَالَ‏</w:t>
      </w:r>
      <w:r w:rsidRPr="0027727F">
        <w:rPr>
          <w:rFonts w:cs="B Badr" w:hint="cs"/>
          <w:color w:val="242887"/>
          <w:sz w:val="26"/>
          <w:szCs w:val="26"/>
          <w:rtl/>
        </w:rPr>
        <w:t xml:space="preserve"> هَلَكَتْ بِنْتٌ لِأَبِي الْخَطَّابِ فَلَمَّا دَفَنَهَا اطَّلَعَ يُونُسُ بْنُ ظَبْيَانَ فِي قَبْرِهَا، فَقَالَ السَّلَامُ عَلَيْكِ يَا بِنْتَ رَسُولِ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675</w:t>
      </w:r>
      <w:r w:rsidRPr="0027727F">
        <w:rPr>
          <w:rFonts w:cs="B Badr" w:hint="cs"/>
          <w:color w:val="780000"/>
          <w:sz w:val="26"/>
          <w:szCs w:val="26"/>
          <w:rtl/>
        </w:rPr>
        <w:t xml:space="preserve"> حَدَّثَنِي مُحَمَّدُ بْنُ قُولَوَيْهِ، عَنْ سَعْدِ بْنِ عَبْدِ اللَّهِ بْنِ أَبِي خَلَفٍ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فاذا ح- خ. ذاج و ذاح اي اسرع و سار سيرا عنيفا. و لم ار استعماله من افعل، فيمكن أن يكون في الأصل: فذاح او يكون المراد من (ج) جبرئيل رمزا.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هو الذي كان من الطيارة اي من الغلاة.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قاء قيئا: القى من فمه. و الرجيع: الروث.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متانته- خ و هي القوّة و الصلابة.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الْحَسَنِ بْنِ عَلِيٍّ الزَّيْتُونِيِّ، عَنْ أَبِي مُحَمَّدٍ الْقَاسِمِ بْنِ الْهَرَوِيِّ، عَنْ مُحَمَّدِ بْنِ الْحُسَيْنِ بْنِ أَبِي الْخَطَّابِ، عَنِ ابْنِ أَبِي عُمَيْرٍ، عَنْ هِشَامِ بْنِ سَالِمٍ، قَالَ‏</w:t>
      </w:r>
      <w:r w:rsidRPr="0027727F">
        <w:rPr>
          <w:rFonts w:cs="B Badr" w:hint="cs"/>
          <w:color w:val="242887"/>
          <w:sz w:val="26"/>
          <w:szCs w:val="26"/>
          <w:rtl/>
        </w:rPr>
        <w:t xml:space="preserve"> سَأَلْتُ أَبَا عَبْدِ اللَّهِ ع، عَنْ يُونُسَ بْنِ ظَبْيَانَ فَقَالَ رَحِمَهُ اللَّهُ وَ بَنَى لَهُ بَيْتاً فِي الْجَنَّةِ كَانَ وَ اللَّهِ مَأْمُوناً عَلَى الْحَدِيثِ.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الْكَشِّيُّ ابْنُ الْهَرَوِيِّ مَجْهُولٌ وَ هَذَا حَدِيثٌ غَيْرُ صَحِيحٍ مَعَ مَا قَدْ رُوِيَ فِي يُونُسَ بْنِ ظَبْيَانَ.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عَنْبَسَةَ بْنِ مُصْعَبٍ‏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676</w:t>
      </w:r>
      <w:r w:rsidRPr="0027727F">
        <w:rPr>
          <w:rFonts w:cs="B Badr" w:hint="cs"/>
          <w:color w:val="780000"/>
          <w:sz w:val="26"/>
          <w:szCs w:val="26"/>
          <w:rtl/>
        </w:rPr>
        <w:t xml:space="preserve"> قَالَ حَمْدَوَيْهِ‏</w:t>
      </w:r>
      <w:r w:rsidRPr="0027727F">
        <w:rPr>
          <w:rFonts w:cs="B Badr" w:hint="cs"/>
          <w:color w:val="242887"/>
          <w:sz w:val="26"/>
          <w:szCs w:val="26"/>
          <w:rtl/>
        </w:rPr>
        <w:t>: عَنْبَسَةُ بْنُ مُصْعَبٍ نَاوُوسِيٌّ وَاقِفِيٌّ عَلَى أَبِي عَبْدِ اللَّهِ (ع)، وَ إِنَّمَا سُمِّيَتِ النَّاوُوسِيَّةَ بِرَئِيسٍ كَانَ لَهُمْ يُقَالُ لَهُ فُلَانُ بْنُ فُلَانٍ النَّاوُوسُ.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677</w:t>
      </w:r>
      <w:r w:rsidRPr="0027727F">
        <w:rPr>
          <w:rFonts w:cs="B Badr" w:hint="cs"/>
          <w:color w:val="780000"/>
          <w:sz w:val="26"/>
          <w:szCs w:val="26"/>
          <w:rtl/>
        </w:rPr>
        <w:t xml:space="preserve"> عَلِيُّ بْنُ الْحَكَمِ، عَنْ مَنْصُورِ بْنِ يُونُسَ، عَنْ عَنْبَسَةَ بْنِ مُصْعَبٍ، قَالَ سَمِعْتُ أَبَا عَبْدِ اللَّهِ (ع) يَقُولُ‏</w:t>
      </w:r>
      <w:r w:rsidRPr="0027727F">
        <w:rPr>
          <w:rFonts w:cs="B Badr" w:hint="cs"/>
          <w:color w:val="242887"/>
          <w:sz w:val="26"/>
          <w:szCs w:val="26"/>
          <w:rtl/>
        </w:rPr>
        <w:t>: أَشْكُو إِلَى اللَّهِ وَحْدَتِي وَ تَقَلْقُلِي مِنْ أَهْلِ الْمَدِينَةِ حَتَّى تَقْدَمُوا وَ أَرَاكُمْ وَ أُسَرَّ بِكُمْ، فَلَيْتَ هذا [هَذِهِ‏] الطَّاغِيَةَ أَذِنَ لِي فَاتَّخَذْتُ قَصْراً فَسَكَنْتُهُ وَ أَسْكَنْتُكُمْ مَعِي، وَ أَضْمَنَ لَهُ أَلَّا يَجِي‏ءَ مِنْ نَاحِيَتِنَا مَكْرُوهٌ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الْحُسَيْنِ بْنِ أَبِي الْعَلَاءِ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678</w:t>
      </w:r>
      <w:r w:rsidRPr="0027727F">
        <w:rPr>
          <w:rFonts w:cs="B Badr" w:hint="cs"/>
          <w:color w:val="780000"/>
          <w:sz w:val="26"/>
          <w:szCs w:val="26"/>
          <w:rtl/>
        </w:rPr>
        <w:t xml:space="preserve"> قَالَ مُحَمَّدُ بْنُ مَسْعُودٍ: عَنْ عَلِيِّ بْنِ الْحَسَنِ‏</w:t>
      </w:r>
      <w:r w:rsidRPr="0027727F">
        <w:rPr>
          <w:rFonts w:cs="B Badr" w:hint="cs"/>
          <w:color w:val="242887"/>
          <w:sz w:val="26"/>
          <w:szCs w:val="26"/>
          <w:rtl/>
        </w:rPr>
        <w:t>: الْحُسَيْنُ بْنُ أَبِي الْعَلَاءِ الْخَفَّافُ وَ كَانَ أَعْوَرَ.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حَمْدَوَيْهِ‏</w:t>
      </w:r>
      <w:r w:rsidRPr="0027727F">
        <w:rPr>
          <w:rFonts w:cs="B Badr" w:hint="cs"/>
          <w:color w:val="242887"/>
          <w:sz w:val="26"/>
          <w:szCs w:val="26"/>
          <w:rtl/>
        </w:rPr>
        <w:t>: الْحُسَيْنُ هُوَ أَزْدِيٌّ، وَ هُوَ الْحُسَيْنُ بْنُ خَالِدِ بْنِ طَهْمَانَ الْخَفَّافُ،</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كُنْيَةُ خَالِدٍ أَبُو الْعَلَاءِ، أَخُوهُ عَبْدُ اللَّهِ بْنُ أَبِي الْعَلَاءِ.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أَبُو أَيُّوبَ إِبْرَاهِيمُ بْنُ عِيسَى الْخَزَّازُ</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679</w:t>
      </w:r>
      <w:r w:rsidRPr="0027727F">
        <w:rPr>
          <w:rFonts w:cs="B Badr" w:hint="cs"/>
          <w:color w:val="780000"/>
          <w:sz w:val="26"/>
          <w:szCs w:val="26"/>
          <w:rtl/>
        </w:rPr>
        <w:t xml:space="preserve"> قَالَ مُحَمَّدُ بْنُ مَسْعُودٍ: عَنْ عَلِيِّ بْنِ الْحَسَنِ‏</w:t>
      </w:r>
      <w:r w:rsidRPr="0027727F">
        <w:rPr>
          <w:rFonts w:cs="B Badr" w:hint="cs"/>
          <w:color w:val="242887"/>
          <w:sz w:val="26"/>
          <w:szCs w:val="26"/>
          <w:rtl/>
        </w:rPr>
        <w:t>، أَبُو أَيُّوبَ كُوفِيٌّ، اسْمُهُ إِبْرَاهِيمُ بْنُ عِيسَى،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عَلِيُّ بْنُ مَيْمُونٍ الصَّائِغُ‏</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680</w:t>
      </w:r>
      <w:r w:rsidRPr="0027727F">
        <w:rPr>
          <w:rFonts w:cs="B Badr" w:hint="cs"/>
          <w:color w:val="780000"/>
          <w:sz w:val="26"/>
          <w:szCs w:val="26"/>
          <w:rtl/>
        </w:rPr>
        <w:t xml:space="preserve"> مُحَمَّدُ بْنُ مَسْعُودٍ، قَالَ حَدَّثَنِي مُحَمَّدُ بْنُ نُصَيْرٍ، قَالَ حَدَّثَنِي مُحَمَّدُ بْنُ الْحَسَنِ، عَنْ جَعْفَرِ بْنِ بَشِيرٍ، عَنْ عَلِيِّ بْنِ مَيْمُونٍ الصَّائِغِ، قَالَ‏</w:t>
      </w:r>
      <w:r w:rsidRPr="0027727F">
        <w:rPr>
          <w:rFonts w:cs="B Badr" w:hint="cs"/>
          <w:color w:val="242887"/>
          <w:sz w:val="26"/>
          <w:szCs w:val="26"/>
          <w:rtl/>
        </w:rPr>
        <w:t>، دَخَلْتُ عَلَيْهِ يَعْنِي أَبَا عَبْدِ اللَّهِ (ع) لَيْلَةً، فَقُلْتُ إِنِّي أَدِينُ اللَّهَ بِوَلَايَتِكَ وَ وَلَايَةِ آبَائِكَ وَ أَجْدَادِكَ (عَلَيْهِمُ السَّلَامُ) فَادْعُ اللَّهَ أَنْ يُثَبِّتَنِي! فَقَالَ رَحِمَكَ اللَّهُ رَحِمَكَ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سَعِيدَةُ مَوْلَاةُ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681</w:t>
      </w:r>
      <w:r w:rsidRPr="0027727F">
        <w:rPr>
          <w:rFonts w:cs="B Badr" w:hint="cs"/>
          <w:color w:val="780000"/>
          <w:sz w:val="26"/>
          <w:szCs w:val="26"/>
          <w:rtl/>
        </w:rPr>
        <w:t xml:space="preserve"> مُحَمَّدُ بْنُ مَسْعُودٍ، قَالَ حَدَّثَنِي عَلِيُّ بْنُ الْحَسَنِ، قَالَ حَدَّثَنِي مُحَمَّدُ بْنُ الْوَلِيدِ، عَنِ الْعَبَّاسِ بْنِ هِلَالٍ، عَنْ أَبِي الْحَسَنِ الرِّضَا (ع)</w:t>
      </w:r>
      <w:r w:rsidRPr="0027727F">
        <w:rPr>
          <w:rFonts w:cs="B Badr" w:hint="cs"/>
          <w:color w:val="242887"/>
          <w:sz w:val="26"/>
          <w:szCs w:val="26"/>
          <w:rtl/>
        </w:rPr>
        <w:t>، ذَكَرَ أَنَّ سَعِيدَةَ مَوْلَاةَ جَعْفَرٍ (ع) كَانَتْ مِنْ أَهْلِ الْفَضْلِ، كَانَتْ تَعَلَّمُ كُلَّمَا سَمِعَتْ مِنْ أَبِي عَبْدِ اللَّهِ (ع)، وَ أَنَّهُ كَانَ عِنْدَهَا وَصِيَّةُ رَسُولِ اللَّهِ (ص) وَ أَنَّ جَعْفَراً قَالَ لَهَا أَسْأَلُ اللَّهَ الَّذِي عَرَّفَنِيكِ فِي الدُّنْيَا أَنْ يُزَوِّجَنِيكِ فِي الْجَنَّةِ، وَ أَنَّهَا كَانَتْ فِي قُرْبِ دَارِ جَعْفَرٍ (ع)، لَمْ تَكُنْ تُرَى فِي الْمَسْجِدِ إِلَّا مُسَلِّمَةً عَلَى النَّبِيِّ (ص) خَارِجَةً إِلَى مَكَّةَ أَوْ قَادِمَةً مِنْ مَكَّةَ، وَ ذَكَرَ أَنَّهُ كَانَ آخِرُ قَوْلِهَا: قَدْ رَضِينَا</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الثَّوَابَ وَ أَمِنَّا الْعِقَابَ.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عَاصِمُ بْنُ حُمَيْدٍ الْحَنَّاطُ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682 عَاصِمُ بْنُ حُمَيْدٍ الْحَنَّاطُ مَوْلَى بَنِي حَنِيفَةَ، مَاتَ بِالْكُوفَةِ.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عَلِيُّ بْنُ السَّرِيِّ الْكَرْخِيُ‏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683</w:t>
      </w:r>
      <w:r w:rsidRPr="0027727F">
        <w:rPr>
          <w:rFonts w:cs="B Badr" w:hint="cs"/>
          <w:color w:val="780000"/>
          <w:sz w:val="26"/>
          <w:szCs w:val="26"/>
          <w:rtl/>
        </w:rPr>
        <w:t xml:space="preserve"> مُحَمَّدُ بْنُ مَسْعُودٍ، قَالَ حَدَّثَنَا مُحَمَّدُ بْنُ نُصَيْرٍ، قَالَ حَدَّثَنِي مُحَمَّدُ بْنُ عِيسَى.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حَمْدَوَيْهِ، قَالَ حَدَّثَنَا مُحَمَّدُ بْنُ عِيسَى، قَالَ حَدَّثَنَا الْقَاسِمُ الصَّيْقَلُ، رَفَعَ الْحَدِيثَ إِلَى أَبِي عَبْدِ اللَّهِ (ع)، قَالَ‏</w:t>
      </w:r>
      <w:r w:rsidRPr="0027727F">
        <w:rPr>
          <w:rFonts w:cs="B Badr" w:hint="cs"/>
          <w:color w:val="242887"/>
          <w:sz w:val="26"/>
          <w:szCs w:val="26"/>
          <w:rtl/>
        </w:rPr>
        <w:t>، كُنَّا جُلُوساً عِنْدَهُ فَتَذَاكَرْنَا رَجُلًا مِنْ أَصْحَابِنَا، فَقَالَ بَعْضُنَا ذَلِكَ ضَعِيفٌ، فَقَالَ أَبُو عَبْدِ اللَّهِ (ع): إِنْ كَانَ لَا يُقْبَلُ مِمَّنْ دُونَكُمْ حَتَّى يَكُونَ مِثْلَكُمْ لَمْ يُقْبَلْ مِنْكُمْ حَتَّى تَكُونُوا مِثْلَنَا.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أَبُو جَعْفَرٍ الْعُبَيْدِيُّ، قَالَ الْحَسَنُ بْنُ عَلِيِّ بْنِ يَقْطِينٍ، أَظُنُّ الرَّجُلَ عَلِيَّ بْنَ السَّرِيِّ الْكَرْخِيَ‏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w:t>
      </w:r>
      <w:r w:rsidRPr="0027727F">
        <w:rPr>
          <w:rFonts w:cs="B Badr" w:hint="cs"/>
          <w:color w:val="465BFF"/>
          <w:sz w:val="26"/>
          <w:szCs w:val="26"/>
          <w:rtl/>
        </w:rPr>
        <w:t xml:space="preserve"> مَا رُوِيَ فِي أَبِي نَابٍ الدَّغْشِيِّ الْحَسَنِ بْنِ عَطِيَّةَ وَ أَخَوَيْهِ عَلِيٍّ وَ مَالِكٍ ابْنَيْ عَطِيَّةَ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684</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عَلِيَّ بْنَ الْحَسَنِ، عَنْ أَبِي نَابٍ الدَّغْشِيِّ قَالَ هُوَ الْحَسَنُ بْنُ عَطِيَّةَ، وَ عَلِيُّ بْنُ عَطِيَّةَ وَ مَالِكُ بْنُ عَطِيَّةَ إِخْوَةٌ</w:t>
      </w:r>
      <w:r w:rsidRPr="0027727F">
        <w:rPr>
          <w:rFonts w:cs="B Badr" w:hint="cs"/>
          <w:color w:val="965AA0"/>
          <w:sz w:val="26"/>
          <w:szCs w:val="26"/>
          <w:rtl/>
        </w:rPr>
        <w:t xml:space="preserve"> «1»</w:t>
      </w:r>
      <w:r w:rsidRPr="0027727F">
        <w:rPr>
          <w:rFonts w:cs="B Badr" w:hint="cs"/>
          <w:color w:val="242887"/>
          <w:sz w:val="26"/>
          <w:szCs w:val="26"/>
          <w:rtl/>
        </w:rPr>
        <w:t xml:space="preserve"> كُوفِيُّونَ وَ لَيْسُوا بِالْأَحْمَسِيَّةِ فَإِنَّ فِي الْحَدِيثِ مَالِكَ الْأَحْمَسِيِّ، وَ الْأَحْمَسُ‏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اخواه-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بَطْنٌ مِنْ بَجِيلَةَ.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بَنِي رِبَاطٍ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685</w:t>
      </w:r>
      <w:r w:rsidRPr="0027727F">
        <w:rPr>
          <w:rFonts w:cs="B Badr" w:hint="cs"/>
          <w:color w:val="780000"/>
          <w:sz w:val="26"/>
          <w:szCs w:val="26"/>
          <w:rtl/>
        </w:rPr>
        <w:t xml:space="preserve"> قَالَ نَصْرُ بْنُ الصَّبَّاحِ‏</w:t>
      </w:r>
      <w:r w:rsidRPr="0027727F">
        <w:rPr>
          <w:rFonts w:cs="B Badr" w:hint="cs"/>
          <w:color w:val="242887"/>
          <w:sz w:val="26"/>
          <w:szCs w:val="26"/>
          <w:rtl/>
        </w:rPr>
        <w:t>: كَانُوا أَرْبَعَةَ إِخْوَةٍ الْحَسَنُ وَ الْحُسَيْنُ وَ عَلِيٌّ وَ يُونُسُ، كُلُّهُمْ أَصْحَابُ أَبِي عَبْدِ اللَّهِ (ع) وَ لَهُمْ أَوْلَادٌ كَثِيرٌ مِنْ حَمَلَةِ الْحَدِيثِ.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الْمُنَخَّلِ بْنِ جَمِيلٍ الْكُوفِيِّ بَيَّاعِ الْجَوَارِي‏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686</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عَلِيَّ بْنَ الْحَسَنِ، عَنِ الْمُنَخَّلِ بْنِ جَمِيلٍ فَقَالَ هُوَ لَا شَيْ‏ءٌ، مُتَّهَمٌ بِالْغُلُوِّ.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أَبُو عُبَيْدَةَ زِيَادٌ الْحَذَّاءُ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687</w:t>
      </w:r>
      <w:r w:rsidRPr="0027727F">
        <w:rPr>
          <w:rFonts w:cs="B Badr" w:hint="cs"/>
          <w:color w:val="780000"/>
          <w:sz w:val="26"/>
          <w:szCs w:val="26"/>
          <w:rtl/>
        </w:rPr>
        <w:t xml:space="preserve"> حَدَّثَنِي أَحْمَدُ بْنُ مُحَمَّدِ بْنِ يَعْقُوبَ، قَالَ أَخْبَرَنِي عَبْدُ اللَّهِ بْنُ حَمْدَوَيْهِ، قَالَ حَدَّثَنِي مُحَمَّدُ بْنُ عِيسَى، عَنْ بَشِيرٍ</w:t>
      </w:r>
      <w:r w:rsidRPr="0027727F">
        <w:rPr>
          <w:rFonts w:cs="B Badr" w:hint="cs"/>
          <w:color w:val="965AA0"/>
          <w:sz w:val="26"/>
          <w:szCs w:val="26"/>
          <w:rtl/>
        </w:rPr>
        <w:t xml:space="preserve"> «1»</w:t>
      </w:r>
      <w:r w:rsidRPr="0027727F">
        <w:rPr>
          <w:rFonts w:cs="B Badr" w:hint="cs"/>
          <w:color w:val="780000"/>
          <w:sz w:val="26"/>
          <w:szCs w:val="26"/>
          <w:rtl/>
        </w:rPr>
        <w:t>، عَنِ الْأَرْقَطِ، عَنْ أَبِي عَبْدِ اللَّهِ (ع)</w:t>
      </w:r>
      <w:r w:rsidRPr="0027727F">
        <w:rPr>
          <w:rFonts w:cs="B Badr" w:hint="cs"/>
          <w:color w:val="242887"/>
          <w:sz w:val="26"/>
          <w:szCs w:val="26"/>
          <w:rtl/>
        </w:rPr>
        <w:t>، قَالَ، لَمَّا دُفِنَ أَبُو عُبَيْدَةَ الْحَذَّاءُ، قَالَ، قَالَ انْطَلِقْ بِنَا حَتَّى نُصَلِّيَ عَلَى أَبِي عُبَيْدَةَ! قَالَ فَانْطَلَقْنَا فَلَمَّا انْتَهَيْنَا إِلَى قَبْرِهِ لَمْ يَزِدْ عَلَى أَنْ دَعَا لَهُ، فَقَالَ: اللَّهُمَّ بَرِّدْ عَلَى أَبِي عُبَيْدَةَ اللَّهُمَّ نَوِّرْ لَهُ قَبْرَهُ اللَّهُمَّ أَلْحِقْهُ بِنَبِيِّهِ، وَ لَمْ يُصَلِّ عَلَيْهِ، فَقُلْتُ لَهُ هَلْ عَلَى الْمَيِّتِ صَلَاةٌ بَعْدَ الدَّفْنِ قَالَ لَا إِنَّمَا هُوَ الدُّعَاءُ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688</w:t>
      </w:r>
      <w:r w:rsidRPr="0027727F">
        <w:rPr>
          <w:rFonts w:cs="B Badr" w:hint="cs"/>
          <w:color w:val="780000"/>
          <w:sz w:val="26"/>
          <w:szCs w:val="26"/>
          <w:rtl/>
        </w:rPr>
        <w:t xml:space="preserve"> حَمْدَوَيْهِ بْنُ نُصَيْرٍ، قَالَ حَدَّثَنَا مُحَمَّدُ بْنُ الْحُسَيْنِ، قَالَ حَدَّثَنِي جَعْفَرُ بْنُ بَشِيرٍ، عَنْ دَاوُدَ بْنِ سِرْحَانَ، قَالَ، قَالَ أَبُو عَبْدِ اللَّهِ (ع) لِي فِي كَفْنِ أَبِي عُبَيْدَةَ الْحَذَّاءِ</w:t>
      </w:r>
      <w:r w:rsidRPr="0027727F">
        <w:rPr>
          <w:rFonts w:cs="B Badr" w:hint="cs"/>
          <w:color w:val="242887"/>
          <w:sz w:val="26"/>
          <w:szCs w:val="26"/>
          <w:rtl/>
        </w:rPr>
        <w:t>: إِنَّمَا الْحَنُوطُ الْكَافُورُ، وَ لَكِنِ اذْهَبْ فَاصْنَعْ كَمَا صَنَعَ‏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بشر-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369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بَشِيرٍ النَّبَّالِ وَ شَجَرَةَ أَخِيهِ وَ مُحَمَّدِ بْنِ زَيْدٍ الشَّحَّامِ‏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689</w:t>
      </w:r>
      <w:r w:rsidRPr="0027727F">
        <w:rPr>
          <w:rFonts w:cs="B Badr" w:hint="cs"/>
          <w:color w:val="780000"/>
          <w:sz w:val="26"/>
          <w:szCs w:val="26"/>
          <w:rtl/>
        </w:rPr>
        <w:t xml:space="preserve"> طَاهِرُ بْنُ عِيسَى الْوَرَّاقُ، قَالَ حَدَّثَنَا جَعْفَرُ بْنُ أَحْمَدَ بْنِ أَيُّوبَ، قَالَ حَدَّثَنِي أَبُو الْحَسَنِ صَالِحُ بْنُ أَبِي حَمَّادٍ الرَّازِيُّ، عَنْ مُحَمَّدِ بْنِ الْحُسَيْنِ بْنِ أَبِي الْخَطَّابِ، عَنْ مُحَمَّدِ بْنِ سِنَانٍ، عَنْ مُحَمَّدِ بْنِ زَيْدٍ الشَّحَّامِ، قَالَ‏</w:t>
      </w:r>
      <w:r w:rsidRPr="0027727F">
        <w:rPr>
          <w:rFonts w:cs="B Badr" w:hint="cs"/>
          <w:color w:val="242887"/>
          <w:sz w:val="26"/>
          <w:szCs w:val="26"/>
          <w:rtl/>
        </w:rPr>
        <w:t>، رَءَانِي أَبُو عَبْدِ اللَّهِ (ع) وَ أَنَا أُصَلِّي فَأَرْسَلَ إِلَيَّ وَ دَعَانِي، فَقَالَ لِي مِنْ أَيْنَ أَنْتَ قُلْتُ مِنْ مَوَالِيكَ، قَالَ فَأَيُّ مَوَالِي قُلْتُ مِنَ الْكُوفَةِ، فَقَالَ مَنْ تَعْرِفُ مِنَ الْكُوفَةِ قُلْتُ بَشِيرَ النَّبَّالِ وَ شَجَرَةَ، قَالَ وَ كَيْفَ صَنِيعَتُهُمَا إِلَيْكَ فَقَالَ مَا أَحْسَنَ صَنِيعَتَهُمَا إِلَيَّ، قَالَ خَيْرُ الْمُسْلِمِينَ مَنْ وَصَلَ وَ أَعَانَ وَ نَفَعَ، مَا بِتُّ لَيْلَةً قَطُّ وَ لِلَّهِ فِي مَالِي حَقٌّ يَسْأَلُنِيهِ، ثُمَّ قَالَ أَيُّ شَيْ‏ءٍ مَعَكُمْ مِنَ النَّفَقَةِ قُلْتُ عِنْدِي مِائَتَا دِرْهَمٍ، قَالَ أَرِنِيهَا! فَأَتَيْتُهُ بِهَا فَزَادَنِي فِيهَا ثَلَاثِينَ دِرْهَماً وَ دِينَارَيْنِ، ثُمَّ قَالَ تَعَشَّ عِنْدِي! فَجِئْتُ فَتَعَشَّيْتُ عِنْدَهُ، قَالَ، فَلَمَّا كَانَ مِنَ الْقَابِلَةِ لَمْ أَذْهَبْ إِلَيْهِ، فَأَرْسَلَ إِلَيَّ فَدَعَانِي مَنْ عِنْدَهُ‏</w:t>
      </w:r>
      <w:r w:rsidRPr="0027727F">
        <w:rPr>
          <w:rFonts w:cs="B Badr" w:hint="cs"/>
          <w:color w:val="965AA0"/>
          <w:sz w:val="26"/>
          <w:szCs w:val="26"/>
          <w:rtl/>
        </w:rPr>
        <w:t xml:space="preserve"> «1»</w:t>
      </w:r>
      <w:r w:rsidRPr="0027727F">
        <w:rPr>
          <w:rFonts w:cs="B Badr" w:hint="cs"/>
          <w:color w:val="242887"/>
          <w:sz w:val="26"/>
          <w:szCs w:val="26"/>
          <w:rtl/>
        </w:rPr>
        <w:t>، فَقَالَ مَا لَكَ لَمْ تَأْتِنِي الْبَارِحَةَ قَدْ شَفَقْتَ عَلَيَّ فَقُلْتُ لَمْ يَجِئْنِي رَسُولُكَ، قَالَ: فَأَنَا رَسُولُ نَفْسِي إِلَيْكَ مَا دُمْتَ مُقِيماً فِي هَذِهِ الْبَلْدَةِ، أَيُّ شَيْ‏ءٍ تَشْتَهِي مِنَ الطَّعَامِ قُلْتُ اللَّبَنَ، قَالَ، فَاشْتَرَى مِنْ أَجَلِي شَاةً لَبُوناً، قَالَ، فَقُلْتُ لَهُ عَلِّمْنِي دُعَاءً! قَالَ: اكْتُبْ-</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يَا مَنْ أَرْجُوهُ لِكُلِّ خَيْرٍ وَ آمَنُ سَخَطَهُ عِنْدَ كُلِّ عَثْرَةٍ، يَا مَنْ يُعْطِي الْكَثِيرَ بِالْقَلِيلِ وَ يَا مَنْ أَعْطَى مَنْ سَأَلَهُ تَحَنُّناً مِنْهُ وَ رَحْمَةً، يَا مَنْ أَعْطَى مَنْ لَمْ يَسْأَلْهُ‏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من غده-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لَمْ يَعْرِفْهُ صَلِّ عَلَى مُحَمَّدٍ وَ أَهْلِ بَيْتِهِ، وَ أَعْطِنِي بِمَسْأَلَتِي إِيَّاكَ جَمِيعَ خَيْرِ الدُّنْيَا وَ جَمِيعِ خَيْرِ الْآخِرَةِ، فَإِنَّهُ غَيْرُ مَنْقُوصٍ لِمَا أَعْطَيْتَ وَ زِدْنِي مِنْ سَعَةِ فَضْلِكَ يَا كَرِيمُ، ثُمَّ رَفَعَ يَدَيْهِ، فَقَالَ: يَا ذَا الْمَنِّ وَ الطَّوْلِ يَا ذَا الْجَلَالِ وَ الْإِكْرَامِ يَا ذَا النَّعْمَاءِ وَ الْجُودِ ارْحَمْ شَيْبَتِي مِنَ النَّارِ، ثُمَّ وَضَعَ يَدَهُ عَلَى لِحْيَتِهِ وَ لَمْ يَرْفَعْهَا إِلَّا وَ قَدِ امْتَلَأَ ظَهْرُ كَفِّهِ دُمُوعاً.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عُمَرَ أَخِي عُذَافِرٍ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690</w:t>
      </w:r>
      <w:r w:rsidRPr="0027727F">
        <w:rPr>
          <w:rFonts w:cs="B Badr" w:hint="cs"/>
          <w:color w:val="780000"/>
          <w:sz w:val="26"/>
          <w:szCs w:val="26"/>
          <w:rtl/>
        </w:rPr>
        <w:t xml:space="preserve"> مُحَمَّدُ بْنُ مَسْعُودٍ، قَالَ حَدَّثَنِي الْحُسَيْنُ بْنُ إِشْكِيبَ، عَنِ ابْنِ أُورَمَةَ، عَنِ الْقَاسِمِ بْنِ مُحَمَّدٍ، عَنْ حَبِيبٍ الْخَثْعَمِيِّ، قَالَ‏</w:t>
      </w:r>
      <w:r w:rsidRPr="0027727F">
        <w:rPr>
          <w:rFonts w:cs="B Badr" w:hint="cs"/>
          <w:color w:val="242887"/>
          <w:sz w:val="26"/>
          <w:szCs w:val="26"/>
          <w:rtl/>
        </w:rPr>
        <w:t>، سَمِعْتُ أَبَا عَبْدِ اللَّهِ (ع) يَقُولُ وَ ذَكَرَ أَبَا الْخَطَّابِ فَقَالَ: اتَّقُوا الْكَذَّابِينَ، قَالَ وَ، قَالَ أَبُو عَبْدِ اللَّهِ (ع) إِنِّي أَرْسَلْتُ مَعَ عُمَرَ أَخِي عُذَافِرٍ لِأُمِّ فَرْوَةَ</w:t>
      </w:r>
      <w:r w:rsidRPr="0027727F">
        <w:rPr>
          <w:rFonts w:cs="B Badr" w:hint="cs"/>
          <w:color w:val="965AA0"/>
          <w:sz w:val="26"/>
          <w:szCs w:val="26"/>
          <w:rtl/>
        </w:rPr>
        <w:t xml:space="preserve"> «1»</w:t>
      </w:r>
      <w:r w:rsidRPr="0027727F">
        <w:rPr>
          <w:rFonts w:cs="B Badr" w:hint="cs"/>
          <w:color w:val="242887"/>
          <w:sz w:val="26"/>
          <w:szCs w:val="26"/>
          <w:rtl/>
        </w:rPr>
        <w:t xml:space="preserve"> بِمُتْعَةٍ لَهَا عِنْدَكُمْ فَزَعَمَ أَنِّي اسْتَوْدَعْتُهُ عِلْماً.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سُكَيْنٍ النَّخَعِيِ‏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691</w:t>
      </w:r>
      <w:r w:rsidRPr="0027727F">
        <w:rPr>
          <w:rFonts w:cs="B Badr" w:hint="cs"/>
          <w:color w:val="780000"/>
          <w:sz w:val="26"/>
          <w:szCs w:val="26"/>
          <w:rtl/>
        </w:rPr>
        <w:t xml:space="preserve"> مُحَمَّدُ بْنُ مَسْعُودٍ قَالَ: كَتَبَ إِلَيَّ الْفَضْلُ بْنُ شَاذَانَ، يَذْكُرُ عَنِ ابْنِ أَبِي عُمَيْرٍ، عَنْ إِبْرَاهِيمَ بْنِ عَبْدِ الْحَمِيدِ، قَالَ‏</w:t>
      </w:r>
      <w:r w:rsidRPr="0027727F">
        <w:rPr>
          <w:rFonts w:cs="B Badr" w:hint="cs"/>
          <w:color w:val="242887"/>
          <w:sz w:val="26"/>
          <w:szCs w:val="26"/>
          <w:rtl/>
        </w:rPr>
        <w:t xml:space="preserve"> حَجَجْتُ وَ سُكَيْنَ النَّخَعِيِّ فَتَعَبَّدَ وَ تَرَكَ النِّسَاءَ وَ الطِّيبَ وَ الثِّيَابَ وَ الطَّعَامَ الطَّيِّبَ وَ كَانَ لَا يَرْفَعُ رَأْسَهُ دَاخِلَ الْمَسْجِدِ إِلَى السَّمَاءِ فَلَمَّا قَدِمَ الْمَدِينَةَ دَنَا مِنْ أَبِي إِسْحَاقَ فَصَلَّى إِلَى جَانِبِهِ فَقَالَ جُعِلْتُ فِدَاكَ إِنِّي أُرِيدُ أَنْ أَسْأَلَكَ، عَنْ مَسَائِلَ قَالَ اذْهَبْ فَاكْتُبْهَا وَ أَرْسِلْ‏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أمّ فروة بنت القاسم بن محمّد بن أبي بكر و هي أم ابيعبد اللّه (ع). و المتعة: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الزاد.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بِهَا إِلَيَّ، فَكَتَبَ جُعِلْتُ فِدَاكَ رَجُلٌ دَخَلَهُ الْخَوْفُ مِنَ اللَّهِ عَزَّ وَ جَلَّ حَتَّى تَرَكَ النِّسَاءَ وَ الطَّعَامَ الطَّيِّبَ وَ لَا يَقْدِرُ أَنْ يَرْفَعَ رَأْسَهُ إِلَى السَّمَاءِ وَ أَمَّا الثِّيَابَ فَشَكَّ فِيهَا، فَكَتَبَ أَمَّا قَوْلُكَ فِي تَرْكِ النِّسَاءِ: فَقَدْ عَلِمْتَ مَا كَانَ لِرَسُولِ اللَّهِ مِنَ النِّسَاءِ، وَ أَمَّا قَوْلُكَ فِي تَرْكِ الطَّعَامِ الطَّيِّبِ: فَقَدْ كَانَ رَسُولُ اللَّهِ (ص) يَأْكُلُ اللَّحْمَ وَ الْعَسَلَ، وَ أَمَّا قَوْلُكَ إِنَّهُ دَخَلَهُ الْخَوْفُ حَتَّى لَا يَسْتَطِيعَ أَنْ يَرْفَعَ رَأْسَهُ إِلَى السَّمَاءِ: فَلْيُكْثِرْ مِنْ تِلَاوَةِ هَذِهِ الْآيَاتِ:</w:t>
      </w:r>
      <w:r w:rsidRPr="0027727F">
        <w:rPr>
          <w:rFonts w:cs="B Badr" w:hint="cs"/>
          <w:color w:val="006A0F"/>
          <w:sz w:val="26"/>
          <w:szCs w:val="26"/>
          <w:rtl/>
        </w:rPr>
        <w:t xml:space="preserve"> الصَّابِرِينَ وَ الصَّادِقِينَ وَ الْقانِتِينَ وَ الْمُنْفِقِينَ وَ الْمُسْتَغْفِرِينَ بِالْأَسْحارِ</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عُرْوَةَ الْقَتَّاتِ‏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692</w:t>
      </w:r>
      <w:r w:rsidRPr="0027727F">
        <w:rPr>
          <w:rFonts w:cs="B Badr" w:hint="cs"/>
          <w:color w:val="780000"/>
          <w:sz w:val="26"/>
          <w:szCs w:val="26"/>
          <w:rtl/>
        </w:rPr>
        <w:t xml:space="preserve"> مُحَمَّدُ بْنُ مَسْعُودٍ، قَالَ حَدَّثَنِي أَحْمَدُ بْنُ مَنْصُورٍ، عَنْ أَحْمَدَ بْنِ الْفَضْلِ الْكُنَاسِيِّ، قَالَ‏</w:t>
      </w:r>
      <w:r w:rsidRPr="0027727F">
        <w:rPr>
          <w:rFonts w:cs="B Badr" w:hint="cs"/>
          <w:color w:val="242887"/>
          <w:sz w:val="26"/>
          <w:szCs w:val="26"/>
          <w:rtl/>
        </w:rPr>
        <w:t>، قَالَ لِي أَبُو عَبْدِ اللَّهِ (ع) أَيُّ شَيْ‏ءٍ بَلَغَنِي عَنْكُمْ قُلْتُ مَا هُوَ قَالَ بَلَغَنِي أَنَّكُمْ أَقْعَدْتُمْ قَاضِياً بِالْكُنَاسَةِ، قَالَ، قُلْتُ نَعَمْ جُعِلْتُ فِدَاكَ ذَاكَ رَجُلٌ يُقَالُ لَهُ عُرْوَةُ الْقَتَّاتُ، وَ هُوَ رَجُلٌ لَهُ حَظٌّ مِنْ عَقْلٍ، نَجْتَمِعُ عِنْدَهُ فَنَتَكَلَّمُ وَ نَتَسَاءَلُ ثُمَّ نَرُدُّ</w:t>
      </w:r>
      <w:r w:rsidRPr="0027727F">
        <w:rPr>
          <w:rFonts w:cs="B Badr" w:hint="cs"/>
          <w:color w:val="965AA0"/>
          <w:sz w:val="26"/>
          <w:szCs w:val="26"/>
          <w:rtl/>
        </w:rPr>
        <w:t xml:space="preserve"> «1»</w:t>
      </w:r>
      <w:r w:rsidRPr="0027727F">
        <w:rPr>
          <w:rFonts w:cs="B Badr" w:hint="cs"/>
          <w:color w:val="242887"/>
          <w:sz w:val="26"/>
          <w:szCs w:val="26"/>
          <w:rtl/>
        </w:rPr>
        <w:t xml:space="preserve"> ذَلِكَ إِلَيْكُمْ، قَالَ لَا بَأْسَ.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الْحُسَيْنِ بْنِ الْمُنْذِرِ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693</w:t>
      </w:r>
      <w:r w:rsidRPr="0027727F">
        <w:rPr>
          <w:rFonts w:cs="B Badr" w:hint="cs"/>
          <w:color w:val="780000"/>
          <w:sz w:val="26"/>
          <w:szCs w:val="26"/>
          <w:rtl/>
        </w:rPr>
        <w:t xml:space="preserve"> حَمْدَوَيْهِ، قَالَ: حَدَّثَنِي مُحَمَّدُ بْنُ الْحُسَيْنِ بْنِ أَبِي الْخَطَّابِ، عَنْ مُحَمَّدِ بْنِ سِنَانٍ، عَنِ الْحُسَيْنِ بْنِ الْمُنْذِرِ، قَالَ‏</w:t>
      </w:r>
      <w:r w:rsidRPr="0027727F">
        <w:rPr>
          <w:rFonts w:cs="B Badr" w:hint="cs"/>
          <w:color w:val="242887"/>
          <w:sz w:val="26"/>
          <w:szCs w:val="26"/>
          <w:rtl/>
        </w:rPr>
        <w:t>، كُنْتُ عِنْدَ أَبِي عَبْدِ اللَّهِ (ع) جَالِساً فَقَالَ لِي مُعَتِّبٌ خَفِّفْ عَنْ أَبِي عَبْدِ اللَّهِ! فَقَالَ أَبُو عَبْدِ اللَّهِ (ع) دَعْهُ فَإِنَّهُ مِنْ فِرَاخِ‏</w:t>
      </w:r>
      <w:r w:rsidRPr="0027727F">
        <w:rPr>
          <w:rFonts w:cs="B Badr" w:hint="cs"/>
          <w:color w:val="965AA0"/>
          <w:sz w:val="26"/>
          <w:szCs w:val="26"/>
          <w:rtl/>
        </w:rPr>
        <w:t xml:space="preserve"> «2»</w:t>
      </w:r>
      <w:r w:rsidRPr="0027727F">
        <w:rPr>
          <w:rFonts w:cs="B Badr" w:hint="cs"/>
          <w:color w:val="242887"/>
          <w:sz w:val="26"/>
          <w:szCs w:val="26"/>
          <w:rtl/>
        </w:rPr>
        <w:t xml:space="preserve"> الشِّيعَةِ.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يجتمع عنده فيتكلم و يتسائل ثمّ يرد-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قراح-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372</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حَمَّادٍ النَّابِ وَ جَعْفَرٍ وَ الْحُسَيْنِ أَخَوَيْهِ‏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694</w:t>
      </w:r>
      <w:r w:rsidRPr="0027727F">
        <w:rPr>
          <w:rFonts w:cs="B Badr" w:hint="cs"/>
          <w:color w:val="780000"/>
          <w:sz w:val="26"/>
          <w:szCs w:val="26"/>
          <w:rtl/>
        </w:rPr>
        <w:t xml:space="preserve"> حَمْدَوَيْهِ، قَالَ: سَمِعْتُ أَشْيَاخِي يَذْكُرُونَ‏</w:t>
      </w:r>
      <w:r w:rsidRPr="0027727F">
        <w:rPr>
          <w:rFonts w:cs="B Badr" w:hint="cs"/>
          <w:color w:val="242887"/>
          <w:sz w:val="26"/>
          <w:szCs w:val="26"/>
          <w:rtl/>
        </w:rPr>
        <w:t>: أَنَّ حَمَّاداً وَ جَعْفَراً وَ الْحُسَيْنَ بَنِي عُثْمَانَ بْنِ زِيَادٍ الرَّوَّاسِيِّ، وَ حَمَّادٌ يُلَقَّبُ بِالنَّابِ، وَ كُلُّهُمْ فَاضِلُونَ خِيَارٌ ثِقَاتٌ. حَمَّادُ بْنُ عُثْمَانَ مَوْلَى غَنِيٍ‏</w:t>
      </w:r>
      <w:r w:rsidRPr="0027727F">
        <w:rPr>
          <w:rFonts w:cs="B Badr" w:hint="cs"/>
          <w:color w:val="965AA0"/>
          <w:sz w:val="26"/>
          <w:szCs w:val="26"/>
          <w:rtl/>
        </w:rPr>
        <w:t xml:space="preserve"> «1»</w:t>
      </w:r>
      <w:r w:rsidRPr="0027727F">
        <w:rPr>
          <w:rFonts w:cs="B Badr" w:hint="cs"/>
          <w:color w:val="242887"/>
          <w:sz w:val="26"/>
          <w:szCs w:val="26"/>
          <w:rtl/>
        </w:rPr>
        <w:t xml:space="preserve"> مَاتَ سَنَةَ تِسْعِينَ وَ مِائَةٍ بِالْكُوفَةِ.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الْقَاسِمِ بْنِ عُرْوَةَ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695 مَوْلَى أَبِي أَيُّوبَ الْخُوزِيِّ وَزِيرِ أَبِي جَعْفَرٍ الْمَنْصُورِ.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مَسْرُوقٍ وَ ابْنِهِ الْهَيْثَمِ‏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696</w:t>
      </w:r>
      <w:r w:rsidRPr="0027727F">
        <w:rPr>
          <w:rFonts w:cs="B Badr" w:hint="cs"/>
          <w:color w:val="780000"/>
          <w:sz w:val="26"/>
          <w:szCs w:val="26"/>
          <w:rtl/>
        </w:rPr>
        <w:t xml:space="preserve"> حَمْدَوَيْهِ، قَالَ‏</w:t>
      </w:r>
      <w:r w:rsidRPr="0027727F">
        <w:rPr>
          <w:rFonts w:cs="B Badr" w:hint="cs"/>
          <w:color w:val="242887"/>
          <w:sz w:val="26"/>
          <w:szCs w:val="26"/>
          <w:rtl/>
        </w:rPr>
        <w:t>: لِأَبِي مَسْرُوقٍ ابْنٌ يُقَالُ لَهُ الْهَيْثَمُ، سَمِعْتُ أَصْحَابِي يَذْكُرُونَهُمَا بِخَيْرٍ، كِلَاهُمَا فَاضِلَانِ.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عَنْبَسَةَ بْنِ بِجَادٍ الْعَابِدِ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697</w:t>
      </w:r>
      <w:r w:rsidRPr="0027727F">
        <w:rPr>
          <w:rFonts w:cs="B Badr" w:hint="cs"/>
          <w:color w:val="780000"/>
          <w:sz w:val="26"/>
          <w:szCs w:val="26"/>
          <w:rtl/>
        </w:rPr>
        <w:t xml:space="preserve"> حَمْدَوَيْهِ، قَالَ: سَمِعْتُ أَشْيَاخِي يَقُولُونَ‏</w:t>
      </w:r>
      <w:r w:rsidRPr="0027727F">
        <w:rPr>
          <w:rFonts w:cs="B Badr" w:hint="cs"/>
          <w:color w:val="242887"/>
          <w:sz w:val="26"/>
          <w:szCs w:val="26"/>
          <w:rtl/>
        </w:rPr>
        <w:t xml:space="preserve"> عَنْبَسَةُ بْنُ بِجَادٍ كَانَ خَيِّراً فَاضِلًا.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ذَرِيحٍ الْمُحَارِبِيِ‏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698</w:t>
      </w:r>
      <w:r w:rsidRPr="0027727F">
        <w:rPr>
          <w:rFonts w:cs="B Badr" w:hint="cs"/>
          <w:color w:val="780000"/>
          <w:sz w:val="26"/>
          <w:szCs w:val="26"/>
          <w:rtl/>
        </w:rPr>
        <w:t xml:space="preserve"> رَوَى أَبُو سَعِيدِ بْنُ سُلَيْمَانَ، قَالَ حَدَّثَنَا الْعُبَيْدِيُّ، قَالَ حَدَّثَنَا يُونُسُ بْنُ عَبْدِ الرَّحْمَنِ وَ صَفْوَانُ بْنُ يَحْيَى وَ جَعْفَرُ بْنُ بَشِيرٍ جَمِيعاً،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قال الممقانى: الرواسى بطن من قيس عيلان، و غنى اسم منبه بن سعد ابن قيس عيلان.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ذَرِيحٍ الْمُحَارِبِيِّ، عَنْ أَبِي عَبْدِ اللَّهِ (ع) قَالَ‏</w:t>
      </w:r>
      <w:r w:rsidRPr="0027727F">
        <w:rPr>
          <w:rFonts w:cs="B Badr" w:hint="cs"/>
          <w:color w:val="242887"/>
          <w:sz w:val="26"/>
          <w:szCs w:val="26"/>
          <w:rtl/>
        </w:rPr>
        <w:t xml:space="preserve"> مَا تَرَكَ اللَّهُ الْأَرْضَ بِغَيْرِ إِمَامٍ قَطُّ مُنْذُ قَبَضَ آدَمَ (ع) يُهْتَدَى بِهِ إِلَى اللَّهِ تَبَارَكَ وَ تَعَالَى، وَ هُوَ الْحُجَّةُ عَلَى الْعِبَادِ، مَنْ تَرَكَهُ هَلَكَ وَ مَنْ لَزِمَهُ نَجَا حَقّاً عَلَى اللَّهِ تَعَالَى.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699</w:t>
      </w:r>
      <w:r w:rsidRPr="0027727F">
        <w:rPr>
          <w:rFonts w:cs="B Badr" w:hint="cs"/>
          <w:color w:val="780000"/>
          <w:sz w:val="26"/>
          <w:szCs w:val="26"/>
          <w:rtl/>
        </w:rPr>
        <w:t xml:space="preserve"> رُوِيَ عَنْ مُحَمَّدِ بْنِ سِنَانٍ، عَنْ عَبْدِ اللَّهِ بْنِ جَبَلَةَ الْكِنَانِيِّ، عَنْ ذَرِيحٍ الْمُحَارِبِيِّ قَالَ‏</w:t>
      </w:r>
      <w:r w:rsidRPr="0027727F">
        <w:rPr>
          <w:rFonts w:cs="B Badr" w:hint="cs"/>
          <w:color w:val="242887"/>
          <w:sz w:val="26"/>
          <w:szCs w:val="26"/>
          <w:rtl/>
        </w:rPr>
        <w:t>، قُلْتُ لِأَبِي عَبْدِ اللَّهِ (ع) بِالْمَدِينَةِ مَا تَقُولُ فِي أَحَادِيثِ جَابِرٍ قَالَ تَلْقَانِي بِمَكَّةَ، قَالَ فَلَقِيتُهُ بِمَكَّةَ فَقَالَ تَلْقَانِي بِمِنًى، قَالَ فَلَقِيتُهُ بِمِنًى فَقَالَ لِي مَا تَصْنَعُ بِأَحَادِيثِ جَابِرٍ! الْهُ عَنْ أَحَادِيثِ جَابِرٍ فَإِنَّهَا إِذَا وَقَعَتْ إِلَى السَّفِلَةِ أَذَاعُوهَا. قَالَ عَبْدُ اللَّهِ بْنُ جَبَلَةَ: فَأَحْسَبُ‏</w:t>
      </w:r>
      <w:r w:rsidRPr="0027727F">
        <w:rPr>
          <w:rFonts w:cs="B Badr" w:hint="cs"/>
          <w:color w:val="965AA0"/>
          <w:sz w:val="26"/>
          <w:szCs w:val="26"/>
          <w:rtl/>
        </w:rPr>
        <w:t xml:space="preserve"> «1»</w:t>
      </w:r>
      <w:r w:rsidRPr="0027727F">
        <w:rPr>
          <w:rFonts w:cs="B Badr" w:hint="cs"/>
          <w:color w:val="242887"/>
          <w:sz w:val="26"/>
          <w:szCs w:val="26"/>
          <w:rtl/>
        </w:rPr>
        <w:t xml:space="preserve"> ذَرِيحاً سَفِلَةً.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700</w:t>
      </w:r>
      <w:r w:rsidRPr="0027727F">
        <w:rPr>
          <w:rFonts w:cs="B Badr" w:hint="cs"/>
          <w:color w:val="780000"/>
          <w:sz w:val="26"/>
          <w:szCs w:val="26"/>
          <w:rtl/>
        </w:rPr>
        <w:t xml:space="preserve"> حَدَّثَنِي خَلَفُ بْنُ حَمَّادٍ، قَالَ حَدَّثَنِي أَبُو سَعِيدٍ، قَالَ حَدَّثَنِي الْحَسَنُ بْنُ مُحَمَّدِ بْنِ أَبِي طَلْحَةَ، عَنْ دَاوُدَ الرَّقِّيِّ، قَالَ‏</w:t>
      </w:r>
      <w:r w:rsidRPr="0027727F">
        <w:rPr>
          <w:rFonts w:cs="B Badr" w:hint="cs"/>
          <w:color w:val="242887"/>
          <w:sz w:val="26"/>
          <w:szCs w:val="26"/>
          <w:rtl/>
        </w:rPr>
        <w:t>، قُلْتُ لِأَبِي الْحَسَنِ الرِّضَا (ع) جُعِلْتُ فِدَاكَ إِنَّهُ وَ اللَّهِ مَا يَلِجُ‏</w:t>
      </w:r>
      <w:r w:rsidRPr="0027727F">
        <w:rPr>
          <w:rFonts w:cs="B Badr" w:hint="cs"/>
          <w:color w:val="965AA0"/>
          <w:sz w:val="26"/>
          <w:szCs w:val="26"/>
          <w:rtl/>
        </w:rPr>
        <w:t xml:space="preserve"> «2»</w:t>
      </w:r>
      <w:r w:rsidRPr="0027727F">
        <w:rPr>
          <w:rFonts w:cs="B Badr" w:hint="cs"/>
          <w:color w:val="242887"/>
          <w:sz w:val="26"/>
          <w:szCs w:val="26"/>
          <w:rtl/>
        </w:rPr>
        <w:t xml:space="preserve"> فِي صَدْرِي مِنْ أَمْرِكَ شَيْ‏ءٌ إِلَّا حَدِيثاً سَمِعْتُهُ مِنْ ذَرِيحٍ يَرْوِيهِ عَنْ أَبِي جَعْفَرٍ (ع)، قَالَ لِي وَ مَا هُوَ قَالَ سَمِعْتُهُ يَقُولُ سَابِعُنَا قَائِمُنَا إِنْ شَاءَ اللَّهُ، قَالَ صَدَقْتَ وَ صَدَقَ ذَرِيحٌ وَ صَدَقَ أَبُو جَعْفَرٍ (ع)، فَازْدَدْتُ وَ اللَّهِ شَكّاً، ثُمَّ قَالَ يَا دَاوُدَ بْنَ أَبِي خَالِدٍ أَمَا وَ اللَّهِ لَوْ لَا أَنَّ مُوسَى، قَالَ لِلْعَالِمِ‏</w:t>
      </w:r>
      <w:r w:rsidRPr="0027727F">
        <w:rPr>
          <w:rFonts w:cs="B Badr" w:hint="cs"/>
          <w:color w:val="006A0F"/>
          <w:sz w:val="26"/>
          <w:szCs w:val="26"/>
          <w:rtl/>
        </w:rPr>
        <w:t xml:space="preserve"> سَتَجِدُنِي إِنْ شاءَ اللَّهُ صابِراً</w:t>
      </w:r>
      <w:r w:rsidRPr="0027727F">
        <w:rPr>
          <w:rFonts w:cs="B Badr" w:hint="cs"/>
          <w:color w:val="242887"/>
          <w:sz w:val="26"/>
          <w:szCs w:val="26"/>
          <w:rtl/>
        </w:rPr>
        <w:t xml:space="preserve"> مَا سَأَلَهُ عَنْ شَيْ‏ءٍ، وَ كَذَلِكَ أَبُو جَعْفَرٍ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فاحتسبت- خ. و الظاهر ان الكلمة بصيغة التكلم من المضارع المجرد او الماضى المزيد.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ب: ما ثلج في صدرى من امرك شي‏ء. ثلج فؤاده بصيغة المجهول: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بلد و ذهب.</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 لَوْ لَا أَنْ قَالَ إِنْ شَاءَ اللَّهُ‏</w:t>
      </w:r>
      <w:r w:rsidRPr="0027727F">
        <w:rPr>
          <w:rFonts w:cs="B Badr" w:hint="cs"/>
          <w:color w:val="965AA0"/>
          <w:sz w:val="26"/>
          <w:szCs w:val="26"/>
          <w:rtl/>
        </w:rPr>
        <w:t xml:space="preserve"> «1»</w:t>
      </w:r>
      <w:r w:rsidRPr="0027727F">
        <w:rPr>
          <w:rFonts w:cs="B Badr" w:hint="cs"/>
          <w:color w:val="242887"/>
          <w:sz w:val="26"/>
          <w:szCs w:val="26"/>
          <w:rtl/>
        </w:rPr>
        <w:t xml:space="preserve"> لَكَانَ كَمَا قَالَ، قَالَ، فَقَطَعْتُ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مُفَضَّلِ بْنِ مَزْيَدٍ أَخِي شُعَيْبٍ الْكَاتِبِ‏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701</w:t>
      </w:r>
      <w:r w:rsidRPr="0027727F">
        <w:rPr>
          <w:rFonts w:cs="B Badr" w:hint="cs"/>
          <w:color w:val="780000"/>
          <w:sz w:val="26"/>
          <w:szCs w:val="26"/>
          <w:rtl/>
        </w:rPr>
        <w:t xml:space="preserve"> مُحَمَّدُ بْنُ مَسْعُودٍ، قَالَ حَدَّثَنِي أَحْمَدُ بْنُ مَنْصُورٍ، عَنْ أَحْمَدَ بْنِ الْفَضْلِ، عَنْ مُحَمَّدِ بْنِ زِيَادٍ، عَنِ الْمُفَضَّلِ بْنِ مَزْيَدٍ أَخِي شُعَيْبٍ الْكَاتِبِ، قَالَ، قَالَ أَبُو عَبْدِ اللَّهِ (ع)</w:t>
      </w:r>
      <w:r w:rsidRPr="0027727F">
        <w:rPr>
          <w:rFonts w:cs="B Badr" w:hint="cs"/>
          <w:color w:val="242887"/>
          <w:sz w:val="26"/>
          <w:szCs w:val="26"/>
          <w:rtl/>
        </w:rPr>
        <w:t xml:space="preserve"> انْظُرْ مَا أَصَبْتَ فَعُدْ بِهِ عَلَى إِخْوَانِكَ فَإِنَّ اللَّهَ عَزَّ وَ جَلَّ يَقُولُ‏</w:t>
      </w:r>
      <w:r w:rsidRPr="0027727F">
        <w:rPr>
          <w:rFonts w:cs="B Badr" w:hint="cs"/>
          <w:color w:val="006A0F"/>
          <w:sz w:val="26"/>
          <w:szCs w:val="26"/>
          <w:rtl/>
        </w:rPr>
        <w:t xml:space="preserve"> إِنَّ الْحَسَناتِ يُذْهِبْنَ السَّيِّئاتِ‏</w:t>
      </w:r>
      <w:r w:rsidRPr="0027727F">
        <w:rPr>
          <w:rFonts w:cs="B Badr" w:hint="cs"/>
          <w:color w:val="242887"/>
          <w:sz w:val="26"/>
          <w:szCs w:val="26"/>
          <w:rtl/>
        </w:rPr>
        <w:t>، قَالَ مُفَضَّلٌ: كُنْتُ خَلِيفَةَ أَخِي عَلَى الدِّيوَانِ، قَالَ وَ قَدْ قُلْتُ وَ قَدْ تَرَى مَكَانِي مِنْ هَؤُلَاءِ الْقَوْمِ فَمَا تَرَى! قَالَ لَوْ لَمْ تَكُنْ كُنْتُ‏</w:t>
      </w:r>
      <w:r w:rsidRPr="0027727F">
        <w:rPr>
          <w:rFonts w:cs="B Badr" w:hint="cs"/>
          <w:color w:val="965AA0"/>
          <w:sz w:val="26"/>
          <w:szCs w:val="26"/>
          <w:rtl/>
        </w:rPr>
        <w:t xml:space="preserve"> «2»</w:t>
      </w:r>
      <w:r w:rsidRPr="0027727F">
        <w:rPr>
          <w:rFonts w:cs="B Badr" w:hint="cs"/>
          <w:color w:val="242887"/>
          <w:sz w:val="26"/>
          <w:szCs w:val="26"/>
          <w:rtl/>
        </w:rPr>
        <w:t xml:space="preserve"> [كَتَبْتُ‏].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702</w:t>
      </w:r>
      <w:r w:rsidRPr="0027727F">
        <w:rPr>
          <w:rFonts w:cs="B Badr" w:hint="cs"/>
          <w:color w:val="780000"/>
          <w:sz w:val="26"/>
          <w:szCs w:val="26"/>
          <w:rtl/>
        </w:rPr>
        <w:t xml:space="preserve"> مُحَمَّدُ بْنُ مَسْعُودٍ، قَالَ حَدَّثَنِي جَعْفَرُ بْنُ أَحْمَدَ، قَالَ حَدَّثَنِي- الْعَمْرَكِيُّ، عَنْ مُحَمَّدِ بْنِ عَلِيٍّ وَ غَيْرِهِ، عَنِ ابْنِ أَبِي عُمَيْرٍ، عَنْ مُفَضَّلِ بْنِ مَزْيَدٍ أَخِي شُعَيْبٍ الْكَاتِبِ، قَالَ‏</w:t>
      </w:r>
      <w:r w:rsidRPr="0027727F">
        <w:rPr>
          <w:rFonts w:cs="B Badr" w:hint="cs"/>
          <w:color w:val="242887"/>
          <w:sz w:val="26"/>
          <w:szCs w:val="26"/>
          <w:rtl/>
        </w:rPr>
        <w:t xml:space="preserve"> دَخَلَ عَلَيَّ أَبُو عَبْدِ اللَّهِ (ع) وَ قَدْ أُمِرْتُ أَنْ أُخْرِجَ لِبَنِي هَاشِمٍ جَوَائِزَ فَلَمْ أَعْلَمْ إِلَّا وَ هُوَ عَلَى رَأْسِي وَ أَنَا مستخلي [مُسْتَخْلٍ‏] فَوَثَبْتُ إِلَيْهِ فَسَأَلَنِي عَمَّا أُمِرَ لَهُمْ فَنَاوَلْتُهُ الْكِتَابَ، قَالَ مَا أَرَى لِإِسْمَاعِيلَ هَاهُنَا شَيْئاً فَقُلْتُ هَذَا الَّذِي خَرَجَ إِلَيْنَا ثُمَّ قُلْتُ لَهُ جُعِلْتُ فِدَاكَ قَدْ تَرَى مَكَانِي مِنْ هَؤُلَاءِ الْقَوْمِ! فَقَالَ لِيَ انْظُرْ مَا أَصَبْتَ فَعُدْ بِهِ عَلَى أَصْحَابِكَ فَإِنَّ اللَّهَ جَلَّ وَ عَلَا يَقُولُ‏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فان الأنبياء و خلفائهم صادقون في قولهم و خبرهم لا يتخلف، الا أن يكون خبرهم معلقا بالمشية، و يمكن أن يكون مراد ابيجعفر (ع) هو السابع من ولده و اما أبو الحسن (ع) فاراد اخفاء ذلك الامر عن الرجل.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او لم يكن كيت، لو لم تكن كتبت-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375</w:t>
      </w:r>
    </w:p>
    <w:p w:rsidR="007E6FF1" w:rsidRPr="0027727F" w:rsidRDefault="007E6FF1" w:rsidP="008D125C">
      <w:pPr>
        <w:spacing w:line="400" w:lineRule="exact"/>
        <w:jc w:val="both"/>
        <w:rPr>
          <w:rFonts w:cs="B Badr"/>
          <w:sz w:val="26"/>
          <w:szCs w:val="26"/>
          <w:rtl/>
        </w:rPr>
      </w:pPr>
      <w:r w:rsidRPr="0027727F">
        <w:rPr>
          <w:rFonts w:cs="B Badr" w:hint="cs"/>
          <w:color w:val="006A0F"/>
          <w:sz w:val="26"/>
          <w:szCs w:val="26"/>
          <w:rtl/>
        </w:rPr>
        <w:t>إِنَّ الْحَسَناتِ يُذْهِبْنَ السَّيِّئاتِ‏</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حَمَّادٍ الْأَزْدِيِ‏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703</w:t>
      </w:r>
      <w:r w:rsidRPr="0027727F">
        <w:rPr>
          <w:rFonts w:cs="B Badr" w:hint="cs"/>
          <w:color w:val="780000"/>
          <w:sz w:val="26"/>
          <w:szCs w:val="26"/>
          <w:rtl/>
        </w:rPr>
        <w:t xml:space="preserve"> مُحَمَّدُ بْنُ مَسْعُودٍ، قَالَ‏</w:t>
      </w:r>
      <w:r w:rsidRPr="0027727F">
        <w:rPr>
          <w:rFonts w:cs="B Badr" w:hint="cs"/>
          <w:color w:val="242887"/>
          <w:sz w:val="26"/>
          <w:szCs w:val="26"/>
          <w:rtl/>
        </w:rPr>
        <w:t>: عَلِيُّ بْنُ حَمَّادٍ مُتَّهَمٌ وَ هُوَ الَّذِي يَرْوِي كِتَابَ الْأَظِلَّةِ.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سُلَيْمَانُ الدَّيْلَمِيُ‏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704</w:t>
      </w:r>
      <w:r w:rsidRPr="0027727F">
        <w:rPr>
          <w:rFonts w:cs="B Badr" w:hint="cs"/>
          <w:color w:val="780000"/>
          <w:sz w:val="26"/>
          <w:szCs w:val="26"/>
          <w:rtl/>
        </w:rPr>
        <w:t xml:space="preserve"> مُحَمَّدُ بْنُ مَسْعُودٍ، قَالَ، قَالَ عَلِيُّ بْنُ مُحَمَّدٍ</w:t>
      </w:r>
      <w:r w:rsidRPr="0027727F">
        <w:rPr>
          <w:rFonts w:cs="B Badr" w:hint="cs"/>
          <w:color w:val="242887"/>
          <w:sz w:val="26"/>
          <w:szCs w:val="26"/>
          <w:rtl/>
        </w:rPr>
        <w:t>: سُلَيْمَانُ الدَّيْلَمِيُّ مِنَ الْغُلَاةِ الْكِبَارِ.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تَسْمِيَةُ الْفُقَهَاءِ مِنْ أَصْحَابِ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705 أَجْمَعَتِ الْعِصَابَةُ عَلَى تَصْحِيحِ مَا يَصِحُّ مِنْ هَؤُلَاءِ وَ تَصْدِيقِهِمْ لِمَا يَقُولُونَ، وَ أَقَرُّوا لَهُمْ بِالْفِقْهِ، مِنْ دُونِ أُولَئِكَ السِّتَّةِ الَّذِينَ عَدَدْنَاهُمْ وَ سَمَّيْنَاهُمْ‏</w:t>
      </w:r>
      <w:r w:rsidRPr="0027727F">
        <w:rPr>
          <w:rFonts w:cs="B Badr" w:hint="cs"/>
          <w:color w:val="965AA0"/>
          <w:sz w:val="26"/>
          <w:szCs w:val="26"/>
          <w:rtl/>
        </w:rPr>
        <w:t xml:space="preserve"> «1»</w:t>
      </w:r>
      <w:r w:rsidRPr="0027727F">
        <w:rPr>
          <w:rFonts w:cs="B Badr" w:hint="cs"/>
          <w:color w:val="000000"/>
          <w:sz w:val="26"/>
          <w:szCs w:val="26"/>
          <w:rtl/>
        </w:rPr>
        <w:t>، سِتَّةُ نَفَرٍ: جَمِيلُ بْنُ دَرَّاجٍ، وَ عَبْدُ اللَّهِ بْنُ مُسْكَانَ، وَ عَبْدُ اللَّهِ بْنُ بُكَيْرٍ، وَ حَمَّادُ بْنُ عِيسَى، وَ حَمَّادُ بْنُ عُثْمَانَ، وَ أَبَانُ بْنُ عُثْمَانَ، قَالُوا وَ زَعَمَ أَبُو إِسْحَاقَ الْفَقِيهُ يَعْنِي ثَعْلَبَةَ بْنَ مَيْمُونٍ: أَنَّ أَفْقَهَ هَؤُلَاءِ جَمِيلُ بْنُ دَرَّاجٍ وَ هُمْ أَحْدَاثُ‏</w:t>
      </w:r>
      <w:r w:rsidRPr="0027727F">
        <w:rPr>
          <w:rFonts w:cs="B Badr" w:hint="cs"/>
          <w:color w:val="965AA0"/>
          <w:sz w:val="26"/>
          <w:szCs w:val="26"/>
          <w:rtl/>
        </w:rPr>
        <w:t xml:space="preserve"> «2»</w:t>
      </w:r>
      <w:r w:rsidRPr="0027727F">
        <w:rPr>
          <w:rFonts w:cs="B Badr" w:hint="cs"/>
          <w:color w:val="000000"/>
          <w:sz w:val="26"/>
          <w:szCs w:val="26"/>
          <w:rtl/>
        </w:rPr>
        <w:t xml:space="preserve"> أَصْحَابِ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سَوْرَةَ بْنِ كُلَيْبٍ‏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الذين سبق ذكرهم في 431 من تسمية الفقهاء من أصحاب ابيجعفر و ابيعبد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يقال للفتى الشاب حديث السن فإذا حذف السن قيل حدث بفتحتين و جمعه احداث.</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706</w:t>
      </w:r>
      <w:r w:rsidRPr="0027727F">
        <w:rPr>
          <w:rFonts w:cs="B Badr" w:hint="cs"/>
          <w:color w:val="780000"/>
          <w:sz w:val="26"/>
          <w:szCs w:val="26"/>
          <w:rtl/>
        </w:rPr>
        <w:t xml:space="preserve"> مُحَمَّدُ بْنُ مَسْعُودٍ، قَالَ حَدَّثَنِي الْحُسَيْنُ بْنُ إِشْكِيبَ، عَنْ عَبْدِ الرَّحْمَنِ بْنِ حَمَّادٍ، عَنْ مُحَمَّدِ بْنِ إِسْمَاعِيلَ الْمِيثَمِيِّ، عَنْ حُذَيْفَةَ بْنِ مَنْصُورٍ، عَنْ سَوْرَةَ بْنِ كُلَيْبٍ، قَالَ‏</w:t>
      </w:r>
      <w:r w:rsidRPr="0027727F">
        <w:rPr>
          <w:rFonts w:cs="B Badr" w:hint="cs"/>
          <w:color w:val="242887"/>
          <w:sz w:val="26"/>
          <w:szCs w:val="26"/>
          <w:rtl/>
        </w:rPr>
        <w:t>، قَالَ لِي زَيْدُ بْنُ عَلِيٍّ: يَا سَوْرَةُ كَيْفَ عَلِمْتُمْ أَنَّ صَاحِبَكُمْ عَلَى مَا تَذْكُرُونَهُ قَالَ، فَقُلْتُ لَهُ عَلَى الْخَبِيرِ سَقَطْتَ، قَالَ، فَقَالَ هَاتِ! فَقُلْتُ لَهُ كُنَّا نَأْتِي أَخَاكَ مُحَمَّدَ بْنَ عَلِيٍّ (ع) نَسْأَلُهُ، فَيَقُولُ قَالَ رَسُولُ اللَّهِ (ص) وَ قَالَ اللَّهُ جَلَّ وَ عَزَّ فِي كِتَابِهِ، حَتَّى مَضَى أَخُوكَ فَأَتَيْنَاكُمْ آلَ مُحَمَّدٍ وَ أَنْتَ فِيمَنْ أَتَيْنَا، فَتُخْبِرُونَّا بِبَعْضٍ وَ لَا تُخْبِرُونَّا بِكُلِّ الَّذِي نَسْأَلُكُمْ عَنْهُ. حَتَّى أَتَيْنَا ابْنَ أَخِيكَ جَعْفَراً فَقَالَ لَنَا كَمَا قَالَ أَبُوهُ- قَالَ رَسُولُ اللَّهِ (ص) وَ قَالَ تَعَالَى، فَتَبَسَّمَ وَ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أَمَا وَ اللَّهِ إِنْ قُلْتَ هَذَا فَإِنَّ كُتُبَ عَلِيٍّ (ع) عِنْدَهُ.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الْمُعَلَّى بْنِ خُنَيْسٍ‏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707</w:t>
      </w:r>
      <w:r w:rsidRPr="0027727F">
        <w:rPr>
          <w:rFonts w:cs="B Badr" w:hint="cs"/>
          <w:color w:val="780000"/>
          <w:sz w:val="26"/>
          <w:szCs w:val="26"/>
          <w:rtl/>
        </w:rPr>
        <w:t xml:space="preserve"> حَدَّثَنِي حَمْدَوَيْهِ بْنُ نُصَيْرٍ، قَالَ حَدَّثَنِي الْعُبَيْدِيُّ، عَنِ ابْنِ أَبِي عُمَيْرٍ، عَنْ عَبْدِ الرَّحْمَنِ بْنِ الْحَجَّاجِ، قَالَ حَدَّثَنِي إِسْمَاعِيلُ بْنُ جَابِرٍ، قَالَ‏</w:t>
      </w:r>
      <w:r w:rsidRPr="0027727F">
        <w:rPr>
          <w:rFonts w:cs="B Badr" w:hint="cs"/>
          <w:color w:val="242887"/>
          <w:sz w:val="26"/>
          <w:szCs w:val="26"/>
          <w:rtl/>
        </w:rPr>
        <w:t>، كُنْتُ مَعَ‏</w:t>
      </w:r>
      <w:r w:rsidRPr="0027727F">
        <w:rPr>
          <w:rFonts w:cs="B Badr" w:hint="cs"/>
          <w:color w:val="965AA0"/>
          <w:sz w:val="26"/>
          <w:szCs w:val="26"/>
          <w:rtl/>
        </w:rPr>
        <w:t xml:space="preserve"> «1»</w:t>
      </w:r>
      <w:r w:rsidRPr="0027727F">
        <w:rPr>
          <w:rFonts w:cs="B Badr" w:hint="cs"/>
          <w:color w:val="242887"/>
          <w:sz w:val="26"/>
          <w:szCs w:val="26"/>
          <w:rtl/>
        </w:rPr>
        <w:t xml:space="preserve"> أَبِي عَبْدِ اللَّهِ (ع) مُجَاوِراً بِمَكَّةَ، فَقَالَ لِي يَا إِسْمَاعِيلُ اخْرُجْ حَتَّى تَأْتِيَ مُرَّةَ أَوْ عُسْفَانَ‏</w:t>
      </w:r>
      <w:r w:rsidRPr="0027727F">
        <w:rPr>
          <w:rFonts w:cs="B Badr" w:hint="cs"/>
          <w:color w:val="965AA0"/>
          <w:sz w:val="26"/>
          <w:szCs w:val="26"/>
          <w:rtl/>
        </w:rPr>
        <w:t xml:space="preserve"> «2»</w:t>
      </w:r>
      <w:r w:rsidRPr="0027727F">
        <w:rPr>
          <w:rFonts w:cs="B Badr" w:hint="cs"/>
          <w:color w:val="242887"/>
          <w:sz w:val="26"/>
          <w:szCs w:val="26"/>
          <w:rtl/>
        </w:rPr>
        <w:t>، فَسَلْ هَلْ حَدَثَ بِالْمَدِينَةِ حَدَثٌ، قَالَ فَخَرَجْتُ حَتَّى أَتَيْتُ‏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كنت عند-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المراصد: مرة بالفتح فالتشديد هو الجبل من الظهران على مرحلة من مكّة. و عسفان بالضم: على مرحلتين من مكّة.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مُرَّةَ فَلَمْ أَلْقَ أَحَداً، ثُمَّ مَضَيْتُ حَتَّى أَتَيْتُ عُسْفَانَ فَلَمْ يَلْقَنِي أَحَدٌ، فَارْتَحَلْتُ مِنْ عُسْفَانَ فَلَمَّا خَرَجْتُ مِنْهَا لَقِيَنِي عِيرٌ تَحْمِلُ زَيْتاً مِنْ عُسْفَانَ، فَقُلْتُ لَهُمْ هَلْ حَدَثَ بِالْمَدِينَةِ حَدَثٌ قَالُوا لَا، إِلَّا قَتْلُ هَذَا الْعِرَاقِيِّ الَّذِي يُقَالُ لَهُ الْمُعَلَّى بْنُ خُنَيْسٍ، قَالَ فَانْصَرَفْتُ إِلَى أَبِي عَبْدِ اللَّهِ (ع) فَلَمَّا رَءَانِي قَالَ: لِي يَا إِسْمَاعِيلُ قُتِلَ الْمُعَلَّى بْنُ خُنَيْسٍ فَقُلْتُ نَعَمْ، قَالَ، فَقَالَ أَمَا وَ اللَّهِ لَقَدْ دَخَلَ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708</w:t>
      </w:r>
      <w:r w:rsidRPr="0027727F">
        <w:rPr>
          <w:rFonts w:cs="B Badr" w:hint="cs"/>
          <w:color w:val="780000"/>
          <w:sz w:val="26"/>
          <w:szCs w:val="26"/>
          <w:rtl/>
        </w:rPr>
        <w:t xml:space="preserve"> عَنِ ابْنِ أَبِي نَجْرَانَ، عَنْ حَمَّادٍ النَّابِ، عَنِ الْمِسْمَعِيِّ، قَالَ‏</w:t>
      </w:r>
      <w:r w:rsidRPr="0027727F">
        <w:rPr>
          <w:rFonts w:cs="B Badr" w:hint="cs"/>
          <w:color w:val="242887"/>
          <w:sz w:val="26"/>
          <w:szCs w:val="26"/>
          <w:rtl/>
        </w:rPr>
        <w:t>، لَمَّا أَخَذَ دَاوُدُ بْنُ عَلِيٍّ الْمُعَلَّى بْنَ خُنَيْسٍ حَبَسَهُ وَ أَرَادَ قَتْلَهُ، فَقَالَ لَهُ مُعَلَّى أَخْرِجْنِي إِلَى النَّاسِ فَإِنَّ لِي دَيْناً كَثِيراً وَ مَالًا حَتَّى أُشْهِدَ بِذَلِكَ فَأَخْرَجَهُ إِلَى السُّوقِ فَلَمَّا اجْتَمَعَ النَّاسُ قَالَ: يَا أَيُّهَا النَّاسُ أَنَا مُعَلَّى بْنُ خُنَيْسٍ فَمَنْ عَرَفَنِي فَقَدْ عَرَفَنِي، اشْهَدُوا أَنَّ مَا تَرَكْتُ مِنْ مَالِ عَيْنٍ أَوْ دَيْنٍ أَوْ أَمَةٍ أَوْ عَبْدٍ أَوْ دَارٍ أَوْ قَلِيلٍ أَوْ كَثِيرٍ فَهُوَ لِجَعْفَرِ بْنِ مُحَمَّدٍ، قَالَ، فَشَدَّ عَلَيْهِ صَاحِبُ شُرْطَةِ دَاوُدَ فَقَتَلَهُ، قَالَ، فَلَمَّا بَلَغَ ذَلِكَ أَبَا عَبْدِ اللَّهِ (ع) خَرَجَ يَجُرُّ ذَيْلَهُ حَتَّى دَخَلَ عَلَى دَاوُدَ بْنِ عَلِيٍّ، وَ إِسْمَاعِيلُ ابْنُهُ خَلْفَهُ، فَقَالَ يَا دَاوُدُ قَتَلْتَ مَوْلَايَ وَ أَخَذْتَ مَالِي! قَالَ مَا أَنَا قَتَلْتُهُ وَ لَا أَخَذْتُ مَالَكَ، قَالَ: وَ اللَّهِ لَأَدْعُوَنَّ اللَّهَ عَلَى مَنْ قَتَلَ مَوْلَايَ وَ أَخَذَ مَالِي! قَالَ مَا قَتَلْتُهُ وَ لَكِنْ قَتَلَهُ صَاحِبُ شُرْطَتِي، فَقَالَ بِإِذْنِكَ أَوْ بِغَيْرِ إِذْنِكَ قَالَ بِغَيْرِ إِذْنِي، قَالَ يَا إِسْمَاعِيلُ شَأْنَكَ بِهِ! قَالَ، فَخَرَجَ إِسْمَاعِيلُ وَ السَّيْفُ مَعَهُ حَتَّى قَتَلَهُ فِي مَجْلِسِهِ.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حَمَّادٌ: وَ أَخْبَرَنِي الْمِسْمَعِيُّ، عَنْ مُعَتِّبٍ، قَالَ‏</w:t>
      </w:r>
      <w:r w:rsidRPr="0027727F">
        <w:rPr>
          <w:rFonts w:cs="B Badr" w:hint="cs"/>
          <w:color w:val="242887"/>
          <w:sz w:val="26"/>
          <w:szCs w:val="26"/>
          <w:rtl/>
        </w:rPr>
        <w:t xml:space="preserve"> فَلَمْ يَزَلْ أَبُو عَبْدِ اللَّهِ (ع) لَيْلَتَهُ سَاجِداً وَ قَائِماً قَالَ، فَسَمِعْتُهُ فِي آخِرِ اللَّيْلِ وَ هُوَ سَاجِدٌ يُنَادِي: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اللَّهُمَّ إِنِّي أَسْأَلُكَ بِقُوَّتِكَ الْقَوِيَّةِ وَ بِمَحَالِّكَ الشَّدِيدِ وَ بِعِزَّتِكَ الَّتِي خَلْقُكَ لَهَا ذَلِيلٌ أَنْ تُصَلِّيَ عَلَى مُحَمَّدٍ وَ آلِ مُحَمَّدٍ وَ أَنْ تَأْخُذَهُ السَّاعَةَ، قَالَ، فَوَ اللَّهِ مَا رَفَعَ رَأْسَهُ مِنْ سُجُودِهِ حَتَّى سَمِعْنَا الصَّائِحَةَ فَقَالُوا مَاتَ دَاوُدُ بْنُ عَلِيٍّ فَقَالَ أَبُو عَبْدِ اللَّهِ (ع) إِنِّي دَعَوْتُ اللَّهَ عَلَيْهِ بِدَعْوَةٍ بَعَثَ اللَّهُ إِلَيْهِ مَلَكاً فَضَرَبَ رَأْسَهُ بِمِرْزَبَةٍ</w:t>
      </w:r>
      <w:r w:rsidRPr="0027727F">
        <w:rPr>
          <w:rFonts w:cs="B Badr" w:hint="cs"/>
          <w:color w:val="965AA0"/>
          <w:sz w:val="26"/>
          <w:szCs w:val="26"/>
          <w:rtl/>
        </w:rPr>
        <w:t xml:space="preserve"> «1»</w:t>
      </w:r>
      <w:r w:rsidRPr="0027727F">
        <w:rPr>
          <w:rFonts w:cs="B Badr" w:hint="cs"/>
          <w:color w:val="242887"/>
          <w:sz w:val="26"/>
          <w:szCs w:val="26"/>
          <w:rtl/>
        </w:rPr>
        <w:t xml:space="preserve"> انْشَقَّتْ مِنْهَا مَثَانَتُهُ.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709</w:t>
      </w:r>
      <w:r w:rsidRPr="0027727F">
        <w:rPr>
          <w:rFonts w:cs="B Badr" w:hint="cs"/>
          <w:color w:val="780000"/>
          <w:sz w:val="26"/>
          <w:szCs w:val="26"/>
          <w:rtl/>
        </w:rPr>
        <w:t xml:space="preserve"> إِبْرَاهِيمُ بْنُ مُحَمَّدِ بْنِ الْعَبَّاسِ الْخُتَّلِيُّ، قَالَ حَدَّثَنِي أَحْمَدُ بْنُ إِدْرِيسَ الْقُمِّيُّ الْمُعَلِّمُ قَالَ حَدَّثَنِي مُحَمَّدُ بْنُ أَحْمَدَ بْنِ يَحْيَى، عَنْ مُحَمَّدِ بْنِ الْحُسَيْنِ، عَنْ مُوسَى بْنِ سَعْدَانَ، عَنْ عَبْدِ اللَّهِ بْنِ الْقَاسِمِ، عَنْ حَفْصٍ الْأَبْيَضِ التَّمَّارِ، قَالَ‏</w:t>
      </w:r>
      <w:r w:rsidRPr="0027727F">
        <w:rPr>
          <w:rFonts w:cs="B Badr" w:hint="cs"/>
          <w:color w:val="242887"/>
          <w:sz w:val="26"/>
          <w:szCs w:val="26"/>
          <w:rtl/>
        </w:rPr>
        <w:t xml:space="preserve"> دَخَلْتُ عَلَى أَبِي عَبْدِ اللَّهِ (ع) أَيَّامَ طَلَبِ الْمُعَلَّى بْنِ خُنَيْسٍ رَحِمَهُ اللَّهُ فَقَالَ لِي يَا حَفْصُ إِنِّي أَمَرْتُ الْمُعَلَّى فَخَالَفَنِي فَابْتُلِيَ بِالْحَدِيدِ إِنِّي نَظَرْتُ إِلَيْهِ يَوْماً وَ هُوَ كَئِيبٌ حَزِينٌ فَقُلْتُ يَا مُعَلَّى كَأَنَّكَ ذَكَرْتَ أَهْلَكَ وَ عِيَالَكَ! قَالَ أَجَلْ قُلْتُ ادْنُ مِنِّي! فَدَنَى مِنِّي فَمَسَحْتُ وَجْهَهُ فَقُلْتُ أَيْنَ تَرَاكَ فَقَالَ أَرَانِي فِي أَهْلِ بَيْتِي وَ هُوَ ذَا زَوْجَتِي وَ هَذَا وَلَدِي فَتَرَكْتُهُ‏</w:t>
      </w:r>
      <w:r w:rsidRPr="0027727F">
        <w:rPr>
          <w:rFonts w:cs="B Badr" w:hint="cs"/>
          <w:color w:val="965AA0"/>
          <w:sz w:val="26"/>
          <w:szCs w:val="26"/>
          <w:rtl/>
        </w:rPr>
        <w:t xml:space="preserve"> «2»</w:t>
      </w:r>
      <w:r w:rsidRPr="0027727F">
        <w:rPr>
          <w:rFonts w:cs="B Badr" w:hint="cs"/>
          <w:color w:val="242887"/>
          <w:sz w:val="26"/>
          <w:szCs w:val="26"/>
          <w:rtl/>
        </w:rPr>
        <w:t xml:space="preserve"> حَتَّى تَمَلَّأَ مِنْهُمْ وَ اسْتَتَرْتُ مِنْهُمْ‏</w:t>
      </w:r>
      <w:r w:rsidRPr="0027727F">
        <w:rPr>
          <w:rFonts w:cs="B Badr" w:hint="cs"/>
          <w:color w:val="965AA0"/>
          <w:sz w:val="26"/>
          <w:szCs w:val="26"/>
          <w:rtl/>
        </w:rPr>
        <w:t xml:space="preserve"> «3»</w:t>
      </w:r>
      <w:r w:rsidRPr="0027727F">
        <w:rPr>
          <w:rFonts w:cs="B Badr" w:hint="cs"/>
          <w:color w:val="242887"/>
          <w:sz w:val="26"/>
          <w:szCs w:val="26"/>
          <w:rtl/>
        </w:rPr>
        <w:t xml:space="preserve"> حَتَّى نَالَ مَا يَنَالُ الرَّجُلُ مِنْ أَهْلِهِ ثُمَّ قُلْتُ ادْنُ مِنِّي! فَدَنَى مِنِّي فَمَسَحْتُ وَجْهَهُ فَقُلْتُ أَيْنَ تَرَاكَ فَقَالَ أَرَانِي مَعَكَ فِي الْمَدِينَةِ، قَالَ قُلْتُ يَا مُعَلَّى إِنَّ لَنَا حَدِيثاً مَنْ حَفِظَهُ عَلَيْنَا حَفِظَ اللَّهُ عَلَيْهِ دِينَهُ وَ دُنْيَاهُ يَا مُعَلَّى لَا تَكُونُوا أُسَرَاءَ فِي أَيْدِي النَّاسِ بِحَدِيثِنَا إِنْ شَاءُوا مَنُّوا عَلَيْكُمْ وَ إِنْ شَاءُوا قَتَلُوكُمْ يَا مُعَلَّى إِنَّهُ‏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بكسر الميم و فتح الباء مع التشديد او التخفيف عصبته من حديد.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قال فتركته-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منه-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379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مَنْ كَتَمَ الصَّعْبَ مِنْ حَدِيثِنَا جَعَلَهُ اللَّهُ نُوراً بَيْنَ عَيْنَيْهِ وَ زَوَّدَهُ الْقُوَّةَ فِي النَّاسِ وَ مَنْ أَذَاعَ الصَّعْبَ مِنْ حَدِيثِنَا لَمْ يَمُتْ حَتَّى يَعَضَّهُ السِّلَاحُ أَوْ يَمُوتَ بِخَبَلٍ‏</w:t>
      </w:r>
      <w:r w:rsidRPr="0027727F">
        <w:rPr>
          <w:rFonts w:cs="B Badr" w:hint="cs"/>
          <w:color w:val="965AA0"/>
          <w:sz w:val="26"/>
          <w:szCs w:val="26"/>
          <w:rtl/>
        </w:rPr>
        <w:t xml:space="preserve"> «1»</w:t>
      </w:r>
      <w:r w:rsidRPr="0027727F">
        <w:rPr>
          <w:rFonts w:cs="B Badr" w:hint="cs"/>
          <w:color w:val="242887"/>
          <w:sz w:val="26"/>
          <w:szCs w:val="26"/>
          <w:rtl/>
        </w:rPr>
        <w:t xml:space="preserve"> يَا مُعَلَّى أَنْتَ مَقْتُولٌ فَاسْتَعِدَّ.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710</w:t>
      </w:r>
      <w:r w:rsidRPr="0027727F">
        <w:rPr>
          <w:rFonts w:cs="B Badr" w:hint="cs"/>
          <w:color w:val="780000"/>
          <w:sz w:val="26"/>
          <w:szCs w:val="26"/>
          <w:rtl/>
        </w:rPr>
        <w:t xml:space="preserve"> حَمْدَوَيْهِ، قَالَ حَدَّثَنَا مُحَمَّدُ بْنُ عِيسَى.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مُحَمَّدُ بْنُ مَسْعُودٍ، قَالَ حَدَّثَنَا جِبْرِيلُ بْنُ أَحْمَدَ، قَالَ حَدَّثَنَا مُحَمَّدُ بْنُ عِيسَى، عَنْ إِبْرَاهِيمَ بْنِ عَبْدِ الْحَمِيدِ، عَنِ الْوَلِيدِ بْنِ صَبِيحٍ، قَالَ‏</w:t>
      </w:r>
      <w:r w:rsidRPr="0027727F">
        <w:rPr>
          <w:rFonts w:cs="B Badr" w:hint="cs"/>
          <w:color w:val="242887"/>
          <w:sz w:val="26"/>
          <w:szCs w:val="26"/>
          <w:rtl/>
        </w:rPr>
        <w:t>، قَالَ دَاوُدُ بْنُ عَلِيٍّ لِأَبِي عَبْدِ اللَّهِ (ع) مَا أَنَا قَتَلْتُهُ يَعْنِي مُعَلًّى قَالَ: فَمَنْ قَتَلَهُ قَالَ السِّيرَافِيُ‏</w:t>
      </w:r>
      <w:r w:rsidRPr="0027727F">
        <w:rPr>
          <w:rFonts w:cs="B Badr" w:hint="cs"/>
          <w:color w:val="965AA0"/>
          <w:sz w:val="26"/>
          <w:szCs w:val="26"/>
          <w:rtl/>
        </w:rPr>
        <w:t xml:space="preserve"> «2»</w:t>
      </w:r>
      <w:r w:rsidRPr="0027727F">
        <w:rPr>
          <w:rFonts w:cs="B Badr" w:hint="cs"/>
          <w:color w:val="242887"/>
          <w:sz w:val="26"/>
          <w:szCs w:val="26"/>
          <w:rtl/>
        </w:rPr>
        <w:t xml:space="preserve"> وَ كَانَ صَاحِبَ شُرْطَتِهِ‏</w:t>
      </w:r>
      <w:r w:rsidRPr="0027727F">
        <w:rPr>
          <w:rFonts w:cs="B Badr" w:hint="cs"/>
          <w:color w:val="965AA0"/>
          <w:sz w:val="26"/>
          <w:szCs w:val="26"/>
          <w:rtl/>
        </w:rPr>
        <w:t xml:space="preserve"> «3»</w:t>
      </w:r>
      <w:r w:rsidRPr="0027727F">
        <w:rPr>
          <w:rFonts w:cs="B Badr" w:hint="cs"/>
          <w:color w:val="242887"/>
          <w:sz w:val="26"/>
          <w:szCs w:val="26"/>
          <w:rtl/>
        </w:rPr>
        <w:t>، قَالَ أَقِدْنَا</w:t>
      </w:r>
      <w:r w:rsidRPr="0027727F">
        <w:rPr>
          <w:rFonts w:cs="B Badr" w:hint="cs"/>
          <w:color w:val="965AA0"/>
          <w:sz w:val="26"/>
          <w:szCs w:val="26"/>
          <w:rtl/>
        </w:rPr>
        <w:t xml:space="preserve"> «4»</w:t>
      </w:r>
      <w:r w:rsidRPr="0027727F">
        <w:rPr>
          <w:rFonts w:cs="B Badr" w:hint="cs"/>
          <w:color w:val="242887"/>
          <w:sz w:val="26"/>
          <w:szCs w:val="26"/>
          <w:rtl/>
        </w:rPr>
        <w:t xml:space="preserve"> مِنْهُ! قَالَ قَدْ أَقَدْتُكَ، قَالَ فَلَمَّا أُخِذَ السِّيرَافِيُّ وَ قُدِّمَ لِيُقْتَلَ: جَعَلَ يَقُولُ يَا مَعْشَرَ الْمُسْلِمِينَ يَأْمُرُونِّي بِقَتْلِ النَّاسِ فَأَقْتُلُهُمْ لَهُمْ ثُمَّ يَقْتُلُونِّي، فَقُتِلَ السِّيرَافِيُّ.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711</w:t>
      </w:r>
      <w:r w:rsidRPr="0027727F">
        <w:rPr>
          <w:rFonts w:cs="B Badr" w:hint="cs"/>
          <w:color w:val="780000"/>
          <w:sz w:val="26"/>
          <w:szCs w:val="26"/>
          <w:rtl/>
        </w:rPr>
        <w:t xml:space="preserve"> مُحَمَّدُ بْنُ مَسْعُودٍ، قَالَ كَتَبَ إِلَيَّ الْفَضْلُ، قَالَ حَدَّثَنَا ابْنُ أَبِي عُمَيْرٍ، عَنْ إِبْرَاهِيمَ بْنِ عَبْدِ الْحَمِيدِ، عَنْ إِسْمَاعِيلَ بْنِ جَابِرٍ، قَالَ‏</w:t>
      </w:r>
      <w:r w:rsidRPr="0027727F">
        <w:rPr>
          <w:rFonts w:cs="B Badr" w:hint="cs"/>
          <w:color w:val="242887"/>
          <w:sz w:val="26"/>
          <w:szCs w:val="26"/>
          <w:rtl/>
        </w:rPr>
        <w:t>، قَدِمَ أَبُو إِسْحَاقَ (ع) مِنْ مَكَّةَ، فَذُكِرَ لَهُ قَتْلُ الْمُعَلَّى بْنِ خُنَيْسٍ: قَالَ، فَقَامَ مُغْضَباً يَجُرُّ ثَوْبَهُ، فَقَالَ لَهُ إِسْمَاعِيلُ ابْنُهُ يَا أَبَتِ أَيْنَ تَذْهَبُ قَالَ لَوْ كَانَتْ نَازِلَةٌ لَأَقْدَمْتُ‏</w:t>
      </w:r>
      <w:r w:rsidRPr="0027727F">
        <w:rPr>
          <w:rFonts w:cs="B Badr" w:hint="cs"/>
          <w:color w:val="965AA0"/>
          <w:sz w:val="26"/>
          <w:szCs w:val="26"/>
          <w:rtl/>
        </w:rPr>
        <w:t xml:space="preserve"> «5»</w:t>
      </w:r>
      <w:r w:rsidRPr="0027727F">
        <w:rPr>
          <w:rFonts w:cs="B Badr" w:hint="cs"/>
          <w:color w:val="242887"/>
          <w:sz w:val="26"/>
          <w:szCs w:val="26"/>
          <w:rtl/>
        </w:rPr>
        <w:t xml:space="preserve"> عَلَيْهَا، فَجَاءَ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يعضه السلاح او يموت بحبل- خ. العضّ: الأخذ بالاسنان و الإشتداد عليه. و الغض: الخفض و الكسر. و الخبل: الفساد في الأعضاء و الفلج.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هذا اللفظ في الترتيب و في نسخة ب في الموارد: السراقى.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الشرطة،. شرطته-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اقاده: اعطاه ليقوده و قاد القاتل الى موضع القتل: حمله إليه. و القود بفتحتين: القصاص.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لقدمت-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حَتَّى دَخَلَ عَلَى دَاوُدَ بْنِ عَلِيٍّ، فَقَالَ لَهُ: يَا دَاوُدُ لَقَدْ أَتَيْتَ ذَنْباً لَا يَغْفِرُهُ اللَّهُ لَكَ، قَالَ وَ مَا ذَاكَ الذَّنْبُ قَالَ قَتَلْتَ رَجُلًا مِنْ أَهْلِ الْجَنَّةِ ثُمَّ مَكَثَ سَاعَةً ثُمَّ قَالَ إِنْ شَاءَ اللَّهُ، فَقَالَ لَهُ دَاوُدُ وَ أَنْتَ قَدْ أَتَيْتَ ذَنْباً لَا يَغْفِرُهُ اللَّهُ لَكَ! قَالَ وَ مَا ذَاكَ الذَّنْبُ قَالَ زَوَّجْتَ ابْنَتَكَ فُلَاناً الْأُمَوِيَّ، قَالَ: إِنْ كُنْتُ زَوَّجْتُ فُلَاناً الْأُمَوِيَّ فَقَدْ زَوَّجَ رَسُولُ اللَّهِ (ص) عُثْمَانَ، وَ لِي بِرَسُولِ اللَّهِ أُسْوَةٌ، قَالَ مَا أَنَا قَتَلْتُهُ، قَالَ: فَمَنْ قَتَلَهُ قَالَ قَتَلَهُ السِّيرَافِيُّ، قَالَ فَأَقِدْنَا مِنْهُ! قَالَ، فَلَمَّا كَانَ مِنَ الْغَدِ غَدَا إِلَى السِّيرَافِيِّ فَأَخَذَهُ فَقَتَلَهُ، فَجَعَلَ يَصِيحُ: يَا عِبَادَ اللَّهِ يَأْمُرُونِّي أَنْ أَقْتُلَ لَهُمُ النَّاسَ وَ يَقْتُلُونِّي.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712</w:t>
      </w:r>
      <w:r w:rsidRPr="0027727F">
        <w:rPr>
          <w:rFonts w:cs="B Badr" w:hint="cs"/>
          <w:color w:val="780000"/>
          <w:sz w:val="26"/>
          <w:szCs w:val="26"/>
          <w:rtl/>
        </w:rPr>
        <w:t xml:space="preserve"> أَبُو عَلِيٍّ أَحْمَدُ بْنُ عَلِيٍّ السَّلُولِيُ‏</w:t>
      </w:r>
      <w:r w:rsidRPr="0027727F">
        <w:rPr>
          <w:rFonts w:cs="B Badr" w:hint="cs"/>
          <w:color w:val="965AA0"/>
          <w:sz w:val="26"/>
          <w:szCs w:val="26"/>
          <w:rtl/>
        </w:rPr>
        <w:t xml:space="preserve"> «1»</w:t>
      </w:r>
      <w:r w:rsidRPr="0027727F">
        <w:rPr>
          <w:rFonts w:cs="B Badr" w:hint="cs"/>
          <w:color w:val="780000"/>
          <w:sz w:val="26"/>
          <w:szCs w:val="26"/>
          <w:rtl/>
        </w:rPr>
        <w:t xml:space="preserve"> الْمَعْرُوفُ بِشَقْرَانَ، قَالَ حَدَّثَنَا الْحُسَيْنُ بْنُ عُبَيْدِ اللَّهِ الْقُمِّيُّ، عَنْ مُحَمَّدِ بْنِ أُورَمَةَ، عَنْ يَعْقُوبَ بْنِ يَزِيدَ عَنْ سَيْفِ بْنِ عَمِيرَةَ، عَنِ الْمُفَضَّلِ بْنِ عُمَرَ الْجُعْفِيِّ قَالَ‏</w:t>
      </w:r>
      <w:r w:rsidRPr="0027727F">
        <w:rPr>
          <w:rFonts w:cs="B Badr" w:hint="cs"/>
          <w:color w:val="242887"/>
          <w:sz w:val="26"/>
          <w:szCs w:val="26"/>
          <w:rtl/>
        </w:rPr>
        <w:t>، دَخَلْتُ عَلَى أَبِي عَبْدِ اللَّهِ (ع) يَوْمَ صُلِبَ فِيهِ الْمُعَلَّى، فَقُلْتُ لَهُ يَا ابْنَ رَسُولِ اللَّهِ أَ لَا تَرَى هَذَا الْخَطْبَ الْجَلِيلَ الَّذِي نَزَلَ بِالشِّيعَةِ فِي هَذَا الْيَوْمِ! قَالَ وَ مَا هُوَ قُلْتُ مُعَلَّى‏</w:t>
      </w:r>
      <w:r w:rsidRPr="0027727F">
        <w:rPr>
          <w:rFonts w:cs="B Badr" w:hint="cs"/>
          <w:color w:val="965AA0"/>
          <w:sz w:val="26"/>
          <w:szCs w:val="26"/>
          <w:rtl/>
        </w:rPr>
        <w:t xml:space="preserve"> «2»</w:t>
      </w:r>
      <w:r w:rsidRPr="0027727F">
        <w:rPr>
          <w:rFonts w:cs="B Badr" w:hint="cs"/>
          <w:color w:val="242887"/>
          <w:sz w:val="26"/>
          <w:szCs w:val="26"/>
          <w:rtl/>
        </w:rPr>
        <w:t xml:space="preserve"> بْنُ خُنَيْسٍ، قَالَ: رَحِمَ اللَّهُ مُعَلٍّى قَدْ كُنْتُ أَتَوَقَّعُ ذَلِكَ لِأَنَّهُ أَذَاعَ سِرَّنَا، وَ لَيْسَ النَّاصِبُ لَنَا حَرْباً بِأَعْظَمَ مَؤُنَةً عَلَيْنَا مِنَ الْمُذِيعِ عَلَيْنَا سِرَّنَا، فَمَنْ أَذَاعَ سِرَّنَا إِلَى غَيْرِ أَهْلِهِ لَمْ يُفَارِقِ الدُّنْيَا حَتَّى يَعَضَّهُ السِّلَاحُ أَوْ يَمُوتَ بِخَبَلٍ.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713</w:t>
      </w:r>
      <w:r w:rsidRPr="0027727F">
        <w:rPr>
          <w:rFonts w:cs="B Badr" w:hint="cs"/>
          <w:color w:val="780000"/>
          <w:sz w:val="26"/>
          <w:szCs w:val="26"/>
          <w:rtl/>
        </w:rPr>
        <w:t xml:space="preserve"> وَجَدْتُ بِخَطِّ جِبْرِيلَ بْنِ أَحْمَدَ، قَالَ حَدَّثَنِي مُحَمَّدُ بْنُ عَبْدِ اللَّهِ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الشلزلىّ. و في نسخة ب: الشازىّ، و في حاشيتها: الشلزلى- و كتب- كذا في النسخة المقروة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ما هو قال قلت قتل معلّى-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381</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مِهْرَانَ، قَالَ حَدَّثَنِي مُحَمَّدُ بْنُ عَلِيٍّ الصَّيْرَفِيُّ، عَنِ الْحَسَنِ، عَنِ الْحُسَيْنِ بْنِ أَبِي الْعَلَاءِ، عَنْ أَبِي الْعَلَاءِ، وَ أَبِي الْمَغْرَاءِ، عَنْ أَبِي بَصِيرٍ، قَالَ‏</w:t>
      </w:r>
      <w:r w:rsidRPr="0027727F">
        <w:rPr>
          <w:rFonts w:cs="B Badr" w:hint="cs"/>
          <w:color w:val="242887"/>
          <w:sz w:val="26"/>
          <w:szCs w:val="26"/>
          <w:rtl/>
        </w:rPr>
        <w:t xml:space="preserve"> سَمِعْتُ أَبَا عَبْدِ اللَّهِ (ع) يَقُولُ، وَ جَرَى ذِكْرُ الْمُعَلَّى بْنِ خُنَيْسٍ، فَقَالَ: يَا أَبَا مُحَمَّدٍ اكْتُمْ عَلَيَّ مَا أَقُولُ لَكَ فِي الْمُعَلَّى، قُلْتُ أَفْعَلُ، فَقَالَ أَمَا إِنَّهُ مَا كَانَ يَنَالُ دَرَجَتَنَا إِلَّا بِمَا يَنَالُ مِنْهُ‏</w:t>
      </w:r>
      <w:r w:rsidRPr="0027727F">
        <w:rPr>
          <w:rFonts w:cs="B Badr" w:hint="cs"/>
          <w:color w:val="965AA0"/>
          <w:sz w:val="26"/>
          <w:szCs w:val="26"/>
          <w:rtl/>
        </w:rPr>
        <w:t xml:space="preserve"> «1»</w:t>
      </w:r>
      <w:r w:rsidRPr="0027727F">
        <w:rPr>
          <w:rFonts w:cs="B Badr" w:hint="cs"/>
          <w:color w:val="242887"/>
          <w:sz w:val="26"/>
          <w:szCs w:val="26"/>
          <w:rtl/>
        </w:rPr>
        <w:t xml:space="preserve"> دَاوُدُ بْنُ عَلِيٍّ، قُلْتُ وَ مَا الَّذِي يُصِيبُهُ مِنْ دَاوُدَ قَالَ يَدْعُو بِهِ فَيَأْمُرُ بِهِ فَيَضْرِبُ عُنُقَهُ وَ يُصَلِّبُهُ، قُلْتُ‏</w:t>
      </w:r>
      <w:r w:rsidRPr="0027727F">
        <w:rPr>
          <w:rFonts w:cs="B Badr" w:hint="cs"/>
          <w:color w:val="006A0F"/>
          <w:sz w:val="26"/>
          <w:szCs w:val="26"/>
          <w:rtl/>
        </w:rPr>
        <w:t xml:space="preserve"> إِنَّا لِلَّهِ وَ إِنَّا إِلَيْهِ راجِعُونَ‏</w:t>
      </w:r>
      <w:r w:rsidRPr="0027727F">
        <w:rPr>
          <w:rFonts w:cs="B Badr" w:hint="cs"/>
          <w:color w:val="242887"/>
          <w:sz w:val="26"/>
          <w:szCs w:val="26"/>
          <w:rtl/>
        </w:rPr>
        <w:t>، قَالَ ذَاكَ قَابِلٌ،</w:t>
      </w:r>
      <w:r w:rsidRPr="0027727F">
        <w:rPr>
          <w:rFonts w:cs="B Badr" w:hint="cs"/>
          <w:color w:val="965AA0"/>
          <w:sz w:val="26"/>
          <w:szCs w:val="26"/>
          <w:rtl/>
        </w:rPr>
        <w:t xml:space="preserve"> «2»</w:t>
      </w:r>
      <w:r w:rsidRPr="0027727F">
        <w:rPr>
          <w:rFonts w:cs="B Badr" w:hint="cs"/>
          <w:color w:val="242887"/>
          <w:sz w:val="26"/>
          <w:szCs w:val="26"/>
          <w:rtl/>
        </w:rPr>
        <w:t xml:space="preserve"> قَالَ، فَلَمَّا كَانَ قَابِلٌ، وُلِّيَ الْمَدِينَةَ فَقَصَدَ قَصْدَ الْمُعَلَّى فَدَعَاهُ وَ سَأَلَهُ عَنْ شِيعَةِ أَبِي عَبْدِ اللَّهِ، وَ أَنْ يَكْتُبَهُمْ لَهُ، فَقَالَ مَا أَعْرِفُ مِنْ أَصْحَابِ أَبِي عَبْدِ اللَّهِ (ع) أَحَداً، وَ إِنَّمَا أَنَا رَجُلٌ أَخْتَلِفُ فِي حَوَائِجِهِ وَ مَا أَعْرِفُ لَهُ صَاحِباً، فَقَالَ تَكْتُمُنِي أَمَا إِنَّكَ إِنْ كَتَمْتَنِي قَتَلْتُكَ! فَقَالَ لَهُ الْمُعَلَّى بِالْقَتْلِ تُهَدِّدُنِي وَ اللَّهِ لَوْ كَانُوا تَحْتَ قَدَمَيَّ مَا رَفَعْتُ قَدَمَيَّ عَنْهُمْ، وَ إِنْ أَنْتَ قَتَلْتَنِي لَتُسْعِدُنِي وَ أُشْقِيكَ،</w:t>
      </w:r>
      <w:r w:rsidRPr="0027727F">
        <w:rPr>
          <w:rFonts w:cs="B Badr" w:hint="cs"/>
          <w:color w:val="965AA0"/>
          <w:sz w:val="26"/>
          <w:szCs w:val="26"/>
          <w:rtl/>
        </w:rPr>
        <w:t xml:space="preserve"> «3»</w:t>
      </w:r>
      <w:r w:rsidRPr="0027727F">
        <w:rPr>
          <w:rFonts w:cs="B Badr" w:hint="cs"/>
          <w:color w:val="242887"/>
          <w:sz w:val="26"/>
          <w:szCs w:val="26"/>
          <w:rtl/>
        </w:rPr>
        <w:t xml:space="preserve"> فَكَانَ كَمَا قَالَ أَبُو عَبْدِ اللَّهِ (ع) لَمْ يُغَادِرْ مِنْهُ قَلِيلًا وَ لَا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714</w:t>
      </w:r>
      <w:r w:rsidRPr="0027727F">
        <w:rPr>
          <w:rFonts w:cs="B Badr" w:hint="cs"/>
          <w:color w:val="780000"/>
          <w:sz w:val="26"/>
          <w:szCs w:val="26"/>
          <w:rtl/>
        </w:rPr>
        <w:t xml:space="preserve"> أَحْمَدُ بْنُ مَنْصُورٍ عَنْ أَحْمَدَ بْنِ الْفَضْلِ، عَنْ مُحَمَّدِ بْنِ زِيَادٍ، عَنْ عَبْدِ الرَّحْمَنِ بْنِ الْحَجَّاجِ، عَنْ إِسْمَاعِيلَ بْنِ جَابِرٍ، قَالَ‏</w:t>
      </w:r>
      <w:r w:rsidRPr="0027727F">
        <w:rPr>
          <w:rFonts w:cs="B Badr" w:hint="cs"/>
          <w:color w:val="242887"/>
          <w:sz w:val="26"/>
          <w:szCs w:val="26"/>
          <w:rtl/>
        </w:rPr>
        <w:t>، دَخَلْتُ عَلَى أَبِي عَبْدِ اللَّهِ (ع) فَقَالَ لِي: يَا إِسْمَاعِيلُ قُتِلَ الْمُعَلَّى قُلْتُ نَعَمْ، قَالَ أَمَا وَ اللَّهِ لَقَدْ دَخَلَ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715</w:t>
      </w:r>
      <w:r w:rsidRPr="0027727F">
        <w:rPr>
          <w:rFonts w:cs="B Badr" w:hint="cs"/>
          <w:color w:val="780000"/>
          <w:sz w:val="26"/>
          <w:szCs w:val="26"/>
          <w:rtl/>
        </w:rPr>
        <w:t xml:space="preserve"> أَبُو جَعْفَرٍ أَحْمَدُ بْنُ إِبْرَاهِيمَ الْقُرَشِيُّ، قَالَ أَخْبَرَنِي بَعْضُ أَصْحَابِنَا،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نال المطلوب: اصابه. و نال من فلان: وقع فيه.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اسم للعام الذي بعد العام الحاضر.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اسعده و اشقاه: جعله سعيدا و شقيا و في ب: لتسعدنّى و اشقينك.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بالثّقيلة.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382</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قَالَ‏</w:t>
      </w:r>
      <w:r w:rsidRPr="0027727F">
        <w:rPr>
          <w:rFonts w:cs="B Badr" w:hint="cs"/>
          <w:color w:val="242887"/>
          <w:sz w:val="26"/>
          <w:szCs w:val="26"/>
          <w:rtl/>
        </w:rPr>
        <w:t>، كَانَ الْمُعَلَّى بْنُ خُنَيْسٍ رَحِمَهُ اللَّهُ إِذَا كَانَ يَوْمُ الْعِيدِ خَرَجَ إِلَى الصَّحْرَاءِ شَعِثاً</w:t>
      </w:r>
      <w:r w:rsidRPr="0027727F">
        <w:rPr>
          <w:rFonts w:cs="B Badr" w:hint="cs"/>
          <w:color w:val="965AA0"/>
          <w:sz w:val="26"/>
          <w:szCs w:val="26"/>
          <w:rtl/>
        </w:rPr>
        <w:t xml:space="preserve"> «1»</w:t>
      </w:r>
      <w:r w:rsidRPr="0027727F">
        <w:rPr>
          <w:rFonts w:cs="B Badr" w:hint="cs"/>
          <w:color w:val="242887"/>
          <w:sz w:val="26"/>
          <w:szCs w:val="26"/>
          <w:rtl/>
        </w:rPr>
        <w:t xml:space="preserve"> مُغْبَرّاً فِي زِيِّ مَلْهُوفٍ، فَإِذَا صَعِدَ الْخَطِيبُ الْمِنْبَرَ مَدَّ يَدَهُ نَحْوَ السَّمَاءِ ثُمَّ قَالَ: اللَّهُمَّ هَذَا مَقَامُ خُلَفَائِكَ وَ أَصْفِيَائِكَ، وَ مَوْضِعُ أُمَنَائِكَ الَّذِينَ خَصَصْتَهُمْ بِهَا ابْتَزُّوهَا</w:t>
      </w:r>
      <w:r w:rsidRPr="0027727F">
        <w:rPr>
          <w:rFonts w:cs="B Badr" w:hint="cs"/>
          <w:color w:val="965AA0"/>
          <w:sz w:val="26"/>
          <w:szCs w:val="26"/>
          <w:rtl/>
        </w:rPr>
        <w:t xml:space="preserve"> «2»</w:t>
      </w:r>
      <w:r w:rsidRPr="0027727F">
        <w:rPr>
          <w:rFonts w:cs="B Badr" w:hint="cs"/>
          <w:color w:val="242887"/>
          <w:sz w:val="26"/>
          <w:szCs w:val="26"/>
          <w:rtl/>
        </w:rPr>
        <w:t>، وَ أَنْتَ الْمُقَدِّرُ لِمَا تَشَاءُ لَا يُغْلَبُ‏</w:t>
      </w:r>
      <w:r w:rsidRPr="0027727F">
        <w:rPr>
          <w:rFonts w:cs="B Badr" w:hint="cs"/>
          <w:color w:val="965AA0"/>
          <w:sz w:val="26"/>
          <w:szCs w:val="26"/>
          <w:rtl/>
        </w:rPr>
        <w:t xml:space="preserve"> «3»</w:t>
      </w:r>
      <w:r w:rsidRPr="0027727F">
        <w:rPr>
          <w:rFonts w:cs="B Badr" w:hint="cs"/>
          <w:color w:val="242887"/>
          <w:sz w:val="26"/>
          <w:szCs w:val="26"/>
          <w:rtl/>
        </w:rPr>
        <w:t xml:space="preserve"> قَضَاؤُكَ، وَ لَا يُجَاوَزُ الْمَحْتُومُ مِنْ تَدْبِيرِكَ كَيْفَ شِئْتَ وَ أَنَّى شِئْتَ، عِلْمُكَ فِي إِرَادَتِكَ كَعِلْمِكَ فِي خَلْقِكَ، حَتَّى عَادَ صَفْوَتُكَ وَ خُلَفَاؤُكَ مَغْلُوبِينَ مَقْهُورِينَ مُسْتَتِرِينَ‏</w:t>
      </w:r>
      <w:r w:rsidRPr="0027727F">
        <w:rPr>
          <w:rFonts w:cs="B Badr" w:hint="cs"/>
          <w:color w:val="965AA0"/>
          <w:sz w:val="26"/>
          <w:szCs w:val="26"/>
          <w:rtl/>
        </w:rPr>
        <w:t xml:space="preserve"> «4»</w:t>
      </w:r>
      <w:r w:rsidRPr="0027727F">
        <w:rPr>
          <w:rFonts w:cs="B Badr" w:hint="cs"/>
          <w:color w:val="242887"/>
          <w:sz w:val="26"/>
          <w:szCs w:val="26"/>
          <w:rtl/>
        </w:rPr>
        <w:t>، يَرَوْنَ حُكْمَكَ مُبَدَّلًا وَ كِتَابَكَ مَنْبُوذاً، وَ فَرَائِضَكَ مُحَرَّفَةً عَنْ جِهَاتِ شَرَائِعِكَ، وَ سُنَنَ نَبِيِّكَ صَلَوَاتُكَ عَلَيْهِ مَتْرُوكَةً، اللَّهُمَّ الْعَنْ أَعْدَاءَهُمْ مِنَ الْأَوَّلِينَ وَ الْآخِرِينَ وَ الْغَادِينَ وَ الرَّائِحِينَ‏</w:t>
      </w:r>
      <w:r w:rsidRPr="0027727F">
        <w:rPr>
          <w:rFonts w:cs="B Badr" w:hint="cs"/>
          <w:color w:val="965AA0"/>
          <w:sz w:val="26"/>
          <w:szCs w:val="26"/>
          <w:rtl/>
        </w:rPr>
        <w:t xml:space="preserve"> «5»</w:t>
      </w:r>
      <w:r w:rsidRPr="0027727F">
        <w:rPr>
          <w:rFonts w:cs="B Badr" w:hint="cs"/>
          <w:color w:val="242887"/>
          <w:sz w:val="26"/>
          <w:szCs w:val="26"/>
          <w:rtl/>
        </w:rPr>
        <w:t xml:space="preserve"> وَ الْمَاضِينَ وَ الْغَابِرِينَ، اللَّهُمَّ وَ الْعَنْ جَبَابِرَةَ زَمَانِنَا وَ أَشْيَاعَهُمْ وَ أَتْبَاعَهُمْ وَ أَحْزَابَهُمْ وَ أَعْوَانَهُمْ،</w:t>
      </w:r>
      <w:r w:rsidRPr="0027727F">
        <w:rPr>
          <w:rFonts w:cs="B Badr" w:hint="cs"/>
          <w:color w:val="006A0F"/>
          <w:sz w:val="26"/>
          <w:szCs w:val="26"/>
          <w:rtl/>
        </w:rPr>
        <w:t xml:space="preserve"> إِنَّكَ عَلى‏ كُلِّ شَيْ‏ءٍ قَدِيرٌ</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ابْنِ مُسْكَانَ وَ حَرِيزِ بْنِ عَبْدِ اللَّهِ السِّجِسْتَانِيِ‏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716</w:t>
      </w:r>
      <w:r w:rsidRPr="0027727F">
        <w:rPr>
          <w:rFonts w:cs="B Badr" w:hint="cs"/>
          <w:color w:val="780000"/>
          <w:sz w:val="26"/>
          <w:szCs w:val="26"/>
          <w:rtl/>
        </w:rPr>
        <w:t xml:space="preserve"> مُحَمَّدُ بْنُ مَسْعُودٍ، قَالَ حَدَّثَنِي مُحَمَّدُ بْنُ نُصَيْرٍ، قَالَ حَدَّثَنِي مُحَمَّدُ بْنُ عِيسَى، عَنْ يُونُسَ، قَالَ‏</w:t>
      </w:r>
      <w:r w:rsidRPr="0027727F">
        <w:rPr>
          <w:rFonts w:cs="B Badr" w:hint="cs"/>
          <w:color w:val="242887"/>
          <w:sz w:val="26"/>
          <w:szCs w:val="26"/>
          <w:rtl/>
        </w:rPr>
        <w:t>، لَمْ يَسْمَعْ حَرِيزُ بْنُ عَبْدِ اللَّهِ مِنْ أَبِي عَبْدِ اللَّهِ (ع) إِلَّا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الشعث كخشن من كان شعره مغبرا، و المغبر من كان لونه لون الغبار او ملطخا بالغبار و يوصف به الجوع الشديد.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ابتزّ الشي‏ء منه: استلبه قهرا.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للأشياء لا يغالب-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مبتزّين-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من الغدوة و الرواح اي الداخلين في اول النهار و آخره.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حَدِيثاً أَوْ حَدِيثَيْنِ، وَ كَذَلِكَ عَبْدُ اللَّهِ بْنُ مُسْكَانَ لَمْ يَسْمَعْ إِلَّا حَدِيثَهُ: مَنْ أَدْرَكَ الْمَشْعَرَ فَقَدْ أَدْرَكَ الْحَجَّ، وَ كَانَ مِنْ أَرْوَى أَصْحَابِ أَبِي عَبْدِ اللَّهِ (ع)، وَ كَانَ أَصْحَابُنَا يَقُولُونَ: مَنْ أَدْرَكَ الْمَشْعَرَ قَبْلَ طُلُوعِ الشَّمْسِ فَقَدْ أَدْرَكَ الْحَجَّ، فَحَدَّثَنِي‏</w:t>
      </w:r>
      <w:r w:rsidRPr="0027727F">
        <w:rPr>
          <w:rFonts w:cs="B Badr" w:hint="cs"/>
          <w:color w:val="965AA0"/>
          <w:sz w:val="26"/>
          <w:szCs w:val="26"/>
          <w:rtl/>
        </w:rPr>
        <w:t xml:space="preserve"> «1»</w:t>
      </w:r>
      <w:r w:rsidRPr="0027727F">
        <w:rPr>
          <w:rFonts w:cs="B Badr" w:hint="cs"/>
          <w:color w:val="242887"/>
          <w:sz w:val="26"/>
          <w:szCs w:val="26"/>
          <w:rtl/>
        </w:rPr>
        <w:t xml:space="preserve"> ابْنُ أَبِي عُمَيْرٍ، وَ أَحْسَبُهُ أَنَّهُ رَوَاهُ لَهُ: مَنْ أَدْرَكَهُ قَبْلَ الزَّوَالِ مِنْ يَوْمِ النَّحْرِ فَقَدْ أَدْرَكَ الْحَجَّ وَ زَعَمَ يُونُسُ أَنَّ ابْنَ مُسْكَانَ سَرَّحَ بِمَسَائِلَ إِلَى أَبِي عَبْدِ اللَّهِ (ع) يَسْأَلُهُ عَنْهَا وَ أَجَابَهُ عَلَيْهَا، مِنْ ذَلِكَ مَا خَرَجَ إِلَيْهِ مَعَ إِبْرَاهِيمَ بْنِ مَيْمُونٍ. كَتَبَ إِلَيْهِ يَسْأَلُهُ عَنْ خَصِيٍّ دَلَّسَ نَفْسَهُ عَلَى امْرَأَةٍ قَالَ يُفَرَّقُ بَيْنَهُمَا وَ يُوجَعُ ظَهْرُهُ، وَ ذَاكَ أَنَّ ابْنَ مُسْكَانَ كَانَ رَجُلًا مُوسِراً وَ كَانَ يَتَلَقَّى أَصْحَابَهُ إِذَا قَدِمُوا فَيَأْخُذُ مَا عِنْدَهُمْ.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زَعَمَ أَبُو النَّضْرِ مُحَمَّدُ بْنُ مَسْعُودٍ: أَنَّ ابْنَ مُسْكَانَ كَانَ لَا يَدْخُلُ عَلَى أَبِي عَبْدِ اللَّهِ (ع) شَفَقَةَ أَلَّا يُوَفِّيَهُ حَقَّ إِجْلَالِهِ، فَكَانَ يَسْمَعُ مِنْ أَصْحَابِهِ وَ يَأْبَى أَنْ يَدْخُلَ عَلَيْهِ إِجْلَالًا وَ إِعْظَاماً لَهُ (عَلَيْهِ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حَرِيزٍ</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717</w:t>
      </w:r>
      <w:r w:rsidRPr="0027727F">
        <w:rPr>
          <w:rFonts w:cs="B Badr" w:hint="cs"/>
          <w:color w:val="780000"/>
          <w:sz w:val="26"/>
          <w:szCs w:val="26"/>
          <w:rtl/>
        </w:rPr>
        <w:t xml:space="preserve"> حَمْدَوَيْهِ، قَالَ حَدَّثَنَا مُحَمَّدُ بْنُ عِيسَى، عَنْ صَفْوَانَ، عَنْ عَبْدِ الرَّحْمَنِ بْنِ الْحَجَّاجِ، قَالَ‏</w:t>
      </w:r>
      <w:r w:rsidRPr="0027727F">
        <w:rPr>
          <w:rFonts w:cs="B Badr" w:hint="cs"/>
          <w:color w:val="965AA0"/>
          <w:sz w:val="26"/>
          <w:szCs w:val="26"/>
          <w:rtl/>
        </w:rPr>
        <w:t xml:space="preserve"> «2»</w:t>
      </w:r>
      <w:r w:rsidRPr="0027727F">
        <w:rPr>
          <w:rFonts w:cs="B Badr" w:hint="cs"/>
          <w:color w:val="242887"/>
          <w:sz w:val="26"/>
          <w:szCs w:val="26"/>
          <w:rtl/>
        </w:rPr>
        <w:t>، اسْتَأْذَنَ فَضْلُ الْبَقْبَاقُ لِحَرِيزٍ عَلَى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رجوع ضمير المتكلم الى محمّد بن عيسى، اذ هو الناقل هذه الجملات عن يونس. ثمّ يقول و احسب ان ابن مسكان روى الحديث الآتى لإبن ابى عمير و هو من ادرك المشعر قبل ... الخ.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أحمد بن شبه. و في ب و الترتيب: أحمد بن بشر. و في ج و د و ه: أحمد بن شيبة. و في الإختصاص ص 206 في سند هذه الرواية-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فَلَمْ يَأْذَنْ لَهُ، فَعَاوَدَهُ فَلَمْ يَأْذَنْ لَهُ، فَقَالَ لَهُ أَيُّ شَيْ‏ءٍ لِلرَّجُلِ أَنْ يَبْلُغَ مِنْ عُقُوبَةِ غُلَامِهِ قَالَ عَلَى قَدْرِ جَرِيرَتِهِ، فَقَالَ قَدْ عَاقَبْتَ وَ اللَّهِ حَرِيزاً بِأَعْظَمَ مِمَّا صَنَعَ! فَقَالَ وَيْحَكَ أَنَا فَعَلْتُ ذَاكَ أَنَّ حَرِيزاً جَرَّدَ السَّيْفَ، قَالَ، ثُمَّ قَالَ: لَوْ كَانَ حُذَيْفَةُ، مَا عَاوَدَنِي فِيهِ بَعْدَ أَنْ قُلْتُ لَهُ‏</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718</w:t>
      </w:r>
      <w:r w:rsidRPr="0027727F">
        <w:rPr>
          <w:rFonts w:cs="B Badr" w:hint="cs"/>
          <w:color w:val="780000"/>
          <w:sz w:val="26"/>
          <w:szCs w:val="26"/>
          <w:rtl/>
        </w:rPr>
        <w:t xml:space="preserve"> مُحَمَّدُ بْنُ مَسْعُودٍ، قَالَ حَدَّثَنِي جَعْفَرُ بْنُ أَحْمَدَ بْنِ أَيُّوبَ، قَالَ حَدَّثَنِي الْعَمْرَكِيُّ، قَالَ حَدَّثَنِي أَحْمَدُ بْنُ بِشْرٍ</w:t>
      </w:r>
      <w:r w:rsidRPr="0027727F">
        <w:rPr>
          <w:rFonts w:cs="B Badr" w:hint="cs"/>
          <w:color w:val="965AA0"/>
          <w:sz w:val="26"/>
          <w:szCs w:val="26"/>
          <w:rtl/>
        </w:rPr>
        <w:t xml:space="preserve"> «2»</w:t>
      </w:r>
      <w:r w:rsidRPr="0027727F">
        <w:rPr>
          <w:rFonts w:cs="B Badr" w:hint="cs"/>
          <w:color w:val="780000"/>
          <w:sz w:val="26"/>
          <w:szCs w:val="26"/>
          <w:rtl/>
        </w:rPr>
        <w:t>، عَنْ يَحْيَى بْنِ الْمُثَنَّى، عَنْ عَلِيِّ بْنِ الْحَسَنِ بْنِ رِبَاطٍ، عَنْ حَرِيزٍ، قَالَ‏</w:t>
      </w:r>
      <w:r w:rsidRPr="0027727F">
        <w:rPr>
          <w:rFonts w:cs="B Badr" w:hint="cs"/>
          <w:color w:val="242887"/>
          <w:sz w:val="26"/>
          <w:szCs w:val="26"/>
          <w:rtl/>
        </w:rPr>
        <w:t>، دَخَلْتُ عَلَى أَبِي حَنِيفَةَ وَ عِنْدَهُ كُتُبٌ كَادَتْ تَحُولُ فِيمَا بَيْنَنَا وَ بَيْنَهُ، فَقَالَ لِي: هَذِهِ الْكُتُبُ كُلُّهَا فِي الطَّلَاقِ وَ أَنْتُمْ!</w:t>
      </w:r>
      <w:r w:rsidRPr="0027727F">
        <w:rPr>
          <w:rFonts w:cs="B Badr" w:hint="cs"/>
          <w:color w:val="965AA0"/>
          <w:sz w:val="26"/>
          <w:szCs w:val="26"/>
          <w:rtl/>
        </w:rPr>
        <w:t xml:space="preserve"> «3»</w:t>
      </w:r>
      <w:r w:rsidRPr="0027727F">
        <w:rPr>
          <w:rFonts w:cs="B Badr" w:hint="cs"/>
          <w:color w:val="242887"/>
          <w:sz w:val="26"/>
          <w:szCs w:val="26"/>
          <w:rtl/>
        </w:rPr>
        <w:t xml:space="preserve"> وَ أَقْبَلَ يَقْلِبُ بِيَدِهِ، قَالَ، قُلْتُ: نَحْنُ نَجْمَعُ هَذَا كُلَّهُ فِي حَرْفٍ، قَالَ وَ مَا هُوَ قَالَ، قُلْتُ قَوْلُهُ تَعَالَى:</w:t>
      </w:r>
      <w:r w:rsidRPr="0027727F">
        <w:rPr>
          <w:rFonts w:cs="B Badr" w:hint="cs"/>
          <w:color w:val="006A0F"/>
          <w:sz w:val="26"/>
          <w:szCs w:val="26"/>
          <w:rtl/>
        </w:rPr>
        <w:t xml:space="preserve"> يا أَيُّهَا النَّبِيُّ إِذا طَلَّقْتُمُ النِّساءَ فَطَلِّقُوهُنَّ لِعِدَّتِهِنَّ وَ أَحْصُوا الْعِدَّةَ</w:t>
      </w:r>
      <w:r w:rsidRPr="0027727F">
        <w:rPr>
          <w:rFonts w:cs="B Badr" w:hint="cs"/>
          <w:color w:val="242887"/>
          <w:sz w:val="26"/>
          <w:szCs w:val="26"/>
          <w:rtl/>
        </w:rPr>
        <w:t>، فَقَالَ لِي فَأَنْتَ لَا تَعْلَمُ شَيْئاً إِلَّا بِرِوَايَةٍ قُلْتُ أَجَلْ، فَقَالَ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مَا تَقُولُ فِي مُكَاتَبٍ كَانَتْ مُكَاتَبَتُهُ أَلْفَ دِرْهَمٍ فَأَدَّى تِسْعَمِائَةٍ وَ تِسْعَةً وَ تِسْعِينَ دِرْهَماً، ثُمَّ أَحْدَثَ يَعْنِي الزِّنَا، كَيْفَ نَحُدُّهُ فَقُلْتُ: عِنْدِي بِعَيْنِهَا حَدِيثٌ حَدَّثَنِي مُحَمَّدُ بْنُ مُسْلِمٍ، عَنْ أَبِي جَعْفَرٍ (ع): أَنَّ عَلِيّاً (ع) كَانَ يَضْرِبُ بِالسَّوْطِ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أحمد بن شيبة، و في ذيله: و في بعض النسخ أحمد بن بشير و في بعضها احمد ابن يسير.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في د و ه و الترتيب و المطبوع: قلت له لا-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قد سبق هذا الحديث في 615.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و أنتم لستم كذلك و ليس عند كم الكتب.</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بِثُلُثِهِ وَ بِنِصْفِهِ وَ بِبَعْضِهِ‏</w:t>
      </w:r>
      <w:r w:rsidRPr="0027727F">
        <w:rPr>
          <w:rFonts w:cs="B Badr" w:hint="cs"/>
          <w:color w:val="965AA0"/>
          <w:sz w:val="26"/>
          <w:szCs w:val="26"/>
          <w:rtl/>
        </w:rPr>
        <w:t xml:space="preserve"> «1»</w:t>
      </w:r>
      <w:r w:rsidRPr="0027727F">
        <w:rPr>
          <w:rFonts w:cs="B Badr" w:hint="cs"/>
          <w:color w:val="242887"/>
          <w:sz w:val="26"/>
          <w:szCs w:val="26"/>
          <w:rtl/>
        </w:rPr>
        <w:t xml:space="preserve"> بِقَدْرِ أَدَائِهِ، فَقَالَ لِي: أَمَا إِنِّي‏</w:t>
      </w:r>
      <w:r w:rsidRPr="0027727F">
        <w:rPr>
          <w:rFonts w:cs="B Badr" w:hint="cs"/>
          <w:color w:val="965AA0"/>
          <w:sz w:val="26"/>
          <w:szCs w:val="26"/>
          <w:rtl/>
        </w:rPr>
        <w:t xml:space="preserve"> «2»</w:t>
      </w:r>
      <w:r w:rsidRPr="0027727F">
        <w:rPr>
          <w:rFonts w:cs="B Badr" w:hint="cs"/>
          <w:color w:val="242887"/>
          <w:sz w:val="26"/>
          <w:szCs w:val="26"/>
          <w:rtl/>
        </w:rPr>
        <w:t xml:space="preserve"> أَسْأَلُكَ عَنْ مَسْأَلَةٍ لَا يَكُونُ فِيهَا شَيْ‏ءٌ، فَمَا تَقُولُ فِي جَمَلٍ أُخْرِجَ مِنَ الْبَحْرِ، فَقُلْتُ إِنْ شَاءَ فَلْيَكُنْ جَمَلًا وَ إِنْ شَاءَ فَلْيَكُنْ بَقَرَةً إِنْ كَانَتْ عَلَيْهِ فُلُوسٌ أَكَلْنَاهُ وَ إِلَّا فَلَا.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719</w:t>
      </w:r>
      <w:r w:rsidRPr="0027727F">
        <w:rPr>
          <w:rFonts w:cs="B Badr" w:hint="cs"/>
          <w:color w:val="780000"/>
          <w:sz w:val="26"/>
          <w:szCs w:val="26"/>
          <w:rtl/>
        </w:rPr>
        <w:t xml:space="preserve"> حَمْدَوَيْهِ وَ إِبْرَاهِيمُ، قَالا حَدَّثَنَا مُحَمَّدُ بْنُ عِيسَى، عَنْ يُونُسَ، قَالَ‏</w:t>
      </w:r>
      <w:r w:rsidRPr="0027727F">
        <w:rPr>
          <w:rFonts w:cs="B Badr" w:hint="cs"/>
          <w:color w:val="242887"/>
          <w:sz w:val="26"/>
          <w:szCs w:val="26"/>
          <w:rtl/>
        </w:rPr>
        <w:t>، قُلْتُ لِحَرِيزٍ يَوْماً، يَا أَبَا عَبْدِ اللَّهِ كَمْ يُجْزِيكَ أَنْ تَمْسَحَ عَلَى رَأْسِكَ‏</w:t>
      </w:r>
      <w:r w:rsidRPr="0027727F">
        <w:rPr>
          <w:rFonts w:cs="B Badr" w:hint="cs"/>
          <w:color w:val="965AA0"/>
          <w:sz w:val="26"/>
          <w:szCs w:val="26"/>
          <w:rtl/>
        </w:rPr>
        <w:t xml:space="preserve"> «3»</w:t>
      </w:r>
      <w:r w:rsidRPr="0027727F">
        <w:rPr>
          <w:rFonts w:cs="B Badr" w:hint="cs"/>
          <w:color w:val="242887"/>
          <w:sz w:val="26"/>
          <w:szCs w:val="26"/>
          <w:rtl/>
        </w:rPr>
        <w:t xml:space="preserve"> فِي وُضُوءِ الصَّلَاةِ قَالَ بِقَدْرِ ثَلَاثِ أَصَابِعَ، وَ أَوْمَأَ بِالسَّبَّابَةِ وَ الْوُسْطَى وَ الثَّالِثَةِ</w:t>
      </w:r>
      <w:r w:rsidRPr="0027727F">
        <w:rPr>
          <w:rFonts w:cs="B Badr" w:hint="cs"/>
          <w:color w:val="965AA0"/>
          <w:sz w:val="26"/>
          <w:szCs w:val="26"/>
          <w:rtl/>
        </w:rPr>
        <w:t xml:space="preserve"> «4»</w:t>
      </w:r>
      <w:r w:rsidRPr="0027727F">
        <w:rPr>
          <w:rFonts w:cs="B Badr" w:hint="cs"/>
          <w:color w:val="242887"/>
          <w:sz w:val="26"/>
          <w:szCs w:val="26"/>
          <w:rtl/>
        </w:rPr>
        <w:t>، وَ زَعَمَ حَرِيزٌ أَنَّ ذَاكَ بِرِوَايَةٍ، وَ كَانَ يُونُسُ يَذْكُرُ عَنْهُ فِقْهاً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حَرِيزُ بْنُ عَبْدِ اللَّهِ أَزْدِيٌّ عَرَبِيٌّ كُوفِيٌّ، انْتَقَلَ إِلَى سِجِسْتَانَ فَقُتِلَ بِهَا،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يُونُسَ بْنِ يَعْقُوبَ‏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720</w:t>
      </w:r>
      <w:r w:rsidRPr="0027727F">
        <w:rPr>
          <w:rFonts w:cs="B Badr" w:hint="cs"/>
          <w:color w:val="780000"/>
          <w:sz w:val="26"/>
          <w:szCs w:val="26"/>
          <w:rtl/>
        </w:rPr>
        <w:t xml:space="preserve"> حَدَّثَنِي حَمْدَوَيْهِ، ذَكَرَهُ عَنْ بَعْضِ أَصْحَابِنَا</w:t>
      </w:r>
      <w:r w:rsidRPr="0027727F">
        <w:rPr>
          <w:rFonts w:cs="B Badr" w:hint="cs"/>
          <w:color w:val="242887"/>
          <w:sz w:val="26"/>
          <w:szCs w:val="26"/>
          <w:rtl/>
        </w:rPr>
        <w:t>، أَنَّ يُونُسَ بْنَ يَعْقُوبَ فَطَحِيٌّ كُوفِيٌّ، مَاتَ بِالْمَدِينَةِ وَ كَفَّنَهُ الرِّضَا (ع)، وَ إِنَّمَا سُمِّيَ فَطَحِيّاً لِأَنَّ عَبْدَ اللَّهِ بْنَ جَعْفَرٍ كَانَ أَفْطَحَ الرَّأْسِ، وَ قَدْ قِيلَ إِنَّهُ كَانَ أَفْطَحَ الرِّجْلَيْنِ، وَ قِيلَ إِنَّهُمْ نَسَبُوا إِلَى رَجُلٍ يُقَالُ لَهُ عَبْدُ اللَّهِ بْنُ فَطِيحٍ.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721</w:t>
      </w:r>
      <w:r w:rsidRPr="0027727F">
        <w:rPr>
          <w:rFonts w:cs="B Badr" w:hint="cs"/>
          <w:color w:val="780000"/>
          <w:sz w:val="26"/>
          <w:szCs w:val="26"/>
          <w:rtl/>
        </w:rPr>
        <w:t xml:space="preserve"> عَلِيُّ بْنُ الْحَسَنِ بْنِ عَلِيِّ بْنِ فَضَّالٍ، قَالَ حَدَّثَنَا مُحَمَّدُ بْنُ الْوَلِيدِ،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الترتيب: و يثلّثه و ينصفه و يبعضه.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النسخة و ب: مالى-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شعر رأسك-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قد سبق هذه الرواية في 616.</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386</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يُونُسَ بْنِ يَعْقُوبَ، قَالَ‏</w:t>
      </w:r>
      <w:r w:rsidRPr="0027727F">
        <w:rPr>
          <w:rFonts w:cs="B Badr" w:hint="cs"/>
          <w:color w:val="242887"/>
          <w:sz w:val="26"/>
          <w:szCs w:val="26"/>
          <w:rtl/>
        </w:rPr>
        <w:t xml:space="preserve"> دَخَلْتُ عَلَى أَبِي الْحَسَنِ مُوسَى (ع)، قَالَ، فَقُلْتُ لَهُ جُعِلْتُ فِدَاكَ إِنَّ أَبَاكَ كَانَ يَرِقُّ عَلَيَّ وَ يَرْحَمُنِي، فَإِنْ رَأَيْتَ أَنْ تُنْزِلَنِي بِتِلْكَ الْمَنْزِلَةِ فَعَلْتَ! قَالَ، فَقَالَ لِي: يَا يُونُسُ إِنِّي دَخَلْتُ عَلَى أَبِي وَ بَيْنَ يَدَيْهِ حَيْسٌ‏</w:t>
      </w:r>
      <w:r w:rsidRPr="0027727F">
        <w:rPr>
          <w:rFonts w:cs="B Badr" w:hint="cs"/>
          <w:color w:val="965AA0"/>
          <w:sz w:val="26"/>
          <w:szCs w:val="26"/>
          <w:rtl/>
        </w:rPr>
        <w:t xml:space="preserve"> «1»</w:t>
      </w:r>
      <w:r w:rsidRPr="0027727F">
        <w:rPr>
          <w:rFonts w:cs="B Badr" w:hint="cs"/>
          <w:color w:val="242887"/>
          <w:sz w:val="26"/>
          <w:szCs w:val="26"/>
          <w:rtl/>
        </w:rPr>
        <w:t xml:space="preserve"> أَوْ هَرِيسَةٌ، فَقَالَ ادْنُ يَا بُنَيَّ فَكُلْ مِنْ هَذَا! هَذَا بَعَثَ بِهِ إِلَيْنَا يُونُسُ أَنَّهُ مِنْ شِيعَتِنَا الْقُدَمَاءِ، فَنَحْنُ لَكَ حَافِظُونَ.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أَبُو النَّضْرِ: سَمِعْتُ عَلِيَّ بْنَ الْحَسَنِ، يَقُولُ:</w:t>
      </w:r>
      <w:r w:rsidRPr="0027727F">
        <w:rPr>
          <w:rFonts w:cs="B Badr" w:hint="cs"/>
          <w:color w:val="242887"/>
          <w:sz w:val="26"/>
          <w:szCs w:val="26"/>
          <w:rtl/>
        </w:rPr>
        <w:t xml:space="preserve"> مَاتَ يُونُسُ بْنُ يَعْقُوبَ بِالْمَدِينَةِ، فَبَعَثَ إِلَيْهِ أَبُو الْحَسَنِ الرِّضَا (ع) بِحَنُوطِهِ وَ كَفَنِهِ وَ جَمِيعِ مَا يَحْتَاجُ إِلَيْهِ، وَ أَمَرَ مَوَالِيَهُ وَ مَوَالِيَ أَبِيهِ وَ جَدِّهِ أَنْ يَحْصُرُوا جَنَازَتَهُ، وَ قَالَ لَهُمْ: هَذَا مَوْلَى لِأَبِي عَبْدِ اللَّهِ (ع) كَانَ يَسْكُنُ الْعِرَاقَ‏</w:t>
      </w:r>
      <w:r w:rsidRPr="0027727F">
        <w:rPr>
          <w:rFonts w:cs="B Badr" w:hint="cs"/>
          <w:color w:val="965AA0"/>
          <w:sz w:val="26"/>
          <w:szCs w:val="26"/>
          <w:rtl/>
        </w:rPr>
        <w:t xml:space="preserve"> «2»</w:t>
      </w:r>
      <w:r w:rsidRPr="0027727F">
        <w:rPr>
          <w:rFonts w:cs="B Badr" w:hint="cs"/>
          <w:color w:val="242887"/>
          <w:sz w:val="26"/>
          <w:szCs w:val="26"/>
          <w:rtl/>
        </w:rPr>
        <w:t>، وَ قَالَ لَهُمْ احْفِرُوا لَهُ فِي الْبَقِيعِ، فَإِنْ قَالَ لَكُمْ أَهْلُ الْمَدِينَةِ إِنَّهُ عِرَاقِيُّ وَ لَا نَدْفِنُهُ فِي الْبَقِيعِ: فَقُولُوا لَهُمْ هَذَا مَوْلَى لِأَبِي عَبْدِ اللَّهِ (ع) وَ كَانَ يَسْكُنُ الْعِرَاقَ، فَإِنْ مَنَعْتُمُونَا أَنْ نَدْفِنَهُ بِالْبَقِيعِ مَنَعْنَاكُمْ أَنْ تَدْفِنُوا مَوَالِيَكُمْ فِي الْبَقِيعِ، وَ وَجَّهَ أَبُو الْحَسَنِ عَلِيُّ بْنُ مُوسَى (ع) إِلَى زَمِيلِهِ‏</w:t>
      </w:r>
      <w:r w:rsidRPr="0027727F">
        <w:rPr>
          <w:rFonts w:cs="B Badr" w:hint="cs"/>
          <w:color w:val="965AA0"/>
          <w:sz w:val="26"/>
          <w:szCs w:val="26"/>
          <w:rtl/>
        </w:rPr>
        <w:t xml:space="preserve"> «3»</w:t>
      </w:r>
      <w:r w:rsidRPr="0027727F">
        <w:rPr>
          <w:rFonts w:cs="B Badr" w:hint="cs"/>
          <w:color w:val="242887"/>
          <w:sz w:val="26"/>
          <w:szCs w:val="26"/>
          <w:rtl/>
        </w:rPr>
        <w:t xml:space="preserve"> مُحَمَّدِ بْنِ الْحَبَّابِ وَ كَانَ رَجُلًا مِنْ أَهْلِ الْكُوفَةِ: صَلِّ عَلَيْهِ أَنْتَ.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722</w:t>
      </w:r>
      <w:r w:rsidRPr="0027727F">
        <w:rPr>
          <w:rFonts w:cs="B Badr" w:hint="cs"/>
          <w:color w:val="780000"/>
          <w:sz w:val="26"/>
          <w:szCs w:val="26"/>
          <w:rtl/>
        </w:rPr>
        <w:t xml:space="preserve"> عَلِيُّ بْنُ الْحَسَنِ، قَالَ حَدَّثَنِي مُحَمَّدُ بْنُ الْوَلِيدِ، قَالَ‏</w:t>
      </w:r>
      <w:r w:rsidRPr="0027727F">
        <w:rPr>
          <w:rFonts w:cs="B Badr" w:hint="cs"/>
          <w:color w:val="242887"/>
          <w:sz w:val="26"/>
          <w:szCs w:val="26"/>
          <w:rtl/>
        </w:rPr>
        <w:t>، رَءَانِي صَاحِبُ الْمَقْبَرَةِ وَ أَنَا عِنْدَ الْقَبْرِ بَعْدَ ذَلِكَ، فَقَالَ لِي مَنْ هَذَا الرَّجُلُ صَاحِبُ الْقَبْرِ فَإِنَّ أَبَا الْحَسَنِ عَلِيَّ بْنَ مُوسَى (ع) أَوْصَانِي بِهِ، وَ أَمَرَنِي أَنْ أَرُشَّ قَبْرَهُ أَرْبَعِينَ‏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الحيس بالفتح: طعام مركب من تمر و سمن و سويق. و الهريسة: طعام يعمل من الحب المدقوق و اللحم.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كان يسكن بالعراق-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الرفيق و الرديف.</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شَهْراً</w:t>
      </w:r>
      <w:r w:rsidRPr="0027727F">
        <w:rPr>
          <w:rFonts w:cs="B Badr" w:hint="cs"/>
          <w:color w:val="965AA0"/>
          <w:sz w:val="26"/>
          <w:szCs w:val="26"/>
          <w:rtl/>
        </w:rPr>
        <w:t xml:space="preserve"> «1»</w:t>
      </w:r>
      <w:r w:rsidRPr="0027727F">
        <w:rPr>
          <w:rFonts w:cs="B Badr" w:hint="cs"/>
          <w:color w:val="242887"/>
          <w:sz w:val="26"/>
          <w:szCs w:val="26"/>
          <w:rtl/>
        </w:rPr>
        <w:t xml:space="preserve"> أَوْ أَرْبَعِينَ يَوْماً فِي كُلِّ يَوْمٍ، قَالَ أَبُو الْحَسَنِ‏</w:t>
      </w:r>
      <w:r w:rsidRPr="0027727F">
        <w:rPr>
          <w:rFonts w:cs="B Badr" w:hint="cs"/>
          <w:color w:val="965AA0"/>
          <w:sz w:val="26"/>
          <w:szCs w:val="26"/>
          <w:rtl/>
        </w:rPr>
        <w:t xml:space="preserve"> «2»</w:t>
      </w:r>
      <w:r w:rsidRPr="0027727F">
        <w:rPr>
          <w:rFonts w:cs="B Badr" w:hint="cs"/>
          <w:color w:val="242887"/>
          <w:sz w:val="26"/>
          <w:szCs w:val="26"/>
          <w:rtl/>
        </w:rPr>
        <w:t xml:space="preserve"> الشَّكُّ مِنِّي، قَالَ، وَ قَالَ لِي صَاحِبُ الْمَقْبَرَةِ إِنَّ السَّرِيرَ عِنْدِي يَعْنِي سَرِيرَ النَّبِيِّ (ص)، فَإِذَا مَاتَ رَجُلٌ مِنْ بَنِي هَاشِمٍ صَرَّ السَّرِيرُ، فَأَقُولُ أَيُّهُمْ مَاتَ حَتَّى أَعْلَمَ بِالْغَدَاةِ، فَصَرَّ السَّرِيرُ فِي اللَّيْلَةِ الَّتِي مَاتَ فِيهَا هَذَا الرَّجُلُ، فَقُلْتُ لَا أَعْرِفُ أَحَداً مِنْهُمْ مَرِيضاً فَمَنِ الَّذِي‏</w:t>
      </w:r>
      <w:r w:rsidRPr="0027727F">
        <w:rPr>
          <w:rFonts w:cs="B Badr" w:hint="cs"/>
          <w:color w:val="965AA0"/>
          <w:sz w:val="26"/>
          <w:szCs w:val="26"/>
          <w:rtl/>
        </w:rPr>
        <w:t xml:space="preserve"> «3»</w:t>
      </w:r>
      <w:r w:rsidRPr="0027727F">
        <w:rPr>
          <w:rFonts w:cs="B Badr" w:hint="cs"/>
          <w:color w:val="242887"/>
          <w:sz w:val="26"/>
          <w:szCs w:val="26"/>
          <w:rtl/>
        </w:rPr>
        <w:t xml:space="preserve"> مَاتَ! فَلَمَّا كَانَ مِنَ الْغَدِ جَاءُوا فَأَخَذُوا مِنِّي السَّرِيرَ، وَ قَالُوا لِي مَوْلَى‏</w:t>
      </w:r>
      <w:r w:rsidRPr="0027727F">
        <w:rPr>
          <w:rFonts w:cs="B Badr" w:hint="cs"/>
          <w:color w:val="965AA0"/>
          <w:sz w:val="26"/>
          <w:szCs w:val="26"/>
          <w:rtl/>
        </w:rPr>
        <w:t xml:space="preserve"> «4»</w:t>
      </w:r>
      <w:r w:rsidRPr="0027727F">
        <w:rPr>
          <w:rFonts w:cs="B Badr" w:hint="cs"/>
          <w:color w:val="242887"/>
          <w:sz w:val="26"/>
          <w:szCs w:val="26"/>
          <w:rtl/>
        </w:rPr>
        <w:t xml:space="preserve"> لِأَبِي عَبْدِ اللَّهِ (ع) كَانَ يَسْكُنُ الْعِرَاقَ. وَ قَالَ عَلِيُّ بْنُ الْحَسَنِ: كَانَتْ أُمُّهُ أُخْتَ مُعَاوِيَةَ بْنِ عَمَّارٍ وَ كَانَتْ تَدْخُلُ عَلَى أَبِي عَبْدِ اللَّهِ (ع)، وَ امْرَأَتُهُ كَانَتْ مُضَرِيَّةً وَ كَانَتْ تَدْخُلُ عَلَى أَبِي عَبْدِ اللَّهِ (عَلَيْهِ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723</w:t>
      </w:r>
      <w:r w:rsidRPr="0027727F">
        <w:rPr>
          <w:rFonts w:cs="B Badr" w:hint="cs"/>
          <w:color w:val="780000"/>
          <w:sz w:val="26"/>
          <w:szCs w:val="26"/>
          <w:rtl/>
        </w:rPr>
        <w:t xml:space="preserve"> عَلِيُّ بْنُ الْحَسَنِ، قَالَ حَدَّثَنِي مُحَمَّدُ بْنُ الْوَلِيدِ، عَنْ صَفْوَانَ بْنِ يَحْيَى، قَالَ‏</w:t>
      </w:r>
      <w:r w:rsidRPr="0027727F">
        <w:rPr>
          <w:rFonts w:cs="B Badr" w:hint="cs"/>
          <w:color w:val="242887"/>
          <w:sz w:val="26"/>
          <w:szCs w:val="26"/>
          <w:rtl/>
        </w:rPr>
        <w:t>، قُلْتُ لِأَبِي الْحَسَنِ الرِّضَا (ع) جُعِلْتُ فِدَاكَ سَرَّنِي مَا فَعَلْتَ بِيُونُسَ! قَالَ، فَقَالَ لِي أَ لَيْسَ مِمَّا صَنَعَ اللَّهُ لِيُونُسَ أَنْ نَقَلَهُ مِنَ الْعِرَاقِ إِلَى جِوَارِ نَبِيِّهِ (صَلَّى اللَّهُ عَلَيْهِ وَ آلِهِ).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724</w:t>
      </w:r>
      <w:r w:rsidRPr="0027727F">
        <w:rPr>
          <w:rFonts w:cs="B Badr" w:hint="cs"/>
          <w:color w:val="780000"/>
          <w:sz w:val="26"/>
          <w:szCs w:val="26"/>
          <w:rtl/>
        </w:rPr>
        <w:t xml:space="preserve"> عَلِيُّ بْنُ مُحَمَّدٍ، قَالَ حَدَّثَنِي مُحَمَّدُ بْنُ أَحْمَدَ، عَنْ مُحَمَّدِ بْنِ عَبْدِ الْحَمِيدِ، عَنْ يُونُسَ بْنِ يَعْقُوبَ‏</w:t>
      </w:r>
      <w:r w:rsidRPr="0027727F">
        <w:rPr>
          <w:rFonts w:cs="B Badr" w:hint="cs"/>
          <w:color w:val="965AA0"/>
          <w:sz w:val="26"/>
          <w:szCs w:val="26"/>
          <w:rtl/>
        </w:rPr>
        <w:t xml:space="preserve"> «5»</w:t>
      </w:r>
      <w:r w:rsidRPr="0027727F">
        <w:rPr>
          <w:rFonts w:cs="B Badr" w:hint="cs"/>
          <w:color w:val="780000"/>
          <w:sz w:val="26"/>
          <w:szCs w:val="26"/>
          <w:rtl/>
        </w:rPr>
        <w:t>، قَالَ، قَالَ لِي يُونُسُ‏</w:t>
      </w:r>
      <w:r w:rsidRPr="0027727F">
        <w:rPr>
          <w:rFonts w:cs="B Badr" w:hint="cs"/>
          <w:color w:val="242887"/>
          <w:sz w:val="26"/>
          <w:szCs w:val="26"/>
          <w:rtl/>
        </w:rPr>
        <w:t xml:space="preserve"> ذَكَرَ لِي أَبُو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د و ه و المطبوع: قبره شهرا.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المراد هو عليّ بن الحسن بن الفضال، يقول ان الترديد بين الشهر و اليوم من جانبى.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ذا الذي-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قالوا مولى-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ان قال محمّد بن عبد الحميد، و كذلك في الجملة الآتية: انّه قال انظروا.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أَوْ أَبُو الْحَسَنِ شَيْئاً اشْتَرَيْتُهُ‏</w:t>
      </w:r>
      <w:r w:rsidRPr="0027727F">
        <w:rPr>
          <w:rFonts w:cs="B Badr" w:hint="cs"/>
          <w:color w:val="965AA0"/>
          <w:sz w:val="26"/>
          <w:szCs w:val="26"/>
          <w:rtl/>
        </w:rPr>
        <w:t xml:space="preserve"> «1»</w:t>
      </w:r>
      <w:r w:rsidRPr="0027727F">
        <w:rPr>
          <w:rFonts w:cs="B Badr" w:hint="cs"/>
          <w:color w:val="242887"/>
          <w:sz w:val="26"/>
          <w:szCs w:val="26"/>
          <w:rtl/>
        </w:rPr>
        <w:t>، قَالَ، فَقَالَ لِي: لَا وَ اللَّهِ مَا أَنْتَ عِنْدَنَا مُتَّهَمٌ، إِنَّمَا أَنْتَ رَجُلٌ مِنَّا أَهْلَ الْبَيْتِ، فَجَعَلَكَ اللَّهُ مَعَ رَسُولِهِ وَ أَهْلِ بَيْتِهِ، وَ اللَّهُ فَاعِلُ ذَلِكَ إِنْ شَاءَ اللَّهُ. وَ ذَكَرَ أَنَّهُ قَالَ انْظُرُوا إِلَى مَا خَتَمَ اللَّهُ بِهِ لِيُونُسَ قَبَضَهُ مُجَاوِراً لِرَسُولِهِ (صَلَّى اللَّهُ عَلَيْهِ وَ آلِهِ).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725</w:t>
      </w:r>
      <w:r w:rsidRPr="0027727F">
        <w:rPr>
          <w:rFonts w:cs="B Badr" w:hint="cs"/>
          <w:color w:val="780000"/>
          <w:sz w:val="26"/>
          <w:szCs w:val="26"/>
          <w:rtl/>
        </w:rPr>
        <w:t xml:space="preserve"> عَلِيُّ بْنُ مُحَمَّدٍ، قَالَ حَدَّثَنِي مُحَمَّدُ بْنُ أَحْمَدَ، عَنْ مُحَمَّدِ بْنِ عَبْدِ الْحَمِيدِ، عَنْ يُونُسَ بْنِ يَعْقُوبَ، قَالَ‏</w:t>
      </w:r>
      <w:r w:rsidRPr="0027727F">
        <w:rPr>
          <w:rFonts w:cs="B Badr" w:hint="cs"/>
          <w:color w:val="242887"/>
          <w:sz w:val="26"/>
          <w:szCs w:val="26"/>
          <w:rtl/>
        </w:rPr>
        <w:t>، كَتَبْتُ إِلَى أَبِي الْحَسَنِ (ع) فِي شَيْ‏ءٍ كَتَبْتُ إِلَيْهِ فِيهِ يَا سَيِّدِي! فَقَالَ لِلرَّسُولِ: قُلْ لَهُ إِنَّكَ أَخِي.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726</w:t>
      </w:r>
      <w:r w:rsidRPr="0027727F">
        <w:rPr>
          <w:rFonts w:cs="B Badr" w:hint="cs"/>
          <w:color w:val="780000"/>
          <w:sz w:val="26"/>
          <w:szCs w:val="26"/>
          <w:rtl/>
        </w:rPr>
        <w:t xml:space="preserve"> عَلِيُّ بْنُ الْحَسَنِ، عَنْ عَبَّاسِ بْنِ عَامِرٍ، عَنْ يُونُسَ بْنِ يَعْقُوبَ، قَالَ‏</w:t>
      </w:r>
      <w:r w:rsidRPr="0027727F">
        <w:rPr>
          <w:rFonts w:cs="B Badr" w:hint="cs"/>
          <w:color w:val="242887"/>
          <w:sz w:val="26"/>
          <w:szCs w:val="26"/>
          <w:rtl/>
        </w:rPr>
        <w:t>، كَتَبْتُ إِلَى أَبِي عَبْدِ اللَّهِ (ع) أَسْأَلُهُ أَنْ يَدْعُوَ اللَّهَ لِي أَنْ يَجْعَلْنِي مِمَّنْ يَنْتَصِرُ بِهِ لِدِينِهِ! فَلَمْ يُجِبْنِي، فَاغْتَمَمْتُ لِذَلِكَ، قَالَ يُونُسُ: فَأَخْبَرَنِي بَعْضُ أَصْحَابِنَا، أَنَّهُ كَتَبَ إِلَيْهِ بِمِثْلِ مَا كَتَبْتُ، فَأَجَابَهُ وَ كَتَبَ فِي أَسْفَلِ كِتَابِهِ: يَرْحَمُكَ اللَّهُ إِنَّمَا يَنْتَصِرُ اللَّهُ لِدِينِهِ بِشَرِّ خَلْقِهِ.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727</w:t>
      </w:r>
      <w:r w:rsidRPr="0027727F">
        <w:rPr>
          <w:rFonts w:cs="B Badr" w:hint="cs"/>
          <w:color w:val="780000"/>
          <w:sz w:val="26"/>
          <w:szCs w:val="26"/>
          <w:rtl/>
        </w:rPr>
        <w:t xml:space="preserve"> وَ رُوِيَ عَنْ أَبِي سَعِيدٍ الْآدَمِيِّ، قَالَ حَدَّثَنِي مُحَمَّدُ بْنُ الْوَلِيدِ،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حَضَرْتُ جِنَازَةَ مُعَاوِيَةَ بْنِ عَمَّارٍ وَ يُونُسُ بْنُ يَعْقُوبَ حَاضِرٌ، فَصَلَّى بِأَصْحَابِنَا وَ أَذَّنَ وَ أَقَامَ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728</w:t>
      </w:r>
      <w:r w:rsidRPr="0027727F">
        <w:rPr>
          <w:rFonts w:cs="B Badr" w:hint="cs"/>
          <w:color w:val="780000"/>
          <w:sz w:val="26"/>
          <w:szCs w:val="26"/>
          <w:rtl/>
        </w:rPr>
        <w:t xml:space="preserve"> حَمْدَوَيْهِ، قَالَ حَدَّثَنِي أَيُّوبُ، عَنْ مُحَمَّدِ بْنِ سِنَانٍ، عَنْ يُونُسَ بْنِ يَعْقُوبَ، قَالَ، قَالَ لِي أَبُو عَبْدِ اللَّهِ (ع)</w:t>
      </w:r>
      <w:r w:rsidRPr="0027727F">
        <w:rPr>
          <w:rFonts w:cs="B Badr" w:hint="cs"/>
          <w:color w:val="242887"/>
          <w:sz w:val="26"/>
          <w:szCs w:val="26"/>
          <w:rtl/>
        </w:rPr>
        <w:t xml:space="preserve"> يَا يُونُسُ قُلْ لَهُمْ يَا مُؤَلَّفَةُ قَدْ رَأَيْتُ مَا تَصْنَعُونَ، إِذَا سَمِعْتُمُ الْأَذَانَ أَخَذْتُمْ نِعَالَكُمْ وَ خَرَجْتُمْ مِنَ الْمَسْجِدِ.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اشتريه- خ بصيغة المتكلّم من المضارع. و في الممقانى: اسرّ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كذا في د و ه و الترتيب.</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389</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مُحَمَّدِ بْنِ سِنَانٍ‏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729</w:t>
      </w:r>
      <w:r w:rsidRPr="0027727F">
        <w:rPr>
          <w:rFonts w:cs="B Badr" w:hint="cs"/>
          <w:color w:val="780000"/>
          <w:sz w:val="26"/>
          <w:szCs w:val="26"/>
          <w:rtl/>
        </w:rPr>
        <w:t xml:space="preserve"> قَالَ حَمْدَوَيْهِ‏</w:t>
      </w:r>
      <w:r w:rsidRPr="0027727F">
        <w:rPr>
          <w:rFonts w:cs="B Badr" w:hint="cs"/>
          <w:color w:val="242887"/>
          <w:sz w:val="26"/>
          <w:szCs w:val="26"/>
          <w:rtl/>
        </w:rPr>
        <w:t>: كَتَبْتُ أَحَادِيثَ مُحَمَّدِ بْنِ سِنَانٍ عَنْ أَيُّوبَ بْنِ نُوحٍ، وَ قَالَ لَا أَسْتَحِلُّ أَنْ أَرْوِيَ أَحَادِيثَ مُحَمَّدِ بْنِ سِنَانٍ.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عَبْدِ الْمَلِكِ بْنِ عَمْرٍو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730</w:t>
      </w:r>
      <w:r w:rsidRPr="0027727F">
        <w:rPr>
          <w:rFonts w:cs="B Badr" w:hint="cs"/>
          <w:color w:val="780000"/>
          <w:sz w:val="26"/>
          <w:szCs w:val="26"/>
          <w:rtl/>
        </w:rPr>
        <w:t xml:space="preserve"> حَمْدَوَيْهِ، قَالَ حَدَّثَنِي يَعْقُوبُ بْنُ يَزِيدَ عَنِ ابْنِ أَبِي عُمَيْرٍ، عَنْ جَمِيلِ بْنِ صَالِحٍ، عَنْ عَبْدِ الْمَلِكِ بْنِ عَمْرٍو، قَالَ، قَالَ لِي أَبُو عَبْدِ اللَّهِ (ع)</w:t>
      </w:r>
      <w:r w:rsidRPr="0027727F">
        <w:rPr>
          <w:rFonts w:cs="B Badr" w:hint="cs"/>
          <w:color w:val="242887"/>
          <w:sz w:val="26"/>
          <w:szCs w:val="26"/>
          <w:rtl/>
        </w:rPr>
        <w:t xml:space="preserve"> إِنِّي لَأَدْعُو اللَّهَ لَكَ حَتَّى أُسَمِّيَ دَابَّتَكَ أَوْ قَالَ أَدْعُوَ لِدَابَّتِكَ.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اللَّهِ بْنِ مَيْمُونٍ الْقَدَّاحِ الْمَكِّيِ‏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731</w:t>
      </w:r>
      <w:r w:rsidRPr="0027727F">
        <w:rPr>
          <w:rFonts w:cs="B Badr" w:hint="cs"/>
          <w:color w:val="780000"/>
          <w:sz w:val="26"/>
          <w:szCs w:val="26"/>
          <w:rtl/>
        </w:rPr>
        <w:t xml:space="preserve"> حَدَّثَنِي حَمْدَوَيْهِ بْنُ نُصَيْرٍ</w:t>
      </w:r>
      <w:r w:rsidRPr="0027727F">
        <w:rPr>
          <w:rFonts w:cs="B Badr" w:hint="cs"/>
          <w:color w:val="965AA0"/>
          <w:sz w:val="26"/>
          <w:szCs w:val="26"/>
          <w:rtl/>
        </w:rPr>
        <w:t xml:space="preserve"> «1»</w:t>
      </w:r>
      <w:r w:rsidRPr="0027727F">
        <w:rPr>
          <w:rFonts w:cs="B Badr" w:hint="cs"/>
          <w:color w:val="780000"/>
          <w:sz w:val="26"/>
          <w:szCs w:val="26"/>
          <w:rtl/>
        </w:rPr>
        <w:t>، قَالَ حَدَّثَنِي أَيُّوبُ بْنُ نُوحٍ، قَالَ حَدَّثَنَا صَفْوَانُ بْنُ يَحْيَى، عَنْ أَبِي خَالِدٍ صَالِحٍ الْقَمَّاطِ، عَنْ عَبْدِ اللَّهِ بْنِ مَيْمُونٍ، عَنْ أَبِي جَعْفَرٍ (ع)</w:t>
      </w:r>
      <w:r w:rsidRPr="0027727F">
        <w:rPr>
          <w:rFonts w:cs="B Badr" w:hint="cs"/>
          <w:color w:val="242887"/>
          <w:sz w:val="26"/>
          <w:szCs w:val="26"/>
          <w:rtl/>
        </w:rPr>
        <w:t xml:space="preserve"> قَالَ يَا ابْنَ مَيْمُونٍ كَمْ أَنْتُمْ بِمَكَّةَ قُلْتُ نَحْنُ أَرْبَعَةٌ، قَالَ أَمَا إِنَّكُمْ نُورٌ فِي ظُلُمَاتِ الْأَرْضِ.</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732</w:t>
      </w:r>
      <w:r w:rsidRPr="0027727F">
        <w:rPr>
          <w:rFonts w:cs="B Badr" w:hint="cs"/>
          <w:color w:val="780000"/>
          <w:sz w:val="26"/>
          <w:szCs w:val="26"/>
          <w:rtl/>
        </w:rPr>
        <w:t xml:space="preserve"> جِبْرِيلُ بْنُ أَحْمَدَ، قَالَ سَمِعْتُ مُحَمَّدَ بْنَ عِيسَى يَقُولُ‏</w:t>
      </w:r>
      <w:r w:rsidRPr="0027727F">
        <w:rPr>
          <w:rFonts w:cs="B Badr" w:hint="cs"/>
          <w:color w:val="242887"/>
          <w:sz w:val="26"/>
          <w:szCs w:val="26"/>
          <w:rtl/>
        </w:rPr>
        <w:t xml:space="preserve"> كَانَ عَبْدُ اللَّهِ بْنُ مَيْمُونٍ يَقُولُ بِالتَّزَيُّدِ</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مضى هذا الحديث في 452.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تزيّد في الشي‏ء: تكلّف. و في الحديث: تزخرف و زاد على الحقيقة.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قال الممقانى: هو بمعنى اظهار مسلك الزيدية.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390</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مُحَمَّدِ بْنِ إِسْحَاقَ صَاحِبِ الْمَغَازِي وَ غَيْرِهِ‏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733 مُحَمَّدُ بْنُ إِسْحَاقَ، وَ مُحَمَّدُ بْنُ المكندر [الْمُنْكَدِرِ]، وَ عَمْرُو بْنُ خَالِدٍ الْوَاسِطِيُّ وَ عَبْدُ الْمَلِكِ بْنُ جَرِيحٍ، وَ الْحُسَيْنُ بْنُ عُلْوَانَ، وَ الْكَلْبِيُّ، هَؤُلَاءِ مِنْ رِجَالِ الْعَامَّةِ إِلَّا أَنَّ لَهُمْ مَيْلًا وَ مَحَبَّةً شَدِيدَةً، وَ قَدْ قِيلَ إِنَّ الْكَلْبِيَّ كَانَ مَسْتُوراً وَ لَمْ يَكُنْ مُخَالِفاً، وَ قَيْسُ بْنُ الرَّبِيعِ بُتْرِيٌّ كَانَتْ لَهُ مَحَبَّةٌ، فَأَمَّا مَسْعَدَةُ بْنُ صَدَقَةَ بُتْرِيٌّ، وَ عَبَّادُ بْنُ صُهَيْبٍ عَامِيٌّ، وَ ثَابِتٌ أَبُو الْمِقْدَامِ بُتْرِيٌّ، وَ كَثِيرٌ النَّوَّاءُ بُتْرِيٌّ، وَ عَمْرُو بْنُ جُمَيْعٍ بُتْرِيٌّ، وَ حَفْصُ بْنُ غِيَاثٍ عَامِيٌّ، وَ عَمْرُو بْنُ قَيْسٍ الْمَاصِرِ بُتْرِيٌّ، وَ مُقَاتِلُ بْنُ سُلَيْمَانَ الْبَجَلِيُّ وَ قِيلَ الْبَلْخِيُّ بُتْرِيٌّ، وَ أَبُو نَصْرِ بْنُ يُوسُفَ بْنِ الْحَارِثِ بُتْرِيٌّ.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الرَّحْمَنِ بْنِ سَيَابَةَ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734</w:t>
      </w:r>
      <w:r w:rsidRPr="0027727F">
        <w:rPr>
          <w:rFonts w:cs="B Badr" w:hint="cs"/>
          <w:color w:val="780000"/>
          <w:sz w:val="26"/>
          <w:szCs w:val="26"/>
          <w:rtl/>
        </w:rPr>
        <w:t xml:space="preserve"> أَحْمَدُ بْنُ مَنْصُورٍ، عَنْ أَحْمَدَ بْنِ الْفَضْلِ الْخُزَاعِيِّ عَنْ مُحَمَّدِ بْنِ زِيَادٍ، عَنْ عَلِيِّ بْنِ عَطِيَّةَ صَاحِبِ الطَّعَامِ، قَالَ‏</w:t>
      </w:r>
      <w:r w:rsidRPr="0027727F">
        <w:rPr>
          <w:rFonts w:cs="B Badr" w:hint="cs"/>
          <w:color w:val="242887"/>
          <w:sz w:val="26"/>
          <w:szCs w:val="26"/>
          <w:rtl/>
        </w:rPr>
        <w:t xml:space="preserve"> كَتَبَ عَبْدُ الرَّحْمَنِ بْنِ سَيَابَةَ إِلَى أَبِي عَبْدِ اللَّهِ (ع): قَدْ كُنْتُ أُحَذِّرُكَ إِسْمَاعِيلَ.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جَانِبُكَ مَنْ يَحْنِي عَلَيْكَ وَ قَدْ يُعْدِي الصِّحَاحُ مبارك الجرب‏</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فَكَتَبَ إِلَيْهِ أَبُو عَبْدِ اللَّهِ (ع) قَوْلُ اللَّهِ أَصْدَقُ:</w:t>
      </w:r>
      <w:r w:rsidRPr="0027727F">
        <w:rPr>
          <w:rFonts w:cs="B Badr" w:hint="cs"/>
          <w:color w:val="006A0F"/>
          <w:sz w:val="26"/>
          <w:szCs w:val="26"/>
          <w:rtl/>
        </w:rPr>
        <w:t xml:space="preserve"> وَ لا تَزِرُ وازِرَةٌ وِزْرَ أُخْرى‏</w:t>
      </w:r>
      <w:r w:rsidRPr="0027727F">
        <w:rPr>
          <w:rFonts w:cs="B Badr" w:hint="cs"/>
          <w:color w:val="242887"/>
          <w:sz w:val="26"/>
          <w:szCs w:val="26"/>
          <w:rtl/>
        </w:rPr>
        <w:t>، وَ اللَّهِ مَا عَلِمْتُ وَ لَا أَمَرْتُ وَ لَا رَضِيتُ.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سُفْيَانَ بْنِ عُيَيْنَةَ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735</w:t>
      </w:r>
      <w:r w:rsidRPr="0027727F">
        <w:rPr>
          <w:rFonts w:cs="B Badr" w:hint="cs"/>
          <w:color w:val="780000"/>
          <w:sz w:val="26"/>
          <w:szCs w:val="26"/>
          <w:rtl/>
        </w:rPr>
        <w:t xml:space="preserve"> مُحَمَّدُ بْنُ مَسْعُودٍ، قَالَ حَدَّثَنِي عَلِيُّ بْنُ الْحَسَنِ، قَالَ حَدَّثَنِي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المطبوع: حاينك من يحنى عليك و قد بعد الصحاح منازل الحرب.</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391</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بْنُ الْوَلِيدِ، قَالَ حَدَّثَنَا الْعَبَّاسُ بْنُ هِلَالٍ، قَالَ، ذَكَرَ أَبُو الْحَسَنِ الرِّضَا (ع)</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أَنَّ سُفْيَانَ بْنَ عُيَيْنَةَ لَقِيَ أَبَا عَبْدِ اللَّهِ (ع)، فَقَالَ لَهُ يَا أَبَا عَبْدِ اللَّهِ إِلَى مَتَى هَذِهِ التَّقِيَّةُ وَ قَدْ بَلَغْتَ هَذِهِ السِّنَّ فَقَالَ: وَ الَّذِي بَعَثَ مُحَمَّداً بِالْحَقِّ لَوْ أَنَّ رَجُلًا صَلَّى مَا بَيْنَ الرُّكْنِ وَ الْمَقَامِ عُمُرَهُ، ثُمَّ لَقِيَ اللَّهَ بِغَيْرِ وَلَايَتِنَا أَهْلَ الْبَيْتِ لَلَقِيَ اللَّهُ بِمِيتَةٍ جَاهِلِيَّةٍ.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عَبَّادِ بْنِ صُهَيْبٍ‏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736</w:t>
      </w:r>
      <w:r w:rsidRPr="0027727F">
        <w:rPr>
          <w:rFonts w:cs="B Badr" w:hint="cs"/>
          <w:color w:val="780000"/>
          <w:sz w:val="26"/>
          <w:szCs w:val="26"/>
          <w:rtl/>
        </w:rPr>
        <w:t xml:space="preserve"> مُحَمَّدُ بْنُ مَسْعُودٍ، قَالَ حَدَّثَنِي عَبْدُ اللَّهِ بْنُ مُحَمَّدٍ، قَالَ حَدَّثَنِي الْحَسَنُ بْنُ عَلِيٍّ الْوَشَّاءُ، عَنِ ابْنِ سِنَانٍ، قَالَ، سَمِعْتُ أَبَا عَبْدِ اللَّهِ (ع) يَقُولُ‏</w:t>
      </w:r>
      <w:r w:rsidRPr="0027727F">
        <w:rPr>
          <w:rFonts w:cs="B Badr" w:hint="cs"/>
          <w:color w:val="242887"/>
          <w:sz w:val="26"/>
          <w:szCs w:val="26"/>
          <w:rtl/>
        </w:rPr>
        <w:t>: بَيْنَا أَنَا فِي الطَّوَافِ إِذَا رَجُلٌ يَجْذِبُ ثَوْبِي، فَالْتَفَتُّ فَإِذَا عَبَّادٌ الْبَصْرِيُ‏</w:t>
      </w:r>
      <w:r w:rsidRPr="0027727F">
        <w:rPr>
          <w:rFonts w:cs="B Badr" w:hint="cs"/>
          <w:color w:val="965AA0"/>
          <w:sz w:val="26"/>
          <w:szCs w:val="26"/>
          <w:rtl/>
        </w:rPr>
        <w:t xml:space="preserve"> «1»</w:t>
      </w:r>
      <w:r w:rsidRPr="0027727F">
        <w:rPr>
          <w:rFonts w:cs="B Badr" w:hint="cs"/>
          <w:color w:val="242887"/>
          <w:sz w:val="26"/>
          <w:szCs w:val="26"/>
          <w:rtl/>
        </w:rPr>
        <w:t>، قَالَ يَا جَعْفَرَ بْنَ مُحَمَّدٍ تَلْبَسُ مِثْلَ هَذَا الثَّوْبِ وَ أَنْتَ فِي الْمَوْضِعِ الَّذِي أَنْتَ فِيهِ مِنْ عَلِيٍّ صَلَوَاتُ اللَّهِ عَلَيْهِ! قَالَ، قُلْتُ: وَيْلَكَ هَذَا ثَوْبٌ قُوهِيٌ‏</w:t>
      </w:r>
      <w:r w:rsidRPr="0027727F">
        <w:rPr>
          <w:rFonts w:cs="B Badr" w:hint="cs"/>
          <w:color w:val="965AA0"/>
          <w:sz w:val="26"/>
          <w:szCs w:val="26"/>
          <w:rtl/>
        </w:rPr>
        <w:t xml:space="preserve"> «2»</w:t>
      </w:r>
      <w:r w:rsidRPr="0027727F">
        <w:rPr>
          <w:rFonts w:cs="B Badr" w:hint="cs"/>
          <w:color w:val="242887"/>
          <w:sz w:val="26"/>
          <w:szCs w:val="26"/>
          <w:rtl/>
        </w:rPr>
        <w:t xml:space="preserve"> اشْتَرَيْتُ بِدِينَارٍ وَ كَسْرٍ، وَ كَانَ عَلِيٌّ (ع) فِي زَمَانٍ يَسْتَقِيمُ لَهُ مَا لَبِسَ فِيهِ، وَ لَوْ لَبِسْتُ مِثْلَ ذَلِكَ اللِّبَاسِ فِي زَمَانِنَا لَقَالَ النَّاسُ هَذَا مُرَاءٍ مِثْلَ عَبَّادٍ. قَالَ نَصْرٌ</w:t>
      </w:r>
      <w:r w:rsidRPr="0027727F">
        <w:rPr>
          <w:rFonts w:cs="B Badr" w:hint="cs"/>
          <w:color w:val="965AA0"/>
          <w:sz w:val="26"/>
          <w:szCs w:val="26"/>
          <w:rtl/>
        </w:rPr>
        <w:t xml:space="preserve"> «3»</w:t>
      </w:r>
      <w:r w:rsidRPr="0027727F">
        <w:rPr>
          <w:rFonts w:cs="B Badr" w:hint="cs"/>
          <w:color w:val="242887"/>
          <w:sz w:val="26"/>
          <w:szCs w:val="26"/>
          <w:rtl/>
        </w:rPr>
        <w:t>: عَبَّادٌ بُتْرِيٌّ.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نقل هذه الرواية تحت عنوان «عباد بن صهيب» يكشف عن انّ المراد منه هنا هو، و يمكن أن يكون المراد منه: عباد بن كثير كما في الرواية الثانية مصرّحة، و يكون العنوان في هذه الصورة اشتباها من المؤلّف او من النسخة، و يمكن أن يكون هذا و امثاله ناشئة من جانب الإختيار و التلخيص.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القاه: الجاه و الرفاه.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يحتمل أن يكون الصحيح «قال أبو النضر» و يكون المراد هو محمّد بن مسعود.</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737</w:t>
      </w:r>
      <w:r w:rsidRPr="0027727F">
        <w:rPr>
          <w:rFonts w:cs="B Badr" w:hint="cs"/>
          <w:color w:val="780000"/>
          <w:sz w:val="26"/>
          <w:szCs w:val="26"/>
          <w:rtl/>
        </w:rPr>
        <w:t xml:space="preserve"> مُحَمَّدُ بْنُ مَسْعُودٍ، قَالَ حَدَّثَنِي الْحُسَيْنُ بْنُ إِشْكِيبَ، قَالَ أَخْبَرَنَا الْحَسَنُ بْنُ الْحُسَيْنِ، عَنْ يُونُسَ، عَنْ حُسَيْنِ بْنِ الْمُخْتَارِ، قَالَ‏</w:t>
      </w:r>
      <w:r w:rsidRPr="0027727F">
        <w:rPr>
          <w:rFonts w:cs="B Badr" w:hint="cs"/>
          <w:color w:val="242887"/>
          <w:sz w:val="26"/>
          <w:szCs w:val="26"/>
          <w:rtl/>
        </w:rPr>
        <w:t>، دَخَلَ عَبَّادُ بْنُ كَثِيرٍ الْبَصْرِيُّ عَلَى أَبِي عَبْدِ اللَّهِ (ع)، وَ عَلَيْهِ ثِيَابُ شُهْرَةٍ غِلَاظٍ، فَقَالَ: يَا عَبَّادُ مَا هَذِهِ الثِّيَابُ فَقَالَ يَا أَبَا عَبْدِ اللَّهِ تَعِيبُ هَذَا عَلَيَّ! قَالَ نَعَمْ قَالَ رَسُولُ اللَّهِ (ص) مَنْ لَبِسَ ثِيَابَ شُهْرَةٍ فِي الدُّنْيَا أَلْبَسَهُ اللَّهُ ثِيَابَ الذُّلِّ يَوْمَ الْقِيَامَةِ، قَالَ عَبَّادٌ مَنْ حَدَّثَكَ بِهَذَا! قَالَ يَا عَبَّادُ تَتَّهِمُنِي! حَدَّثَنِي آبَائِي عَنْ رَسُولِ اللَّهِ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عَمْرِو بْنِ أَبِي الْمِقْدَامِ‏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738</w:t>
      </w:r>
      <w:r w:rsidRPr="0027727F">
        <w:rPr>
          <w:rFonts w:cs="B Badr" w:hint="cs"/>
          <w:color w:val="780000"/>
          <w:sz w:val="26"/>
          <w:szCs w:val="26"/>
          <w:rtl/>
        </w:rPr>
        <w:t xml:space="preserve"> حَدَّثَنِي حَمْدَوَيْهِ بْنُ نُصَيْرٍ، قَالَ حَدَّثَنِي مُحَمَّدُ بْنُ الْحُسَيْنِ، عَنْ أَحْمَدَ بْنِ الْحَسَنِ الْمِيثَمِيِّ، عَنْ أَبِي الْعَرَنْدَسِ الْكِنْدِيِّ، عَنْ رَجُلٍ مِنْ قُرَيْشٍ قَالَ‏</w:t>
      </w:r>
      <w:r w:rsidRPr="0027727F">
        <w:rPr>
          <w:rFonts w:cs="B Badr" w:hint="cs"/>
          <w:color w:val="242887"/>
          <w:sz w:val="26"/>
          <w:szCs w:val="26"/>
          <w:rtl/>
        </w:rPr>
        <w:t>، كُنَّا بِفِنَاءِ الْكَعْبَةِ وَ أَبُو عَبْدِ اللَّهِ (ع) قَاعِدٌ، فَقِيلَ لَهُ مَا أَكْثَرَ الْحَاجَّ! فَقَالَ (ع) مَا أَقَلَّ الْحَاجَّ! فَمَرَّ عَمْرُو بْنُ أَبِي الْمِقْدَامِ، فَقَالَ: هَذَا مِنَ الْحَاجِّ.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سُفْيَانَ الثَّوْرِيِ‏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739</w:t>
      </w:r>
      <w:r w:rsidRPr="0027727F">
        <w:rPr>
          <w:rFonts w:cs="B Badr" w:hint="cs"/>
          <w:color w:val="780000"/>
          <w:sz w:val="26"/>
          <w:szCs w:val="26"/>
          <w:rtl/>
        </w:rPr>
        <w:t xml:space="preserve"> حَمْدَوَيْهِ بْنُ نُصَيْرٍ، قَالَ حَدَّثَنَا مُحَمَّدُ بْنُ عِيسَى، عَنْ عَلِيِّ بْنِ أَسْبَاطٍ، قَالَ‏</w:t>
      </w:r>
      <w:r w:rsidRPr="0027727F">
        <w:rPr>
          <w:rFonts w:cs="B Badr" w:hint="cs"/>
          <w:color w:val="242887"/>
          <w:sz w:val="26"/>
          <w:szCs w:val="26"/>
          <w:rtl/>
        </w:rPr>
        <w:t>، قَالَ سُفْيَانُ بْنُ عُيَيْنَةَ</w:t>
      </w:r>
      <w:r w:rsidRPr="0027727F">
        <w:rPr>
          <w:rFonts w:cs="B Badr" w:hint="cs"/>
          <w:color w:val="965AA0"/>
          <w:sz w:val="26"/>
          <w:szCs w:val="26"/>
          <w:rtl/>
        </w:rPr>
        <w:t xml:space="preserve"> «1»</w:t>
      </w:r>
      <w:r w:rsidRPr="0027727F">
        <w:rPr>
          <w:rFonts w:cs="B Badr" w:hint="cs"/>
          <w:color w:val="242887"/>
          <w:sz w:val="26"/>
          <w:szCs w:val="26"/>
          <w:rtl/>
        </w:rPr>
        <w:t xml:space="preserve"> لِأَبِي عَبْدِ اللَّهِ (ع) إِنَّهُ يَرْوِي أَنَّ عَلِيَّ بْنَ أَبِي طَالِبٍ (ع) كَانَ يَلْبَسُ الْخَشِنَ مِنَ الثِّيَابِ، وَ أَنْتَ تَلْبَسُ الْقُوهِيَّ الْمَرْوِيَّ، قَالَ وَيْحَكَ إِنَّ عَلِيّاً (ص) كَانَ فِي زَمَانٍ ضَيِّقٍ، فَإِذَا اتَّسَعَ الزَّمَانُ فَأَبْرَارُ الزَّمَانِ‏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الثوري- خ. هذا يوافق العنوان، و لعلّ الصحيح في النسخة الاوليّة كان كذلك، او ان العنوان كان أعمّ من الثوري. و يمكن أن يكون الإشتباه من الراوي، و المصنّف نقل الرواية الثانية تنبيها على هذا.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أَوْلَى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740</w:t>
      </w:r>
      <w:r w:rsidRPr="0027727F">
        <w:rPr>
          <w:rFonts w:cs="B Badr" w:hint="cs"/>
          <w:color w:val="780000"/>
          <w:sz w:val="26"/>
          <w:szCs w:val="26"/>
          <w:rtl/>
        </w:rPr>
        <w:t xml:space="preserve"> مُحَمَّدُ بْنُ مَسْعُودٍ، قَالَ حَدَّثَنِي الْحُسَيْنُ بْنُ إِشْكِيبَ، قَالَ حَدَّثَنِي الْحَسَنُ‏</w:t>
      </w:r>
      <w:r w:rsidRPr="0027727F">
        <w:rPr>
          <w:rFonts w:cs="B Badr" w:hint="cs"/>
          <w:color w:val="965AA0"/>
          <w:sz w:val="26"/>
          <w:szCs w:val="26"/>
          <w:rtl/>
        </w:rPr>
        <w:t xml:space="preserve"> «1»</w:t>
      </w:r>
      <w:r w:rsidRPr="0027727F">
        <w:rPr>
          <w:rFonts w:cs="B Badr" w:hint="cs"/>
          <w:color w:val="780000"/>
          <w:sz w:val="26"/>
          <w:szCs w:val="26"/>
          <w:rtl/>
        </w:rPr>
        <w:t xml:space="preserve"> بْنُ الْحُسَيْنِ الْمَرْوَزِيُّ، عَنْ يُونُسَ بْنِ عَبْدِ الرَّحْمَنِ عَنْ أَحْمَدَ بْنِ عُمَرَ، قَالَ، سَمِعْتُ بَعْضَ أَصْحَابِ أَبِي عَبْدِ اللَّهِ (ع) يُحَدِّثُ‏</w:t>
      </w:r>
      <w:r w:rsidRPr="0027727F">
        <w:rPr>
          <w:rFonts w:cs="B Badr" w:hint="cs"/>
          <w:color w:val="242887"/>
          <w:sz w:val="26"/>
          <w:szCs w:val="26"/>
          <w:rtl/>
        </w:rPr>
        <w:t>: أَنَّ سُفْيَانَ الثَّوْرِيَّ دَخَلَ عَلَى أَبِي عَبْدِ اللَّهِ (ع) وَ عَلَيْهِ ثِيَابٌ جِيَادٌ، فَقَالَ يَا أَبَا عَبْدِ اللَّهِ إِنَّ آبَاءَكَ لَمْ يَكُونُوا يَلْبَسُونَ مِثْلَ هَذِهِ الثِّيَابِ! فَقَالَ إِنَّ آبَائِي عَلَيْهِمُ السَّلَامُ كَانُوا فِي زَمَانٍ مُقْفِرٍ مُقْتِرٍ، وَ هَذَا زَمَانٌ قَدْ أَرْخَتِ الدُّنْيَا عَزَالِيَهَا</w:t>
      </w:r>
      <w:r w:rsidRPr="0027727F">
        <w:rPr>
          <w:rFonts w:cs="B Badr" w:hint="cs"/>
          <w:color w:val="965AA0"/>
          <w:sz w:val="26"/>
          <w:szCs w:val="26"/>
          <w:rtl/>
        </w:rPr>
        <w:t xml:space="preserve"> «2»</w:t>
      </w:r>
      <w:r w:rsidRPr="0027727F">
        <w:rPr>
          <w:rFonts w:cs="B Badr" w:hint="cs"/>
          <w:color w:val="242887"/>
          <w:sz w:val="26"/>
          <w:szCs w:val="26"/>
          <w:rtl/>
        </w:rPr>
        <w:t>، فَأَحَقُّ أَهْلِهَا بِهَا أَبْرَارُهُمْ.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741</w:t>
      </w:r>
      <w:r w:rsidRPr="0027727F">
        <w:rPr>
          <w:rFonts w:cs="B Badr" w:hint="cs"/>
          <w:color w:val="780000"/>
          <w:sz w:val="26"/>
          <w:szCs w:val="26"/>
          <w:rtl/>
        </w:rPr>
        <w:t xml:space="preserve"> وَجَدْتُ فِي كِتَابِ أَبِي مُحَمَّدٍ جِبْرِيلَ بْنِ أَحْمَدَ الْفَارَيَابِيِّ بِخَطِّهِ، حَدَّثَنِي مُحَمَّدُ بْنُ عِيسَى، عَنْ مُحَمَّدِ بْنِ الْفُضَيْلِ الْكُوفِيِّ، عَنْ عَبْدِ اللَّهِ بْنِ عَبْدِ الرَّحْمَنِ، عَنِ الْهَيْثَمِ بْنِ وَاقِدٍ، عَنْ مَيْمُونِ بْنِ عَبْدِ اللَّهِ، قَالَ‏</w:t>
      </w:r>
      <w:r w:rsidRPr="0027727F">
        <w:rPr>
          <w:rFonts w:cs="B Badr" w:hint="cs"/>
          <w:color w:val="242887"/>
          <w:sz w:val="26"/>
          <w:szCs w:val="26"/>
          <w:rtl/>
        </w:rPr>
        <w:t>، أَتَى قَوْمٌ أَبَا عَبْدِ اللَّهِ (ع) يَسْأَلُونَهُ الْحَدِيثَ مِنَ الْأَمْصَارِ، وَ أَنَا عِنْدَهُ، فَقَالَ لِي: أَ تَعْرِفُ أَحَداً مِنَ الْقَوْمِ قُلْتُ لَا، فَقَالَ فَكَيْفَ دَخَلُوا عَلَيَّ قُلْتُ هَؤُلَاءِ قَوْمٌ يَطْلُبُونَ الْحَدِيثَ مِنْ كُلِّ وَجْهٍ لَا يُبَالُونَ مِمَّنْ أَخَذُوا الْحَدِيثَ، فَقَالَ لِرَجُلٍ مِنْهُمْ: هَلْ سَمِعْتَ مِنْ غَيْرِي مِنَ الْحَدِيثِ قَالَ نَعَمْ، قَالَ: فَحَدِّثْنِي بِبَعْضِ مَا سَمِعْتَ قَالَ إِنَّمَا جِئْتُ لِأَسْمَعَ مِنْكَ لَمْ أَجِئْ أُحَدِّثُكَ، وَ قَالَ لِلْآخَرِ: ذَاكَ مَا يَمْنَعُهُ أَنْ يُحَدِّثَنِي مَا سَمِعْتَ‏</w:t>
      </w:r>
      <w:r w:rsidRPr="0027727F">
        <w:rPr>
          <w:rFonts w:cs="B Badr" w:hint="cs"/>
          <w:color w:val="965AA0"/>
          <w:sz w:val="26"/>
          <w:szCs w:val="26"/>
          <w:rtl/>
        </w:rPr>
        <w:t xml:space="preserve"> «3»</w:t>
      </w:r>
      <w:r w:rsidRPr="0027727F">
        <w:rPr>
          <w:rFonts w:cs="B Badr" w:hint="cs"/>
          <w:color w:val="242887"/>
          <w:sz w:val="26"/>
          <w:szCs w:val="26"/>
          <w:rtl/>
        </w:rPr>
        <w:t>، قَالَ: وَ تَتَفَضَّلُ أَنْ تُحَدِّثَنِي مَا سَمِعْتَ! أَ جَعَلَ الَّذِي حَدَّثَكَ حَدِيثَهُ‏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الحسين-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جمع عزلاء: و هي الاست و مصبّ الماء.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الممقانى و المنهج: ما سمع. و في نسخة: ما سمعت امانة لا تحدث به احدا؟ و في اغلب النسخ: كما في المتن. الا ان في نسخة ب: اجعل اللّه سبحانه حديثه امانة.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أَمَانَةً لَا تُحَدِّثُ بِهِ أَحَداً قَالَ لَا، قَالَ فَأَسْمَعْنَا بَعْضَ مَا اقْتَبَسْتَ مِنَ الْعِلْمِ حَتَّى نُفِيدَكَ إِنْ شَاءَ اللَّهُ! قَالَ حَدَّثَنِي سُفْيَانُ الثَّوْرِيُّ، عَنْ جَعْفَرِ بْنِ مُحَمَّدٍ قَالَ: النَّبِيذُ كُلُّهُ حَلَالٌ إِلَّا الْخَمْرَ، ثُمَّ سَكَتَ، فَقَالَ أَبُو عَبْدِ اللَّهِ (ع) زِدْنَا! قَالَ حَدَّثَنِي سُفْيَانُ عَمَّنْ حَدَّثَهُ عَنْ مُحَمَّدِ بْنِ عَلِيٍّ أَنَّهُ قَالَ: مَنْ لَا يَمْسَحُ عَلَى خُفَّيْهِ فَهُوَ صَاحِبُ بِدْعَةٍ، وَ مَنْ لَمْ يَشْرَبِ النَّبِيذَ فَهُوَ مُبْتَدِعٌ، وَ مَنْ لَمْ يَأْكُلِ الْجِرِّيثَ وَ طَعَامَ أَهْلِ الذِّمَّةِ وَ ذَبَائِحَهُمْ فَهُوَ ضَالٌّ، أَمَّا النَّبِيذُ فَقَدْ شَرِبَهُ عُمَرُ نَبِيذَ زَبِيبٍ فَرَشَّحَهُ بِالْمَاءِ، وَ أَمَّا الْمَسْحُ عَلَى الْخُفَّيْنِ: فَقَدْ مَسَحَ عُمَرُ عَلَى الْخُفَّيْنِ ثَلَاثاً فِي السَّفَرِ وَ يَوْماً وَ لَيْلَةً فِي الْحَضَرِ، وَ أَمَّا الذَّبَائِحُ: فَقَدْ أَكَلَهَا عَلِيٌّ (ع) فَقَالَ كُلُوهَا فَإِنَّ اللَّهَ تَعَالَى يَقُولُ:</w:t>
      </w:r>
      <w:r w:rsidRPr="0027727F">
        <w:rPr>
          <w:rFonts w:cs="B Badr" w:hint="cs"/>
          <w:color w:val="006A0F"/>
          <w:sz w:val="26"/>
          <w:szCs w:val="26"/>
          <w:rtl/>
        </w:rPr>
        <w:t xml:space="preserve"> الْيَوْمَ أُحِلَّ لَكُمُ الطَّيِّباتُ وَ طَعامُ الَّذِينَ أُوتُوا الْكِتابَ حِلٌّ لَكُمْ وَ طَعامُكُمْ حِلٌّ لَهُمْ‏</w:t>
      </w:r>
      <w:r w:rsidRPr="0027727F">
        <w:rPr>
          <w:rFonts w:cs="B Badr" w:hint="cs"/>
          <w:color w:val="242887"/>
          <w:sz w:val="26"/>
          <w:szCs w:val="26"/>
          <w:rtl/>
        </w:rPr>
        <w:t>، ثُمَّ سَكَتَ.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فَقَالَ أَبُو عَبْدِ اللَّهِ (ع) زِدْنَا! فَقَالَ قَدْ حَدَّثْتُكَ بِمَا سَمِعْتُ، قَالَ: أَ كُلُّ الَّذِي سَمِعْتَ هَذَا قَالَ لَا، قَالَ: زِدْنَا! قَالَ حَدَّثَنَا عَمْرُو بْنُ عُبَيْدٍ، عَنِ الْحَسَنِ‏</w:t>
      </w:r>
      <w:r w:rsidRPr="0027727F">
        <w:rPr>
          <w:rFonts w:cs="B Badr" w:hint="cs"/>
          <w:color w:val="965AA0"/>
          <w:sz w:val="26"/>
          <w:szCs w:val="26"/>
          <w:rtl/>
        </w:rPr>
        <w:t xml:space="preserve"> «1»</w:t>
      </w:r>
      <w:r w:rsidRPr="0027727F">
        <w:rPr>
          <w:rFonts w:cs="B Badr" w:hint="cs"/>
          <w:color w:val="242887"/>
          <w:sz w:val="26"/>
          <w:szCs w:val="26"/>
          <w:rtl/>
        </w:rPr>
        <w:t>، قَالَ أَشْيَاءُ صَدَّقَ النَّاسُ بِهَا وَ أَخَذُوا بِهَا وَ لَيْسَ‏</w:t>
      </w:r>
      <w:r w:rsidRPr="0027727F">
        <w:rPr>
          <w:rFonts w:cs="B Badr" w:hint="cs"/>
          <w:color w:val="965AA0"/>
          <w:sz w:val="26"/>
          <w:szCs w:val="26"/>
          <w:rtl/>
        </w:rPr>
        <w:t xml:space="preserve"> «2»</w:t>
      </w:r>
      <w:r w:rsidRPr="0027727F">
        <w:rPr>
          <w:rFonts w:cs="B Badr" w:hint="cs"/>
          <w:color w:val="242887"/>
          <w:sz w:val="26"/>
          <w:szCs w:val="26"/>
          <w:rtl/>
        </w:rPr>
        <w:t xml:space="preserve"> فِي الْكِتَابِ لَهَا أَصْلٌ، مِنْهَا عَذَابُ الْقَبْرِ، وَ مِنْهَا الْمِيزَانُ، وَ مِنْهَا الْحَوْضُ، وَ مِنْهَا الشَّفَاعَةُ، وَ مِنْهَا النِّيَّةُ يَنْوِي الرَّجُلُ مِنَ الْخَيْرِ وَ الشَّرِّ فَلَا يَعْمَلُهُ فَيُثَابُ عَلَيْهِ، وَ لَا يُثَابُ الرَّجُلُ إِلَّا بِمَا عَمِلَ إِنْ خَيْراً فَخَيْراً وَ إِنْ شَرّاً فَشَرّاً، قَالَ، فَضَحِكْتُ مِنْ حَدِيثِهِ، فَغَمَزَنِي أَبُو عَبْدِ اللَّهِ (ع) أَنْ كُفَّ حَتَّى نَسْمَعَ! قَالَ، فَرَفَعَ رَأْسَهُ إِلَيَّ فَقَالَ مَا يُضْحِكُكَ 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المراد بقرينة رواية عمرو بن عبيد و يونس بن عبيد: هو الحسن البصرى.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اغلب النسخ: و اخذوا بما ليس-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الْحَقِّ أَوْ مِنَ الْبَاطِلِ قُلْتُ لَهُ أَصْلَحَكَ اللَّهُ وَ أَبْكِي! وَ إِنَّمَا يُضْحِكُنِي مِنْكَ تَعَجُّباً كَيْفَ حَفِظْتَ هَذِهِ الْأَحَادِيثَ! فَسَكَتَ، فَقَالَ لَهُ أَبُو عَبْدِ اللَّهِ (ع) زِدْنَا! قَالَ حَدَّثَنِي سُفْيَانُ الثَّوْرِيُّ، عَنْ مُحَمَّدِ بْنِ الْمُنْكَدِرِ، أَنَّهُ رَأَى عَلِيّاً (ع) عَلَى مِنْبَرِ الْكُوفَةِ وَ هُوَ يَقُولُ: لَئِنْ أَتَيْتَ بِرَجُلٍ يُفَضِّلُنِي عَلَى أَبِي بَكْرٍ وَ عُمَرَ لَأُجَلِّدَنَّهُ حَدَّ الْمُفْتَرِي، فَقَالَ أَبُو عَبْدِ اللَّهِ (ع) زِدْنَا! فَقَالَ حَدَّثَنِي سُفْيَانُ، عَنْ جَعْفَرٍ، أَنَّهُ قَالَ حُبُّ أَبِي بَكْرٍ وَ عُمَرَ إِيمَانٌ وَ بُغْضُهُمَا كُفْرٌ، قَالَ أَبُو عَبْدِ اللَّهِ (ع) زِدْنَا! فَقَالَ حَدَّثَنِي يُونُسُ بْنُ عُبَيْدٍ، عَنِ الْحَسَنِ، أَنَّ عَلِيّاً (ع) أَبْطَأَ عَنْ بَيْعَةِ أَبِي بَكْرٍ، فَقَالَ لَهُ عَتِيقٌ مَا خَلَّفَكَ يَا عَلِيُّ عَنِ الْبَيْعَةِ، وَ اللَّهِ لَقَدْ هَمَمْتُ أَنْ أَضْرِبَ عُنُقَكَ! فَقَالَ لَهُ عَلِيٌّ (ع) يَا خَلِيفَةَ رَسُولِ اللَّهِ لَا تَثْرِيبَ‏</w:t>
      </w:r>
      <w:r w:rsidRPr="0027727F">
        <w:rPr>
          <w:rFonts w:cs="B Badr" w:hint="cs"/>
          <w:color w:val="965AA0"/>
          <w:sz w:val="26"/>
          <w:szCs w:val="26"/>
          <w:rtl/>
        </w:rPr>
        <w:t xml:space="preserve"> «1»</w:t>
      </w:r>
      <w:r w:rsidRPr="0027727F">
        <w:rPr>
          <w:rFonts w:cs="B Badr" w:hint="cs"/>
          <w:color w:val="242887"/>
          <w:sz w:val="26"/>
          <w:szCs w:val="26"/>
          <w:rtl/>
        </w:rPr>
        <w:t>! قَالَ لَا تَثْرِيبَ قَالَ لَهُ أَبُو عَبْدِ اللَّهِ (ع) زِدْنَا! قَالَ حَدَّثَنِي سُفْيَانُ الثَّوْرِيُّ، عَنِ الْحَسَنِ، أَنَّ أَبَا بَكْرٍ أَمَرَ خَالِدَ بْنَ الْوَلِيدِ أَنْ يَضْرِبَ عُنُقَ عَلِيٍّ (ع) إِذَا سَلَّمَ مِنْ صَلَاةِ الصُّبْحِ، وَ أَنَّ أَبَا بَكْرٍ سَلَّمَ بَيْنَهُ وَ بَيْنَ نَفْسِهِ، ثُمَّ قَالَ يَا خَالِدُ لَا تَفْعَلْ مَا أَمَرْتُكَ! قَالَ لَهُ أَبُو عَبْدِ اللَّهِ (ع) زِدْنَا! قَالَ حَدَّثَنِي نُعَيْمُ بْنُ عَبْدِ اللَّهِ، عَنْ جَعْفَرِ بْنِ مُحَمَّدٍ، أَنَّهُ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وَدَّ عَلِيُّ بْنُ أَبِي طَالِبٍ أَنَّهُ بِنَخِيلَاتِ يَنْبُعَ يَسْتَظِلُّ بِظِلِّهِنَّ وَ يَأْكُلُ مِنْ حَشَفِهِنَ‏</w:t>
      </w:r>
      <w:r w:rsidRPr="0027727F">
        <w:rPr>
          <w:rFonts w:cs="B Badr" w:hint="cs"/>
          <w:color w:val="965AA0"/>
          <w:sz w:val="26"/>
          <w:szCs w:val="26"/>
          <w:rtl/>
        </w:rPr>
        <w:t xml:space="preserve"> «2»</w:t>
      </w:r>
      <w:r w:rsidRPr="0027727F">
        <w:rPr>
          <w:rFonts w:cs="B Badr" w:hint="cs"/>
          <w:color w:val="242887"/>
          <w:sz w:val="26"/>
          <w:szCs w:val="26"/>
          <w:rtl/>
        </w:rPr>
        <w:t xml:space="preserve"> وَ لَمْ يَشْهَدْ يَوْمَ الْجَمَلِ وَ لَا النَّهْرَوَانَ، وَ حَدَّثَنِي بِهِ سُفْيَانُ‏</w:t>
      </w:r>
      <w:r w:rsidRPr="0027727F">
        <w:rPr>
          <w:rFonts w:cs="B Badr" w:hint="cs"/>
          <w:color w:val="965AA0"/>
          <w:sz w:val="26"/>
          <w:szCs w:val="26"/>
          <w:rtl/>
        </w:rPr>
        <w:t xml:space="preserve"> «3»</w:t>
      </w:r>
      <w:r w:rsidRPr="0027727F">
        <w:rPr>
          <w:rFonts w:cs="B Badr" w:hint="cs"/>
          <w:color w:val="242887"/>
          <w:sz w:val="26"/>
          <w:szCs w:val="26"/>
          <w:rtl/>
        </w:rPr>
        <w:t>، قَالَ أَبُو عَبْدِ اللَّهِ (ع) زِدْنَا! قَالَ حَدَّثَنَا عَبَّادٌ</w:t>
      </w:r>
      <w:r w:rsidRPr="0027727F">
        <w:rPr>
          <w:rFonts w:cs="B Badr" w:hint="cs"/>
          <w:color w:val="965AA0"/>
          <w:sz w:val="26"/>
          <w:szCs w:val="26"/>
          <w:rtl/>
        </w:rPr>
        <w:t xml:space="preserve"> «4»</w:t>
      </w:r>
      <w:r w:rsidRPr="0027727F">
        <w:rPr>
          <w:rFonts w:cs="B Badr" w:hint="cs"/>
          <w:color w:val="242887"/>
          <w:sz w:val="26"/>
          <w:szCs w:val="26"/>
          <w:rtl/>
        </w:rPr>
        <w:t>، عَنْ جَعْفَرِ بْنِ مُحَمَّدٍ، أَنَّهُ قَالَ: لَمَّا رَأَى عَلِيُّ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التثريب: اللوم و التقبيح على عمله.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الحشف بالتحريك اردأ التمر.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الترتيب: سفيان عن نهش.</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الظاهر بقرينة الإطلاق: هو عباد بن كثير البصرى العابد الساكن بمكّة.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أَبِي طَالِبٍ يَوْمَ الْجَمَلِ كَثْرَةَ الدِّمَاءِ، قَالَ لِابْنِهِ الْحَسَنِ: يَا بُنَيَّ هَلَكْتُ، قَالَ لَهُ الْحَسَنُ يَا أَبَتِ أَ لَيْسَ قَدْ نَهَيْتُكَ عَنْ هَذَا الْخُرُوجِ! فَقَالَ عَلِيٌّ (ع): يَا بُنَيَّ لَمْ أَدْرِ أَنَّ الْأَمْرَ يَبْلُغُ هَذَا الْمَبْلَغَ، قَالَ لَهُ أَبُو عَبْدِ اللَّهِ (ع) زِدْنَا! قَالَ حَدَّثَنِي سُفْيَانُ الثَّوْرِيُّ، عَنْ جَعْفَرِ بْنِ مُحَمَّدٍ، أَنَّ عَلِيّاً (ع) لَمَّا قَتَلَ أَهْلَ صِفِّينَ، بَكَى عَلَيْهِمْ ثُمَّ قَالَ: جَمَعَ اللَّهُ بَيْنِي وَ بَيْنَهُمْ فِي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فَضَاقَ بِيَ الْبَيْتُ وَ عَرِقْتُ وَ كِدْتُ أَنْ أَخْرُجَ مِنْ مَسْكِي‏</w:t>
      </w:r>
      <w:r w:rsidRPr="0027727F">
        <w:rPr>
          <w:rFonts w:cs="B Badr" w:hint="cs"/>
          <w:color w:val="965AA0"/>
          <w:sz w:val="26"/>
          <w:szCs w:val="26"/>
          <w:rtl/>
        </w:rPr>
        <w:t xml:space="preserve"> «1»</w:t>
      </w:r>
      <w:r w:rsidRPr="0027727F">
        <w:rPr>
          <w:rFonts w:cs="B Badr" w:hint="cs"/>
          <w:color w:val="242887"/>
          <w:sz w:val="26"/>
          <w:szCs w:val="26"/>
          <w:rtl/>
        </w:rPr>
        <w:t>، فَأَرَدْتُ أَنْ أَقُومَ إِلَيْهِ وَ أَتَوَطَّأُهُ، ثُمَّ ذَكَرْتُ غَمْزَةَ أَبِي عَبْدِ اللَّهِ (ع) فَكَفَفْتُ.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فَقَالَ لَهُ أَبُو عَبْدِ اللَّهِ (ع) مِنْ أَيِّ الْبِلَادِ أَنْتَ قَالَ مِنْ أَهْلِ الْبَصْرَةِ، قَالَ فَهَذَا الَّذِي تُحَدِّثُ عَنْهُ وَ تَذْكُرُ اسْمَهُ جَعْفَرُ بْنُ مُحَمَّدٍ، تَعْرِفُهُ قَالَ لَا،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فَهَلْ سَمِعْتَ مِنْهُ شَيْئاً قَطُّ قَالَ لَا، قَالَ: فَهَذِهِ الْأَحَادِيثُ عِنْدَكَ حَقٌّ قَالَ نَعَمْ، قَالَ: فَمَتَى سَمِعْتَهَا قَالَ لَا أَحْفَظُ، قَالَ، إِلَّا أَنَّهَا أَحَادِيثُ أَهْلِ مِصْرِنَا مُنْذُ دَهْرٍ لَا يَمْتَرُونَ فِيهَا، قَالَ لَهُ أَبُو عَبْدِ اللَّهِ (ع): لَوْ رَأَيْتَ هَذَا الرَّجُلَ الَّذِي تُحَدِّثُ عَنْهُ، فَقَالَ لَكَ هَذِهِ الَّتِي تَرْوِيهَا عَنِّي كَذِبٌ لَا أَعْرِفُهَا وَ لَمْ أُحَدِّثْ بِهَا، هَلْ كُنْتَ تُصَدِّقُهُ قَالَ لَا، قَالَ: لِمَ قَالَ لِأَنَّهُ شَهِدَ عَلَى قَوْلِهِ رِجَالٌ لَوْ شَهِدَ أَحَدُهُمْ عَلَى عِتْقِ‏</w:t>
      </w:r>
      <w:r w:rsidRPr="0027727F">
        <w:rPr>
          <w:rFonts w:cs="B Badr" w:hint="cs"/>
          <w:color w:val="965AA0"/>
          <w:sz w:val="26"/>
          <w:szCs w:val="26"/>
          <w:rtl/>
        </w:rPr>
        <w:t xml:space="preserve"> «2»</w:t>
      </w:r>
      <w:r w:rsidRPr="0027727F">
        <w:rPr>
          <w:rFonts w:cs="B Badr" w:hint="cs"/>
          <w:color w:val="242887"/>
          <w:sz w:val="26"/>
          <w:szCs w:val="26"/>
          <w:rtl/>
        </w:rPr>
        <w:t xml:space="preserve"> رَجُلٍ لَجَازَ قَوْلُهُ، قَالَ: اكْتُبْ-</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xml:space="preserve"> حَدَّثَنِي أَبِي عَنْ جَدِّي، قَالَ مَا اسْمُكَ قَالَ: مَا تَسْأَلُ عَنِ اسْمِي إِنَّ رَسُولَ اللَّهِ (ص) قَالَ: خَلَقَ اللَّهُ الْأَرْوَاحَ قَبْلَ الْأَجْسَادِ بِأَلْفَيْ عَامٍ، ثُمَّ أَسْكَنَهَا الْهَوَاءَ فَمَا تَعَارَفَ مِنْهَا ائْتَلَفَ هَاهُنَا وَ مَا تَنَاكَرَ مِنْهَا ثُمَّ اخْتَلَفَ هَاهُنَا، وَ مَنْ كَذَبَ عَلَيْنَا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بفتح الميم فالسكون: الجلد.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عتق-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أَهْلَ الْبَيْتِ حَشَرَهُ اللَّهُ يَوْمَ الْقِيَامَةِ أَعْمَى يَهُودِيّاً، وَ إِنْ أَدْرَكَ الدَّجَّالَ آمَنَ بِهِ وَ إِنْ لَمْ يُدْرِكْهُ آمَنَ بِهِ فِي قَبْرِهِ، يَا غُلَامُ ضَعْ لِي مَاءً، وَ غَمَزَنِي فَقَالَ لَا تَبْرَحْ، وَ قَامَ الْقَوْمُ فَانْصَرَفُوا وَ قَدْ كَتَبُوا الْحَدِيثَ الَّذِي سَمِعُوا مِنْهُ، ثُمَّ إِنَّهُ خَرَجَ وَ وَجْهُهُ مُنْقَبِضٌ، قَالَ: أَ مَا سَمِعْتَ مَا يُحَدِّثُ بِهِ هَؤُلَاءِ قُلْتُ أَصْلَحَكَ اللَّهُ مَا هَؤُلَاءِ وَ مَا حَدِيثُهُمْ قَالَ: أَعْجَبُ‏</w:t>
      </w:r>
      <w:r w:rsidRPr="0027727F">
        <w:rPr>
          <w:rFonts w:cs="B Badr" w:hint="cs"/>
          <w:color w:val="965AA0"/>
          <w:sz w:val="26"/>
          <w:szCs w:val="26"/>
          <w:rtl/>
        </w:rPr>
        <w:t xml:space="preserve"> «1»</w:t>
      </w:r>
      <w:r w:rsidRPr="0027727F">
        <w:rPr>
          <w:rFonts w:cs="B Badr" w:hint="cs"/>
          <w:color w:val="242887"/>
          <w:sz w:val="26"/>
          <w:szCs w:val="26"/>
          <w:rtl/>
        </w:rPr>
        <w:t xml:space="preserve"> حَدِيثِهِمْ، كَانَ عِنْدِي الْكَذِبُ عَلَيَّ وَ الْحِكَايَةُ عَنِّي مَا لَمْ أَقُلْ وَ لَمْ يَسْمَعْهُ عَنِّي أَحَدٌ، وَ قَوْلُهُمْ لَوْ أَنْكَرَ الْأَحَادِيثَ مَا صَدَّقْنَاهُ: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مَا لِهَؤُلَاءِ لَا أَمْهَلَ اللَّهُ لَهُمْ وَ لَا أَمْلَي لَهُمْ، ثُمَّ قَالَ لَنَا: إِنَّ عَلِيّاً (ع) لَمَّا أَرَادَ الْخُرُوجَ مِنَ الْبَصْرَةِ قَامَ عَلَى أَطْرَافِهَا، ثُمَّ قَالَ: لَعَنَكِ اللَّهُ يَا أَنْتَنَ الْأَرْضِ تُرَاباً وَ أَسْرَعَهَا خَرَاباً وَ أَشَدَّهَا عَذَاباً فِيكِ الدَّاءُ الدَّوِيُّ! قَالُوا وَ مَا هُوَ</w:t>
      </w:r>
      <w:r w:rsidRPr="0027727F">
        <w:rPr>
          <w:rFonts w:cs="B Badr" w:hint="cs"/>
          <w:color w:val="965AA0"/>
          <w:sz w:val="26"/>
          <w:szCs w:val="26"/>
          <w:rtl/>
        </w:rPr>
        <w:t xml:space="preserve"> «2»</w:t>
      </w:r>
      <w:r w:rsidRPr="0027727F">
        <w:rPr>
          <w:rFonts w:cs="B Badr" w:hint="cs"/>
          <w:color w:val="242887"/>
          <w:sz w:val="26"/>
          <w:szCs w:val="26"/>
          <w:rtl/>
        </w:rPr>
        <w:t xml:space="preserve"> يَا أَمِيرَ الْمُؤْمِنِينَ قَالَ: كَلَامُ الْقَدْرِ الَّذِي فِيهِ الْفِرْيَةُ عَلَى اللَّهِ، وَ بُغْضُنَا أَهْلَ الْبَيْتِ، وَ فِيهِ سَخَطُ اللَّهِ وَ سَخَطُ نَبِيِّهِ (ع)، وَ كَذِبُهُمْ عَلَيْنَا أَهْلَ الْبَيْتِ، وَ اسْتِحْلَالُهُمُ الْكَذِبَ عَلَيْنَا.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جُوَيْرِيَةَ بْنِ أَسْمَاءَ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742</w:t>
      </w:r>
      <w:r w:rsidRPr="0027727F">
        <w:rPr>
          <w:rFonts w:cs="B Badr" w:hint="cs"/>
          <w:color w:val="780000"/>
          <w:sz w:val="26"/>
          <w:szCs w:val="26"/>
          <w:rtl/>
        </w:rPr>
        <w:t xml:space="preserve"> مُحَمَّدُ بْنُ مَسْعُودٍ، قَالَ حَدَّثَنِي إِسْحَاقُ بْنُ مُحَمَّدٍ الْبَصْرِيُّ، قَالَ حَدَّثَنِي عَلِيُّ بْنُ دَاوُدَ الْحَدَّادُ</w:t>
      </w:r>
      <w:r w:rsidRPr="0027727F">
        <w:rPr>
          <w:rFonts w:cs="B Badr" w:hint="cs"/>
          <w:color w:val="965AA0"/>
          <w:sz w:val="26"/>
          <w:szCs w:val="26"/>
          <w:rtl/>
        </w:rPr>
        <w:t xml:space="preserve"> «3»</w:t>
      </w:r>
      <w:r w:rsidRPr="0027727F">
        <w:rPr>
          <w:rFonts w:cs="B Badr" w:hint="cs"/>
          <w:color w:val="780000"/>
          <w:sz w:val="26"/>
          <w:szCs w:val="26"/>
          <w:rtl/>
        </w:rPr>
        <w:t>، عَنْ حَرِيزِ بْنِ عَبْدِ اللَّهِ، قَالَ‏</w:t>
      </w:r>
      <w:r w:rsidRPr="0027727F">
        <w:rPr>
          <w:rFonts w:cs="B Badr" w:hint="cs"/>
          <w:color w:val="242887"/>
          <w:sz w:val="26"/>
          <w:szCs w:val="26"/>
          <w:rtl/>
        </w:rPr>
        <w:t xml:space="preserve"> كُنْتُ عِنْدَ أَبِي عَبْدِ اللَّهِ (ع) فَدَخَلَ عَلَيْهِ حُمْرَانُ بْنُ أَعْيَنَ وَ جُوَيْرِيَةُ بْنُ أَسْمَاءَ قَالَ، فَتَكَلَّمَ أَبُو عَبْدِ اللَّهِ (ع) بِكَلَامٍ فَوَقَعَ عِنْدَ جُوَيْرِيَةَ أَنَّهُ لَحْنٌ، قَالَ فَقَالَ لَهُ أَنْتَ سَيِّدُ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عجب-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قيل و ما هو-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النسختين و ج و الترتيب: الحديد.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بَنِي هَاشِمٍ وَ الْمُؤَمَّلُ لِلْأُمُورِ الْجِسَامِ تَلْحَنُ فِي كَلَامِكَ! قَالَ، فَقَالَ: دَعْنَا مِنْ تَيْهِكَ‏</w:t>
      </w:r>
      <w:r w:rsidRPr="0027727F">
        <w:rPr>
          <w:rFonts w:cs="B Badr" w:hint="cs"/>
          <w:color w:val="965AA0"/>
          <w:sz w:val="26"/>
          <w:szCs w:val="26"/>
          <w:rtl/>
        </w:rPr>
        <w:t xml:space="preserve"> «1»</w:t>
      </w:r>
      <w:r w:rsidRPr="0027727F">
        <w:rPr>
          <w:rFonts w:cs="B Badr" w:hint="cs"/>
          <w:color w:val="242887"/>
          <w:sz w:val="26"/>
          <w:szCs w:val="26"/>
          <w:rtl/>
        </w:rPr>
        <w:t xml:space="preserve"> هَذَا فَلَمَّا خَرَجَا، قَالَ: أَمَّا حُمْرَانُ فَمُؤْمِنٌ لَا يَرْجِعُ أَبَداً وَ أَمَّا جُوَيْرِيَةُ فَزِنْدِيقٌ لَا يُفْلِحُ أَبَداً فَقَتَلَهُ هَارُونُ بَعْدَ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بَشَّارٍ الشَّعِيرِيِ‏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743</w:t>
      </w:r>
      <w:r w:rsidRPr="0027727F">
        <w:rPr>
          <w:rFonts w:cs="B Badr" w:hint="cs"/>
          <w:color w:val="780000"/>
          <w:sz w:val="26"/>
          <w:szCs w:val="26"/>
          <w:rtl/>
        </w:rPr>
        <w:t xml:space="preserve"> حَمْدَوَيْهِ، قَالَ حَدَّثَنَا يَعْقُوبُ، عَنِ ابْنِ أَبِي عُمَيْرٍ، عَنْ عَلِيِّ بْنِ يَقْطِينٍ، عَنِ الْمَدَائِنِيِّ، عَنْ أَبِي عَبْدِ اللَّهِ (ع) قَالَ‏</w:t>
      </w:r>
      <w:r w:rsidRPr="0027727F">
        <w:rPr>
          <w:rFonts w:cs="B Badr" w:hint="cs"/>
          <w:color w:val="242887"/>
          <w:sz w:val="26"/>
          <w:szCs w:val="26"/>
          <w:rtl/>
        </w:rPr>
        <w:t>، قَالَ لِي: يَا مُرَازِمُ مَنْ بَشَّارُ قُلْتُ بَيَّاعُ الشَّعِيرِ، قَالَ: لَعَنَ اللَّهُ بَشَّاراً، قَالَ ثُمَّ، قَالَ لِي: أَيَا مُرَازِمُ قُلْ لَهُمْ وَيْلَكُمْ تُوبُوا إِلَى اللَّهِ فَإِنَّكُمْ كَافِرُونَ مُشْرِكُونَ.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744</w:t>
      </w:r>
      <w:r w:rsidRPr="0027727F">
        <w:rPr>
          <w:rFonts w:cs="B Badr" w:hint="cs"/>
          <w:color w:val="780000"/>
          <w:sz w:val="26"/>
          <w:szCs w:val="26"/>
          <w:rtl/>
        </w:rPr>
        <w:t xml:space="preserve"> حَمْدَوَيْهِ وَ إِبْرَاهِيمُ ابْنَا نُصَيْرٍ قَالا حَدَّثَنَا مُحَمَّدُ بْنُ عِيسَى، عَنْ صَفْوَانَ عَنْ مُرَازِمٍ، قَالَ‏</w:t>
      </w:r>
      <w:r w:rsidRPr="0027727F">
        <w:rPr>
          <w:rFonts w:cs="B Badr" w:hint="cs"/>
          <w:color w:val="242887"/>
          <w:sz w:val="26"/>
          <w:szCs w:val="26"/>
          <w:rtl/>
        </w:rPr>
        <w:t xml:space="preserve"> قَالَ لِي أَبُو عَبْدِ اللَّهِ (ع) تَعْرِفُ مُبَشِّراً بِشَرٍّ</w:t>
      </w:r>
      <w:r w:rsidRPr="0027727F">
        <w:rPr>
          <w:rFonts w:cs="B Badr" w:hint="cs"/>
          <w:color w:val="965AA0"/>
          <w:sz w:val="26"/>
          <w:szCs w:val="26"/>
          <w:rtl/>
        </w:rPr>
        <w:t xml:space="preserve"> «2»</w:t>
      </w:r>
      <w:r w:rsidRPr="0027727F">
        <w:rPr>
          <w:rFonts w:cs="B Badr" w:hint="cs"/>
          <w:color w:val="242887"/>
          <w:sz w:val="26"/>
          <w:szCs w:val="26"/>
          <w:rtl/>
        </w:rPr>
        <w:t xml:space="preserve"> بِتَوَهُّمِ الِاسْمِ، قَالَ: الشَّعِيرِيُّ فَقُلْتُ بَشَّارٌ قَالَ: بَشَّارٌ قُلْتُ نَعَمْ جَارٌ لِي‏</w:t>
      </w:r>
      <w:r w:rsidRPr="0027727F">
        <w:rPr>
          <w:rFonts w:cs="B Badr" w:hint="cs"/>
          <w:color w:val="965AA0"/>
          <w:sz w:val="26"/>
          <w:szCs w:val="26"/>
          <w:rtl/>
        </w:rPr>
        <w:t xml:space="preserve"> «3»</w:t>
      </w:r>
      <w:r w:rsidRPr="0027727F">
        <w:rPr>
          <w:rFonts w:cs="B Badr" w:hint="cs"/>
          <w:color w:val="242887"/>
          <w:sz w:val="26"/>
          <w:szCs w:val="26"/>
          <w:rtl/>
        </w:rPr>
        <w:t>،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إِنَّ الْيَهُودَ قَالُوا وَ وَحَّدُوا اللَّهَ وَ إِنَّ النَّصَارَى قَالُوا وَ وَحَّدُوا اللَّهَ وَ إِنَّ بَشَّاراً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نهيك،. تهتّك- خ و التيه: الكبر و الضلال.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هكذا في النسختين و في بعض النسخ: بشير و اظنّ أن يكون الصحيح: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مبشّرا بشّر بصيغة المفعول و بحرف الجّر، بتقليب اسمه، اشارة الى انه ليس بشارا بل يبشر في حقه الشر و العذاب، و الى هذا يشير قول الراوي: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بتوهم الاسم، اى ليحصل التفرس و التوسم الى كلمة بشار، فعليهذا تكون جملة (بتوهم الاسم، قال) معترضة، و كلام الإمام هكذا: مبشرا بشرّ الشعيرى و يمكن أن يكون مبشر و بشير من تصاريف بشار كأنّه يتهجس اسمه كمن لا يعرفه احتقارا.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خالى-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399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عَظِيماً</w:t>
      </w:r>
      <w:r w:rsidRPr="0027727F">
        <w:rPr>
          <w:rFonts w:cs="B Badr" w:hint="cs"/>
          <w:color w:val="965AA0"/>
          <w:sz w:val="26"/>
          <w:szCs w:val="26"/>
          <w:rtl/>
        </w:rPr>
        <w:t xml:space="preserve"> «1»</w:t>
      </w:r>
      <w:r w:rsidRPr="0027727F">
        <w:rPr>
          <w:rFonts w:cs="B Badr" w:hint="cs"/>
          <w:color w:val="242887"/>
          <w:sz w:val="26"/>
          <w:szCs w:val="26"/>
          <w:rtl/>
        </w:rPr>
        <w:t>، إِذَا قَدِمْتَ الْكُوفَةَ فَأْتِهِ وَ قُلْ لَهُ: يَقُولُ لَكَ جَعْفَرٌ يَا كَافِرُ يَا فَاسِقُ يَا مُشْرِكُ أَنَا بَرِي‏ءٌ مِنْكَ، قَالَ مُرَازِمٌ فَلَمَّا قَدِمْتُ الْكُوفَةَ فَوَضَعْتُ مَتَاعِي وَ جِئْتُ إِلَيْهِ فَدَعَوْتُ الْجَارِيَةَ فَقُلْتُ قُولِي لِأَبِي إِسْمَاعِيلَ هَذَا مُرَازِمٌ فَخَرَجَ إِلَيَّ فَقُلْتُ لَهُ: يَقُولُ لَكَ جَعْفَرُ بْنُ مُحَمَّدٍ يَا كَافِرُ يَا فَاسِقُ يَا مُشْرِكُ أَنَا بَرِي‏ءٌ مِنْكَ، فَقَالَ لِي وَ قَدْ ذَكَرَنِي سَيِّدِي! قَالَ، قُلْتُ نَعَمْ ذَكَرَكَ بِهَذَا الَّذِي قُلْتُ لَكَ، فَقَالَ جَزَاكَ اللَّهُ خَيْراً وَ فَعَلَ بِكَ وَ أَقْبَلَ يَدْعُو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مَقَالَةُ بَشَّارٍ</w:t>
      </w:r>
      <w:r w:rsidRPr="0027727F">
        <w:rPr>
          <w:rFonts w:cs="B Badr" w:hint="cs"/>
          <w:color w:val="965AA0"/>
          <w:sz w:val="26"/>
          <w:szCs w:val="26"/>
          <w:rtl/>
        </w:rPr>
        <w:t xml:space="preserve"> «2»</w:t>
      </w:r>
      <w:r w:rsidRPr="0027727F">
        <w:rPr>
          <w:rFonts w:cs="B Badr" w:hint="cs"/>
          <w:color w:val="000000"/>
          <w:sz w:val="26"/>
          <w:szCs w:val="26"/>
          <w:rtl/>
        </w:rPr>
        <w:t xml:space="preserve"> هِيَ مَقَالَةُ الْعَلْيَاوِيَّةِ يَقُولُونَ إِنَّ عَلِيّاً (ع) هَرَبَ‏</w:t>
      </w:r>
      <w:r w:rsidRPr="0027727F">
        <w:rPr>
          <w:rFonts w:cs="B Badr" w:hint="cs"/>
          <w:color w:val="965AA0"/>
          <w:sz w:val="26"/>
          <w:szCs w:val="26"/>
          <w:rtl/>
        </w:rPr>
        <w:t xml:space="preserve"> «3»</w:t>
      </w:r>
      <w:r w:rsidRPr="0027727F">
        <w:rPr>
          <w:rFonts w:cs="B Badr" w:hint="cs"/>
          <w:color w:val="000000"/>
          <w:sz w:val="26"/>
          <w:szCs w:val="26"/>
          <w:rtl/>
        </w:rPr>
        <w:t xml:space="preserve"> وَ ظَهَرَ بِالْعَلَوِيَّةِ الْهَاشِمِيَّةِ وَ أَظْهَرُوا بِهِ وَ عَبَدِهِ‏</w:t>
      </w:r>
      <w:r w:rsidRPr="0027727F">
        <w:rPr>
          <w:rFonts w:cs="B Badr" w:hint="cs"/>
          <w:color w:val="965AA0"/>
          <w:sz w:val="26"/>
          <w:szCs w:val="26"/>
          <w:rtl/>
        </w:rPr>
        <w:t xml:space="preserve"> «4»</w:t>
      </w:r>
      <w:r w:rsidRPr="0027727F">
        <w:rPr>
          <w:rFonts w:cs="B Badr" w:hint="cs"/>
          <w:color w:val="000000"/>
          <w:sz w:val="26"/>
          <w:szCs w:val="26"/>
          <w:rtl/>
        </w:rPr>
        <w:t xml:space="preserve"> وَ رَسُولِهِ بِالْمُحَمَّدِيَّةِ، فَوَافَقَ أَصْحَابُ أَبِي الْخَطَّابِ فِي أَرْبَعَةِ أَشْخَاصٍ عَلِيٍّ وَ فَاطِمَةَ وَ الْحَسَنِ وَ الْحُسَيْنِ عَلَيْهِمُ السَّلَامُ وَ أَنَّ مَعْنَى الْأَشْخَاصِ الثَّلَاثَةِ فَاطِمَةَ وَ الْحَسَنِ وَ الْحُسَيْنِ تَلْبِيسٌ وَ الْحَقِيقَةُ</w:t>
      </w:r>
      <w:r w:rsidRPr="0027727F">
        <w:rPr>
          <w:rFonts w:cs="B Badr" w:hint="cs"/>
          <w:color w:val="965AA0"/>
          <w:sz w:val="26"/>
          <w:szCs w:val="26"/>
          <w:rtl/>
        </w:rPr>
        <w:t xml:space="preserve"> «5»</w:t>
      </w:r>
      <w:r w:rsidRPr="0027727F">
        <w:rPr>
          <w:rFonts w:cs="B Badr" w:hint="cs"/>
          <w:color w:val="000000"/>
          <w:sz w:val="26"/>
          <w:szCs w:val="26"/>
          <w:rtl/>
        </w:rPr>
        <w:t xml:space="preserve"> شَخْصُ عَلِيٍّ لِأَنَّهُ أَوَّلُ هَذِهِ الْأَشْخَاصِ فِي الْإِمَامَةِ وَ أَنْكَرُوا شَخْصَ مُحَمَّدٍ (ع) وَ زَعَمُوا أَنَّ مُحَمَّداً عَبْدٌ وَ عَلِيٌّ رَبٌ‏</w:t>
      </w:r>
      <w:r w:rsidRPr="0027727F">
        <w:rPr>
          <w:rFonts w:cs="B Badr" w:hint="cs"/>
          <w:color w:val="965AA0"/>
          <w:sz w:val="26"/>
          <w:szCs w:val="26"/>
          <w:rtl/>
        </w:rPr>
        <w:t xml:space="preserve"> «6»</w:t>
      </w:r>
      <w:r w:rsidRPr="0027727F">
        <w:rPr>
          <w:rFonts w:cs="B Badr" w:hint="cs"/>
          <w:color w:val="000000"/>
          <w:sz w:val="26"/>
          <w:szCs w:val="26"/>
          <w:rtl/>
        </w:rPr>
        <w:t xml:space="preserve"> وَ أَقَامُوا مُحَمَّداً مَقَامَ مَا أَقَامَتِ الْمُخَمَّسَةُ سَلْمَانَ وَ جَعَلُوهُ رَسُولًا لِمُحَمَّدٍ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قولا عظيما-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هذه المقالة إلى آخرها من كلام الكشّى.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ربّ- خ. اى هرب من الربوبيّة في عالمها.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اظهر وليّه و عبده-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في الحقيقة-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في النسخ الخطيّة كتبت بالرمز هكذا: عبد ع و ع و ب. اى عبد على و على ربّ.</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400</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صَلَوَاتُ اللَّهِ عَلَيْهِ، فَوَافَقُوهُمْ فِي الْإِبَاحَاتِ وَ التَّعْطِيلِ وَ التَّنَاسُخِ وَ الْعُلْيَائِيَّةِ</w:t>
      </w:r>
      <w:r w:rsidRPr="0027727F">
        <w:rPr>
          <w:rFonts w:cs="B Badr" w:hint="cs"/>
          <w:color w:val="965AA0"/>
          <w:sz w:val="26"/>
          <w:szCs w:val="26"/>
          <w:rtl/>
        </w:rPr>
        <w:t xml:space="preserve"> «1»</w:t>
      </w:r>
      <w:r w:rsidRPr="0027727F">
        <w:rPr>
          <w:rFonts w:cs="B Badr" w:hint="cs"/>
          <w:color w:val="000000"/>
          <w:sz w:val="26"/>
          <w:szCs w:val="26"/>
          <w:rtl/>
        </w:rPr>
        <w:t xml:space="preserve"> سَمَّتْهَا الْمُخَمَّسَةَ الْعُلْيَائِيَّةَ وَ زَعَمُوا أَنَّ بَشَّاراً الشَّعِيرِيَّ لَمَّا أَنْكَرَ رُبُوبِيَّةَ مُحَمَّدٍ وَ جَعَلَهَا فِي عَلِيٍّ وَ جَعَلَ مُحَمَّداً عَبْدَ عَلِيٍّ وَ أَنْكَرَ رِسَالَةَ سَلْمَانَ: مُسِخَ فِي صُورَةِ الطَّيْرِ</w:t>
      </w:r>
      <w:r w:rsidRPr="0027727F">
        <w:rPr>
          <w:rFonts w:cs="B Badr" w:hint="cs"/>
          <w:color w:val="965AA0"/>
          <w:sz w:val="26"/>
          <w:szCs w:val="26"/>
          <w:rtl/>
        </w:rPr>
        <w:t xml:space="preserve"> «2»</w:t>
      </w:r>
      <w:r w:rsidRPr="0027727F">
        <w:rPr>
          <w:rFonts w:cs="B Badr" w:hint="cs"/>
          <w:color w:val="000000"/>
          <w:sz w:val="26"/>
          <w:szCs w:val="26"/>
          <w:rtl/>
        </w:rPr>
        <w:t xml:space="preserve"> يُقَالُ لَهُ عُلْيَاءُ يَكُونُ فِي الْبَحْرِ فَلِذَلِكَ سَمَّوْهُمْ الْعُلْيَائِيَّةَ.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745</w:t>
      </w:r>
      <w:r w:rsidRPr="0027727F">
        <w:rPr>
          <w:rFonts w:cs="B Badr" w:hint="cs"/>
          <w:color w:val="780000"/>
          <w:sz w:val="26"/>
          <w:szCs w:val="26"/>
          <w:rtl/>
        </w:rPr>
        <w:t xml:space="preserve"> وَ حَدَّثَنِي الْحُسَيْنُ بْنُ الْحَسَنِ بْنِ بُنْدَارَ، قَالَ حَدَّثَنِي سَعْدُ بْنُ عَبْدِ اللَّهِ بْنِ أَبِي خَلَفٍ الْقُمِّيُّ، قَالَ حَدَّثَنِي مُحَمَّدُ بْنُ الْحُسَيْنِ بْنِ أَبِي الْخَطَّابِ وَ الْحَسَنُ بْنُ مُوسَى الْخَشَّابُ، عَنْ صَفْوَانَ بْنِ يَحْيَى، عَنْ إِسْحَاقَ بْنِ عَمَّارٍ قَالَ قَالَ أَبُو عَبْدِ اللَّهِ (ع)</w:t>
      </w:r>
      <w:r w:rsidRPr="0027727F">
        <w:rPr>
          <w:rFonts w:cs="B Badr" w:hint="cs"/>
          <w:color w:val="242887"/>
          <w:sz w:val="26"/>
          <w:szCs w:val="26"/>
          <w:rtl/>
        </w:rPr>
        <w:t xml:space="preserve"> إِنَّ بَشَّاراً الشَّعِيرِيَّ شَيْطَانٌ ابْنُ شَيْطَانٍ خَرَجَ مِنَ الْبَحْرِ فَأَغْوَى أَصْحَابِي.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746</w:t>
      </w:r>
      <w:r w:rsidRPr="0027727F">
        <w:rPr>
          <w:rFonts w:cs="B Badr" w:hint="cs"/>
          <w:color w:val="780000"/>
          <w:sz w:val="26"/>
          <w:szCs w:val="26"/>
          <w:rtl/>
        </w:rPr>
        <w:t xml:space="preserve"> سَعْدٌ، قَالَ حَدَّثَنِي مُحَمَّدُ بْنُ عِيسَى بْنِ عُبَيْدٍ، عَنْ يُونُسَ، عَنْ إِسْحَاقَ بْنِ عَمَّارٍ، قَالَ‏</w:t>
      </w:r>
      <w:r w:rsidRPr="0027727F">
        <w:rPr>
          <w:rFonts w:cs="B Badr" w:hint="cs"/>
          <w:color w:val="242887"/>
          <w:sz w:val="26"/>
          <w:szCs w:val="26"/>
          <w:rtl/>
        </w:rPr>
        <w:t>، قَالَ أَبُو عَبْدِ اللَّهِ (ع) لِبَشَّارٍ الشَّعِيرِيِّ اخْرُجْ عَنِّي لَعَنَكَ اللَّهُ لَا وَ اللَّهِ لَا يُظِلُّنِي وَ إِيَّاكَ سَقْفُ بَيْتٍ أَبَداً فَلَمَّا خَرَجَ: قَالَ: وَيْلَهُ أَ لَا، قَالَ بِمَا قَالَتِ الْيَهُودُ أَ لَا، قَالَ بِمَا قَالَتِ النَّصَارَى أَ لَا، قَالَ بِمَا قَالَتِ الْمَجُوسُ أَوْ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 كلها: العليائية. الا في نسخة و فيها بالباء (العلبائية) و لم ار في كتب النحل و المذاهب ذكر امن هذه الكلمة. و يحتمل قويا أن يكون الصحيح هو الثاني، و يؤيده ان العلباء بالكسر اسم رجل و هو عصب العنق و اللفظ مذكر فان الهمزة للإلحاق فيصح في النسبة و التثنية بالهمزة و بالواو كما في لسان العرب، و يؤيده أيضا ان الشهرستانى ذكر العلباوية في فرق الغلاة قريبة من هؤلاء، و يؤيده أيضا استعمال الكلمة بالواو و بالهمزة أيضا كما آخر الكلام.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النسختين و سائر النسخ الخطية: فى صدره طير. و في المطبوع و الترتيب: كما في المتن.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401</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ص401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بِمَا قَالَتِ الصَّابِيَةُ وَ اللَّهِ مَا صَغَّرَ اللَّهَ تَصْغِيرَ هَذَا الْفَاجِرِ أَحَدٌ أَنَّهُ شَيْطَانٌ ابْنُ شَيْطَانٍ خَرَجَ مِنَ الْبَحْرِ لِيُغْوِيَ أَصْحَابِي وَ شِيعَتِي فَاحْذَرُوهُ وَ لْيُبَلِّغِ الشَّاهِدُ الْغَائِبَ أَنِّي عَبْدٌ ابْنُ عَبْدٍ قِنٍّ ابْنُ أَمَةٍ ضَمَّتْنِي الْأَصْلَابُ وَ الْأَرْحَامُ وَ إِنِّي لَمَيِّتٌ وَ إِنِّي لَمَبْعُوثٌ ثُمَّ مَوْقُوفٌ ثُمَّ مَسْئُولٌ وَ اللَّهِ لَأَسْأَلَنَّ عَمَّا قَالَ فِيَّ هَذَا الْكَذَّابُ، وَ ادَّعَاهُ عَلَيَّ يَا وَيْلَهُ مَا لَهُ أَرْعَبَهُ اللَّهُ! فَلَقَدْ أَمِنَ عَلَى فِرَاشِهِ وَ أَفْزَعَنِي وَ أَقْلَقَنِي عَنْ رُقَادِي، وَ تَدْرُونَ أَنِّي لِمَ أَقُولُ ذَلِكَ أَقُولُ ذَلِكَ لِكَيْ أَسْتَقِرَّ فِي قَبْرِي.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سُفْيَانَ‏</w:t>
      </w:r>
      <w:r w:rsidRPr="0027727F">
        <w:rPr>
          <w:rFonts w:cs="B Badr" w:hint="cs"/>
          <w:color w:val="965AA0"/>
          <w:sz w:val="26"/>
          <w:szCs w:val="26"/>
          <w:rtl/>
        </w:rPr>
        <w:t xml:space="preserve"> «1»</w:t>
      </w:r>
      <w:r w:rsidRPr="0027727F">
        <w:rPr>
          <w:rFonts w:cs="B Badr" w:hint="cs"/>
          <w:color w:val="465BFF"/>
          <w:sz w:val="26"/>
          <w:szCs w:val="26"/>
          <w:rtl/>
        </w:rPr>
        <w:t xml:space="preserve"> بْنِ مُصْعَبٍ الْعَبْدِيِّ أَبِي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747</w:t>
      </w:r>
      <w:r w:rsidRPr="0027727F">
        <w:rPr>
          <w:rFonts w:cs="B Badr" w:hint="cs"/>
          <w:color w:val="780000"/>
          <w:sz w:val="26"/>
          <w:szCs w:val="26"/>
          <w:rtl/>
        </w:rPr>
        <w:t xml:space="preserve"> مُحَمَّدُ بْنُ مَسْعُودٍ، قَالَ حَدَّثَنِي حَمْدَانُ بْنُ أَحْمَدَ الْكُوفِيُّ، قَالَ حَدَّثَنِي أَبُو دَاوُدَ سُلَيْمَانُ بْنُ سُفْيَانَ الْمُسْتَرِقُّ، عَنْ سَيْفِ بْنِ مُصْعَبٍ الْعَبْدِيِّ، قَالَ، قَالَ أَبُو عَبْدِ اللَّهِ (ع)</w:t>
      </w:r>
      <w:r w:rsidRPr="0027727F">
        <w:rPr>
          <w:rFonts w:cs="B Badr" w:hint="cs"/>
          <w:color w:val="242887"/>
          <w:sz w:val="26"/>
          <w:szCs w:val="26"/>
          <w:rtl/>
        </w:rPr>
        <w:t xml:space="preserve"> قُلْ شِعْراً تَنُوحُ بِهِ النِّسَاءُ.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748</w:t>
      </w:r>
      <w:r w:rsidRPr="0027727F">
        <w:rPr>
          <w:rFonts w:cs="B Badr" w:hint="cs"/>
          <w:color w:val="780000"/>
          <w:sz w:val="26"/>
          <w:szCs w:val="26"/>
          <w:rtl/>
        </w:rPr>
        <w:t xml:space="preserve"> نَصْرُ بْنُ الصَّبَّاحِ، قَالَ حَدَّثَنَا إِسْحَاقُ بْنُ مُحَمَّدٍ الْبَصْرِيُّ، قَالَ حَدَّثَنِي مُحَمَّدُ بْنُ جُمْهُورٍ، قَالَ حَدَّثَنِي أَبُو دَاوُدَ الْمُسْتَرِقُّ، عَنْ عَلِيِّ بْنِ النُّعْمَانِ، عَنْ سَمَاعَةَ، قَالَ، قَالَ أَبُو عَبْدِ اللَّهِ (ع)</w:t>
      </w:r>
      <w:r w:rsidRPr="0027727F">
        <w:rPr>
          <w:rFonts w:cs="B Badr" w:hint="cs"/>
          <w:color w:val="242887"/>
          <w:sz w:val="26"/>
          <w:szCs w:val="26"/>
          <w:rtl/>
        </w:rPr>
        <w:t xml:space="preserve"> يَا مَعْشَرَ الشِّيعَةِ عَلِّمُوا أَوْلَادَكُمْ شِعْرَ الْعَبْدِيِّ فَإِنَّهُ عَلَى دِينِ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قَالَ أَبُو عَمْرٍو: فِي أَشْعَارِهِ مَا يَدُلُّ عَلَى أَنَّهُ كَانَ مِنَ الطَّيَّارَةِ.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اللَّهِ بْنِ يَحْيَى الْكَاهِلِيِ‏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749</w:t>
      </w:r>
      <w:r w:rsidRPr="0027727F">
        <w:rPr>
          <w:rFonts w:cs="B Badr" w:hint="cs"/>
          <w:color w:val="780000"/>
          <w:sz w:val="26"/>
          <w:szCs w:val="26"/>
          <w:rtl/>
        </w:rPr>
        <w:t xml:space="preserve"> عَلِيُّ بْنُ مُحَمَّدٍ، قَالَ حَدَّثَنِي مُحَمَّدُ بْنُ عِيسَى، قَالَ‏</w:t>
      </w:r>
      <w:r w:rsidRPr="0027727F">
        <w:rPr>
          <w:rFonts w:cs="B Badr" w:hint="cs"/>
          <w:color w:val="242887"/>
          <w:sz w:val="26"/>
          <w:szCs w:val="26"/>
          <w:rtl/>
        </w:rPr>
        <w:t xml:space="preserve"> زَعَمَ ابْنُ أَخِي‏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 الخطيّة كذلك، و في السند: سيف بن مصعب.</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الْكَاهِلِيُّ أَنَّ أَبَا الْحَسَنِ الْأَوَّلَ (ع) قَالَ لِعَلِيٍّ: اضْمَنْ لِيَ‏</w:t>
      </w:r>
      <w:r w:rsidRPr="0027727F">
        <w:rPr>
          <w:rFonts w:cs="B Badr" w:hint="cs"/>
          <w:color w:val="965AA0"/>
          <w:sz w:val="26"/>
          <w:szCs w:val="26"/>
          <w:rtl/>
        </w:rPr>
        <w:t xml:space="preserve"> «1»</w:t>
      </w:r>
      <w:r w:rsidRPr="0027727F">
        <w:rPr>
          <w:rFonts w:cs="B Badr" w:hint="cs"/>
          <w:color w:val="242887"/>
          <w:sz w:val="26"/>
          <w:szCs w:val="26"/>
          <w:rtl/>
        </w:rPr>
        <w:t xml:space="preserve"> الْكَاهِلِيَّ وَ عِيَالَهُ أَضْمَنْ لَكَ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دَاوُدَ الرَّقِّيِ‏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750</w:t>
      </w:r>
      <w:r w:rsidRPr="0027727F">
        <w:rPr>
          <w:rFonts w:cs="B Badr" w:hint="cs"/>
          <w:color w:val="780000"/>
          <w:sz w:val="26"/>
          <w:szCs w:val="26"/>
          <w:rtl/>
        </w:rPr>
        <w:t xml:space="preserve"> حَدَّثَنِي حَمْدَوَيْهِ وَ إِبْرَاهِيمُ. وَ مُحَمَّدُ بْنُ مَسْعُودٍ، قَالَ حَدَّثَنِي مُحَمَّدُ بْنُ نُصَيْرٍ، قَالُوا حَدَّثَنَا مُحَمَّدُ بْنُ عِيسَى، عَنْ يُونُسَ بْنِ عَبْدِ الرَّحْمَنِ، عَمَّنْ ذَكَرَهُ، عَنْ أَبِي عَبْدِ اللَّهِ (ع) قَالَ‏</w:t>
      </w:r>
      <w:r w:rsidRPr="0027727F">
        <w:rPr>
          <w:rFonts w:cs="B Badr" w:hint="cs"/>
          <w:color w:val="242887"/>
          <w:sz w:val="26"/>
          <w:szCs w:val="26"/>
          <w:rtl/>
        </w:rPr>
        <w:t>: أَنْزِلُوا دَاوُدَ الرَّقِّيَّ مِنِّي بِمَنْزِلَةِ الْمِقْدَادِ مِنْ رَسُولِ اللَّهِ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751</w:t>
      </w:r>
      <w:r w:rsidRPr="0027727F">
        <w:rPr>
          <w:rFonts w:cs="B Badr" w:hint="cs"/>
          <w:color w:val="780000"/>
          <w:sz w:val="26"/>
          <w:szCs w:val="26"/>
          <w:rtl/>
        </w:rPr>
        <w:t xml:space="preserve"> عَلِيُّ بْنُ مُحَمَّدٍ، قَالَ حَدَّثَنِي أَحْمَدُ بْنُ مُحَمَّدٍ، عَنْ أَبِي عَبْدِ اللَّهِ الْبَرْقِيِّ، رَفَعَهُ، قَالَ‏</w:t>
      </w:r>
      <w:r w:rsidRPr="0027727F">
        <w:rPr>
          <w:rFonts w:cs="B Badr" w:hint="cs"/>
          <w:color w:val="242887"/>
          <w:sz w:val="26"/>
          <w:szCs w:val="26"/>
          <w:rtl/>
        </w:rPr>
        <w:t>، نَظَرَ أَبُو عَبْدِ اللَّهِ (ع) إِلَى دَاوُدَ الرَّقِّيَّ وَ قَدْ وُلِّيَ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مَنْ سَرَّهُ أَنْ يَنْظُرَ إِلَى رَجُلٍ مِنْ أَصْحَابِ الْقَائِمِ (ع) فَلْيَنْظُرْ إِلَى هَذَا. وَ، قَالَ فِي مَوْضِعٍ آخَرَ: أَنْزِلُوهُ فِيكُمْ بِمَنْزِلَةِ الْمِقْدَادِ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إِسْحَاقَ وَ إِسْمَاعِيلَ ابْنَيْ عَمَّارٍ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752</w:t>
      </w:r>
      <w:r w:rsidRPr="0027727F">
        <w:rPr>
          <w:rFonts w:cs="B Badr" w:hint="cs"/>
          <w:color w:val="780000"/>
          <w:sz w:val="26"/>
          <w:szCs w:val="26"/>
          <w:rtl/>
        </w:rPr>
        <w:t xml:space="preserve"> مُحَمَّدُ بْنُ مَسْعُودٍ، قَالَ حَدَّثَنِي مُحَمَّدُ بْنُ نُصَيْرٍ، قَالَ حَدَّثَنِي مُحَمَّدُ بْنُ عِيسَى، عَنْ زِيَادٍ الْقَنْدِيِّ، قَالَ‏</w:t>
      </w:r>
      <w:r w:rsidRPr="0027727F">
        <w:rPr>
          <w:rFonts w:cs="B Badr" w:hint="cs"/>
          <w:color w:val="242887"/>
          <w:sz w:val="26"/>
          <w:szCs w:val="26"/>
          <w:rtl/>
        </w:rPr>
        <w:t>، كَانَ أَبُو عَبْدِ اللَّهِ (ع) إِذَا رَأَى إِسْحَاقَ بْنَ عَمَّارٍ وَ إِسْمَاعِيلَ بْنَ عَمَّارٍ، قَالَ: وَ قَدْ يَجْمَعُهُمَا الْأَقْوَامُ‏</w:t>
      </w:r>
      <w:r w:rsidRPr="0027727F">
        <w:rPr>
          <w:rFonts w:cs="B Badr" w:hint="cs"/>
          <w:color w:val="965AA0"/>
          <w:sz w:val="26"/>
          <w:szCs w:val="26"/>
          <w:rtl/>
        </w:rPr>
        <w:t xml:space="preserve"> «2»</w:t>
      </w:r>
      <w:r w:rsidRPr="0027727F">
        <w:rPr>
          <w:rFonts w:cs="B Badr" w:hint="cs"/>
          <w:color w:val="242887"/>
          <w:sz w:val="26"/>
          <w:szCs w:val="26"/>
          <w:rtl/>
        </w:rPr>
        <w:t>، يَعْنِي الدُّنْيَا وَ الْآخِرَةِ.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المراد هو عليّ بن يقطين.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لأقوام-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403</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الْحَسَنِ بْنِ خُنَيْسٍ‏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753</w:t>
      </w:r>
      <w:r w:rsidRPr="0027727F">
        <w:rPr>
          <w:rFonts w:cs="B Badr" w:hint="cs"/>
          <w:color w:val="780000"/>
          <w:sz w:val="26"/>
          <w:szCs w:val="26"/>
          <w:rtl/>
        </w:rPr>
        <w:t xml:space="preserve"> مُحَمَّدُ بْنُ مَسْعُودٍ، قَالَ حَدَّثَنِي حَمْدَوَيْهِ، قَالَ حَدَّثَنِي الْحُسَيْنُ بْنُ مُوسَى، عَنْ جَعْفَرِ بْنِ مُحَمَّدٍ الْخَثْعَمِيِّ، عَنْ إِبْرَاهِيمَ بْنِ عَبْدِ الْحَمِيدِ الصَّنْعَانِيِّ، عَنْ أَبِي أُسَامَةَ الشَّحَّامِ، قَالَ‏</w:t>
      </w:r>
      <w:r w:rsidRPr="0027727F">
        <w:rPr>
          <w:rFonts w:cs="B Badr" w:hint="cs"/>
          <w:color w:val="242887"/>
          <w:sz w:val="26"/>
          <w:szCs w:val="26"/>
          <w:rtl/>
        </w:rPr>
        <w:t>، كُنْتُ عِنْدَ أَبِي عَبْدِ اللَّهِ (ع) إِذْ مَرَّ الْحَسَنُ بْنُ خُنَيْسٍ‏</w:t>
      </w:r>
      <w:r w:rsidRPr="0027727F">
        <w:rPr>
          <w:rFonts w:cs="B Badr" w:hint="cs"/>
          <w:color w:val="965AA0"/>
          <w:sz w:val="26"/>
          <w:szCs w:val="26"/>
          <w:rtl/>
        </w:rPr>
        <w:t xml:space="preserve"> «1»</w:t>
      </w:r>
      <w:r w:rsidRPr="0027727F">
        <w:rPr>
          <w:rFonts w:cs="B Badr" w:hint="cs"/>
          <w:color w:val="242887"/>
          <w:sz w:val="26"/>
          <w:szCs w:val="26"/>
          <w:rtl/>
        </w:rPr>
        <w:t>، فَقَالَ أَبُو عَبْدِ اللَّهِ (ع): تُحِبُّ هَذَا هَذَا مِنْ أَصْحَابِ أَبِي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بِهَذَا الْإِسْنَادِ</w:t>
      </w:r>
      <w:r w:rsidRPr="0027727F">
        <w:rPr>
          <w:rFonts w:cs="B Badr" w:hint="cs"/>
          <w:color w:val="965AA0"/>
          <w:sz w:val="26"/>
          <w:szCs w:val="26"/>
          <w:rtl/>
        </w:rPr>
        <w:t xml:space="preserve"> «2»</w:t>
      </w:r>
      <w:r w:rsidRPr="0027727F">
        <w:rPr>
          <w:rFonts w:cs="B Badr" w:hint="cs"/>
          <w:color w:val="780000"/>
          <w:sz w:val="26"/>
          <w:szCs w:val="26"/>
          <w:rtl/>
        </w:rPr>
        <w:t xml:space="preserve"> عَنْ إِبْرَاهِيمَ، عَنْ رَجُلٍ، عَنْ أَبِي عَبْدِ اللَّهِ وَ أَبِي الْحَسَنِ (ع) قَالا</w:t>
      </w:r>
      <w:r w:rsidRPr="0027727F">
        <w:rPr>
          <w:rFonts w:cs="B Badr" w:hint="cs"/>
          <w:color w:val="242887"/>
          <w:sz w:val="26"/>
          <w:szCs w:val="26"/>
          <w:rtl/>
        </w:rPr>
        <w:t xml:space="preserve"> يَنْبَغِي لِلرَّجُلِ أَنْ يَحْفَظَ أَصْحَابَ أَبِيهِ، فَإِنْ بَرَّهُ بِهِمْ بَرَّهُ بِوَالِدَيْهِ.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أَبِي حَمْزَةَ الْبَطَائِنِيِ‏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754</w:t>
      </w:r>
      <w:r w:rsidRPr="0027727F">
        <w:rPr>
          <w:rFonts w:cs="B Badr" w:hint="cs"/>
          <w:color w:val="780000"/>
          <w:sz w:val="26"/>
          <w:szCs w:val="26"/>
          <w:rtl/>
        </w:rPr>
        <w:t xml:space="preserve"> مُحَمَّدُ بْنُ مَسْعُودٍ، قَالَ حَدَّثَنِي عَلِيُّ بْنُ الْحَسَنِ، قَالَ حَدَّثَنِي أَبُو دَاوُدَ الْمُسْتَرِقُّ، عَنْ عَلِيِّ بْنِ أَبِي حَمْزَةَ، قَالَ، قَالَ أَبُو الْحَسَنِ مُوسَى (ع)</w:t>
      </w:r>
      <w:r w:rsidRPr="0027727F">
        <w:rPr>
          <w:rFonts w:cs="B Badr" w:hint="cs"/>
          <w:color w:val="242887"/>
          <w:sz w:val="26"/>
          <w:szCs w:val="26"/>
          <w:rtl/>
        </w:rPr>
        <w:t xml:space="preserve"> يَا عَلِيُّ أَنْتَ وَ أَصْحَابُكَ شِبْهُ‏</w:t>
      </w:r>
      <w:r w:rsidRPr="0027727F">
        <w:rPr>
          <w:rFonts w:cs="B Badr" w:hint="cs"/>
          <w:color w:val="965AA0"/>
          <w:sz w:val="26"/>
          <w:szCs w:val="26"/>
          <w:rtl/>
        </w:rPr>
        <w:t xml:space="preserve"> «3»</w:t>
      </w:r>
      <w:r w:rsidRPr="0027727F">
        <w:rPr>
          <w:rFonts w:cs="B Badr" w:hint="cs"/>
          <w:color w:val="242887"/>
          <w:sz w:val="26"/>
          <w:szCs w:val="26"/>
          <w:rtl/>
        </w:rPr>
        <w:t xml:space="preserve"> الْحَمِيرِ.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755</w:t>
      </w:r>
      <w:r w:rsidRPr="0027727F">
        <w:rPr>
          <w:rFonts w:cs="B Badr" w:hint="cs"/>
          <w:color w:val="780000"/>
          <w:sz w:val="26"/>
          <w:szCs w:val="26"/>
          <w:rtl/>
        </w:rPr>
        <w:t xml:space="preserve"> قَالَ ابْنُ مَسْعُودٍ، قَالَ أَبُو الْحَسَنِ عَلِيُّ بْنُ الْحَسَنِ بْنِ فَضَّالٍ:</w:t>
      </w:r>
      <w:r w:rsidRPr="0027727F">
        <w:rPr>
          <w:rFonts w:cs="B Badr" w:hint="cs"/>
          <w:color w:val="242887"/>
          <w:sz w:val="26"/>
          <w:szCs w:val="26"/>
          <w:rtl/>
        </w:rPr>
        <w:t xml:space="preserve"> عَلِيُّ بْنُ أَبِي حَمْزَةَ كَذَّابٌ مُتَّهَمٌ.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رَوَى أَصْحَابُنَا</w:t>
      </w:r>
      <w:r w:rsidRPr="0027727F">
        <w:rPr>
          <w:rFonts w:cs="B Badr" w:hint="cs"/>
          <w:color w:val="242887"/>
          <w:sz w:val="26"/>
          <w:szCs w:val="26"/>
          <w:rtl/>
        </w:rPr>
        <w:t xml:space="preserve"> أَنَّ أَبَا الْحَسَنِ الرِّضَا (ع) قَالَ بَعْدَ مَوْتِ ابْنِ أَبِي حَمْزَةَ: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 الخطيّة كلها كذلك و في المطبوعة و الممقانى: الحسن بن حبيش.</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ذكر هذا الحديث تحت هذا العنوان بتناسب قرب السند و المضمون.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شبيه-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إِنَّهُ أُقْعِدَ فِي قَبْرِهِ فَسُئِلَ عَنِ الْأَئِمَّةِ (ع) فَأَخْبَرَ بِأَسْمَائِهِمْ حَتَّى انْتَهَى إِلَيَّ فَسُئِلَ فَوَقَفَ، فَضُرِبَ عَلَى رَأْسِهِ ضَرْبَةً امْتَلَأَ قَبْرُهُ نَاراً.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756</w:t>
      </w:r>
      <w:r w:rsidRPr="0027727F">
        <w:rPr>
          <w:rFonts w:cs="B Badr" w:hint="cs"/>
          <w:color w:val="780000"/>
          <w:sz w:val="26"/>
          <w:szCs w:val="26"/>
          <w:rtl/>
        </w:rPr>
        <w:t xml:space="preserve"> قَالَ ابْنُ مَسْعُودٍ، سَمِعْتُ عَلِيَّ بْنَ الْحَسَنِ:</w:t>
      </w:r>
      <w:r w:rsidRPr="0027727F">
        <w:rPr>
          <w:rFonts w:cs="B Badr" w:hint="cs"/>
          <w:color w:val="242887"/>
          <w:sz w:val="26"/>
          <w:szCs w:val="26"/>
          <w:rtl/>
        </w:rPr>
        <w:t xml:space="preserve"> ابْنُ أَبِي حَمْزَةَ كَذَّابٌ مَلْعُونٌ، قَدْ رَوَيْتُ عَنْهُ أَحَادِيثَ كَثِيرَةً، وَ كَتَبْتُ تَفْسِيرَ الْقُرْآنِ كُلَّهُ مِنْ أَوَّلِهِ إِلَى آخِرِهِ، إِلَّا أَنِّي لَا أَسْتَحِلُّ أَنْ أَرْوِيَ عَنْهُ حَدِيثاً وَاحِداً.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757</w:t>
      </w:r>
      <w:r w:rsidRPr="0027727F">
        <w:rPr>
          <w:rFonts w:cs="B Badr" w:hint="cs"/>
          <w:color w:val="780000"/>
          <w:sz w:val="26"/>
          <w:szCs w:val="26"/>
          <w:rtl/>
        </w:rPr>
        <w:t xml:space="preserve"> حَمْدَانُ بْنُ أَحْمَدَ</w:t>
      </w:r>
      <w:r w:rsidRPr="0027727F">
        <w:rPr>
          <w:rFonts w:cs="B Badr" w:hint="cs"/>
          <w:color w:val="965AA0"/>
          <w:sz w:val="26"/>
          <w:szCs w:val="26"/>
          <w:rtl/>
        </w:rPr>
        <w:t xml:space="preserve"> «1»</w:t>
      </w:r>
      <w:r w:rsidRPr="0027727F">
        <w:rPr>
          <w:rFonts w:cs="B Badr" w:hint="cs"/>
          <w:color w:val="780000"/>
          <w:sz w:val="26"/>
          <w:szCs w:val="26"/>
          <w:rtl/>
        </w:rPr>
        <w:t>، قَالَ حَدَّثَنَا مُعَاوِيَةُ بْنُ حُكَيْمٍ، عَنْ أَبِي دَاوُدَ الْمُسْتَرِقِّ، عَنْ عُقْبَةَ بَيَّاعِ الْقَصَبِ، عَنْ عَلِيِّ بْنِ أَبِي حَمْزَةَ، قَالَ، قَالَ أَبُو الْحَسَنِ يَعْنِي الْأَوَّلَ (ع)</w:t>
      </w:r>
      <w:r w:rsidRPr="0027727F">
        <w:rPr>
          <w:rFonts w:cs="B Badr" w:hint="cs"/>
          <w:color w:val="242887"/>
          <w:sz w:val="26"/>
          <w:szCs w:val="26"/>
          <w:rtl/>
        </w:rPr>
        <w:t xml:space="preserve"> يَا عَلِيُّ أَنْتَ وَ أَصْحَابُكَ أَشْبَاهُ الْحَمِيرِ.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758</w:t>
      </w:r>
      <w:r w:rsidRPr="0027727F">
        <w:rPr>
          <w:rFonts w:cs="B Badr" w:hint="cs"/>
          <w:color w:val="780000"/>
          <w:sz w:val="26"/>
          <w:szCs w:val="26"/>
          <w:rtl/>
        </w:rPr>
        <w:t xml:space="preserve"> عَلِيُّ بْنُ مُحَمَّدٍ، قَالَ حَدَّثَنِي مُحَمَّدُ بْنُ مُحَمَّدٍ</w:t>
      </w:r>
      <w:r w:rsidRPr="0027727F">
        <w:rPr>
          <w:rFonts w:cs="B Badr" w:hint="cs"/>
          <w:color w:val="965AA0"/>
          <w:sz w:val="26"/>
          <w:szCs w:val="26"/>
          <w:rtl/>
        </w:rPr>
        <w:t xml:space="preserve"> «2»</w:t>
      </w:r>
      <w:r w:rsidRPr="0027727F">
        <w:rPr>
          <w:rFonts w:cs="B Badr" w:hint="cs"/>
          <w:color w:val="780000"/>
          <w:sz w:val="26"/>
          <w:szCs w:val="26"/>
          <w:rtl/>
        </w:rPr>
        <w:t>، عَنْ مُحَمَّدِ بْنِ عَلِيٍّ الْهَمْدَانِيِّ، عَنْ رَجُلٍ، عَنْ عَلِيِّ بْنِ أَبِي حَمْزَةَ، قَالَ‏</w:t>
      </w:r>
      <w:r w:rsidRPr="0027727F">
        <w:rPr>
          <w:rFonts w:cs="B Badr" w:hint="cs"/>
          <w:color w:val="242887"/>
          <w:sz w:val="26"/>
          <w:szCs w:val="26"/>
          <w:rtl/>
        </w:rPr>
        <w:t>، شَكَوْتُ إِلَى أَبِي الْحَسَنِ (ع) وَ حَدَّثْتُهُ بِالْحَدِيثِ عَنْ أَبِيهِ وَ عَنْ جَدِّهِ، فَقَالَ: يَا عَلِيُّ هَكَذَا قَالَ أَبِي وَ جَدِّي عَلَيْهِمَا السَّلَامُ! قَالَ، فَبَكَيْتُ، ثُمَّ قَالَ: أَوْ قَدْ سَأَلْتُ اللَّهَ لَكَ أَوْ سَأَلَهُ‏</w:t>
      </w:r>
      <w:r w:rsidRPr="0027727F">
        <w:rPr>
          <w:rFonts w:cs="B Badr" w:hint="cs"/>
          <w:color w:val="965AA0"/>
          <w:sz w:val="26"/>
          <w:szCs w:val="26"/>
          <w:rtl/>
        </w:rPr>
        <w:t xml:space="preserve"> «3»</w:t>
      </w:r>
      <w:r w:rsidRPr="0027727F">
        <w:rPr>
          <w:rFonts w:cs="B Badr" w:hint="cs"/>
          <w:color w:val="242887"/>
          <w:sz w:val="26"/>
          <w:szCs w:val="26"/>
          <w:rtl/>
        </w:rPr>
        <w:t xml:space="preserve"> لَكَ فِي الْعَلَانِيَةِ أَنْ يَغْفِرَ 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759</w:t>
      </w:r>
      <w:r w:rsidRPr="0027727F">
        <w:rPr>
          <w:rFonts w:cs="B Badr" w:hint="cs"/>
          <w:color w:val="780000"/>
          <w:sz w:val="26"/>
          <w:szCs w:val="26"/>
          <w:rtl/>
        </w:rPr>
        <w:t xml:space="preserve"> عَلِيُّ بْنُ مُحَمَّدٍ</w:t>
      </w:r>
      <w:r w:rsidRPr="0027727F">
        <w:rPr>
          <w:rFonts w:cs="B Badr" w:hint="cs"/>
          <w:color w:val="965AA0"/>
          <w:sz w:val="26"/>
          <w:szCs w:val="26"/>
          <w:rtl/>
        </w:rPr>
        <w:t xml:space="preserve"> «4»</w:t>
      </w:r>
      <w:r w:rsidRPr="0027727F">
        <w:rPr>
          <w:rFonts w:cs="B Badr" w:hint="cs"/>
          <w:color w:val="780000"/>
          <w:sz w:val="26"/>
          <w:szCs w:val="26"/>
          <w:rtl/>
        </w:rPr>
        <w:t>، قَالَ حَدَّثَنِي مُحَمَّدُ بْنُ أَحْمَدَ، عَنْ أَحْمَدَ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ابن أبي احمد. و يأتي هذا الحديث في 832 و فيه عتيبة بيّاع القصب.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أحمد بن محمّد-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اسأله-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يأتي هذا الحديث في 888 و فيها محمّد بن مسعود عن عليّ بن محمّد.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الْحُسَيْنِ، عَنْ مُحَمَّدِ بْنِ جُمْهُورٍ، عَنْ أَحْمَدَ بْنِ الْفَضْلِ، عَنْ يُونُسَ بْنِ عَبْدِ الرَّحْمَنِ، قَالَ‏</w:t>
      </w:r>
      <w:r w:rsidRPr="0027727F">
        <w:rPr>
          <w:rFonts w:cs="B Badr" w:hint="cs"/>
          <w:color w:val="242887"/>
          <w:sz w:val="26"/>
          <w:szCs w:val="26"/>
          <w:rtl/>
        </w:rPr>
        <w:t>، مَاتَ أَبُو الْحَسَنِ (ع) وَ لَيْسَ مِنْ قُوَّامِهِ أَحَدٌ إِلَّا وَ عِنْدَهُ الْمَالُ الْكَثِيرُ، وَ كَانَ ذَلِكَ سَبَبُ وَقْفِهِمْ وَ جُهُودِهِمْ مَوْتَهُ، وَ كَانَ عِنْدَ عَلِيِّ بْنِ أَبِي حَمْزَةَ ثَلَاثُونَ أَلْفَ دِينَارٍ.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760</w:t>
      </w:r>
      <w:r w:rsidRPr="0027727F">
        <w:rPr>
          <w:rFonts w:cs="B Badr" w:hint="cs"/>
          <w:color w:val="780000"/>
          <w:sz w:val="26"/>
          <w:szCs w:val="26"/>
          <w:rtl/>
        </w:rPr>
        <w:t xml:space="preserve"> عَلِيُّ بْنُ مُحَمَّدٍ، قَالَ حَدَّثَنِي مُحَمَّدُ بْنُ أَحْمَدَ، عَنْ أَبِي عَبْدِ اللَّهِ الرَّازِيِّ، عَنْ أَحْمَدَ بْنِ مُحَمَّدِ بْنِ أَبِي نَصْرٍ، عَنْ مُحَمَّدِ بْنِ الْفُضَيْلِ‏</w:t>
      </w:r>
      <w:r w:rsidRPr="0027727F">
        <w:rPr>
          <w:rFonts w:cs="B Badr" w:hint="cs"/>
          <w:color w:val="965AA0"/>
          <w:sz w:val="26"/>
          <w:szCs w:val="26"/>
          <w:rtl/>
        </w:rPr>
        <w:t xml:space="preserve"> «1»</w:t>
      </w:r>
      <w:r w:rsidRPr="0027727F">
        <w:rPr>
          <w:rFonts w:cs="B Badr" w:hint="cs"/>
          <w:color w:val="780000"/>
          <w:sz w:val="26"/>
          <w:szCs w:val="26"/>
          <w:rtl/>
        </w:rPr>
        <w:t>، عَنْ أَبِي الْحَسَنِ (ع)</w:t>
      </w:r>
      <w:r w:rsidRPr="0027727F">
        <w:rPr>
          <w:rFonts w:cs="B Badr" w:hint="cs"/>
          <w:color w:val="965AA0"/>
          <w:sz w:val="26"/>
          <w:szCs w:val="26"/>
          <w:rtl/>
        </w:rPr>
        <w:t xml:space="preserve"> «2»</w:t>
      </w:r>
      <w:r w:rsidRPr="0027727F">
        <w:rPr>
          <w:rFonts w:cs="B Badr" w:hint="cs"/>
          <w:color w:val="780000"/>
          <w:sz w:val="26"/>
          <w:szCs w:val="26"/>
          <w:rtl/>
        </w:rPr>
        <w:t xml:space="preserve"> قَالَ‏</w:t>
      </w:r>
      <w:r w:rsidRPr="0027727F">
        <w:rPr>
          <w:rFonts w:cs="B Badr" w:hint="cs"/>
          <w:color w:val="242887"/>
          <w:sz w:val="26"/>
          <w:szCs w:val="26"/>
          <w:rtl/>
        </w:rPr>
        <w:t>، قُلْتُ جُعِلْتُ فِدَاكَ إِنِّي خَلَّفْتُ ابْنَ أَبِي حَمْزَةَ وَ ابْنَ مِهْرَانَ‏</w:t>
      </w:r>
      <w:r w:rsidRPr="0027727F">
        <w:rPr>
          <w:rFonts w:cs="B Badr" w:hint="cs"/>
          <w:color w:val="965AA0"/>
          <w:sz w:val="26"/>
          <w:szCs w:val="26"/>
          <w:rtl/>
        </w:rPr>
        <w:t xml:space="preserve"> «3»</w:t>
      </w:r>
      <w:r w:rsidRPr="0027727F">
        <w:rPr>
          <w:rFonts w:cs="B Badr" w:hint="cs"/>
          <w:color w:val="242887"/>
          <w:sz w:val="26"/>
          <w:szCs w:val="26"/>
          <w:rtl/>
        </w:rPr>
        <w:t xml:space="preserve"> وَ ابْنَ أَبِي سَعِيدٍ أَشَدَّ أَهْلِ الدُّنْيَا عَدَاوَةً لِلَّهِ تَعَالَى! قَالَ، فَقَالَ: مَا ضَرَّكَ مَنْ ضَلَّ إِذَا اهْتَدَيْتَ، إِنَّهُمْ كَذَّبُوا رَسُولَ اللَّهِ (ص) وَ كَذَّبُوا أَمِيرَ الْمُؤْمِنِينَ وَ كَذَّبُوا فُلَاناً وَ فُلَاناً وَ كَذَّبُوا جَعْفَراً وَ مُوسَى، وَ لِي بِآبَائِي عَلَيْهِمُ السَّلَامُ أُسْوَةٌ، قُلْتُ جُعِلْتُ فِدَاكَ إِنَّا نَرْوِي أَنَّكَ قُلْتَ لِابْنِ مِهْرَانَ أَذْهَبَ اللَّهُ نُورَ قَلْبِكَ وَ أَدْخَلَ الْفَقْرَ بَيْتَكَ! فَقَالَ كَيْفَ حَالُهُ وَ حَالُ بِرِّهِ‏</w:t>
      </w:r>
      <w:r w:rsidRPr="0027727F">
        <w:rPr>
          <w:rFonts w:cs="B Badr" w:hint="cs"/>
          <w:color w:val="965AA0"/>
          <w:sz w:val="26"/>
          <w:szCs w:val="26"/>
          <w:rtl/>
        </w:rPr>
        <w:t xml:space="preserve"> «4»</w:t>
      </w:r>
      <w:r w:rsidRPr="0027727F">
        <w:rPr>
          <w:rFonts w:cs="B Badr" w:hint="cs"/>
          <w:color w:val="242887"/>
          <w:sz w:val="26"/>
          <w:szCs w:val="26"/>
          <w:rtl/>
        </w:rPr>
        <w:t xml:space="preserve"> قُلْتُ يَا سَيِّدِي أَشَدُّ حَالٍ هُمْ مَكْرُوبُونَ وَ بِبَغْدَادَ</w:t>
      </w:r>
      <w:r w:rsidRPr="0027727F">
        <w:rPr>
          <w:rFonts w:cs="B Badr" w:hint="cs"/>
          <w:color w:val="965AA0"/>
          <w:sz w:val="26"/>
          <w:szCs w:val="26"/>
          <w:rtl/>
        </w:rPr>
        <w:t xml:space="preserve"> «5»</w:t>
      </w:r>
      <w:r w:rsidRPr="0027727F">
        <w:rPr>
          <w:rFonts w:cs="B Badr" w:hint="cs"/>
          <w:color w:val="242887"/>
          <w:sz w:val="26"/>
          <w:szCs w:val="26"/>
          <w:rtl/>
        </w:rPr>
        <w:t xml:space="preserve"> لَمْ يَقْدِرِ الْحُسَيْنُ أَنْ يَخْرُجَ إِلَى الْعُمْرَةِ، فَسَكَتَ، وَ سَمِعْتُهُ يَقُولُ فِي ابْنِ أَبِي حَمْزَةَ: أَ مَا اسْتَبَانَ لَكُمْ كَذِبُهُ أَ لَيْسَ هُوَ الَّذِي يَرْوِي 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الفضل-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الممقانى: عن ابى الحسن الرضا (ع). و هو المراد بقرينة آخر- الحديث، و الحديث السابق.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و ابن مهران و مهران.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بزّه-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ببغداد- خ. و المراد من الحسين هو ابن مهران.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رَأْسَ الْمَهْدِيِّ يُهْدَى إِلَى عِيسَى بْنِ مُوسَى وَ هُوَ صَاحِبُ السُّفْيَانِيِّ وَ قَالَ إِنَّ أَبَا الْحَسَنِ يَعُودُ إِلَى ثَمَانِيَةِ أَشْهُرٍ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ابْنِ أَبِي حَمْزَةَ الثُّمَالِيِّ وَ الْحُسَيْنِ وَ مُحَمَّدٍ أَخَوَيْهِ وَ أَبِيهِ‏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761</w:t>
      </w:r>
      <w:r w:rsidRPr="0027727F">
        <w:rPr>
          <w:rFonts w:cs="B Badr" w:hint="cs"/>
          <w:color w:val="780000"/>
          <w:sz w:val="26"/>
          <w:szCs w:val="26"/>
          <w:rtl/>
        </w:rPr>
        <w:t xml:space="preserve"> قَالَ أَبُو عَمْرٍو</w:t>
      </w:r>
      <w:r w:rsidRPr="0027727F">
        <w:rPr>
          <w:rFonts w:cs="B Badr" w:hint="cs"/>
          <w:color w:val="242887"/>
          <w:sz w:val="26"/>
          <w:szCs w:val="26"/>
          <w:rtl/>
        </w:rPr>
        <w:t xml:space="preserve"> سَأَلْتُ أَبَا الْحَسَنِ حَمْدَوَيْهِ بْنِ نُصَيْرٍ، عَنْ عَلِيِّ بْنِ أَبِي حَمْزَةَ الثُّمَالِيِّ وَ الْحُسَيْنِ بْنِ أَبِي حَمْزَةَ وَ مُحَمَّدٍ أَخَوَيْهِ وَ أَبِيهِ‏</w:t>
      </w:r>
      <w:r w:rsidRPr="0027727F">
        <w:rPr>
          <w:rFonts w:cs="B Badr" w:hint="cs"/>
          <w:color w:val="965AA0"/>
          <w:sz w:val="26"/>
          <w:szCs w:val="26"/>
          <w:rtl/>
        </w:rPr>
        <w:t xml:space="preserve"> «1»</w:t>
      </w:r>
      <w:r w:rsidRPr="0027727F">
        <w:rPr>
          <w:rFonts w:cs="B Badr" w:hint="cs"/>
          <w:color w:val="242887"/>
          <w:sz w:val="26"/>
          <w:szCs w:val="26"/>
          <w:rtl/>
        </w:rPr>
        <w:t xml:space="preserve"> فَقَالَ كُلُّهُمْ ثِقَاتٌ فَاضِلُونَ.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الْخَالِقِ‏</w:t>
      </w:r>
      <w:r w:rsidRPr="0027727F">
        <w:rPr>
          <w:rFonts w:cs="B Badr" w:hint="cs"/>
          <w:color w:val="965AA0"/>
          <w:sz w:val="26"/>
          <w:szCs w:val="26"/>
          <w:rtl/>
        </w:rPr>
        <w:t xml:space="preserve"> «2»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762</w:t>
      </w:r>
      <w:r w:rsidRPr="0027727F">
        <w:rPr>
          <w:rFonts w:cs="B Badr" w:hint="cs"/>
          <w:color w:val="780000"/>
          <w:sz w:val="26"/>
          <w:szCs w:val="26"/>
          <w:rtl/>
        </w:rPr>
        <w:t xml:space="preserve"> عَبْدُ اللَّهِ بْنُ مُحَمَّدِ بْنِ خَالِدٍ الطَّيَالِسِيُّ، قَالَ حَدَّثَنِي أَبِي، عَنْ إِسْمَاعِيلَ بْنِ عَبْدِ الْخَالِقِ، قَالَ‏</w:t>
      </w:r>
      <w:r w:rsidRPr="0027727F">
        <w:rPr>
          <w:rFonts w:cs="B Badr" w:hint="cs"/>
          <w:color w:val="242887"/>
          <w:sz w:val="26"/>
          <w:szCs w:val="26"/>
          <w:rtl/>
        </w:rPr>
        <w:t xml:space="preserve"> ذَكَرَ أَبُو عَبْدِ اللَّهِ (ع) أَبِي فَقَالَ صَلَّى اللَّهُ عَلَى أَبِيكَ ثَلَاثاً.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عَمَّارٍ السَّابَاطِيِ‏</w:t>
      </w:r>
      <w:r w:rsidRPr="0027727F">
        <w:rPr>
          <w:rFonts w:cs="B Badr" w:hint="cs"/>
          <w:color w:val="965AA0"/>
          <w:sz w:val="26"/>
          <w:szCs w:val="26"/>
          <w:rtl/>
        </w:rPr>
        <w:t xml:space="preserve"> «3»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763</w:t>
      </w:r>
      <w:r w:rsidRPr="0027727F">
        <w:rPr>
          <w:rFonts w:cs="B Badr" w:hint="cs"/>
          <w:color w:val="780000"/>
          <w:sz w:val="26"/>
          <w:szCs w:val="26"/>
          <w:rtl/>
        </w:rPr>
        <w:t xml:space="preserve"> عَلِيُّ بْنُ مُحَمَّدٍ، قَالَ حَدَّثَنِي مُحَمَّدُ بْنُ أَحْمَدَ بْنِ يَحْيَى، عَنْ إِبْرَاهِيمَ بْنِ هَاشِمٍ، عَنْ عَبْدِ الرَّحْمَنِ بْنِ حَمَّادٍ الْكُوفِيِّ، عَنْ مَرْوَكٍ، قَالَ، قَالَ لِي أَبُو الْحَسَنِ الْأَوَّلِ (ع)</w:t>
      </w:r>
      <w:r w:rsidRPr="0027727F">
        <w:rPr>
          <w:rFonts w:cs="B Badr" w:hint="cs"/>
          <w:color w:val="242887"/>
          <w:sz w:val="26"/>
          <w:szCs w:val="26"/>
          <w:rtl/>
        </w:rPr>
        <w:t xml:space="preserve"> إِنِّي اسْتَوْهَبْتُ عَمَّارَ السَّابَاطِيِّ مِنْ رَبِّي، فَوَهَبَهُ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النسختين هنا و في العنوان: و ابنه و لعلّ هذه الرواية من هذه- الجهة لم تذكر تحت عنوان أبي حمزة الثمالى في النسخ الخطيّة كما قلنا ذيل 357.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نسخة: فى عبد الخالق بن عبد ربّه. محمّد بن مسعود عن 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النسخة: كان فطحيا.</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407</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عَامِرِ بْنِ جُذَاعَةَ وَ حُجْرِ بْنِ زَائِدَةَ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764</w:t>
      </w:r>
      <w:r w:rsidRPr="0027727F">
        <w:rPr>
          <w:rFonts w:cs="B Badr" w:hint="cs"/>
          <w:color w:val="780000"/>
          <w:sz w:val="26"/>
          <w:szCs w:val="26"/>
          <w:rtl/>
        </w:rPr>
        <w:t xml:space="preserve"> عَلِيُّ بْنُ مُحَمَّدٍ، قَالَ حَدَّثَنِي أَحْمَدُ بْنُ مُحَمَّدِ بْنِ عِيسَى، عَنِ الْحُسَيْنِ بْنِ سَعِيدٍ، يَرْفَعُهُ، عَنْ عَبْدِ اللَّهِ بْنِ الْوَلِيدِ، قَالَ‏</w:t>
      </w:r>
      <w:r w:rsidRPr="0027727F">
        <w:rPr>
          <w:rFonts w:cs="B Badr" w:hint="cs"/>
          <w:color w:val="242887"/>
          <w:sz w:val="26"/>
          <w:szCs w:val="26"/>
          <w:rtl/>
        </w:rPr>
        <w:t>، قَالَ لِي أَبُو عَبْدِ اللَّهِ (ع) مَا تَقُولُ فِي الْمُفَضَّلِ قُلْتُ وَ مَا عَسَيْتُ أَنْ أَقُولَ فِيهِ بَعْدَ مَا سَمِعْتُ مِنْكَ! فَقَالَ رَحِمَهُ اللَّهُ لَكِنْ عَامِرُ بْنُ جُذَاعَةَ وَ حُجْرُ بْنُ زَائِدَةَ أَتَيَانِي فَعَابَاهُ عِنْدِي فَسَأَلْتُهُمَا الْكَفَّ عَنْهُ فَلَمْ يَفْعَلَا ثُمَّ سَأَلْتُهُمَا أَنْ يَكُفَّا عَنْهُ وَ أَخْبَرْتُهُمَا بِسُرُورِي بِذَلِكَ فَلَمْ يَفْعَلَا فَلَا غَفَرَ اللَّهُ لَهُمَا.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دَاوُدَ بْنِ كَثِيرٍ الرَّقِّيِّ أَيْضاً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765</w:t>
      </w:r>
      <w:r w:rsidRPr="0027727F">
        <w:rPr>
          <w:rFonts w:cs="B Badr" w:hint="cs"/>
          <w:color w:val="780000"/>
          <w:sz w:val="26"/>
          <w:szCs w:val="26"/>
          <w:rtl/>
        </w:rPr>
        <w:t xml:space="preserve"> حَدَّثَنِي مُحَمَّدُ بْنُ مَسْعُودٍ، قَالَ حَدَّثَنِي عَلِيُّ بْنُ مُحَمَّدِ بْنِ عِيسَى، عَنْ عُمَرَ بْنِ عَبْدِ الْعَزِيزِ، عَنْ بَعْضِ أَصْحَابِنَا، عَنْ دَاوُدَ بْنِ كَثِيرٍ الرَّقِّيِّ قَالَ، قَالَ لِي أَبُو عَبْدِ اللَّهِ (ع)</w:t>
      </w:r>
      <w:r w:rsidRPr="0027727F">
        <w:rPr>
          <w:rFonts w:cs="B Badr" w:hint="cs"/>
          <w:color w:val="242887"/>
          <w:sz w:val="26"/>
          <w:szCs w:val="26"/>
          <w:rtl/>
        </w:rPr>
        <w:t xml:space="preserve"> يَا دَاوُدُ إِذَا حَدَّثْتَ عَنَّا بِالْحَدِيثِ فَاشْتَهَرْتَ بِهِ فَأَنْكِرْهُ.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نَصْرُ بْنُ صَبَّاحٍ‏</w:t>
      </w:r>
      <w:r w:rsidRPr="0027727F">
        <w:rPr>
          <w:rFonts w:cs="B Badr" w:hint="cs"/>
          <w:color w:val="242887"/>
          <w:sz w:val="26"/>
          <w:szCs w:val="26"/>
          <w:rtl/>
        </w:rPr>
        <w:t>: عَاشَ دَاوُدُ بْنُ كَثِيرٍ الرَّقِّيُّ إِلَى وَقْتِ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766</w:t>
      </w:r>
      <w:r w:rsidRPr="0027727F">
        <w:rPr>
          <w:rFonts w:cs="B Badr" w:hint="cs"/>
          <w:color w:val="780000"/>
          <w:sz w:val="26"/>
          <w:szCs w:val="26"/>
          <w:rtl/>
        </w:rPr>
        <w:t xml:space="preserve"> طَاهِرُ بْنُ عِيسَى، قَالَ حَدَّثَنِي الشُّجَاعِيُّ، عَنِ الْحُسَيْنِ بْنِ بَشَّارٍ، عَنْ دَاوُدَ الرَّقِّيِّ، قَالَ‏</w:t>
      </w:r>
      <w:r w:rsidRPr="0027727F">
        <w:rPr>
          <w:rFonts w:cs="B Badr" w:hint="cs"/>
          <w:color w:val="242887"/>
          <w:sz w:val="26"/>
          <w:szCs w:val="26"/>
          <w:rtl/>
        </w:rPr>
        <w:t>، قَالَ لِي دَاوُدُ: تَرَى مَا تَقُولُ الْغُلَاةُ الطَّيَّارَةُ وَ مَا يَذْكُرُونَ عَنْ شُرْطَةِ الْخَمِيسِ عَنْ أَمِيرِ الْمُؤْمِنِينَ (ع) وَ مَا يَحْكِي أَصْحَابُهُ عَنْهُ! فَذَلِكَ وَ اللَّهِ أَرَانِي أَكْبَرُ مِنْهُ، وَ لَكِنْ أَمَرَنِي أَنْ لَا أَذْكُرَهُ لِأَحَدٍ، قَالَ: وَ قُلْتُ‏</w:t>
      </w:r>
      <w:r w:rsidRPr="0027727F">
        <w:rPr>
          <w:rFonts w:cs="B Badr" w:hint="cs"/>
          <w:color w:val="965AA0"/>
          <w:sz w:val="26"/>
          <w:szCs w:val="26"/>
          <w:rtl/>
        </w:rPr>
        <w:t xml:space="preserve"> «1»</w:t>
      </w:r>
      <w:r w:rsidRPr="0027727F">
        <w:rPr>
          <w:rFonts w:cs="B Badr" w:hint="cs"/>
          <w:color w:val="242887"/>
          <w:sz w:val="26"/>
          <w:szCs w:val="26"/>
          <w:rtl/>
        </w:rPr>
        <w:t xml:space="preserve"> لَهُ إِنِّي قَدْ كَبِرْتُ وَ دَقَّ عَظْمِي أُحِبُّ أَنْ يُخْتَمَ عَمَلِي‏</w:t>
      </w:r>
      <w:r w:rsidRPr="0027727F">
        <w:rPr>
          <w:rFonts w:cs="B Badr" w:hint="cs"/>
          <w:color w:val="965AA0"/>
          <w:sz w:val="26"/>
          <w:szCs w:val="26"/>
          <w:rtl/>
        </w:rPr>
        <w:t xml:space="preserve"> «2»</w:t>
      </w:r>
      <w:r w:rsidRPr="0027727F">
        <w:rPr>
          <w:rFonts w:cs="B Badr" w:hint="cs"/>
          <w:color w:val="242887"/>
          <w:sz w:val="26"/>
          <w:szCs w:val="26"/>
          <w:rtl/>
        </w:rPr>
        <w:t xml:space="preserve"> بِقَتْلٍ فِيكُمْ! فَقَالَ وَ مَا مِنْ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فقلت-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عمرى-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بُدٌّ إِنْ لَمْ يَكُنْ فِي الْعَاجِلَةِ يَكُونُ فِي الْآجِلَةِ.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ذَكَرَ</w:t>
      </w:r>
      <w:r w:rsidRPr="0027727F">
        <w:rPr>
          <w:rFonts w:cs="B Badr" w:hint="cs"/>
          <w:color w:val="965AA0"/>
          <w:sz w:val="26"/>
          <w:szCs w:val="26"/>
          <w:rtl/>
        </w:rPr>
        <w:t xml:space="preserve"> «1»</w:t>
      </w:r>
      <w:r w:rsidRPr="0027727F">
        <w:rPr>
          <w:rFonts w:cs="B Badr" w:hint="cs"/>
          <w:color w:val="242887"/>
          <w:sz w:val="26"/>
          <w:szCs w:val="26"/>
          <w:rtl/>
        </w:rPr>
        <w:t xml:space="preserve"> أَبُو سَعِيدِ بْنُ رُشَيْدٍ الْهَجَرِيُّ، أَنَّ دَاوُدَ دَخَلَ عَلَى أَبِي عَبْدِ اللَّهِ (ع) فَقَالَ يَا دَاوُدُ كَذَبَ وَ اللَّهِ أَبُو سَعِيدٍ.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يَذْكُرُ الْغُلَاةُ أَنَّهُ مِنْ أَرْكَانِهِمْ، وَ قَدْ يَرْوِي عَنْهُ الْمَنَاكِيرُ مِنَ الْغُلُوِّ، وَ يُنْسَبُ إِلَيْهِمْ‏</w:t>
      </w:r>
      <w:r w:rsidRPr="0027727F">
        <w:rPr>
          <w:rFonts w:cs="B Badr" w:hint="cs"/>
          <w:color w:val="965AA0"/>
          <w:sz w:val="26"/>
          <w:szCs w:val="26"/>
          <w:rtl/>
        </w:rPr>
        <w:t xml:space="preserve"> «2»</w:t>
      </w:r>
      <w:r w:rsidRPr="0027727F">
        <w:rPr>
          <w:rFonts w:cs="B Badr" w:hint="cs"/>
          <w:color w:val="000000"/>
          <w:sz w:val="26"/>
          <w:szCs w:val="26"/>
          <w:rtl/>
        </w:rPr>
        <w:t>، وَ لَمْ أَسْمَعْ أَحَداً مِنْ مَشَايِخِ الْعِصَابَةِ يَطْعُنُ فِيهِ، وَ لَا عَثَرْتُ مِنَ الرِّوَايَةِ عَلَى شَيْ‏ءٍ غَيْرِ مَا أَثْبَتُّهُ فِي هَذَا الْبَابِ.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إِسْحَاقَ وَ إِسْمَاعِيلَ ابْنَيْ عَمَّارٍ أَيْضاً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767</w:t>
      </w:r>
      <w:r w:rsidRPr="0027727F">
        <w:rPr>
          <w:rFonts w:cs="B Badr" w:hint="cs"/>
          <w:color w:val="780000"/>
          <w:sz w:val="26"/>
          <w:szCs w:val="26"/>
          <w:rtl/>
        </w:rPr>
        <w:t xml:space="preserve"> حَمْدَوَيْهِ وَ إِبْرَاهِيمُ، قَالا حَدَّثَنَا أَيُّوبُ، عَنِ ابْنِ الْمُغِيرَةِ، عَنْ عَلِيِّ بْنِ إِسْمَاعِيلَ بْنِ عَمَّارٍ، عَنْ إِسْحَاقَ، قَالَ‏</w:t>
      </w:r>
      <w:r w:rsidRPr="0027727F">
        <w:rPr>
          <w:rFonts w:cs="B Badr" w:hint="cs"/>
          <w:color w:val="242887"/>
          <w:sz w:val="26"/>
          <w:szCs w:val="26"/>
          <w:rtl/>
        </w:rPr>
        <w:t>، قُلْتُ لِأَبِي عَبْدِ اللَّهِ (ع) إِنَّ لَنَا أَمْوَالًا وَ نَحْنُ نُعُامِلُ النَّاسَ، وَ أَخَافُ إِنْ حَدَثَ حَدَثٌ أَنْ تَغْرِقَ أَمْوَالُنَا قَالَ، فَقَالَ لَهُ اجْمَعْ مَالَكَ فِي كُلِّ شَهْرِ رَبِيعٍ، قَالَ عَلِيُّ بْنُ إِسْمَاعِيلَ: فَمَاتَ إِسْحَاقُ فِي شَهْرِ رَبِيعٍ.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ان هذا بصيغة المجهول، او بصيغة المصدر و العبارة هكذا: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ذكر ابى سعيد، أي في ذكر ابى سعيد في ضمن هذا العنوان بمناسبة نقل داود، فيكون مقالة ابى عمرو ... الخ راجعة الى ابى سعيد، او الى داود و الرواية نقلت معترضة، و اما قرائة (ذكر) بصيغة الفاعل كما هو الظاهر من نقل أهل الرجال: فبعيد جّدا، اذ الرجل لا يذكر و لا يروى قدح نفسه، و أيضا هذه الرواية لا تفيد في حسن حال داود او في سوء حاله امرا فلا فائدة في ذكرها هنا، و أيضا ان الروايات المربوطة بداود كثيرة و قد مرّت عدة منها.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اليه اقاويلهم-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409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768</w:t>
      </w:r>
      <w:r w:rsidRPr="0027727F">
        <w:rPr>
          <w:rFonts w:cs="B Badr" w:hint="cs"/>
          <w:color w:val="780000"/>
          <w:sz w:val="26"/>
          <w:szCs w:val="26"/>
          <w:rtl/>
        </w:rPr>
        <w:t xml:space="preserve"> نَصْرُ بْنُ الصَّبَّاحِ، قَالَ حَدَّثَنِي سِجَادَةُ، قَالَ حَدَّثَنَا مُحَمَّدُ بْنُ وَضَّاحٍ، عَنْ إِسْحَاقَ بْنِ عَمَّارٍ، قَالَ‏</w:t>
      </w:r>
      <w:r w:rsidRPr="0027727F">
        <w:rPr>
          <w:rFonts w:cs="B Badr" w:hint="cs"/>
          <w:color w:val="242887"/>
          <w:sz w:val="26"/>
          <w:szCs w:val="26"/>
          <w:rtl/>
        </w:rPr>
        <w:t>، كُنْتُ عِنْدَ أَبِي الْحَسَنِ (ع) جَالِساً حَتَّى دَخَلَ عَلَيْهِ رَجُلٌ مِنَ الشِّيعَةِ، فَقَالَ لَهُ يَا فُلَانُ جَدِّدِ التَّوْبَةَ أَوْ أَحْدِثْ عِبَادَةً فَإِنَّهُ لَمْ يَبْقَ مِنْ أَجَلِكَ‏</w:t>
      </w:r>
      <w:r w:rsidRPr="0027727F">
        <w:rPr>
          <w:rFonts w:cs="B Badr" w:hint="cs"/>
          <w:color w:val="965AA0"/>
          <w:sz w:val="26"/>
          <w:szCs w:val="26"/>
          <w:rtl/>
        </w:rPr>
        <w:t xml:space="preserve"> «1»</w:t>
      </w:r>
      <w:r w:rsidRPr="0027727F">
        <w:rPr>
          <w:rFonts w:cs="B Badr" w:hint="cs"/>
          <w:color w:val="242887"/>
          <w:sz w:val="26"/>
          <w:szCs w:val="26"/>
          <w:rtl/>
        </w:rPr>
        <w:t xml:space="preserve"> إِلَّا شَهْرٌ، قَالَ إِسْحَاقُ، فَقُلْتُ فِي نَفْسِي وَا عَجَبَاهْ كَأَنَّهُ يُخْبِرُنَا أَنَّهُ يَعْلَمُ آجَالَ شِيعَتِهِ أَوْ قَالَ آجَالَنَا، قَالَ، فَالْتَفَتَ إِلَيَّ مُغْضَباً، فَقَالَ: يَا إِسْحَاقُ وَ مَا تُنْكِرُ مِنْ ذَلِكَ! وَ قَدْ كَانَ الْهَجَرِيُّ مُسْتَضْعَفاً وَ كَانَ عِنْدَهُ عِلْمُ الْمَنَايَا وَ الْإِمَامُ أَوْلَى بِذَلِكَ مِنْ رُشَيْدٍ الْهَجَرِيِّ، يَا إِسْحَاقُ أَمَا إِنَّهُ قَدْ بَقِيَ مِنْ عُمُرِكَ سَنَتَانِ، أَمَا إِنَّهُ يَتَشَتَّتُ أَهْلُ بَيْتِكَ تَشَتُّتاً قَبِيحاً وَ يُفْلَسُ عِيَالُكَ إِفْلَاساً شَدِيداً.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769</w:t>
      </w:r>
      <w:r w:rsidRPr="0027727F">
        <w:rPr>
          <w:rFonts w:cs="B Badr" w:hint="cs"/>
          <w:color w:val="780000"/>
          <w:sz w:val="26"/>
          <w:szCs w:val="26"/>
          <w:rtl/>
        </w:rPr>
        <w:t xml:space="preserve"> جَعْفَرُ بْنُ مَعْرُوفٍ، قَالَ حَدَّثَنِي أَبُو الْحُسَيْنِ‏</w:t>
      </w:r>
      <w:r w:rsidRPr="0027727F">
        <w:rPr>
          <w:rFonts w:cs="B Badr" w:hint="cs"/>
          <w:color w:val="965AA0"/>
          <w:sz w:val="26"/>
          <w:szCs w:val="26"/>
          <w:rtl/>
        </w:rPr>
        <w:t xml:space="preserve"> «2»</w:t>
      </w:r>
      <w:r w:rsidRPr="0027727F">
        <w:rPr>
          <w:rFonts w:cs="B Badr" w:hint="cs"/>
          <w:color w:val="780000"/>
          <w:sz w:val="26"/>
          <w:szCs w:val="26"/>
          <w:rtl/>
        </w:rPr>
        <w:t xml:space="preserve"> الرَّازِيُّ، قَالَ حَدَّثَنِي إِسْمَاعِيلُ بْنُ مِهْرَانَ، قَالَ حَدَّثَنِي مُحَمَّدُ بْنُ سُلَيْمَانَ الدَّيْلَمِيُّ، قَالَ قَالَ، إِسْحَاقُ بْنُ عَمَّارٍ</w:t>
      </w:r>
      <w:r w:rsidRPr="0027727F">
        <w:rPr>
          <w:rFonts w:cs="B Badr" w:hint="cs"/>
          <w:color w:val="242887"/>
          <w:sz w:val="26"/>
          <w:szCs w:val="26"/>
          <w:rtl/>
        </w:rPr>
        <w:t>، لَمَّا كَثُرَ مَالِي أَجْلَسْتُ عَلَى بَابِي بَوَّاباً يَرُدُّ عَنِّي فُقَرَاءَ الشِّيعَةِ، قَالَ، فَخَرَجْتُ إِلَى مَكَّةَ فِي تِلْكَ السَّنَةِ فَسَلَّمْتُ عَلَى أَبِي عَبْدِ اللَّهِ (ع)، فَرَدَّ عَلَيَّ بِوَجْهٍ قَاطِبٍ‏</w:t>
      </w:r>
      <w:r w:rsidRPr="0027727F">
        <w:rPr>
          <w:rFonts w:cs="B Badr" w:hint="cs"/>
          <w:color w:val="965AA0"/>
          <w:sz w:val="26"/>
          <w:szCs w:val="26"/>
          <w:rtl/>
        </w:rPr>
        <w:t xml:space="preserve"> «3»</w:t>
      </w:r>
      <w:r w:rsidRPr="0027727F">
        <w:rPr>
          <w:rFonts w:cs="B Badr" w:hint="cs"/>
          <w:color w:val="242887"/>
          <w:sz w:val="26"/>
          <w:szCs w:val="26"/>
          <w:rtl/>
        </w:rPr>
        <w:t xml:space="preserve"> غَيْرِ مَسْرُورٍ، فَقُلْتُ جُعِلْتُ فِدَاكَ مَا الَّذِي غَيَّرَ حَالِي عِنْدَكَ قَالَ: الَّذِي غَيَّرَكَ لِلْمُؤْمِنِينَ، قُلْتُ: جُعِلْتُ فِدَاكَ وَ اللَّهِ إِنِّي لَأَعْلَمُ أَنَّهُمْ عَلَى دِينِ اللَّهِ، وَ لَكِنْ خَشِيتُ الشُّهْرَةَ عَلَى نَفْسِي، قَالَ: يَا إِسْحَاقُ أَ مَا عَلِمْتَ أَنَّ الْمُؤْمِنَيْنِ إِذَا الْتَقَيَا فَتَصَافَحَا بَيْنَ إِبْهَامَيْهُمَا مِائَةُ رَحْمَةٍ، تِسْعَةٌ وَ تِسْعُونَ مِنْهَا لِأَشَدِّهِمَا حُبّاً لِصَاحِبِهِ، فَإِذَا اعْتَنَقَا غَمَرَتْهُمَا الرَّحْمَةُ، فَإِذَا الْتَثَمَا لَا يُرِيدَانِ بِذَلِكَ إِلَّا وَجْهَ‏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من عمرك-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أبو الحسن-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قابض.</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اللَّهِ قِيلَ لَهُمَا غُفِرَ لَكُمَا، فَإِذَا جَلَسَا يَتَسَاءَلَانِ قَالَتِ الْحَفَظَةُ بَعْضُهَا لِبَعْضٍ اعْتَزِلُوا بِنَا عَنْهُمَا فَإِنَّ لَهُمَا سِرّاً وَ قَدْ سَتَرَهُ اللَّهُ عَلَيْهِمَا، قُلْتُ جُعِلْتُ فِدَاكَ وَ تَسْمَعُ الْحَفَظَةُ قَوْلَهُمَا وَ لَا تَكْتُبُهُ! وَ قَدْ قَالَ اللَّهُ عَزَّ وَ جَلَّ:</w:t>
      </w:r>
      <w:r w:rsidRPr="0027727F">
        <w:rPr>
          <w:rFonts w:cs="B Badr" w:hint="cs"/>
          <w:color w:val="006A0F"/>
          <w:sz w:val="26"/>
          <w:szCs w:val="26"/>
          <w:rtl/>
        </w:rPr>
        <w:t xml:space="preserve"> ما يَلْفِظُ مِنْ قَوْلٍ إِلَّا لَدَيْهِ رَقِيبٌ عَتِيدٌ</w:t>
      </w:r>
      <w:r w:rsidRPr="0027727F">
        <w:rPr>
          <w:rFonts w:cs="B Badr" w:hint="cs"/>
          <w:color w:val="242887"/>
          <w:sz w:val="26"/>
          <w:szCs w:val="26"/>
          <w:rtl/>
        </w:rPr>
        <w:t>، قَالَ فَنَكَسَ رَأْسَهُ طَوِيلًا ثُمَّ رَفَعَهُ وَ قَدْ فَاضَتْ دُمُوعُهُ عَلَى لِحْيَتِهِ وَ هُوَ يَقُولُ: يَا إِسْحَاقُ إِنْ كَانَتِ الْحَفَظَةُ لَا تَسْمَعُهُ وَ لَا تَكْتُبُهُ فَقَدْ يَسْمَعُهُ وَ يَعْلَمُهُ الَّذِي‏</w:t>
      </w:r>
      <w:r w:rsidRPr="0027727F">
        <w:rPr>
          <w:rFonts w:cs="B Badr" w:hint="cs"/>
          <w:color w:val="006A0F"/>
          <w:sz w:val="26"/>
          <w:szCs w:val="26"/>
          <w:rtl/>
        </w:rPr>
        <w:t xml:space="preserve"> يَعْلَمُ السِّرَّ وَ أَخْفى‏</w:t>
      </w:r>
      <w:r w:rsidRPr="0027727F">
        <w:rPr>
          <w:rFonts w:cs="B Badr" w:hint="cs"/>
          <w:color w:val="242887"/>
          <w:sz w:val="26"/>
          <w:szCs w:val="26"/>
          <w:rtl/>
        </w:rPr>
        <w:t>، يَا إِسْحَاقُ فَخَفِ اللَّهَ كَأَنَّكَ تَرَاهُ فَإِنْ شَكَكْتَ فِي أَنَّهُ يَرَاكَ فَقَدْ كَفَرْتَ، وَ إِنْ أَيْقَنَتْ أَنَّهُ يَرَاكَ ثُمَّ بَرَزْتَ لَهُ بِالْمَعْصِيَةِ فَقَدْ جَعَلْتَهُ فِي حَدِّ أَهْوَنِ النَّاظِرِينَ إِلَيْكَ.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سِنَانٍ وَ عَبْدِ اللَّهِ ابْنِهِ‏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770</w:t>
      </w:r>
      <w:r w:rsidRPr="0027727F">
        <w:rPr>
          <w:rFonts w:cs="B Badr" w:hint="cs"/>
          <w:color w:val="780000"/>
          <w:sz w:val="26"/>
          <w:szCs w:val="26"/>
          <w:rtl/>
        </w:rPr>
        <w:t xml:space="preserve"> أَبُو الْحَسَنِ بْنُ أَبِي طَاهِرٍ، قَالَ حَدَّثَنِي مُحَمَّدُ بْنُ يَحْيَى الْفَارِسِيُّ، قَالَ حَدَّثَنِي مُكْرَمُ بْنُ بِشْرٍ</w:t>
      </w:r>
      <w:r w:rsidRPr="0027727F">
        <w:rPr>
          <w:rFonts w:cs="B Badr" w:hint="cs"/>
          <w:color w:val="965AA0"/>
          <w:sz w:val="26"/>
          <w:szCs w:val="26"/>
          <w:rtl/>
        </w:rPr>
        <w:t xml:space="preserve"> «1»</w:t>
      </w:r>
      <w:r w:rsidRPr="0027727F">
        <w:rPr>
          <w:rFonts w:cs="B Badr" w:hint="cs"/>
          <w:color w:val="780000"/>
          <w:sz w:val="26"/>
          <w:szCs w:val="26"/>
          <w:rtl/>
        </w:rPr>
        <w:t>، عَنِ الْفَضْلِ بْنِ شَاذَانَ، عَنْ أَبِيهِ، عَنْ يُونُسَ بْنِ عَبْدِ الرَّحْمَنِ، عَنْ عَبْدِ اللَّهِ بْنِ سِنَانٍ، وَ كَانَ رَحِمَهُ اللَّهُ مِنْ ثِقَاتِ رِجَالِ أَبِي عَبْدِ اللَّهِ (ع)، عَنْ أَبِي عَبْدِ اللَّهِ (ع) قَالَ‏</w:t>
      </w:r>
      <w:r w:rsidRPr="0027727F">
        <w:rPr>
          <w:rFonts w:cs="B Badr" w:hint="cs"/>
          <w:color w:val="242887"/>
          <w:sz w:val="26"/>
          <w:szCs w:val="26"/>
          <w:rtl/>
        </w:rPr>
        <w:t>، دَخَلْتُ عَلَيْهِ أَنَا</w:t>
      </w:r>
      <w:r w:rsidRPr="0027727F">
        <w:rPr>
          <w:rFonts w:cs="B Badr" w:hint="cs"/>
          <w:color w:val="965AA0"/>
          <w:sz w:val="26"/>
          <w:szCs w:val="26"/>
          <w:rtl/>
        </w:rPr>
        <w:t xml:space="preserve"> «2»</w:t>
      </w:r>
      <w:r w:rsidRPr="0027727F">
        <w:rPr>
          <w:rFonts w:cs="B Badr" w:hint="cs"/>
          <w:color w:val="242887"/>
          <w:sz w:val="26"/>
          <w:szCs w:val="26"/>
          <w:rtl/>
        </w:rPr>
        <w:t xml:space="preserve"> مَعَ أَبِي، فَقَالَ يَا عَبْدَ اللَّهِ الْزَمْ أَبَاكَ فَإِنَّ أَبَاكَ لَا يَزْدَادُ عَلَى الْكِبَرِ إِلَّا كُبْراً</w:t>
      </w:r>
      <w:r w:rsidRPr="0027727F">
        <w:rPr>
          <w:rFonts w:cs="B Badr" w:hint="cs"/>
          <w:color w:val="965AA0"/>
          <w:sz w:val="26"/>
          <w:szCs w:val="26"/>
          <w:rtl/>
        </w:rPr>
        <w:t xml:space="preserve"> «3»</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771</w:t>
      </w:r>
      <w:r w:rsidRPr="0027727F">
        <w:rPr>
          <w:rFonts w:cs="B Badr" w:hint="cs"/>
          <w:color w:val="780000"/>
          <w:sz w:val="26"/>
          <w:szCs w:val="26"/>
          <w:rtl/>
        </w:rPr>
        <w:t xml:space="preserve"> حَدَّثَنِي مُحَمَّدُ بْنُ قُولَوَيْهِ، قَالَ حَدَّثَنِي سَعْدُ بْنُ عَبْدِ اللَّهِ بْنِ أَبِي خَلَفٍ، عَنْ مُحَمَّدِ بْنِ أَحْمَدَ بْنِ يَحْيَى، عَنِ الْحَسَنِ بْنِ الْحُسَيْنِ اللُّؤْلُؤِيِّ، عَمَّنْ‏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ب: مكرم بن بشير. و في نسخة: بكر بن بشير.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خيرا-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411</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ذَكَرَهُ، عَنْ عُمَرَ بْنِ يَزِيدَ، قَالَ‏</w:t>
      </w:r>
      <w:r w:rsidRPr="0027727F">
        <w:rPr>
          <w:rFonts w:cs="B Badr" w:hint="cs"/>
          <w:color w:val="242887"/>
          <w:sz w:val="26"/>
          <w:szCs w:val="26"/>
          <w:rtl/>
        </w:rPr>
        <w:t>، سَمِعْتُ أَبَا عَبْدِ اللَّهِ (ع) يَقُولُ، وَ ذَكَرَ عَبْدُ اللَّهِ بْنُ سِنَانٍ، فَقَالَ أَمَا إِنَّهُ يَزِيدُ عَلَى السِّنِّ خَيْراً، وَ كَانَ عَبْدُ اللَّهِ بْنُ سِنَانٍ مَوْلَى قُرَيْشٍ عَلَى خَزَائِنِ الْمَنْصُورِ وَ الْمَهْدِيِّ.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عَجْلَانَ أَبِي صَالِحٍ‏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772</w:t>
      </w:r>
      <w:r w:rsidRPr="0027727F">
        <w:rPr>
          <w:rFonts w:cs="B Badr" w:hint="cs"/>
          <w:color w:val="780000"/>
          <w:sz w:val="26"/>
          <w:szCs w:val="26"/>
          <w:rtl/>
        </w:rPr>
        <w:t xml:space="preserve"> مُحَمَّدُ بْنُ مَسْعُودٍ، قَالَ سَمِعْتُ عَلِيَّ بْنَ الْحَسَنِ بْنِ عَلِيِّ بْنِ فَضَّالٍ، يَقُولُ: عَجْلَانُ أَبُو صَالِحٍ ثِقَةٌ، قَالَ، قَالَ أَبُو عَبْدِ اللَّهِ (ع)</w:t>
      </w:r>
      <w:r w:rsidRPr="0027727F">
        <w:rPr>
          <w:rFonts w:cs="B Badr" w:hint="cs"/>
          <w:color w:val="242887"/>
          <w:sz w:val="26"/>
          <w:szCs w:val="26"/>
          <w:rtl/>
        </w:rPr>
        <w:t xml:space="preserve"> يَا عَجْلَانُ كَأَنِّي أَنْظُرُ إِلَيْكَ إِلَى جَنْبِي وَ النَّاسُ يُعْرَضُونَ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بَشَّارِ بْنِ بَشَّارٍ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773</w:t>
      </w:r>
      <w:r w:rsidRPr="0027727F">
        <w:rPr>
          <w:rFonts w:cs="B Badr" w:hint="cs"/>
          <w:color w:val="780000"/>
          <w:sz w:val="26"/>
          <w:szCs w:val="26"/>
          <w:rtl/>
        </w:rPr>
        <w:t xml:space="preserve"> أَبُو عَمْرٍو: قَالَ حَدَّثَنِي مُحَمَّدُ بْنُ مَسْعُودٍ، قَالَ‏</w:t>
      </w:r>
      <w:r w:rsidRPr="0027727F">
        <w:rPr>
          <w:rFonts w:cs="B Badr" w:hint="cs"/>
          <w:color w:val="242887"/>
          <w:sz w:val="26"/>
          <w:szCs w:val="26"/>
          <w:rtl/>
        </w:rPr>
        <w:t xml:space="preserve"> سَأَلْتُ عَلِيَّ بْنَ الْحَسَنِ، عَنْ بَشَّارِ بْنِ بَشَّارٍ الَّذِي يَرْوِي عَنْهُ أَبَانُ بْنُ عُثْمَانَ قَالَ هُوَ خَيْرٌ مِنْ أَبَانٍ وَ لَيْسَ بِهِ بَأْسٌ.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خَالِدٍ الْقَمَّاطِ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774</w:t>
      </w:r>
      <w:r w:rsidRPr="0027727F">
        <w:rPr>
          <w:rFonts w:cs="B Badr" w:hint="cs"/>
          <w:color w:val="780000"/>
          <w:sz w:val="26"/>
          <w:szCs w:val="26"/>
          <w:rtl/>
        </w:rPr>
        <w:t xml:space="preserve"> قَالَ أَبُو عَمْرٍو: حَدَّثَنِي مُحَمَّدُ بْنُ مَسْعُودٍ، قَالَ كَتَبَ إِلَيَّ أَبُو عَبْدِ اللَّهِ، يَذْكُرُ عَنِ الْفَضْلِ، قَالَ حَدَّثَنِي مُحَمَّدُ بْنُ جُمْهُورٍ الْعَمِّيُ‏</w:t>
      </w:r>
      <w:r w:rsidRPr="0027727F">
        <w:rPr>
          <w:rFonts w:cs="B Badr" w:hint="cs"/>
          <w:color w:val="965AA0"/>
          <w:sz w:val="26"/>
          <w:szCs w:val="26"/>
          <w:rtl/>
        </w:rPr>
        <w:t xml:space="preserve"> «1»</w:t>
      </w:r>
      <w:r w:rsidRPr="0027727F">
        <w:rPr>
          <w:rFonts w:cs="B Badr" w:hint="cs"/>
          <w:color w:val="780000"/>
          <w:sz w:val="26"/>
          <w:szCs w:val="26"/>
          <w:rtl/>
        </w:rPr>
        <w:t>، عَنْ يُونُسَ بْنِ عَبْدِ الرَّحْمَنِ، عَنْ عَلِيِّ بْنِ رِئَابٍ، عَنْ أَبِي خَالِدٍ الْقَمَّاطِ، قَالَ‏</w:t>
      </w:r>
      <w:r w:rsidRPr="0027727F">
        <w:rPr>
          <w:rFonts w:cs="B Badr" w:hint="cs"/>
          <w:color w:val="242887"/>
          <w:sz w:val="26"/>
          <w:szCs w:val="26"/>
          <w:rtl/>
        </w:rPr>
        <w:t>، قَالَ لِي رَجُلٌ مِنَ الزَّيْدِيَّةِ أَيَّامَ زَيْدٍ، مَا مَنَعَكَ أَنْ تَخْرُجَ مَعَ زَيْدٍ قَالَ، قُلْتُ لَهُ إِنْ كَانَ أَحَدٌ فِي الْأَرْضِ مَفْرُوضَ الطَّاعَةِ فَالْخَارِجُ قَبْلَهُ هَالِكٌ، وَ إِنْ كَانَ لَيْسَ فِي الْأَرْضِ‏</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القمّيّ-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مَفْرُوضُ الطَّاعَةِ فَالْخَارِجُ وَ الْجَالِسُ مُوَسَّعٌ لَهُمَا، فَلَمْ يَرُدَّ عَلَيَّ شَيْئاً، قَالَ فَمَضَيْتُ مِنْ فَوْرِي إِلَى أَبِي عَبْدِ اللَّهِ (ع) فَأَخْبَرْتُهُ بِمَا قَالَ لِيَ الزَّيْدِيُّ، وَ بِمَا قُلْتُ لَهُ، وَ كَانَ مُتَّكِئاً فَجَلَسَ، ثُمَّ قَالَ أَخَذْتَهُ مِنْ بَيْنِ يَدَيْهِ وَ مِنْ خَلْفِهِ وَ عَنْ يَمِينِهِ وَ شِمَالِهِ وَ مِنْ فَوْقِهِ وَ مِنْ تَحْتِهِ ثُمَّ لَمْ تَجْعَلْ لَهُ مَخْرَجاً.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حَمْدَوَيْهِ‏</w:t>
      </w:r>
      <w:r w:rsidRPr="0027727F">
        <w:rPr>
          <w:rFonts w:cs="B Badr" w:hint="cs"/>
          <w:color w:val="242887"/>
          <w:sz w:val="26"/>
          <w:szCs w:val="26"/>
          <w:rtl/>
        </w:rPr>
        <w:t>: وَ اسْمُ أَبِي خَالِدٍ الْقَمَّاطِ: يَزِيدُ.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775</w:t>
      </w:r>
      <w:r w:rsidRPr="0027727F">
        <w:rPr>
          <w:rFonts w:cs="B Badr" w:hint="cs"/>
          <w:color w:val="780000"/>
          <w:sz w:val="26"/>
          <w:szCs w:val="26"/>
          <w:rtl/>
        </w:rPr>
        <w:t xml:space="preserve"> حَدَّثَنِي عَلِيُّ بْنُ مُحَمَّدِ بْنِ قُتَيْبَةَ النَّيْشَابُورِيُّ، قَالَ حَدَّثَنَا الْفَضْلُ بْنُ شَاذَانَ، قَالَ حَدَّثَنِي أَبِي، قَالَ حَدَّثَنِي مُحَمَّدُ بْنُ جُمْهُورٍ الْعَمِّيُ‏</w:t>
      </w:r>
      <w:r w:rsidRPr="0027727F">
        <w:rPr>
          <w:rFonts w:cs="B Badr" w:hint="cs"/>
          <w:color w:val="965AA0"/>
          <w:sz w:val="26"/>
          <w:szCs w:val="26"/>
          <w:rtl/>
        </w:rPr>
        <w:t xml:space="preserve"> «1»</w:t>
      </w:r>
      <w:r w:rsidRPr="0027727F">
        <w:rPr>
          <w:rFonts w:cs="B Badr" w:hint="cs"/>
          <w:color w:val="780000"/>
          <w:sz w:val="26"/>
          <w:szCs w:val="26"/>
          <w:rtl/>
        </w:rPr>
        <w:t>، عَنْ يُونُسَ بْنِ عَبْدِ الرَّحْمَنِ، عَنْ عَلِيِّ بْنِ رِئَابٍ، عَنْ أَبِي خَالِدٍ الْقَمَّاطِ</w:t>
      </w:r>
      <w:r w:rsidRPr="0027727F">
        <w:rPr>
          <w:rFonts w:cs="B Badr" w:hint="cs"/>
          <w:color w:val="242887"/>
          <w:sz w:val="26"/>
          <w:szCs w:val="26"/>
          <w:rtl/>
        </w:rPr>
        <w:t>، وَ ذَكَرَ مِثْلَ مَا رَوَى مُحَمَّدُ بْنُ مَسْعُودٍ عَنْ أَبِي عَبْدِ اللَّهِ بْنِ نُعَيْمٍ الشَّاذَانِيِّ، مِثْلَهُ سَوَاءً.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ثَعْلَبَةَ بْنِ مَيْمُونٍ‏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776</w:t>
      </w:r>
      <w:r w:rsidRPr="0027727F">
        <w:rPr>
          <w:rFonts w:cs="B Badr" w:hint="cs"/>
          <w:color w:val="780000"/>
          <w:sz w:val="26"/>
          <w:szCs w:val="26"/>
          <w:rtl/>
        </w:rPr>
        <w:t xml:space="preserve"> ذَكَرَ حَمْدَوَيْهِ، عَنْ مُحَمَّدِ بْنِ عِيسَى‏</w:t>
      </w:r>
      <w:r w:rsidRPr="0027727F">
        <w:rPr>
          <w:rFonts w:cs="B Badr" w:hint="cs"/>
          <w:color w:val="242887"/>
          <w:sz w:val="26"/>
          <w:szCs w:val="26"/>
          <w:rtl/>
        </w:rPr>
        <w:t>، أَنَّ ثَعْلَبَةَ بْنَ مَيْمُونٍ مَوْلَى مُحَمَّدِ بْنِ قَيْسٍ الْأَنْصَارِيِّ، وَ هُوَ ثِقَةٌ خَيِّرٌ فَاضِلٌ مُقَدَّمٌ مَعْلُومٌ فِي الْعُلَمَاءِ وَ الْفُقَهَاءِ وَ الْأَجِلَّةِ</w:t>
      </w:r>
      <w:r w:rsidRPr="0027727F">
        <w:rPr>
          <w:rFonts w:cs="B Badr" w:hint="cs"/>
          <w:color w:val="965AA0"/>
          <w:sz w:val="26"/>
          <w:szCs w:val="26"/>
          <w:rtl/>
        </w:rPr>
        <w:t xml:space="preserve"> «2»</w:t>
      </w:r>
      <w:r w:rsidRPr="0027727F">
        <w:rPr>
          <w:rFonts w:cs="B Badr" w:hint="cs"/>
          <w:color w:val="242887"/>
          <w:sz w:val="26"/>
          <w:szCs w:val="26"/>
          <w:rtl/>
        </w:rPr>
        <w:t xml:space="preserve"> مِنْ هَذِهِ الْعِصَابَةِ.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الْأَشَاعِثَةِ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777</w:t>
      </w:r>
      <w:r w:rsidRPr="0027727F">
        <w:rPr>
          <w:rFonts w:cs="B Badr" w:hint="cs"/>
          <w:color w:val="780000"/>
          <w:sz w:val="26"/>
          <w:szCs w:val="26"/>
          <w:rtl/>
        </w:rPr>
        <w:t xml:space="preserve"> مُحَمَّدُ بْنُ الْحَسَنِ، ابْنُ‏</w:t>
      </w:r>
      <w:r w:rsidRPr="0027727F">
        <w:rPr>
          <w:rFonts w:cs="B Badr" w:hint="cs"/>
          <w:color w:val="965AA0"/>
          <w:sz w:val="26"/>
          <w:szCs w:val="26"/>
          <w:rtl/>
        </w:rPr>
        <w:t xml:space="preserve"> «3»</w:t>
      </w:r>
      <w:r w:rsidRPr="0027727F">
        <w:rPr>
          <w:rFonts w:cs="B Badr" w:hint="cs"/>
          <w:color w:val="780000"/>
          <w:sz w:val="26"/>
          <w:szCs w:val="26"/>
          <w:rtl/>
        </w:rPr>
        <w:t xml:space="preserve"> عُثْمَانَ بْنِ حَمَّادٍ، قَالَ حَدَّثَنَا مُحَمَّدُ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القمّيّ-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الفقهاء الأجلّة-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هكذا في النسخ كلها، و في الترتيب و الممقانى: محمّد بن الحسن و عثمان ابن حماد. و هذا هو الصحيح، و لعلّ التحريف وقع في النسخ الأوليّة ثمّ شاع، فالصحيح هكذا: محمّد بن الحسن و عثمان بن حماد قالا. كما في 198 و 199 و غيرهما.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يَزْدَادَ، عَنِ الْحَسَنِ بْنِ مُوسَى الْخَشَّابِ، عَنْ بَعْضِ أَصْحَابِنَا</w:t>
      </w:r>
      <w:r w:rsidRPr="0027727F">
        <w:rPr>
          <w:rFonts w:cs="B Badr" w:hint="cs"/>
          <w:color w:val="242887"/>
          <w:sz w:val="26"/>
          <w:szCs w:val="26"/>
          <w:rtl/>
        </w:rPr>
        <w:t>، إِنَّ رَجُلَيْنِ مِنْ وُلْدِ الْأَشْعَثِ اسْتَأْذَنَا عَلَى أَبِي عَبْدِ اللَّهِ! فَلَمْ يَأْذَنْ لَهُمَا، فَقُلْتُ إِنَّ لَهُمَا مَيْلًا وَ مَوَدَّةً لَكُمْ، فَقَالَ إِنَّ رَسُولَ اللَّهِ (ص) لَعَنَ أَقْوَاماً فَجَرَى اللَّعْنُ فِيهِمْ وَ فِي أَعْقَابِهِمْ إِلَى يَوْمِ الْقِيَامَةِ.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شِهَابِ بْنِ عَبْدِ رَبِّهِ وَ عَبْدِ الْخَالِقِ وَ إِخْوَتِهِ‏</w:t>
      </w:r>
      <w:r w:rsidRPr="0027727F">
        <w:rPr>
          <w:rFonts w:cs="B Badr" w:hint="cs"/>
          <w:color w:val="965AA0"/>
          <w:sz w:val="26"/>
          <w:szCs w:val="26"/>
          <w:rtl/>
        </w:rPr>
        <w:t xml:space="preserve">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778</w:t>
      </w:r>
      <w:r w:rsidRPr="0027727F">
        <w:rPr>
          <w:rFonts w:cs="B Badr" w:hint="cs"/>
          <w:color w:val="780000"/>
          <w:sz w:val="26"/>
          <w:szCs w:val="26"/>
          <w:rtl/>
        </w:rPr>
        <w:t xml:space="preserve"> قَالَ أَبُو عَمْرٍو</w:t>
      </w:r>
      <w:r w:rsidRPr="0027727F">
        <w:rPr>
          <w:rFonts w:cs="B Badr" w:hint="cs"/>
          <w:color w:val="242887"/>
          <w:sz w:val="26"/>
          <w:szCs w:val="26"/>
          <w:rtl/>
        </w:rPr>
        <w:t>: شِهَابٌ وَ عَبْدُ الرَّحْمَنِ‏</w:t>
      </w:r>
      <w:r w:rsidRPr="0027727F">
        <w:rPr>
          <w:rFonts w:cs="B Badr" w:hint="cs"/>
          <w:color w:val="965AA0"/>
          <w:sz w:val="26"/>
          <w:szCs w:val="26"/>
          <w:rtl/>
        </w:rPr>
        <w:t xml:space="preserve"> «2»</w:t>
      </w:r>
      <w:r w:rsidRPr="0027727F">
        <w:rPr>
          <w:rFonts w:cs="B Badr" w:hint="cs"/>
          <w:color w:val="242887"/>
          <w:sz w:val="26"/>
          <w:szCs w:val="26"/>
          <w:rtl/>
        </w:rPr>
        <w:t xml:space="preserve"> وَ عَبْدُ الْخَالِقِ وَ وَهْبٌ وُلْدُ عَبْدِ رَبِّهِ، مِنْ مَوَالِي بَنِي أَسَدٍ مِنْ صُلَحَاءِ الْمَوَالِي.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779</w:t>
      </w:r>
      <w:r w:rsidRPr="0027727F">
        <w:rPr>
          <w:rFonts w:cs="B Badr" w:hint="cs"/>
          <w:color w:val="780000"/>
          <w:sz w:val="26"/>
          <w:szCs w:val="26"/>
          <w:rtl/>
        </w:rPr>
        <w:t xml:space="preserve"> حَدَّثَنِي مُحَمَّدُ بْنُ مَسْعُودٍ، قَالَ حَدَّثَنِي عَبْدُ اللَّهِ بْنُ مُحَمَّدٍ</w:t>
      </w:r>
      <w:r w:rsidRPr="0027727F">
        <w:rPr>
          <w:rFonts w:cs="B Badr" w:hint="cs"/>
          <w:color w:val="965AA0"/>
          <w:sz w:val="26"/>
          <w:szCs w:val="26"/>
          <w:rtl/>
        </w:rPr>
        <w:t xml:space="preserve"> «3»</w:t>
      </w:r>
      <w:r w:rsidRPr="0027727F">
        <w:rPr>
          <w:rFonts w:cs="B Badr" w:hint="cs"/>
          <w:color w:val="780000"/>
          <w:sz w:val="26"/>
          <w:szCs w:val="26"/>
          <w:rtl/>
        </w:rPr>
        <w:t>، قَالَ حَدَّثَنِي أَبِي، عَنْ إِسْمَاعِيلَ بْنِ عَبْدِ الْخَالِقِ، قَالَ‏</w:t>
      </w:r>
      <w:r w:rsidRPr="0027727F">
        <w:rPr>
          <w:rFonts w:cs="B Badr" w:hint="cs"/>
          <w:color w:val="242887"/>
          <w:sz w:val="26"/>
          <w:szCs w:val="26"/>
          <w:rtl/>
        </w:rPr>
        <w:t>، ذَكَرَ أَبُو عَبْدِ اللَّهِ (ع) أَبِي فَقَالَ صَلَّى اللَّهُ عَلَى أَبِيكَ ثَلَاثاً.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780</w:t>
      </w:r>
      <w:r w:rsidRPr="0027727F">
        <w:rPr>
          <w:rFonts w:cs="B Badr" w:hint="cs"/>
          <w:color w:val="780000"/>
          <w:sz w:val="26"/>
          <w:szCs w:val="26"/>
          <w:rtl/>
        </w:rPr>
        <w:t xml:space="preserve"> مُحَمَّدُ بْنُ مَسْعُودٍ، قَالَ حَدَّثَنِي جِبْرِيلُ بْنُ أَحْمَدَ، قَالَ حَدَّثَنِي مُحَمَّدُ بْنُ عِيسَى، عَنْ يُونُسَ بْنِ عَبْدِ الرَّحْمَنِ، عَنْ مِسْمَعٍ كِرْدِينٍ أَبِي سَيَّارٍ، قَالَ سَمِعْتُ أَبَا عَبْدِ اللَّهِ (ع) يَقُولُ‏</w:t>
      </w:r>
      <w:r w:rsidRPr="0027727F">
        <w:rPr>
          <w:rFonts w:cs="B Badr" w:hint="cs"/>
          <w:color w:val="242887"/>
          <w:sz w:val="26"/>
          <w:szCs w:val="26"/>
          <w:rtl/>
        </w:rPr>
        <w:t>: وَ أَمَّا شِهَابٌ فَإِنَّهُ شَرٌّ مِنَ الْمَيْتَةِ وَ الدَّمِ وَ لَحْمِ الْخِنْزِيرِ.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أخويه-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النسختين هنا: عبد الرحيم، و في 783 في النسخ و فيهما ايضا: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عبد الرحمن، و هذا يكشف عن ان الصحيح هو عبد الرحمن.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مرّ هذا الحديث في 762 و فيه عبد اللّه بن محمّد بن خالد الطيالسى.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حَمْدَوَيْهِ بْنُ نُصَيْرٍ، ذَكَرَ عَنْ بَعْضِ مَشَايِخِهِ قَالَ‏</w:t>
      </w:r>
      <w:r w:rsidRPr="0027727F">
        <w:rPr>
          <w:rFonts w:cs="B Badr" w:hint="cs"/>
          <w:color w:val="242887"/>
          <w:sz w:val="26"/>
          <w:szCs w:val="26"/>
          <w:rtl/>
        </w:rPr>
        <w:t>، شِهَابُ بْنُ عَبْدِ رَبِّهِ خَيِّرٌ فَاضِلٌ.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781</w:t>
      </w:r>
      <w:r w:rsidRPr="0027727F">
        <w:rPr>
          <w:rFonts w:cs="B Badr" w:hint="cs"/>
          <w:color w:val="780000"/>
          <w:sz w:val="26"/>
          <w:szCs w:val="26"/>
          <w:rtl/>
        </w:rPr>
        <w:t xml:space="preserve"> حَدَّثَنِي مُحَمَّدُ بْنُ مَسْعُودٍ، قَالَ حَدَّثَنِي عَلِيُّ بْنُ مُحَمَّدٍ، قَالَ حَدَّثَنِي أَحْمَدُ بْنُ مُحَمَّدٍ، عَنْ فُضَيْلٍ، عَنْ شِهَابٍ، قَالَ‏</w:t>
      </w:r>
      <w:r w:rsidRPr="0027727F">
        <w:rPr>
          <w:rFonts w:cs="B Badr" w:hint="cs"/>
          <w:color w:val="242887"/>
          <w:sz w:val="26"/>
          <w:szCs w:val="26"/>
          <w:rtl/>
        </w:rPr>
        <w:t>، قَالَ أَبُو عَبْدِ اللَّهِ (ع) كَيْفَ أَنْتَ إِذَا نَعَانِي‏</w:t>
      </w:r>
      <w:r w:rsidRPr="0027727F">
        <w:rPr>
          <w:rFonts w:cs="B Badr" w:hint="cs"/>
          <w:color w:val="965AA0"/>
          <w:sz w:val="26"/>
          <w:szCs w:val="26"/>
          <w:rtl/>
        </w:rPr>
        <w:t xml:space="preserve"> «1»</w:t>
      </w:r>
      <w:r w:rsidRPr="0027727F">
        <w:rPr>
          <w:rFonts w:cs="B Badr" w:hint="cs"/>
          <w:color w:val="242887"/>
          <w:sz w:val="26"/>
          <w:szCs w:val="26"/>
          <w:rtl/>
        </w:rPr>
        <w:t xml:space="preserve"> إِلَيْكَ مُحَمَّدُ بْنُ سُلَيْمَانَ! فَإِنِّي يَوْماً بِالْبَصْرَةِ عِنْدَ مُحَمَّدِ بْنِ سُلَيْمَانَ، إِذْ أَلْقَى إِلَيَّ كِتَاباً وَ قَالَ أَعْظَمَ اللَّهُ أَجْرَكَ فِي جَعْفَرِ بْنِ مُحَمَّدٍ، فَذَكَرْتُ الْكَلَامَ فَخَنَقَتْنِي الْعَبْرَةُ.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782</w:t>
      </w:r>
      <w:r w:rsidRPr="0027727F">
        <w:rPr>
          <w:rFonts w:cs="B Badr" w:hint="cs"/>
          <w:color w:val="780000"/>
          <w:sz w:val="26"/>
          <w:szCs w:val="26"/>
          <w:rtl/>
        </w:rPr>
        <w:t xml:space="preserve"> حَدَّثَنِي مُحَمَّدُ بْنُ مَسْعُودٍ، قَالَ حَدَّثَنِي عَبْدُ اللَّهِ بْنُ مُحَمَّدٍ، قَالَ حَدَّثَنِي الْوَشَّاءُ، عَنْ مُحَمَّدِ بْنِ الْفُضَيْلِ، عَنْ شِهَابٍ، قَالَ‏</w:t>
      </w:r>
      <w:r w:rsidRPr="0027727F">
        <w:rPr>
          <w:rFonts w:cs="B Badr" w:hint="cs"/>
          <w:color w:val="242887"/>
          <w:sz w:val="26"/>
          <w:szCs w:val="26"/>
          <w:rtl/>
        </w:rPr>
        <w:t>، قَالَ أَبُو عَبْدِ اللَّهِ (ع) يَا شِهَابُ كَيْفَ أَنْتَ إِذَا نَعَانِي إِلَيْكَ مُحَمَّدُ بْنُ سُلَيْمَانَ! فَمَكَثْتُ مَا شَاءَ اللَّهُ، ثُمَّ إِنَّ مُحَمَّدَ بْنَ سُلَيْمَانَ لَقِيَنِي، فَقَالَ يَا شِهَابُ عَظَّمَ اللَّهُ أَجْرَكَ فِي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فَكَانَ سَبَبُ إِقَامَةِ النَّاوُوسِيَّةِ عَلَى أَبِي عَبْدِ اللَّهِ (ع) بِهَذَا الْحَدِيثِ.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وَهْبِ بْنِ عَبْدِ رَبِّهِ وَ عَبْدِ الرَّحْمَنِ أَخِيهِ وَ إِسْمَاعِيلَ بْنِ عَبْدِ الْخَالِقِ‏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783</w:t>
      </w:r>
      <w:r w:rsidRPr="0027727F">
        <w:rPr>
          <w:rFonts w:cs="B Badr" w:hint="cs"/>
          <w:color w:val="780000"/>
          <w:sz w:val="26"/>
          <w:szCs w:val="26"/>
          <w:rtl/>
        </w:rPr>
        <w:t xml:space="preserve"> حَدَّثَنِي أَبُو الْحَسَنِ حَمْدَوَيْهِ بْنُ نُصَيْرٍ، قَالَ سَمِعْتُ بَعْضَ الْمَشَايِخِ يَقُولُ‏</w:t>
      </w:r>
      <w:r w:rsidRPr="0027727F">
        <w:rPr>
          <w:rFonts w:cs="B Badr" w:hint="cs"/>
          <w:color w:val="242887"/>
          <w:sz w:val="26"/>
          <w:szCs w:val="26"/>
          <w:rtl/>
        </w:rPr>
        <w:t xml:space="preserve"> وَ سَأَلْتُهُ، عَنْ وَهْبٍ وَ شِهَابٍ وَ عَبْدِ الرَّحْمَنِ بَنِي عَبْدِ رَبِّهِ وَ إِسْمَاعِيلَ بْنِ عَبْدِ الْخَالِقِ بْنِ عَبْدِ رَبِّهِ قَالَ: كُلُّهُمْ خِيَارٌ فَاضِلُونَ كُوفِيُّونَ.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784</w:t>
      </w:r>
      <w:r w:rsidRPr="0027727F">
        <w:rPr>
          <w:rFonts w:cs="B Badr" w:hint="cs"/>
          <w:color w:val="780000"/>
          <w:sz w:val="26"/>
          <w:szCs w:val="26"/>
          <w:rtl/>
        </w:rPr>
        <w:t xml:space="preserve"> حَدَّثَنِي مُحَمَّدُ بْنُ مَسْعُودٍ، قَالَ حَدَّثَنِي عَبْدُ اللَّهِ بْنُ مُحَمَّدٍ، عَنِ الْحَسَنِ بْنِ عَلِيٍّ الْوَشَّاءِ، عَنْ إِسْمَاعِيلَ بْنِ عَبْدِ الْخَالِقِ، قَالَ، قَالَ لِي حُسَيْنُ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نعى إليه فلانا: اخبره بوفاته.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زَيْدٍ</w:t>
      </w:r>
      <w:r w:rsidRPr="0027727F">
        <w:rPr>
          <w:rFonts w:cs="B Badr" w:hint="cs"/>
          <w:color w:val="242887"/>
          <w:sz w:val="26"/>
          <w:szCs w:val="26"/>
          <w:rtl/>
        </w:rPr>
        <w:t>، أَرْسَلَنِي مُحَمَّدُ بْنُ عَبْدِ اللَّهِ بْنِ الْحَسَنِ إِلَى أَبِي عَبْدِ اللَّهِ (ع) يَطْلُبُ مِنْهُ رَايَةَ رَسُولِ اللَّهِ (ص) الْعِقَابَ، فَقَالَ: يَا جَارِيَةُ هَاتِي.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شِهَابِ بْنِ عَبْدِ رَبِّهِ‏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785</w:t>
      </w:r>
      <w:r w:rsidRPr="0027727F">
        <w:rPr>
          <w:rFonts w:cs="B Badr" w:hint="cs"/>
          <w:color w:val="780000"/>
          <w:sz w:val="26"/>
          <w:szCs w:val="26"/>
          <w:rtl/>
        </w:rPr>
        <w:t xml:space="preserve"> مُحَمَّدُ بْنُ مَسْعُودٍ، قَالَ حَدَّثَنِي عَلِيُّ بْنُ مُحَمَّدٍ، قَالَ حَدَّثَنَا أَحْمَدُ بْنُ مُحَمَّدِ بْنِ عِيسَى، عَنْ عَلِيِّ بْنِ الْحَكَمِ، عَنْ هِشَامٍ‏</w:t>
      </w:r>
      <w:r w:rsidRPr="0027727F">
        <w:rPr>
          <w:rFonts w:cs="B Badr" w:hint="cs"/>
          <w:color w:val="965AA0"/>
          <w:sz w:val="26"/>
          <w:szCs w:val="26"/>
          <w:rtl/>
        </w:rPr>
        <w:t xml:space="preserve"> «1»</w:t>
      </w:r>
      <w:r w:rsidRPr="0027727F">
        <w:rPr>
          <w:rFonts w:cs="B Badr" w:hint="cs"/>
          <w:color w:val="780000"/>
          <w:sz w:val="26"/>
          <w:szCs w:val="26"/>
          <w:rtl/>
        </w:rPr>
        <w:t xml:space="preserve"> عَنْ شِهَابِ بْنِ عَبْدِ رَبِّهِ، قَالَ‏</w:t>
      </w:r>
      <w:r w:rsidRPr="0027727F">
        <w:rPr>
          <w:rFonts w:cs="B Badr" w:hint="cs"/>
          <w:color w:val="242887"/>
          <w:sz w:val="26"/>
          <w:szCs w:val="26"/>
          <w:rtl/>
        </w:rPr>
        <w:t>، قَالَ لِي أَبُو عَبْدِ اللَّهِ (ع) يَا شِهَابُ يَكْثُرُ الْقَتْلُ فِي أَهْلِ بَيْتٍ مِنْ قُرَيْشٍ حَتَّى يُدْعَى الرَّجُلُ مِنْهُمْ إِلَى الْخِلَافَةِ فَيَأْبَاهَا، ثُمَّ قَالَ: يَا شِهَابُ وَ لَا تَقُلْ إِنِّي عَنَيْتُ بَنِي عَمِّي هَؤُلَاءِ! فَقَالَ: شِهَابٌ أَشْهَدُ أَنَّهُ عَنَاهُمُ.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786</w:t>
      </w:r>
      <w:r w:rsidRPr="0027727F">
        <w:rPr>
          <w:rFonts w:cs="B Badr" w:hint="cs"/>
          <w:color w:val="780000"/>
          <w:sz w:val="26"/>
          <w:szCs w:val="26"/>
          <w:rtl/>
        </w:rPr>
        <w:t xml:space="preserve"> مُحَمَّدُ بْنُ مَسْعُودٍ، قَالَ حَدَّثَنِي عَلِيُّ بْنُ مُحَمَّدٍ، عَنْ مُحَمَّدِ بْنِ أَحْمَدَ بْنِ يَحْيَى، عَنِ الْحَسَنِ بْنِ الْحُسَيْنِ، عَنْ مُحَمَّدِ بْنِ إِسْمَاعِيلَ، عَنِ الْحُسَيْنِ بْنِ بَشَّارٍ الْوَاسِطِيِّ، عَنْ دَاوُدَ الرَّقِّيِّ، قَالَ‏</w:t>
      </w:r>
      <w:r w:rsidRPr="0027727F">
        <w:rPr>
          <w:rFonts w:cs="B Badr" w:hint="cs"/>
          <w:color w:val="242887"/>
          <w:sz w:val="26"/>
          <w:szCs w:val="26"/>
          <w:rtl/>
        </w:rPr>
        <w:t>، كُنْتُ عِنْدَ أَبِي عَبْدِ اللَّهِ (ع) فَذَكَرَ شِهَابَ بْنَ عَبْدِ رَبِّهِ فَقَالَ: وَ اللَّهِ الَّذِي لَا إِلَهَ إِلَّا هُوَ لَأَصِلَنَّهُ‏</w:t>
      </w:r>
      <w:r w:rsidRPr="0027727F">
        <w:rPr>
          <w:rFonts w:cs="B Badr" w:hint="cs"/>
          <w:color w:val="965AA0"/>
          <w:sz w:val="26"/>
          <w:szCs w:val="26"/>
          <w:rtl/>
        </w:rPr>
        <w:t xml:space="preserve"> «2»</w:t>
      </w:r>
      <w:r w:rsidRPr="0027727F">
        <w:rPr>
          <w:rFonts w:cs="B Badr" w:hint="cs"/>
          <w:color w:val="242887"/>
          <w:sz w:val="26"/>
          <w:szCs w:val="26"/>
          <w:rtl/>
        </w:rPr>
        <w:t xml:space="preserve"> وَ اللَّهِ الَّذِي لَا إِلَهَ إِلَّا هُوَ لَأُخْبِرَنَّهُ.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787</w:t>
      </w:r>
      <w:r w:rsidRPr="0027727F">
        <w:rPr>
          <w:rFonts w:cs="B Badr" w:hint="cs"/>
          <w:color w:val="780000"/>
          <w:sz w:val="26"/>
          <w:szCs w:val="26"/>
          <w:rtl/>
        </w:rPr>
        <w:t xml:space="preserve"> مُحَمَّدُ بْنُ مَسْعُودٍ، قَالَ حَدَّثَنِي عَبْدُ اللَّهِ بْنُ مُحَمَّدٍ، قَالَ حَدَّثَنِي الْعَبَّاسُ بْنُ عَامِرٍ، عَنْ أَبِي جَمِيلَةَ</w:t>
      </w:r>
      <w:r w:rsidRPr="0027727F">
        <w:rPr>
          <w:rFonts w:cs="B Badr" w:hint="cs"/>
          <w:color w:val="242887"/>
          <w:sz w:val="26"/>
          <w:szCs w:val="26"/>
          <w:rtl/>
        </w:rPr>
        <w:t>، عَنْ شِهَابِ بْنِ عَبْدِ رَبِّهِ، أَنَّهُ ضَرَبَهُ‏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حاشية النسختين: فى الأصل عن هشام بن هشام. و كذلك كان في المطبوعة.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النسخ في هذه الكلمة و في (لأحبرنه) مختلفة: لأظلنّه، لاضلنه، لاقتلنه، لأجبرنه، لاحيرنه.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مُحَمَّدُ بْنُ عَبْدِ اللَّهِ بْنِ الْحَسَنِ نَحْواً مِنْ سَبْعِينَ سَوْطاً.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بَكْرٍ الْحَضْرَمِيِّ وَ عَلْقَمَةَ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788</w:t>
      </w:r>
      <w:r w:rsidRPr="0027727F">
        <w:rPr>
          <w:rFonts w:cs="B Badr" w:hint="cs"/>
          <w:color w:val="780000"/>
          <w:sz w:val="26"/>
          <w:szCs w:val="26"/>
          <w:rtl/>
        </w:rPr>
        <w:t xml:space="preserve"> حَدَّثَنِي عَلِيُّ بْنُ مُحَمَّدِ بْنِ قُتَيْبَةَ الْقُتَيْبِيُّ، قَالا حَدَّثَنَا الْفَضْلُ بْنُ شَاذَانَ، قَالَ حَدَّثَنِي أَبِي، عَنْ مُحَمَّدِ بْنِ جُمْهُورٍ، عَنْ بَكَّارِ بْنِ أَبِي بَكْرٍ الْحَضْرَمِيِّ قَالَ‏</w:t>
      </w:r>
      <w:r w:rsidRPr="0027727F">
        <w:rPr>
          <w:rFonts w:cs="B Badr" w:hint="cs"/>
          <w:color w:val="242887"/>
          <w:sz w:val="26"/>
          <w:szCs w:val="26"/>
          <w:rtl/>
        </w:rPr>
        <w:t>، دَخَلَ أَبُو بَكْرٍ وَ عَلْقَمَةُ عَلَى زَيْدِ بْنِ عَلِيٍّ، وَ كَانَ عَلْقَمَةُ أَكْبَرَ مِنْ أَبِي، فَجَلَسَ أَحَدُهُمَا عَنْ يَمِينِهِ وَ الْآخَرُ عَنْ يَسَارِهِ، وَ كَانَ بَلَغَهُمَا أَنَّهُ قَالَ لَيْسَ الْإِمَامُ مِنَّا مَنْ أَرْخَى عَلَيْهِ سَتْرَهُ، إِنَّمَا الْإِمَامُ مَنْ شَهَرَ سَيْفَهُ، فَقَالَ لَهُ أَبُو بَكْرٍ وَ كَانَ أَجْرَأَهُمَا يَا أَبَا الْحُسَيْنِ أَخْبِرْنِي عَنْ عَلِيِّ بْنِ أَبِي طَالِبٍ (ع) أَ كَانَ إِمَاماً وَ هُوَ مُرْخِي عَلَيْهِ سَتْرَهُ‏</w:t>
      </w:r>
      <w:r w:rsidRPr="0027727F">
        <w:rPr>
          <w:rFonts w:cs="B Badr" w:hint="cs"/>
          <w:color w:val="965AA0"/>
          <w:sz w:val="26"/>
          <w:szCs w:val="26"/>
          <w:rtl/>
        </w:rPr>
        <w:t xml:space="preserve"> «1»</w:t>
      </w:r>
      <w:r w:rsidRPr="0027727F">
        <w:rPr>
          <w:rFonts w:cs="B Badr" w:hint="cs"/>
          <w:color w:val="242887"/>
          <w:sz w:val="26"/>
          <w:szCs w:val="26"/>
          <w:rtl/>
        </w:rPr>
        <w:t xml:space="preserve"> أَوْ لَمْ يَكُنْ إِمَاماً حَتَّى خَرَجَ وَ شَهَرَ سَيْفَهُ قَالَ، وَ كَانَ زَيْدٌ يُبْصِرُ</w:t>
      </w:r>
      <w:r w:rsidRPr="0027727F">
        <w:rPr>
          <w:rFonts w:cs="B Badr" w:hint="cs"/>
          <w:color w:val="965AA0"/>
          <w:sz w:val="26"/>
          <w:szCs w:val="26"/>
          <w:rtl/>
        </w:rPr>
        <w:t xml:space="preserve"> «2»</w:t>
      </w:r>
      <w:r w:rsidRPr="0027727F">
        <w:rPr>
          <w:rFonts w:cs="B Badr" w:hint="cs"/>
          <w:color w:val="242887"/>
          <w:sz w:val="26"/>
          <w:szCs w:val="26"/>
          <w:rtl/>
        </w:rPr>
        <w:t xml:space="preserve"> الْكَلَامَ، قَالَ، فَسَكَتَ فَلَمْ يُجِبْهُ، فَرَدَّ عَلَيْهِ الْكَلَامَ ثَلَاثَ مَرَّاتٍ، كُلَّ ذَلِكَ لَا يُجِيبُهُ بِشَيْ‏ءٍ، فَقَالَ لَهُ أَبُو بَكْرٍ: إِنْ كَانَ عَلِيُّ بْنُ أَبِي طَالِبٍ إِمَاماً فَقَدْ يَجُوزُ أَنْ يَكُونَ بَعْدَهُ إِمَامٌ مُرْخِي عَلَيْهِ سَتْرَهُ، وَ إِنْ كَانَ عَلِيٌّ (ع) لَمْ يَكُنْ إِمَاماً وَ هُوَ مُرْخِي عَلَيْهِ سَتْرَهُ فَأَنْتَ مَا جَاءَ بِكَ هَاهُنَا، قَالَ، فَطَلَبَ إِلَى عَلْقَمَةَ أَنْ يَكُفَّ عَنْهُ! فَكَفَّ.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مُحَمَّدُ بْنُ مَسْعُودٍ، قَالَ كَتَبَ إِلَيَّ الشَّاذَانِيُّ أَبُو عَبْدِ اللَّهِ، يَذْكُرُ عَنِ الْفَضْلِ، عَنْ أَبِيهِ، مِثْلَهُ سَوَاءً.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789</w:t>
      </w:r>
      <w:r w:rsidRPr="0027727F">
        <w:rPr>
          <w:rFonts w:cs="B Badr" w:hint="cs"/>
          <w:color w:val="780000"/>
          <w:sz w:val="26"/>
          <w:szCs w:val="26"/>
          <w:rtl/>
        </w:rPr>
        <w:t xml:space="preserve"> حَدَّثَنِي مُحَمَّدُ بْنُ مَسْعُودٍ، قَالَ حَدَّثَنِي عَبْدُ اللَّهِ بْنُ مُحَمَّدِ بْنِ خَالِدٍ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مرخ عليه بستره- خ. و كذا في الجملات الآتية.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تبصّر،. يتبصّر-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417</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الطَّيَالِسِيُّ، قَالَ حَدَّثَنِي الْوَشَّاءُ عَمَّنْ يَثِقُ بِهِ يَعْنِي أُمَّهُ، عَنْ خَالِهِ، قَالَ، يُقَالُ لَهُ عَمْرُو بْنُ إِلْيَاسَ، قَالَ‏</w:t>
      </w:r>
      <w:r w:rsidRPr="0027727F">
        <w:rPr>
          <w:rFonts w:cs="B Badr" w:hint="cs"/>
          <w:color w:val="242887"/>
          <w:sz w:val="26"/>
          <w:szCs w:val="26"/>
          <w:rtl/>
        </w:rPr>
        <w:t>، دَخَلْتُ أَنَا وَ أَبِي إِلْيَاسُ بْنُ عَمْرٍو، عَلَى أَبِي بَكْرٍ الْحَضْرَمِيِّ وَ هُوَ يَجُودُ بِنَفْسِهِ، قَالَ يَا عَمْرُو لَيْسَتْ هَذِهِ بِسَاعَةِ الْكَذِبِ أَشْهَدُ عَلَى جَعْفَرِ بْنِ مُحَمَّدٍ أَنِّي سَمِعْتُهُ يَقُولُ: لَا تَمَسَّ النَّارُ مَنْ مَاتَ وَ هُوَ يَقُولُ بِهَذَا الْأَمْرِ.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790</w:t>
      </w:r>
      <w:r w:rsidRPr="0027727F">
        <w:rPr>
          <w:rFonts w:cs="B Badr" w:hint="cs"/>
          <w:color w:val="780000"/>
          <w:sz w:val="26"/>
          <w:szCs w:val="26"/>
          <w:rtl/>
        </w:rPr>
        <w:t xml:space="preserve"> أَبُو جَعْفَرٍ مُحَمَّدُ بْنُ عَلِيِّ بْنِ الْقَاسِمِ بْنِ أَبِي حَمْزَةَ الْقُمِّيُّ، قَالَ حَدَّثَنِي مُحَمَّدُ بْنُ الْحَسَنِ الصَّفَّارُ الْمَعْرُوفُ بممولة، قَالَ حَدَّثَنِي عَبْدُ اللَّهِ بْنُ مُحَمَّدِ بْنِ خَالِدٍ، قَالَ حَدَّثَنِي الْحَسَنُ بْنُ بِنْتِ إِلْيَاسَ قَالَ‏</w:t>
      </w:r>
      <w:r w:rsidRPr="0027727F">
        <w:rPr>
          <w:rFonts w:cs="B Badr" w:hint="cs"/>
          <w:color w:val="965AA0"/>
          <w:sz w:val="26"/>
          <w:szCs w:val="26"/>
          <w:rtl/>
        </w:rPr>
        <w:t xml:space="preserve"> «1»</w:t>
      </w:r>
      <w:r w:rsidRPr="0027727F">
        <w:rPr>
          <w:rFonts w:cs="B Badr" w:hint="cs"/>
          <w:color w:val="780000"/>
          <w:sz w:val="26"/>
          <w:szCs w:val="26"/>
          <w:rtl/>
        </w:rPr>
        <w:t>، دَخَلْتُ عَلَى أَبِي بَكْرٍ الْحَضْرَمِيِّ وَ هُوَ يَجُودُ بِنَفْسِهِ، فَقَالَ لِي أَشْهَدُ عَلَى جَعْفَرِ بْنِ مُحَمَّدٍ أَنَّهُ قَالَ‏</w:t>
      </w:r>
      <w:r w:rsidRPr="0027727F">
        <w:rPr>
          <w:rFonts w:cs="B Badr" w:hint="cs"/>
          <w:color w:val="242887"/>
          <w:sz w:val="26"/>
          <w:szCs w:val="26"/>
          <w:rtl/>
        </w:rPr>
        <w:t>: لَا يَدْخُلُ النَّارَ مِنْكُمْ أَحَدٌ.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حُبَّى أُخْتِ مُيَسِّرٍ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791</w:t>
      </w:r>
      <w:r w:rsidRPr="0027727F">
        <w:rPr>
          <w:rFonts w:cs="B Badr" w:hint="cs"/>
          <w:color w:val="780000"/>
          <w:sz w:val="26"/>
          <w:szCs w:val="26"/>
          <w:rtl/>
        </w:rPr>
        <w:t xml:space="preserve"> حَدَّثَنِي‏</w:t>
      </w:r>
      <w:r w:rsidRPr="0027727F">
        <w:rPr>
          <w:rFonts w:cs="B Badr" w:hint="cs"/>
          <w:color w:val="965AA0"/>
          <w:sz w:val="26"/>
          <w:szCs w:val="26"/>
          <w:rtl/>
        </w:rPr>
        <w:t xml:space="preserve"> «2»</w:t>
      </w:r>
      <w:r w:rsidRPr="0027727F">
        <w:rPr>
          <w:rFonts w:cs="B Badr" w:hint="cs"/>
          <w:color w:val="780000"/>
          <w:sz w:val="26"/>
          <w:szCs w:val="26"/>
          <w:rtl/>
        </w:rPr>
        <w:t xml:space="preserve"> أَبُو مُحَمَّدٍ الدِّمَشْقِيُّ، عَنْ أَحْمَدَ بْنِ مُحَمَّدِ بْنِ عِيسَى، عَنْ عَلِيِّ بْنِ عُقْبَةَ، عَنْ أَبِيهِ، عَنْ مُيَسِّرٍ، عَنْ أَبِي عَبْدِ اللَّهِ (ع)، قَالَ‏</w:t>
      </w:r>
      <w:r w:rsidRPr="0027727F">
        <w:rPr>
          <w:rFonts w:cs="B Badr" w:hint="cs"/>
          <w:color w:val="242887"/>
          <w:sz w:val="26"/>
          <w:szCs w:val="26"/>
          <w:rtl/>
        </w:rPr>
        <w:t>، أَقَامَتْ حُبَّى أُخْتُ مُيَسِّرٍ بِمَكَّةَ ثَلَاثِينَ سَنَةً أَوْ أَكْثَرَ حَتَّى ذَهَبَ أَهْلُ بَيْتِهَا وَ فَنُوا أَجْمَعِينَ إِلَّا قَلِيلًا، قَالَ، فَقَالَ مُيَسِّرٌ لِأَبِي عَبْدِ اللَّهِ (ع) جُعِلْتُ فِدَاكَ إِنَّ أُخْتِي حُبَّى قَدْ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كذلك، و في باقى النسخ: قال حدّثني خالى عمرو بن الياس قال دخلت، و هذا يوافق السند السابق و لا يخالفه، و ان كان يمكن دخوله ايضا على الحضرمى في مرتبة اخرى و سماعه الحديث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النسختين و الترتيب: حدث-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أَقَامَتْ بِمَكَّةَ حَتَّى ذَهَبَ أَهْلُهَا، وَ قَرَابَتُهَا تَحْزَنُ عَلَيْهَا وَ قَدْ بَقِيَ مِنْهُمْ بَقِيَّةٌ يَخَافُونَ أَنْ يَذْهَبُوا كَمَا ذَهَبَ مَنْ مَضَى وَ لَا يَرَوْنَهَا فَلَوْ قُلْتَ لَهَا فَإِنَّهَا تَقْبَلُ مِنْكَ! قَالَ يَا مُيَسِّرُ دَعْهَا فَإِنَّهُ مَا يَدْفَعُ عَنْكُمْ إِلَّا بِدُعَائِهَا، قَالَ، فَأَلَحَّ عَلَى أَبِي عَبْدِ اللَّهِ (ع) قَالَ لَهَا يَا حُبَّى مَا يَمْنَعُكِ مِنْ مُصَلَّى عَلِيٍّ (ع) الَّذِي كَانَ يُصَلِّي فِيهِ عَلِيٌّ (ع)! قَالَ، فَانْصَرَفَتْ.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عَمْرِو بْنِ حُرَيْثٍ‏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792</w:t>
      </w:r>
      <w:r w:rsidRPr="0027727F">
        <w:rPr>
          <w:rFonts w:cs="B Badr" w:hint="cs"/>
          <w:color w:val="780000"/>
          <w:sz w:val="26"/>
          <w:szCs w:val="26"/>
          <w:rtl/>
        </w:rPr>
        <w:t xml:space="preserve"> جَعْفَرُ بْنُ أَحْمَدَ بْنِ أَيُّوبَ، رَوَى عَنْ صَفْوَانَ، عَنْ عَمْرِو بْنِ حُرَيْثٍ، عَنْ أَبِي عَبْدِ اللَّهِ (ع) قَالَ‏</w:t>
      </w:r>
      <w:r w:rsidRPr="0027727F">
        <w:rPr>
          <w:rFonts w:cs="B Badr" w:hint="cs"/>
          <w:color w:val="242887"/>
          <w:sz w:val="26"/>
          <w:szCs w:val="26"/>
          <w:rtl/>
        </w:rPr>
        <w:t xml:space="preserve"> دَخَلْتُ عَلَيْهِ وَ هُوَ فِي مَنْزِلِ أَخِيهِ عَبْدِ اللَّهِ بْنِ مُحَمَّدٍ، فَقُلْتُ لَهُ جُعِلْتُ فِدَاكَ مَا حَوَّلَكَ إِلَى هَذَا الْمَنْزِلِ قَالَ طَلَبُ النُّزْهَةِ، قَالَ، قُلْتُ جُعِلْتُ فِدَاكَ أَ لَا أَقُصُّ عَلَيْكَ دِينِيَ الَّذِي أَدِينُ بِهِ قَالَ بَلَى يَا عَمْرُو، قُلْتُ إِنِّي أَدِينُ اللَّهَ بِشَهَادَةِ أَنْ لَا إِلَهَ إِلَّا اللَّهُ، وَ أَنَّ مُحَمَّداً عَبْدُهُ وَ رَسُولُهُ،</w:t>
      </w:r>
      <w:r w:rsidRPr="0027727F">
        <w:rPr>
          <w:rFonts w:cs="B Badr" w:hint="cs"/>
          <w:color w:val="006A0F"/>
          <w:sz w:val="26"/>
          <w:szCs w:val="26"/>
          <w:rtl/>
        </w:rPr>
        <w:t xml:space="preserve"> وَ أَنَّ السَّاعَةَ آتِيَةٌ لا رَيْبَ فِيها وَ أَنَّ اللَّهَ يَبْعَثُ مَنْ فِي الْقُبُورِ</w:t>
      </w:r>
      <w:r w:rsidRPr="0027727F">
        <w:rPr>
          <w:rFonts w:cs="B Badr" w:hint="cs"/>
          <w:color w:val="242887"/>
          <w:sz w:val="26"/>
          <w:szCs w:val="26"/>
          <w:rtl/>
        </w:rPr>
        <w:t>، وَ إِقَامِ الصَّلَاةِ وَ إِيتَاءِ الزَّكَاةِ وَ صَوْمِ شَهْرِ رَمَضَانَ وَ حِجِ‏</w:t>
      </w:r>
      <w:r w:rsidRPr="0027727F">
        <w:rPr>
          <w:rFonts w:cs="B Badr" w:hint="cs"/>
          <w:color w:val="006A0F"/>
          <w:sz w:val="26"/>
          <w:szCs w:val="26"/>
          <w:rtl/>
        </w:rPr>
        <w:t xml:space="preserve"> الْبَيْتِ مَنِ اسْتَطاعَ إِلَيْهِ سَبِيلًا</w:t>
      </w:r>
      <w:r w:rsidRPr="0027727F">
        <w:rPr>
          <w:rFonts w:cs="B Badr" w:hint="cs"/>
          <w:color w:val="242887"/>
          <w:sz w:val="26"/>
          <w:szCs w:val="26"/>
          <w:rtl/>
        </w:rPr>
        <w:t>، وَ الْوَلَايَةِ لِعَلِيِّ بْنِ أَبِي طَالِبٍ أَمِيرِ الْمُؤْمِنِينَ بَعْدَ رَسُولِ اللَّهِ صَلَّى اللَّهُ عَلَيْهِمَا، وَ الْوَلَايَةِ لِلْحَسَنِ وَ الْحُسَيْنِ وَ الْوَلَايَةِ لِعَلِيِّ بْنِ الْحُسَيْنِ وَ الْوَلَايَةِ لِمُحَمَّدِ بْنِ عَلِيٍّ وَ لَكَ مِنْ بَعْدِهِ، وَ أَنْتُمْ أَئِمَّتِي عَلَيْهِ أَحْيَا وَ عَلَيْهِ أَمُوتُ وَ أَدِينُ اللَّهَ بِهِ، قَالَ يَا عَمْرُو هَذَا وَ اللَّهِ دِينِي وَ دِينُ آبَائِيَ الَّذِي نَدِينُ اللَّهَ بِهِ فِي السِّرِّ وَ الْعَلَانِيَةِ، فَاتَّقِ اللَّهَ وَ كُفَّ لِسَانَكَ إِلَّا مِنْ خَيْرٍ، وَ لَا تَقُلْ إِنِّي هَدَيْتُ نَفْسِي بَلِ اللَّهُ هَدَاكَ، فَأَدِّ شُكْرَ مَا أَنْعَمَ اللَّهُ عَلَيْكَ، وَ لَا تَكُنْ مِمَّنْ إِذَا أَقْبَلَ طُعِنَ فِي عَيْنَيْهِ وَ إِذَا أَدْبَرَ</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419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طُعِنَ فِي قَفَاهُ، وَ لَا تَحْمِلِ النَّاسَ عَلَى كَاهِلِكَ فَإِنَّهُ يُوشِكُ إِنْ حَمَلْتَ النَّاسَ عَلَى كَاهِلِكَ أَنْ يُصَدِّعُوا شَعَبَ‏</w:t>
      </w:r>
      <w:r w:rsidRPr="0027727F">
        <w:rPr>
          <w:rFonts w:cs="B Badr" w:hint="cs"/>
          <w:color w:val="965AA0"/>
          <w:sz w:val="26"/>
          <w:szCs w:val="26"/>
          <w:rtl/>
        </w:rPr>
        <w:t xml:space="preserve"> «1»</w:t>
      </w:r>
      <w:r w:rsidRPr="0027727F">
        <w:rPr>
          <w:rFonts w:cs="B Badr" w:hint="cs"/>
          <w:color w:val="242887"/>
          <w:sz w:val="26"/>
          <w:szCs w:val="26"/>
          <w:rtl/>
        </w:rPr>
        <w:t xml:space="preserve"> كَاهِلِكَ.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زَكَرِيَّا بْنِ سَابِقٍ أَيْضاً</w:t>
      </w:r>
      <w:r w:rsidRPr="0027727F">
        <w:rPr>
          <w:rFonts w:cs="B Badr" w:hint="cs"/>
          <w:color w:val="965AA0"/>
          <w:sz w:val="26"/>
          <w:szCs w:val="26"/>
          <w:rtl/>
        </w:rPr>
        <w:t xml:space="preserve"> «2»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793</w:t>
      </w:r>
      <w:r w:rsidRPr="0027727F">
        <w:rPr>
          <w:rFonts w:cs="B Badr" w:hint="cs"/>
          <w:color w:val="780000"/>
          <w:sz w:val="26"/>
          <w:szCs w:val="26"/>
          <w:rtl/>
        </w:rPr>
        <w:t xml:space="preserve"> جَعْفَرٌ وَ فَضَالَةُ، عَنْ أَبِي الصَّبَّاحِ، عَنْ زَكَرِيَّا بْنِ سَابِقٍ، قَالَ‏</w:t>
      </w:r>
      <w:r w:rsidRPr="0027727F">
        <w:rPr>
          <w:rFonts w:cs="B Badr" w:hint="cs"/>
          <w:color w:val="242887"/>
          <w:sz w:val="26"/>
          <w:szCs w:val="26"/>
          <w:rtl/>
        </w:rPr>
        <w:t>، وَصَفْتُ الْأَئِمَّةَ لِأَبِي عَبْدِ اللَّهِ (ع) حَتَّى انْتَهَيْتُ إِلَى أَبِي جَعْفَرٍ (ع)، فَقَالَ: حَسْبُكَ قَدْ ثَبَّتَ اللَّهُ لِسَانَكَ وَ هَدَى قَلْبَكَ.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إِبْرَاهِيمَ الْمُخَارِقِيِ‏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794</w:t>
      </w:r>
      <w:r w:rsidRPr="0027727F">
        <w:rPr>
          <w:rFonts w:cs="B Badr" w:hint="cs"/>
          <w:color w:val="780000"/>
          <w:sz w:val="26"/>
          <w:szCs w:val="26"/>
          <w:rtl/>
        </w:rPr>
        <w:t xml:space="preserve"> جَعْفَرُ بْنُ أَحْمَدَ، عَنْ نُوحِ بْنِ إِبْرَاهِيمَ‏</w:t>
      </w:r>
      <w:r w:rsidRPr="0027727F">
        <w:rPr>
          <w:rFonts w:cs="B Badr" w:hint="cs"/>
          <w:color w:val="965AA0"/>
          <w:sz w:val="26"/>
          <w:szCs w:val="26"/>
          <w:rtl/>
        </w:rPr>
        <w:t xml:space="preserve"> «3»</w:t>
      </w:r>
      <w:r w:rsidRPr="0027727F">
        <w:rPr>
          <w:rFonts w:cs="B Badr" w:hint="cs"/>
          <w:color w:val="780000"/>
          <w:sz w:val="26"/>
          <w:szCs w:val="26"/>
          <w:rtl/>
        </w:rPr>
        <w:t xml:space="preserve"> الْمُخَارِقِيِّ، قَالَ‏</w:t>
      </w:r>
      <w:r w:rsidRPr="0027727F">
        <w:rPr>
          <w:rFonts w:cs="B Badr" w:hint="cs"/>
          <w:color w:val="242887"/>
          <w:sz w:val="26"/>
          <w:szCs w:val="26"/>
          <w:rtl/>
        </w:rPr>
        <w:t>، وَصَفْتُ الْأَئِمَّةَ لِأَبِي عَبْدِ اللَّهِ (ع)، فَقُلْتُ أَشْهَدُ أَنْ لَا إِلَهَ إِلَّا اللَّهُ وَحْدَهُ لَا شَرِيكَ لَهُ، وَ أَنَّ مُحَمَّداً رَسُولُ اللَّهِ، وَ أَنَّ عَلِيّاً إِمَامٌ ثُمَّ الْحَسَنُ ثُمَّ الْحُسَيْنُ ثُمَّ عَلِيُّ بْنُ الْحُسَيْنِ ثُمَّ مُحَمَّدُ بْنُ عَلِيٍّ ثُمَّ أَنْتَ! فَقَالَ رَحِمَكَ اللَّهُ، ثُمَّ قَالَ اتَّقُوا اللَّهَ اتَّقُوا اللَّهَ، عَلَيْكُمْ بِالْوَرَعِ وَ صِدْقِ الْحَدِيثِ وَ أَدَاءِ الْأَمَانَةِ وَ عِفَّةِ الْبَطْنِ وَ الْفَرْجِ.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النسخة: ان يصرعوا شعث. و التصديع و الصدع: الشقّ. و الشعب بفتحتين: بعد ما بين المنكبين. و الكاهل: اعلى الظهر.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هكذا في النسخ، و لم بسبق لهذا ذكر في الكتاب، فكلمة (ايضا) اما باعتبار سبق مضمون الرواية في الحديث السابق او من جهة الرواية عن جعفر.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كذلك في النسخ، و في ج و الترتيب: عن نوح عن إبراهيم.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الممقانى: عن نوح ان إبراهيم، و في نسخة ب: كتب فوق كلمة (بن) ان، و هذا هو الصحيح قطعا فان الرواية راجعة الى إبراهيم لا الى نوح.</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420</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مَنْصُورِ بْنِ حَازِمٍ‏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795</w:t>
      </w:r>
      <w:r w:rsidRPr="0027727F">
        <w:rPr>
          <w:rFonts w:cs="B Badr" w:hint="cs"/>
          <w:color w:val="780000"/>
          <w:sz w:val="26"/>
          <w:szCs w:val="26"/>
          <w:rtl/>
        </w:rPr>
        <w:t xml:space="preserve"> جَعْفَرُ بْنُ أَحْمَدَ بْنِ أَيُّوبَ، عَنْ صَفْوَانَ، عَنْ مَنْصُورِ بْنِ حَازِمٍ، قَالَ‏</w:t>
      </w:r>
      <w:r w:rsidRPr="0027727F">
        <w:rPr>
          <w:rFonts w:cs="B Badr" w:hint="cs"/>
          <w:color w:val="242887"/>
          <w:sz w:val="26"/>
          <w:szCs w:val="26"/>
          <w:rtl/>
        </w:rPr>
        <w:t>، قُلْتُ لِأَبِي عَبْدِ اللَّهِ (ع) إِنَّ اللَّهَ‏</w:t>
      </w:r>
      <w:r w:rsidRPr="0027727F">
        <w:rPr>
          <w:rFonts w:cs="B Badr" w:hint="cs"/>
          <w:color w:val="965AA0"/>
          <w:sz w:val="26"/>
          <w:szCs w:val="26"/>
          <w:rtl/>
        </w:rPr>
        <w:t xml:space="preserve"> «1»</w:t>
      </w:r>
      <w:r w:rsidRPr="0027727F">
        <w:rPr>
          <w:rFonts w:cs="B Badr" w:hint="cs"/>
          <w:color w:val="242887"/>
          <w:sz w:val="26"/>
          <w:szCs w:val="26"/>
          <w:rtl/>
        </w:rPr>
        <w:t xml:space="preserve"> أَجَلُّ وَ أَكْرَمُ مِنْ أَنْ يُعْرَفَ بِخَلْقِهِ بَلِ الْخَلْقُ يُعْرَفُونَ بِاللَّهِ، قَالَ صَدَقْتَ، قَالَ، قُلْتُ إِنَّ مَنْ عَرَفَ أَنَّ لَهُ رَبّاً فَقَدْ يَنْبَغِي أَنْ يَعْرِفَ أَنَّ لِذَلِكَ الرَّبِّ رِضًا وَ سَخَطاً، وَ أَنَّهُ لَا يُعْرَفُ رِضَاهُ وَ سَخَطُهُ إِلَّا بِرَسُولٍ لِمَنْ لَمْ يَأْتِهِ الْوَحْيُ، فَيَنْبَغِي أَنْ يُطْلَبَ الرُّسُلُ، فَإِذَا لَقِيَهُمْ عَرَفَ أَنَّهُمُ الْحُجَّةُ وَ أَنَّ لَهُمُ الطَّاعَةَ الْمُفْتَرَضَةَ، فَقُلْتُ لِلنَّاسِ أَ لَيْسَ يَعْلَمُونَ‏</w:t>
      </w:r>
      <w:r w:rsidRPr="0027727F">
        <w:rPr>
          <w:rFonts w:cs="B Badr" w:hint="cs"/>
          <w:color w:val="965AA0"/>
          <w:sz w:val="26"/>
          <w:szCs w:val="26"/>
          <w:rtl/>
        </w:rPr>
        <w:t xml:space="preserve"> «2»</w:t>
      </w:r>
      <w:r w:rsidRPr="0027727F">
        <w:rPr>
          <w:rFonts w:cs="B Badr" w:hint="cs"/>
          <w:color w:val="242887"/>
          <w:sz w:val="26"/>
          <w:szCs w:val="26"/>
          <w:rtl/>
        </w:rPr>
        <w:t xml:space="preserve"> أَنَّ رَسُولَ اللَّهِ (صَلَّى اللَّهُ عَلَيْهِ وَ آلِهِ) كَانَ هُوَ الْحُجَّةُ مِنَ اللَّهِ عَلَى خَلْقِهِ قَالُوا بَلَى، قُلْتُ فَحِينَ مَضَى رَسُولُ اللَّهِ (صَلَّى اللَّهُ عَلَيْهِ وَ آلِهِ) مَنْ كَانَ الْحُجَّةُ قَالُوا الْقُرْآنُ، فَنَظَرْتُ فِي الْقُرْآنِ فَإِذَا هُوَ يُخَاصِمُ بِهِ الْمُرْجِئِيُّ وَ الْقَدَرِيُّ وَ الزِّنْدِيقُ الَّذِي لَا يُؤْمِنُ بِهِ حَتَّى يَغْلِبَ الرِّجَالَ بِخُصُومَتِهِ، فَعَرَفْتُ أَنَّ الْقُرْآنَ لَا يَكُونُ حُجَّةً إِلَّا بِقَيِّمٍ، مَا قَالَ فِيهِ مِنْ شَيْ‏ءٍ كَانَ حَقّاً، فَقُلْتُ لَهُمْ مَنْ قَيِّمُ الْقُرْآنِ فَقَالُوا ابْنُ مَسْعُودٍ قَدْ كَانَ يَعْلَمُ وَ عُمَرُ يَعْلَمُ وَ حُذَيْفَةُ، قُلْتُ كُلُّهُ قَالُوا لَا، فَلَمْ أَجِدْ أَحَداً، فَقَالُوا إِنَّهُ مَا كَانَ يَعْرِفُ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هذا الحديث مرويّ في الكافي في موضعين: احدهما في باب الإضطرار الى الحجّة الى قوله و ان ما قال في القرآن و هو حقّ فقال رحمك اللّه، و الثاني في باب فرض طاعة الائمّة (عليهم السلام) و هو رواه في هذا الباب كما في هذا الكتاب باختلاف يسير.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تعلمون-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كُلَّهُ إِلَّا عَلِيٌّ (ع)، وَ إِذَا كَانَ الشَّيْ‏ءُ بَيْنَ الْقَوْمِ وَ قَالَ هَذَا لَا أَدْرِي وَ قَالَ هَذَا لَا أَدْرِي وَ قَالَ هَذَا لَا أَدْرِي، وَ قَالَ هَذَا أَدْرِي وَ لَمْ يُنْكَرْ عَلَيْهِ: كَانَ الْقَوْلُ قَوْلَهُ، وَ أَشْهَدُ أَنَّ عَلِيّاً (ع) كَانَ قَيِّمَ الْقُرْآنِ وَ كَانَتْ طَاعَتُهُ مُفْتَرَضَةً وَ كَانَ حُجَّةً عَلَى النَّاسِ بَعْدَ رَسُولِ اللَّهِ (ص) وَ أَنَّهُ مَا قَالَ فِي الْقُرْآنِ فَهُوَ حَقٌّ، فَقَالَ رَحِمَكَ اللَّهُ، فَقُلْتُ إِنَّ عَلِيّاً (ع) لَمْ يَذْهَبْ حَتَّى تَرَكَ حُجَّةً مِنْ بَعْدِهِ كَمَا تَرَكَ رَسُولُ اللَّهِ (ص) وَ أَنَّ الْحُجَّةَ بَعْدَ عَلِيٍّ الْحَسَنُ بْنُ عَلِيٍّ، وَ أَشْهَدُ عَلَى الْحَسَنِ أَنَّهُ كَانَ حُجَّةً وَ أَنَّ طَاعَتَهُ مَفْرُوضَةٌ، فَقَالَ رَحِمَكَ اللَّهُ، وَ قَبَّلْتُ رَأْسَهُ وَ قُلْتُ أَشْهَدُ عَلَى الْحَسَنِ أَنَّهُ لَمْ يَذْهَبْ حَتَّى تَرَكَ حُجَّةً مِنْ بَعْدِهِ كَمَا تَرَكَ أَبُوهُ وَ جَدُّهُ، وَ أَنَّ الْحُجَّةَ بَعْدَ الْحَسَنِ الْحُسَيْنُ وَ كَانَتْ طَاعَتُهُ مَفْرُوضَةً، فَقَالَ رَحِمَكَ اللَّهُ، وَ قَبَّلْتُ رَأْسَهُ وَ قُلْتُ أَشْهَدُ عَلَى الْحُسَيْنِ أَنَّهُ لَمْ يَذْهَبْ حَتَّى تَرَكَ حُجَّةً مِنْ بَعْدِهِ، وَ أَنَّ الْحُجَّةَ مِنْ بَعْدِهِ عَلِيُّ بْنُ الْحُسَيْنِ وَ كَانَتْ طَاعَتُهُ مُفْتَرَضَةً، فَقَالَ رَحِمَكَ اللَّهُ، وَ قَبَّلْتُ رَأْسَهُ وَ قُلْتُ وَ أَشْهَدُ أَنَّ عَلِيَّ بْنَ الْحُسَيْنِ لَمْ يَذْهَبْ حَتَّى تَرَكَ حُجَّةً مِنْ بَعْدِهِ، وَ أَنَّ الْحُجَّةَ مِنْ بَعْدِهِ مُحَمَّدُ بْنُ عَلِيٍّ أَبُو جَعْفَرٍ، وَ كَانَتْ طَاعَتُهُ مُفْتَرَضَةً، فَقَالَ: رَحِمَكَ اللَّهُ، فَقُلْتُ أَعْطِنِي رَأْسَكَ أُقَبِّلْهُ! فَضَحِكَ، فَقُلْتُ أَصْلَحَكَ اللَّهُ وَ قَدْ عَلِمْتُ أَنَّ أَبَاكَ لَمْ يَذْهَبْ حَتَّى تَرَكَ حُجَّةً مِمَّنْ بَعْدَهُ كَمَا تَرَكَ أَبُوهُ‏</w:t>
      </w:r>
      <w:r w:rsidRPr="0027727F">
        <w:rPr>
          <w:rFonts w:cs="B Badr" w:hint="cs"/>
          <w:color w:val="965AA0"/>
          <w:sz w:val="26"/>
          <w:szCs w:val="26"/>
          <w:rtl/>
        </w:rPr>
        <w:t xml:space="preserve"> «1»</w:t>
      </w:r>
      <w:r w:rsidRPr="0027727F">
        <w:rPr>
          <w:rFonts w:cs="B Badr" w:hint="cs"/>
          <w:color w:val="242887"/>
          <w:sz w:val="26"/>
          <w:szCs w:val="26"/>
          <w:rtl/>
        </w:rPr>
        <w:t>، وَ أَشْهَدُ بِاللَّهِ أَنَّكَ أَنْتَ الْحُجَّةُ وَ أَنَّ طَاعَتَكَ مُفْتَرَضَةٌ، فَقَالَ كُفَّ رَحِمَكَ اللَّهُ! قُلْتُ أَعْطِنِي رَأْسَكَ أُقَبِّلْهُ! فَقَبَّلْتُ رَأْسَهُ، فَضَحِكَ، ثُمَّ قَالَ: سَلْنِي عَمَّا شِئْتَ فَلَا أُنْكِرُكَ بَعْدَ الْيَوْمِ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ابوه من بعده-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422</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خَالِدٍ الْبَجَلِيِ‏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796</w:t>
      </w:r>
      <w:r w:rsidRPr="0027727F">
        <w:rPr>
          <w:rFonts w:cs="B Badr" w:hint="cs"/>
          <w:color w:val="780000"/>
          <w:sz w:val="26"/>
          <w:szCs w:val="26"/>
          <w:rtl/>
        </w:rPr>
        <w:t xml:space="preserve"> جَعْفَرُ بْنُ أَحْمَدَ، عَنْ جَعْفَرِ بْنِ بَشِيرٍ، عَنْ أَبِي سَلَمَةَ الْجَمَّالِ، قَالَ‏</w:t>
      </w:r>
      <w:r w:rsidRPr="0027727F">
        <w:rPr>
          <w:rFonts w:cs="B Badr" w:hint="cs"/>
          <w:color w:val="242887"/>
          <w:sz w:val="26"/>
          <w:szCs w:val="26"/>
          <w:rtl/>
        </w:rPr>
        <w:t>، دَخَلَ خَالِدٌ الْبَجَلِيُّ عَلَى أَبِي عَبْدِ اللَّهِ (ع) وَ أَنَا عِنْدَهُ، فَقَالَ لَهُ جُعِلْتُ فِدَاكَ إِنِّي أُرِيدُ أَنْ أَصِفَ لَكَ دِينِيَ الَّذِي أَدِينُ اللَّهَ بِهِ! وَ قَدْ قَالَ لَهُ قَبْلَ ذَلِكَ إِنِّي أُرِيدُ أَنْ أَسْأَلَكَ فَقَالَ لَهُ سَلْنِي فَوَ اللَّهِ لَا تَسْأَلُنِي عَنْ شَيْ‏ءٍ إِلَّا حَدَّثْتُكَ بِهِ عَلَى حَدِّهِ لَا أَكْتُمُكَ، قَالَ إِنَّ أَوَّلَ مَا أَبْدَأُ أَنِّي أَشْهَدُ أَنْ لَا إِلَهَ إِلَّا اللَّهُ وَحْدَهُ لَيْسَ إِلَهٌ غَيْرَهُ، قَالَ، فَقَالَ أَبُو عَبْدِ اللَّهِ (ع): كَذَلِكَ رَبُّنَا لَيْسَ مَعَهُ إِلَهٌ غَيْرُهُ، ثُمَّ قَالَ وَ أَشْهَدُ أَنَّ مُحَمَّداً عَبْدُهُ وَ رَسُولُهُ، قَالَ، فَقَالَ أَبُو عَبْدِ اللَّهِ (ع): كَذَلِكَ مُحَمَّدٌ عَبْدُ اللَّهِ مُقِرٌّ لَهُ بِالْعُبُودِيَّةِ وَ رَسُولُهُ إِلَى خَلْقِهِ، ثُمَّ قَالَ وَ أَشْهَدُ أَنَّ عَلِيّاً (ع) كَانَ لَهُ مِنَ الطَّاعَةِ الْمَفْرُوضَةِ عَلَى الْعِبَادِ مِثْلُ مَا كَانَ لِمُحَمَّدٍ (ص) عَلَى النَّاسِ، قَالَ: كَذَلِكَ كَانَ (ع)</w:t>
      </w:r>
      <w:r w:rsidRPr="0027727F">
        <w:rPr>
          <w:rFonts w:cs="B Badr" w:hint="cs"/>
          <w:color w:val="965AA0"/>
          <w:sz w:val="26"/>
          <w:szCs w:val="26"/>
          <w:rtl/>
        </w:rPr>
        <w:t xml:space="preserve"> «1»</w:t>
      </w:r>
      <w:r w:rsidRPr="0027727F">
        <w:rPr>
          <w:rFonts w:cs="B Badr" w:hint="cs"/>
          <w:color w:val="242887"/>
          <w:sz w:val="26"/>
          <w:szCs w:val="26"/>
          <w:rtl/>
        </w:rPr>
        <w:t>، قَالَ وَ أَشْهَدُ أَنَّهُ كَانَ لِلْحَسَنِ بْنِ عَلِيٍّ بَعْدَ عَلِيٍّ (عَلَيْهِمَا السَّلَامُ) مِنَ الطَّاعَةِ الْوَاجِبَةِ عَلَى الْخَلْقِ مِثْلُ مَا كَانَ لِمُحَمَّدٍ وَ عَلِيٍّ (صَلَوَاتُ اللَّهِ عَلَيْهِمَا)، فَقَالَ: كَذَلِكَ كَانَ الْحَسَنُ، قَالَ وَ أَشْهَدُ أَنَّهُ كَانَ لِلْحُسَيْنِ مِنَ الطَّاعَةِ الْوَاجِبَةِ عَلَى الْخَلْقِ بَعْدَ الْحَسَنِ مَا كَانَ لِمُحَمَّدٍ وَ عَلِيٍّ وَ الْحَسَنِ (ع) قَالَ: فَكَذَلِكَ كَانَ الْحُسَيْنُ، قَالَ وَ أَشْهَدُ أَنَّ عَلِيَّ بْنَ الْحُسَيْنِ كَانَ لَهُ مِنَ الطَّاعَةِ الْوَاجِبَةِ عَلَى جَمِيعِ الْخَلْقِ كَمَا كَانَ لِلْحُسَيْنِ (ع) قَالَ، فَقَالَ: كَذَلِكَ كَانَ عَلِيُّ بْنُ الْحُسَيْنِ، قَالَ وَ أَشْهَدُ أَنَّ مُحَمَّدَ بْنَ عَلِيٍّ كَانَ لَهُ مِنَ الطَّاعَةِ الْوَاجِبَةِ عَلَى الْخَلْقِ مِثْلُ مَا كَانَ لِعَلِيِّ بْنِ الْحُسَيْنِ، قَالَ فَقَالَ: كَذَلِكَ كَانَ مُحَمَّدُ بْنُ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كان عليّ عليه السلام-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وَ أَشْهَدُ أَنَّكَ أَوْرَثَكَ اللَّهُ ذَلِكَ كُلَّهُ، قَالَ، فَقَالَ أَبُو عَبْدِ اللَّهِ (ع): حَسْبُكَ اسْكُتِ الْآنَ فَقَدْ قُلْتَ حَقّاً، فَسَكَتَ، فَحَمِدَ اللَّهَ وَ أَثْنَى عَلَيْهِ، ثُمَّ قَالَ: مَا بَعَثَ اللَّهُ نَبِيّاً لَهُ عَقِبٌ وَ ذُرِّيَّةٌ إِلَّا أَجْرَى لِآخِرِهِمْ مِثْلَ مَا أَجْرَى لِأَوَّلِهِمْ، وَ إِنَّا لحق‏</w:t>
      </w:r>
      <w:r w:rsidRPr="0027727F">
        <w:rPr>
          <w:rFonts w:cs="B Badr" w:hint="cs"/>
          <w:color w:val="965AA0"/>
          <w:sz w:val="26"/>
          <w:szCs w:val="26"/>
          <w:rtl/>
        </w:rPr>
        <w:t xml:space="preserve"> «1»</w:t>
      </w:r>
      <w:r w:rsidRPr="0027727F">
        <w:rPr>
          <w:rFonts w:cs="B Badr" w:hint="cs"/>
          <w:color w:val="242887"/>
          <w:sz w:val="26"/>
          <w:szCs w:val="26"/>
          <w:rtl/>
        </w:rPr>
        <w:t xml:space="preserve"> [نَحْنُ‏] ذُرِّيَّةُ مُحَمَّدٍ (ص) أَجْرَى لِآخِرِنَا مِثْلَ مَا أَجْرَى لِأَوَّلِنَا، وَ نَحْنُ عَلَى مِنْهَاجِ نَبِيِّنَا (ع) لَنَا مِثْلُ مَا لَهُ مِنَ الطَّاعَةِ الْوَاجِبَةِ.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يُوسُفَ‏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797</w:t>
      </w:r>
      <w:r w:rsidRPr="0027727F">
        <w:rPr>
          <w:rFonts w:cs="B Badr" w:hint="cs"/>
          <w:color w:val="780000"/>
          <w:sz w:val="26"/>
          <w:szCs w:val="26"/>
          <w:rtl/>
        </w:rPr>
        <w:t xml:space="preserve"> جَعْفَرُ بْنُ أَحْمَدَ بْنِ الْحَسَنِ‏</w:t>
      </w:r>
      <w:r w:rsidRPr="0027727F">
        <w:rPr>
          <w:rFonts w:cs="B Badr" w:hint="cs"/>
          <w:color w:val="965AA0"/>
          <w:sz w:val="26"/>
          <w:szCs w:val="26"/>
          <w:rtl/>
        </w:rPr>
        <w:t xml:space="preserve"> «2»</w:t>
      </w:r>
      <w:r w:rsidRPr="0027727F">
        <w:rPr>
          <w:rFonts w:cs="B Badr" w:hint="cs"/>
          <w:color w:val="780000"/>
          <w:sz w:val="26"/>
          <w:szCs w:val="26"/>
          <w:rtl/>
        </w:rPr>
        <w:t>، عَنْ دَاوُدَ، عَنْ يُوسُفَ، قَالَ‏</w:t>
      </w:r>
      <w:r w:rsidRPr="0027727F">
        <w:rPr>
          <w:rFonts w:cs="B Badr" w:hint="cs"/>
          <w:color w:val="242887"/>
          <w:sz w:val="26"/>
          <w:szCs w:val="26"/>
          <w:rtl/>
        </w:rPr>
        <w:t>، قُلْتُ لِأَبِي عَبْدِ اللَّهِ (ع) أَصِفُ لَكَ دِينِيَ الَّذِي أَدِينُ اللَّهَ بِهِ، فَإِنْ أَكُنْ عَلَى حَقٍّ فَثَبِّتْنِي وَ إِنْ كُنْتُ‏</w:t>
      </w:r>
      <w:r w:rsidRPr="0027727F">
        <w:rPr>
          <w:rFonts w:cs="B Badr" w:hint="cs"/>
          <w:color w:val="965AA0"/>
          <w:sz w:val="26"/>
          <w:szCs w:val="26"/>
          <w:rtl/>
        </w:rPr>
        <w:t xml:space="preserve"> «3»</w:t>
      </w:r>
      <w:r w:rsidRPr="0027727F">
        <w:rPr>
          <w:rFonts w:cs="B Badr" w:hint="cs"/>
          <w:color w:val="242887"/>
          <w:sz w:val="26"/>
          <w:szCs w:val="26"/>
          <w:rtl/>
        </w:rPr>
        <w:t xml:space="preserve"> عَلَى غَيْرِ الْحَقِّ فَرُدَّنِي إِلَى الْحَقِّ، قَالَ: هَاتِ! قُلْتُ‏</w:t>
      </w:r>
      <w:r w:rsidRPr="0027727F">
        <w:rPr>
          <w:rFonts w:cs="B Badr" w:hint="cs"/>
          <w:color w:val="965AA0"/>
          <w:sz w:val="26"/>
          <w:szCs w:val="26"/>
          <w:rtl/>
        </w:rPr>
        <w:t xml:space="preserve"> «4»</w:t>
      </w:r>
      <w:r w:rsidRPr="0027727F">
        <w:rPr>
          <w:rFonts w:cs="B Badr" w:hint="cs"/>
          <w:color w:val="242887"/>
          <w:sz w:val="26"/>
          <w:szCs w:val="26"/>
          <w:rtl/>
        </w:rPr>
        <w:t xml:space="preserve"> أَشْهَدُ أَنْ لَا إِلَهَ إِلَّا اللَّهُ وَحْدَهُ لَا شَرِيكَ لَهُ، وَ أَنَّ مُحَمَّداً عَبْدُهُ وَ رَسُولُهُ (ص)، وَ أَنَّ عَلِيّاً كَانَ إِمَامِي وَ أَنَّ الْحَسَنَ كَانَ إِمَامِي، وَ أَنَّ الْحُسَيْنَ كَانَ إِمَامِي، وَ أَنَّ عَلِيَّ بْنَ الْحُسَيْنِ كَانَ إِمَامِي، وَ أَنَّ مُحَمَّدَ بْنَ عَلِيٍّ كَانَ إِمَامِي، وَ أَنْتَ جُعِلْتُ فِدَاكَ عَلَى مِنْهَاجِ آبَائِكَ، قَالَ، فَقَالَ عِنْدَ ذَلِكَ مِرَاراً رَحِمَكَ اللَّهُ، ثُمَّ قَالَ: هَذَا وَ اللَّهِ دِينُ اللَّهِ وَ دِينُ مَلَائِكَتِهِ وَ دِينِي وَ دِينُ آبَائِيَ الَّذِي لَا يَقْبَلُ اللَّهُ غَيْرَهُ.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انا نحن-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اغلب النسخ. و في ج و ه: جعفر بن أحمد بن الحسين. و يمكن أن يكون الصحيح: جعفر عن أحمد بن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كان اكن-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قال، قلت-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424</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الْحَسَنِ بْنِ زِيَادٍ الْعَطَّارِ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798</w:t>
      </w:r>
      <w:r w:rsidRPr="0027727F">
        <w:rPr>
          <w:rFonts w:cs="B Badr" w:hint="cs"/>
          <w:color w:val="780000"/>
          <w:sz w:val="26"/>
          <w:szCs w:val="26"/>
          <w:rtl/>
        </w:rPr>
        <w:t xml:space="preserve"> جَعْفَرٌ وَ فَضَالَةُ، عَنْ أَبَانٍ، عَنِ الْحَسَنِ بْنِ زِيَادٍ الْعَطَّارِ، عَنْ أَبِي عَبْدِ اللَّهِ (ع) قَالَ‏</w:t>
      </w:r>
      <w:r w:rsidRPr="0027727F">
        <w:rPr>
          <w:rFonts w:cs="B Badr" w:hint="cs"/>
          <w:color w:val="242887"/>
          <w:sz w:val="26"/>
          <w:szCs w:val="26"/>
          <w:rtl/>
        </w:rPr>
        <w:t>، قُلْتُ إِنِّي أُرِيدُ أَنْ أَعْرِضَ عَلَيْكَ دِينِي! وَ إِنْ كُنْتُ فِي حِسَابِي‏</w:t>
      </w:r>
      <w:r w:rsidRPr="0027727F">
        <w:rPr>
          <w:rFonts w:cs="B Badr" w:hint="cs"/>
          <w:color w:val="965AA0"/>
          <w:sz w:val="26"/>
          <w:szCs w:val="26"/>
          <w:rtl/>
        </w:rPr>
        <w:t xml:space="preserve"> «1»</w:t>
      </w:r>
      <w:r w:rsidRPr="0027727F">
        <w:rPr>
          <w:rFonts w:cs="B Badr" w:hint="cs"/>
          <w:color w:val="242887"/>
          <w:sz w:val="26"/>
          <w:szCs w:val="26"/>
          <w:rtl/>
        </w:rPr>
        <w:t xml:space="preserve"> مِمَّنْ قَدْ فَرَغَ مِنْ هَذَا، قَالَ فَآتِهِ! قَالَ، قُلْتُ فَإِنِّي أَشْهَدُ أَنْ لَا إِلَهَ إِلَّا اللَّهُ، وَ أَنَّ مُحَمَّداً عَبْدُهُ وَ رَسُولُهُ، وَ أُقِرُّ بِمَا جَاءَ مِنْ عِنْدِ اللَّهِ، فَقَالَ لِي مِثْلَ مَا قُلْتُ، وَ أَنَّ عَلِيّاً إِمَامٌ فَرَضَ اللَّهُ طَاعَتَهُ، مَنْ عَرَفَهُ كَانَ مُؤْمِناً وَ مَنْ جَهِلَهُ كَانَ ضَالًّا وَ مَنْ رَدَّ عَلَيْهِ كَانَ كَافِراً، ثُمَّ وَصَفْتُ الْأَئِمَّةَ (عَلَيْهِمُ السَّلَامُ) حَتَّى انْتَهَيْتُ إِلَيْهِ، فَقَالَ مَا الَّذِي تُرِيدُ أَ تُرِيدُ أَنِّي‏</w:t>
      </w:r>
      <w:r w:rsidRPr="0027727F">
        <w:rPr>
          <w:rFonts w:cs="B Badr" w:hint="cs"/>
          <w:color w:val="965AA0"/>
          <w:sz w:val="26"/>
          <w:szCs w:val="26"/>
          <w:rtl/>
        </w:rPr>
        <w:t xml:space="preserve"> «2»</w:t>
      </w:r>
      <w:r w:rsidRPr="0027727F">
        <w:rPr>
          <w:rFonts w:cs="B Badr" w:hint="cs"/>
          <w:color w:val="242887"/>
          <w:sz w:val="26"/>
          <w:szCs w:val="26"/>
          <w:rtl/>
        </w:rPr>
        <w:t xml:space="preserve"> أَتَوَلَّاكَ عَلَى هَذَا فَإِنِّي أَتَوَلَّاكَ عَلَى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الْيَسَعِ عِيسَى بْنِ السَّرِيِ‏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799</w:t>
      </w:r>
      <w:r w:rsidRPr="0027727F">
        <w:rPr>
          <w:rFonts w:cs="B Badr" w:hint="cs"/>
          <w:color w:val="780000"/>
          <w:sz w:val="26"/>
          <w:szCs w:val="26"/>
          <w:rtl/>
        </w:rPr>
        <w:t xml:space="preserve"> جَعْفَرُ بْنُ أَحْمَدَ، عَنْ صَفْوَانَ، عَنْ أَبِي الْيَسَعِ، قَالَ‏</w:t>
      </w:r>
      <w:r w:rsidRPr="0027727F">
        <w:rPr>
          <w:rFonts w:cs="B Badr" w:hint="cs"/>
          <w:color w:val="242887"/>
          <w:sz w:val="26"/>
          <w:szCs w:val="26"/>
          <w:rtl/>
        </w:rPr>
        <w:t>، قُلْتُ لِأَبِي عَبْدِ اللَّهِ (ع) حَدَّثَنِي عَنْ دَعَائِمِ الْإِسْلَامِ الَّتِي بَنَى عَلَيْهَا، وَ لَا يَسَعُ أَحَداً مِنَ النَّاسِ تَقْصِيرٌ عَنْ شَيْ‏ءٍ مِنْهَا، الَّذِي مَنْ قَصَّرَ عَنْ مَعْرِفَةِ شَيْ‏ءٍ مِنْهَا كُبَّتْ عَلَيْهِ دِينُهُ وَ لَمْ يُقْبَلْ مِنْهُ عَمَلُهُ، وَ مَنْ عَرَفَهَا وَ عَمِلَ بِهَا صَلَحَ دِينُهُ وَ قُبِلَ مِنْهُ عَمَلُهُ، وَ لَمْ يَضِقْ بِهِ‏</w:t>
      </w:r>
      <w:r w:rsidRPr="0027727F">
        <w:rPr>
          <w:rFonts w:cs="B Badr" w:hint="cs"/>
          <w:color w:val="965AA0"/>
          <w:sz w:val="26"/>
          <w:szCs w:val="26"/>
          <w:rtl/>
        </w:rPr>
        <w:t xml:space="preserve"> «3»</w:t>
      </w:r>
      <w:r w:rsidRPr="0027727F">
        <w:rPr>
          <w:rFonts w:cs="B Badr" w:hint="cs"/>
          <w:color w:val="242887"/>
          <w:sz w:val="26"/>
          <w:szCs w:val="26"/>
          <w:rtl/>
        </w:rPr>
        <w:t xml:space="preserve"> مَا فِيهِ بِجَهْلِ شَيْ‏ءٍ مِنَ الْأُمُورِ جَهِلَهُ قَالَ، فَقَالَ شَهَادَةُ أَلَّا إِلَهَ إِلَّا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حسبانى-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اتريد 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لم يضيّق به، و لم يضرّ به- خ. و هذا الحديث مرويّ في الكافي (باب دعائم الإسلام) و الباء للتعدية، و كلمة ما فيه فاعل و جهله بصيغة الماضى اى لم يضق به ما فيه من الدعائم بسبب الجهالة لأمور آخر جهلها.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الْإِيمَانُ بِرَسُولِ اللَّهِ (ص)، وَ الْإِقْرَارُ بِمَا جَاءَ بِهِ مِنْ عِنْدِ اللَّهِ، ثُمَّ قَالَ الزَّكَاةُ وَ الْوَلَايَةُ</w:t>
      </w:r>
      <w:r w:rsidRPr="0027727F">
        <w:rPr>
          <w:rFonts w:cs="B Badr" w:hint="cs"/>
          <w:color w:val="965AA0"/>
          <w:sz w:val="26"/>
          <w:szCs w:val="26"/>
          <w:rtl/>
        </w:rPr>
        <w:t xml:space="preserve"> «1»</w:t>
      </w:r>
      <w:r w:rsidRPr="0027727F">
        <w:rPr>
          <w:rFonts w:cs="B Badr" w:hint="cs"/>
          <w:color w:val="242887"/>
          <w:sz w:val="26"/>
          <w:szCs w:val="26"/>
          <w:rtl/>
        </w:rPr>
        <w:t xml:space="preserve"> شَيْ‏ءٌ دُونَ شَيْ‏ءٍ، فَضْلٌ يُعْرَفُ لِمَنْ أَخَذَ بِهِ، قَالَ رَسُولُ اللَّهِ (ص) مَنْ مَاتَ لَا يَعْرِفُ‏</w:t>
      </w:r>
      <w:r w:rsidRPr="0027727F">
        <w:rPr>
          <w:rFonts w:cs="B Badr" w:hint="cs"/>
          <w:color w:val="965AA0"/>
          <w:sz w:val="26"/>
          <w:szCs w:val="26"/>
          <w:rtl/>
        </w:rPr>
        <w:t xml:space="preserve"> «2»</w:t>
      </w:r>
      <w:r w:rsidRPr="0027727F">
        <w:rPr>
          <w:rFonts w:cs="B Badr" w:hint="cs"/>
          <w:color w:val="242887"/>
          <w:sz w:val="26"/>
          <w:szCs w:val="26"/>
          <w:rtl/>
        </w:rPr>
        <w:t xml:space="preserve"> إِمَامَهُ مَاتَ مِيتَةً جَاهِلِيَّةً، وَ قَالَ اللَّهُ عَزَّ وَ جَلَّ:</w:t>
      </w:r>
      <w:r w:rsidRPr="0027727F">
        <w:rPr>
          <w:rFonts w:cs="B Badr" w:hint="cs"/>
          <w:color w:val="006A0F"/>
          <w:sz w:val="26"/>
          <w:szCs w:val="26"/>
          <w:rtl/>
        </w:rPr>
        <w:t xml:space="preserve"> يا أَيُّهَا الَّذِينَ آمَنُوا أَطِيعُوا اللَّهَ وَ أَطِيعُوا الرَّسُولَ وَ أُولِي الْأَمْرِ مِنْكُمْ‏</w:t>
      </w:r>
      <w:r w:rsidRPr="0027727F">
        <w:rPr>
          <w:rFonts w:cs="B Badr" w:hint="cs"/>
          <w:color w:val="242887"/>
          <w:sz w:val="26"/>
          <w:szCs w:val="26"/>
          <w:rtl/>
        </w:rPr>
        <w:t>، وَ كَانَ عَلِيٌّ (عَلَيْهِ السَّلَامَ) وَ قَالَ الْآخَرُونَ لَا بَلْ مُعَاوِيَةُ، وَ كَانَ حَسَنٌ ثُمَّ كَانَ حُسَيْنٌ، وَ قَالَ الْآخَرُونَ هُوَ يَزِيدُ بْنُ مُعَاوِيَةَ لَا سِوَاهُ، ثُمَّ قَالَ أَزِيدُكَ قَالَ بَعْضُ الْقَوْمِ زِدْهُ جُعِلْتُ فِدَاكَ! قَالَ: ثُمَّ كَانَ عَلِيُّ بْنُ الْحُسَيْنِ، ثُمَّ كَانَ أَبُو جَعْفَرٍ، وَ كَانَتِ الشِّيعَةُ قَبْلَهُ لَا يَعْرِفُونَ مَا يَحْتَاجُونَ إِلَيْهِ مِنْ حَلَالٍ وَ لَا حَرَامٍ إِلَّا مَا تَعَلَّمُوا مِنَ النَّاسِ، حَتَّى كَانَ أَبُو جَعْفَرٍ (ع) فَتَحَ لَهُمْ وَ بَيَّنَ لَهُمْ وَ عَلَّمَهُمْ، فَصَارُوا يُعَلِّمُونَ النَّاسَ بَعْدَ مَا كَانُوا يَتَعَلَّمُونَ مِنْهُمْ، وَ الْأَمْرُ هَكَذَا يَكُونُ، وَ الْأَرْضُ لَا تَصْلُحُ إِلَّا بِإِمَامٍ، وَ مَنْ مَاتَ لَا يَعْرِفُ إِمَامَهُ مَاتَ مِيتَةً جَاهِلِيَّةً، وَ أَحْوَجُ مَا تَكُونُ إِلَى هَذَا إِذَا بَلَغَتْ نَفْسُكَ هَذَا الْمَكَانَ، وَ أَهْوَى‏</w:t>
      </w:r>
      <w:r w:rsidRPr="0027727F">
        <w:rPr>
          <w:rFonts w:cs="B Badr" w:hint="cs"/>
          <w:color w:val="965AA0"/>
          <w:sz w:val="26"/>
          <w:szCs w:val="26"/>
          <w:rtl/>
        </w:rPr>
        <w:t xml:space="preserve"> «3»</w:t>
      </w:r>
      <w:r w:rsidRPr="0027727F">
        <w:rPr>
          <w:rFonts w:cs="B Badr" w:hint="cs"/>
          <w:color w:val="242887"/>
          <w:sz w:val="26"/>
          <w:szCs w:val="26"/>
          <w:rtl/>
        </w:rPr>
        <w:t xml:space="preserve"> بِيَدِهِ إِلَى حَلْقِهِ، وَ انْقَطَعْتَ مِنَ الدُّنْيَا تَقُولُ‏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هكذا في النسخ، و لعلّ هنا سقطا في النسخ الأوليّة، و في الكافي: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الولاية التي امر اللّه عزّ و جلّ بها ولاية آل محمد (ص) قال فقلت له هل في- الولاية شي‏ء دون شي‏ء فضل يعرف لمن اخذ به قال نعم، قال اللّه عزّ و جلّ يا ايها الّذين ... الخ. و يمكن أن يكون المعنى: و المحبة لشي‏ء فاصل و مقطوع و معلوم لمن اختاره و اخذ به دون شي‏ء آخر ليس فيه فصل و حجة و هذا يؤيد ما في بعض النسخ: لشي‏ء دون شي‏ء فصل. او المعنى: ان الولاية مقام دون مقامات اخر و هو فضل و امتياز و تفوق يعرف لمن اخذها. و هذا المعنى اتقن و ادق.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هو لا يعرف-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اشار-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لَقَدْ كُنْتُ عَلَى رَأْيٍ 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أَبُو الْيَسَعِ عِيسَى بْنُ السَّرِيِّ: وَ كَانَ أَبُو حَمْزَةَ وَ كَانَ حَاضِرَ الْمَجْلِسِ، أَنَّهُ قَالَ: لَكَ فَمَا تَقُولُ كَانَ أَبُو جَعْفَرٍ إِمَاماً حَقَّ الْإِمَامِ.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الْمُغِيرَةِ بْنِ تَوْبَةَ الْمَخْزُومِيِ‏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800</w:t>
      </w:r>
      <w:r w:rsidRPr="0027727F">
        <w:rPr>
          <w:rFonts w:cs="B Badr" w:hint="cs"/>
          <w:color w:val="780000"/>
          <w:sz w:val="26"/>
          <w:szCs w:val="26"/>
          <w:rtl/>
        </w:rPr>
        <w:t xml:space="preserve"> جَعْفَرُ بْنُ أَحْمَدَ، قَالَ حَدَّثَنِي مُحَمَّدُ بْنُ أَبِي عُمَيْرٍ عَنْ حَمَّادِ بْنِ عُثْمَانَ، عَنِ الْمُغِيرَةِ بْنِ تَوْبَةَ الْمَخْزُومِيِّ قَالَ‏</w:t>
      </w:r>
      <w:r w:rsidRPr="0027727F">
        <w:rPr>
          <w:rFonts w:cs="B Badr" w:hint="cs"/>
          <w:color w:val="242887"/>
          <w:sz w:val="26"/>
          <w:szCs w:val="26"/>
          <w:rtl/>
        </w:rPr>
        <w:t>، قُلْتُ لِأَبِي الْحَسَنِ (ع) قَدْ حَمَّلْتَ هَذَا الْفَتَى‏</w:t>
      </w:r>
      <w:r w:rsidRPr="0027727F">
        <w:rPr>
          <w:rFonts w:cs="B Badr" w:hint="cs"/>
          <w:color w:val="965AA0"/>
          <w:sz w:val="26"/>
          <w:szCs w:val="26"/>
          <w:rtl/>
        </w:rPr>
        <w:t xml:space="preserve"> «1»</w:t>
      </w:r>
      <w:r w:rsidRPr="0027727F">
        <w:rPr>
          <w:rFonts w:cs="B Badr" w:hint="cs"/>
          <w:color w:val="242887"/>
          <w:sz w:val="26"/>
          <w:szCs w:val="26"/>
          <w:rtl/>
        </w:rPr>
        <w:t xml:space="preserve"> فِي أُمُورِكَ! فَقَالَ إِنِّي حَمَّلْتُهُ مَا حَمَّلَنِيهِ أَبِي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الْحُسَيْنِ بْنِ عُمَرَ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801</w:t>
      </w:r>
      <w:r w:rsidRPr="0027727F">
        <w:rPr>
          <w:rFonts w:cs="B Badr" w:hint="cs"/>
          <w:color w:val="780000"/>
          <w:sz w:val="26"/>
          <w:szCs w:val="26"/>
          <w:rtl/>
        </w:rPr>
        <w:t xml:space="preserve"> جَعْفَرُ بْنُ أَحْمَدَ، عَنْ يُونُسَ بْنِ عَبْدِ الرَّحْمَنِ عَنِ الْحُسَيْنِ بْنِ عُمَرَ</w:t>
      </w:r>
      <w:r w:rsidRPr="0027727F">
        <w:rPr>
          <w:rFonts w:cs="B Badr" w:hint="cs"/>
          <w:color w:val="965AA0"/>
          <w:sz w:val="26"/>
          <w:szCs w:val="26"/>
          <w:rtl/>
        </w:rPr>
        <w:t xml:space="preserve"> «2»</w:t>
      </w:r>
      <w:r w:rsidRPr="0027727F">
        <w:rPr>
          <w:rFonts w:cs="B Badr" w:hint="cs"/>
          <w:color w:val="780000"/>
          <w:sz w:val="26"/>
          <w:szCs w:val="26"/>
          <w:rtl/>
        </w:rPr>
        <w:t>، قَالَ‏</w:t>
      </w:r>
      <w:r w:rsidRPr="0027727F">
        <w:rPr>
          <w:rFonts w:cs="B Badr" w:hint="cs"/>
          <w:color w:val="242887"/>
          <w:sz w:val="26"/>
          <w:szCs w:val="26"/>
          <w:rtl/>
        </w:rPr>
        <w:t>، قُلْتُ لَهُ: إِنَّ أَبِي أَخْبَرَنِي أَنَّهُ دَخَلَ عَلَى أَبِيكَ، فَقَالَ لَهُ إِنِّي أَحْتَجُّ عَلَيْكَ عِنْدَ الْجَبَّارِ أَنَّكَ أَمَرْتَنِي بِتَرْكِ عَبْدِ اللَّهِ، وَ أَنَّكَ قُلْتَ أَنَا إِمَامٌ! فَقَالَ: نَعَمْ فَمَا كَانَ مِنْ إِثْمٍ فَفِي عُنُقِي، فَقَالَ وَ إِنِّي أَحْتَجُّ عَلَيْكَ بِمِثْلِ حُجَّةِ أَبِي عَلَى أَبِيكَ فَإِنَّكَ أَخْبَرْتَنِي بِأَنَّ أَبَاكَ قَدْ مَضَى، وَ إِنَّكَ صَاحِبُ هَذَا الْأَمْرِ بَعْدَهُ!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نَعَمْ، فَقُلْتُ لَهُ إِنِّي لَمْ أَخْرُجْ مِنْ مَكَّةَ حَتَّى كَادَ يَتَبَيَّنُ لِيَ الْأَمْرُ، وَ ذَلِكَ 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الرضا عليه السّلام. و في النسخة و ب و ج: هذا الذي.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نقل الممقانى هذه الرواية تحت عنوان الحسين بن عمر بن يزيد من اصحاب الرضا (ع).</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فُلَاناً أَقْرَأَنِي كِتَابَكَ يَذْكُرُ أَنَّ تَرِكَةَ صَاحِبِنَا عِنْدَكَ! فَقَالَ صَدَقْتَ وَ صَدَقَ، أَمَا وَ اللَّهِ مَا فَعَلْتُ ذَلِكَ حَتَّى لَمْ أَجِدْ بُدّاً وَ لَقَدْ قُلْتُهُ‏</w:t>
      </w:r>
      <w:r w:rsidRPr="0027727F">
        <w:rPr>
          <w:rFonts w:cs="B Badr" w:hint="cs"/>
          <w:color w:val="965AA0"/>
          <w:sz w:val="26"/>
          <w:szCs w:val="26"/>
          <w:rtl/>
        </w:rPr>
        <w:t xml:space="preserve"> «1»</w:t>
      </w:r>
      <w:r w:rsidRPr="0027727F">
        <w:rPr>
          <w:rFonts w:cs="B Badr" w:hint="cs"/>
          <w:color w:val="242887"/>
          <w:sz w:val="26"/>
          <w:szCs w:val="26"/>
          <w:rtl/>
        </w:rPr>
        <w:t xml:space="preserve"> عَلَى مِثْلِ جَدْعِ أَنْفِي وَ لَكِنِّي خِفْتُ الضَّلَالَ وَ الْفُرْقَةَ.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سَعِيدٍ الْأَعْرَجِ‏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802</w:t>
      </w:r>
      <w:r w:rsidRPr="0027727F">
        <w:rPr>
          <w:rFonts w:cs="B Badr" w:hint="cs"/>
          <w:color w:val="780000"/>
          <w:sz w:val="26"/>
          <w:szCs w:val="26"/>
          <w:rtl/>
        </w:rPr>
        <w:t xml:space="preserve"> جَعْفَرٌ، عَنْ فَضَالَةَ بْنِ أَيُّوبَ وَ غَيْرُ وَاحِدٍ، عَنْ مُعَاوِيَةَ بْنِ عَمَّارٍ، عَنْ سَعِيدٍ الْأَعْرَجِ، قَالَ‏</w:t>
      </w:r>
      <w:r w:rsidRPr="0027727F">
        <w:rPr>
          <w:rFonts w:cs="B Badr" w:hint="cs"/>
          <w:color w:val="242887"/>
          <w:sz w:val="26"/>
          <w:szCs w:val="26"/>
          <w:rtl/>
        </w:rPr>
        <w:t>، كُنَّا عِنْدَ أَبِي عَبْدِ اللَّهِ (ع) فَاسْتَأْذَنَ لَهُ رَجُلَانِ، فَأَذِنَ لَهُمَا، فَقَالَ أَحَدُهُمَا أَ فِيكُمْ إِمَامٌ مُفْتَرَضُ الطَّاعَةِ قَالَ: مَا أَعْرِفُ ذَلِكَ فِينَا، قَالَ بِالْكُوفَةِ قَوْمٌ يَزْعُمُونَ أَنَّ فِيكُمْ إِمَاماً مُفْتَرَضَ الطَّاعَةِ، وَ هُمْ لَا يَكْذِبُونَ أَصْحَابُ وَرَعٍ وَ اجْتِهَادٍ وَ تَسْمِيرٍ</w:t>
      </w:r>
      <w:r w:rsidRPr="0027727F">
        <w:rPr>
          <w:rFonts w:cs="B Badr" w:hint="cs"/>
          <w:color w:val="965AA0"/>
          <w:sz w:val="26"/>
          <w:szCs w:val="26"/>
          <w:rtl/>
        </w:rPr>
        <w:t xml:space="preserve"> «2»</w:t>
      </w:r>
      <w:r w:rsidRPr="0027727F">
        <w:rPr>
          <w:rFonts w:cs="B Badr" w:hint="cs"/>
          <w:color w:val="242887"/>
          <w:sz w:val="26"/>
          <w:szCs w:val="26"/>
          <w:rtl/>
        </w:rPr>
        <w:t>، فَهُمْ عَبْدُ اللَّهِ بْنُ أَبِي يَعْفُورٍ وَ فُلَانٌ وَ فُلَانٌ، فَقَالَ أَبُو عَبْدِ اللَّهِ (ع) مَا أَمَرْتُهُمْ بِذَلِكَ وَ لَا قُلْتُ لَهُمْ أَنْ يَقُولُوهُ، قَالَ فَمَا ذَنْبِي! وَ احْمَرَّ وَجْهُهُ وَ غَضِبَ غَضَباً شَدِيداً، قَالَ، فَلَمَّا رَأَيَا الْغَضَبَ فِي وَجْهِهِ قَامَا فَخَرَجَا، قَالَ: أَ تَعْرِفُونَ الرَّجُلَيْنِ قُلْنَا نَعَمْ هُمَا رَجُلَانِ مِنَ الزَّيْدِيَّةِ، وَ هُمَا يَزْعُمَانِ أَنَّ سَيْفَ رَسُولِ اللَّهِ (ص) عِنْدَ عَبْدِ اللَّهِ بْنِ الْحَسَنِ‏</w:t>
      </w:r>
      <w:r w:rsidRPr="0027727F">
        <w:rPr>
          <w:rFonts w:cs="B Badr" w:hint="cs"/>
          <w:color w:val="965AA0"/>
          <w:sz w:val="26"/>
          <w:szCs w:val="26"/>
          <w:rtl/>
        </w:rPr>
        <w:t xml:space="preserve"> «3»</w:t>
      </w:r>
      <w:r w:rsidRPr="0027727F">
        <w:rPr>
          <w:rFonts w:cs="B Badr" w:hint="cs"/>
          <w:color w:val="242887"/>
          <w:sz w:val="26"/>
          <w:szCs w:val="26"/>
          <w:rtl/>
        </w:rPr>
        <w:t>، فَقَالَ: كَذَبُوا عَلَيْهِمْ لَعْنَةُ اللَّهِ ثَلَاثَ مَرَّاتٍ، لَا وَ اللَّهِ مَا رَءَاهُ عَبْدُ اللَّهِ وَ لَا أَبُوهُ الَّذِي وَلَّدَهُ بِوَاحِدَةٍ 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قبلته- خ. و الجدع: القطع: يقال- لأمر ما جدع قصير انفه. و هذا مثل يضرب لمن يحمل نفسه على مشقة عظيمة للظفر على المقصود.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ب و ه: تشمير و في المطبوع: تمييز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ب: عبد اللّه بن الحسين. و في ج و الترتيب: عبد اللّه بن الحسين الأصغر و في ه: عبد اللّه بن الحسن الأصغر.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عَيْنَيْهِ قَطُّ، ثُمَّ قَالَ: اللَّهُمَّ إِلَّا أَنْ يَكُونَ رَءَاهُ عَلَى عَلِيِّ بْنِ الْحُسَيْنِ وَ هُوَ مُتَقَلِّدُهُ، فَإِنْ كَانُوا صَادِقِينَ فَاسْأَلُوهُمْ مَا عَلَامَتُهُ فَإِنَّ فِي مَيْمَنَتِهِ عَلَامَةٌ وَ فِي مَيْسَرَتِهِ عَلَامَةٌ، وَ قَالَ: وَ اللَّهِ إِنَّ عِنْدِي لَسَيْفَ رَسُولِ اللَّهِ (ص) وَ لَامَتَهُ‏</w:t>
      </w:r>
      <w:r w:rsidRPr="0027727F">
        <w:rPr>
          <w:rFonts w:cs="B Badr" w:hint="cs"/>
          <w:color w:val="965AA0"/>
          <w:sz w:val="26"/>
          <w:szCs w:val="26"/>
          <w:rtl/>
        </w:rPr>
        <w:t xml:space="preserve"> «1»</w:t>
      </w:r>
      <w:r w:rsidRPr="0027727F">
        <w:rPr>
          <w:rFonts w:cs="B Badr" w:hint="cs"/>
          <w:color w:val="242887"/>
          <w:sz w:val="26"/>
          <w:szCs w:val="26"/>
          <w:rtl/>
        </w:rPr>
        <w:t>، وَ اللَّهِ إِنَّ عِنْدِي لَرَايَةَ رَسُولِ اللَّهِ (ص)، وَ اللَّهِ إِنَّ عِنْدِي لَأَلْوَاحَ مُوسَى (ع) وَ عَصَاهُ، وَ اللَّهِ إِنَّ عِنْدِي لَخَاتَمَ سُلَيْمَانَ بْنِ دَاوُدَ، وَ اللَّهِ إِنَّ عِنْدِي الطَّسْتَ الَّتِي كَانَ مُوسَى (ع) يُقَرِّبُ فِيهَا الْقُرْبَانَ، وَ اللَّهِ إِنَّ عِنْدِي لَمِثْلَ الَّذِي جَاءَتْ بِهِ الْمَلَائِكَةُ تَحْمِلُهُ وَ اللَّهِ إِنَّ عِنْدِي لَلشَّيْ‏ءَ الَّذِي كَانَ رَسُولُ اللَّهِ (ص) يَضَعُهُ بَيْنَ الْمُسْلِمِينَ وَ الْمُشْرِكِينَ فَلَا يَصِلُ إِلَى الْمُسْلِمِينَ نُشَّابَةٌ</w:t>
      </w:r>
      <w:r w:rsidRPr="0027727F">
        <w:rPr>
          <w:rFonts w:cs="B Badr" w:hint="cs"/>
          <w:color w:val="965AA0"/>
          <w:sz w:val="26"/>
          <w:szCs w:val="26"/>
          <w:rtl/>
        </w:rPr>
        <w:t xml:space="preserve"> «2»</w:t>
      </w:r>
      <w:r w:rsidRPr="0027727F">
        <w:rPr>
          <w:rFonts w:cs="B Badr" w:hint="cs"/>
          <w:color w:val="242887"/>
          <w:sz w:val="26"/>
          <w:szCs w:val="26"/>
          <w:rtl/>
        </w:rPr>
        <w:t>، ثُمَّ قَالَ: إِنَّ اللَّهَ عَزَّ وَ جَلَّ أَوْحَى إِلَى طَالُوتَ أَنَّهُ لَنْ يَقْتُلَ جَالُوتَ إِلَّا مَنْ لَبِسَ‏</w:t>
      </w:r>
      <w:r w:rsidRPr="0027727F">
        <w:rPr>
          <w:rFonts w:cs="B Badr" w:hint="cs"/>
          <w:color w:val="965AA0"/>
          <w:sz w:val="26"/>
          <w:szCs w:val="26"/>
          <w:rtl/>
        </w:rPr>
        <w:t xml:space="preserve"> «3»</w:t>
      </w:r>
      <w:r w:rsidRPr="0027727F">
        <w:rPr>
          <w:rFonts w:cs="B Badr" w:hint="cs"/>
          <w:color w:val="242887"/>
          <w:sz w:val="26"/>
          <w:szCs w:val="26"/>
          <w:rtl/>
        </w:rPr>
        <w:t xml:space="preserve"> دِرْعَكَ مِلْأَهَا، فَدَعَا طَالُوتُ جُنْدَهُ رَجُلًا رَجُلًا فَأَلْبَسَهُمَ الدِّرْعَ فَلَمْ يَمْلَأْهَا أَحَدٌ مِنْهُمْ إِلَّا دَاوُدُ، فَقَالَ يَا دَاوُدُ إِنَّكَ أَنْتَ تَقْتُلُ جَالُوتَ فَابْرُزْ إِلَيْهِ! فَبَرَزَ إِلَيْهِ فَقَتَلَهُ، فَإِنَّ قَائِمَنَا إِنْ شَاءَ اللَّهُ مَنْ إِذَا لَبِسَ دِرْعَ رَسُولِ اللَّهِ (ص) يَمْلَأُهَا وَ قَدْ لَبِسَهَا أَبُو جَعْفَرٍ فَخَطَّتْ عَلَيْهِ‏</w:t>
      </w:r>
      <w:r w:rsidRPr="0027727F">
        <w:rPr>
          <w:rFonts w:cs="B Badr" w:hint="cs"/>
          <w:color w:val="965AA0"/>
          <w:sz w:val="26"/>
          <w:szCs w:val="26"/>
          <w:rtl/>
        </w:rPr>
        <w:t xml:space="preserve"> «4»</w:t>
      </w:r>
      <w:r w:rsidRPr="0027727F">
        <w:rPr>
          <w:rFonts w:cs="B Badr" w:hint="cs"/>
          <w:color w:val="242887"/>
          <w:sz w:val="26"/>
          <w:szCs w:val="26"/>
          <w:rtl/>
        </w:rPr>
        <w:t xml:space="preserve"> وَ لَبِسْتُهَا أَنَا فَكَانَتْ وَ كَانَتْ‏</w:t>
      </w:r>
      <w:r w:rsidRPr="0027727F">
        <w:rPr>
          <w:rFonts w:cs="B Badr" w:hint="cs"/>
          <w:color w:val="965AA0"/>
          <w:sz w:val="26"/>
          <w:szCs w:val="26"/>
          <w:rtl/>
        </w:rPr>
        <w:t xml:space="preserve"> «5»</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اللأم: الدرع.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النشابه بالضم فالتشديد: السهم.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اذا لبس-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فخطّت عليه الأرض-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يقال هذه في مقام الترديد، اى فكانت بين الزيادة و الإستواء.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هذه الرواية رواها المفيد في الإرشاد في باب ذكر الإمام جعفر بن محمّد (عليه السلام).</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429</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عَلِيِّ بْنِ جَعْفَرِ بْنِ مُحَمَّدِ بْنِ عَلِيِّ بْنِ الْحُسَيْنِ بْنِ عَلِيِّ بْنِ أَبِي طَالِبٍ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803</w:t>
      </w:r>
      <w:r w:rsidRPr="0027727F">
        <w:rPr>
          <w:rFonts w:cs="B Badr" w:hint="cs"/>
          <w:color w:val="780000"/>
          <w:sz w:val="26"/>
          <w:szCs w:val="26"/>
          <w:rtl/>
        </w:rPr>
        <w:t xml:space="preserve"> حَمْدَوَيْهِ بْنُ نُصَيْرٍ، قَالَ حَدَّثَنَا الْحُسَيْنُ بْنُ مُوسَى الْخَشَّابُ، عَنْ عَلِيِّ بْنِ أَسْبَاطٍ وَ غَيْرُهُ، عَنْ عَلِيِّ بْنِ جَعْفَرِ بْنِ مُحَمَّدٍ، قَالَ‏</w:t>
      </w:r>
      <w:r w:rsidRPr="0027727F">
        <w:rPr>
          <w:rFonts w:cs="B Badr" w:hint="cs"/>
          <w:color w:val="242887"/>
          <w:sz w:val="26"/>
          <w:szCs w:val="26"/>
          <w:rtl/>
        </w:rPr>
        <w:t>، قَالَ لِي رَجُلٌ أَحْسَبُهُ مِنَ الْوَاقِفَةِ: مَا فَعَلَ أَخُوكَ أَبُو الْحَسَنِ قُلْتُ: قَدْ مَاتَ، قَالَ: وَ مَا يُدْرِيكَ بِذَاكَ قُلْتُ: اقْتَسَمَتْ أَمْوَالُهُ وَ أُنْكِحَتْ نِسَاؤُهُ وَ نَطَقَ النَّاطِقُ مِنْ بَعْدِهِ، قَالَ وَ مَنِ النَّاطِقُ مِنْ بَعْدِهِ قُلْتُ ابْنُهُ عَلِيٌّ، قَالَ فَمَا فَعَلَ قُلْتُ لَهُ مَاتَ، قَالَ وَ مَا يُدْرِيكَ أَنَّهُ مَاتَ قُلْتُ قُسِمَتْ أَمْوَالُهُ وَ نُكِحَتْ نِسَاؤُهُ وَ نَطَقَ النَّاطِقُ مِنْ بَعْدِهِ، قَالَ وَ مَنِ النَّاطِقُ مِنْ بَعْدِهِ قُلْتُ أَبُو جَعْفَرٍ ابْنُهُ، قَالَ، فَقَالَ لَهُ: أَنْتَ فِي سِنِّكَ وَ قَدْرِكَ وَ ابْنُ جَعْفَرِ بْنِ مُحَمَّدٍ تَقُولُ هَذَا الْقَوْلَ فِي هَذَا الْغُلَامِ! قَالَ، قُلْتُ: مَا أَرَاكَ إِلَّا شَيْطَاناً، قَالَ، ثُمَّ أَخَذَ بِلِحْيَتِهِ فَرَفَعَهَا إِلَى السَّمَاءِ ثُمَّ قَالَ فَمَا حِيلَتِي إِنْ كَانَ اللَّهُ رَءَاهُ أَهْلًا لِهَذَا وَ لَمْ يَرَ هَذِهِ الشَّيْبَةَ لِهَذَا أَهْلًا.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804</w:t>
      </w:r>
      <w:r w:rsidRPr="0027727F">
        <w:rPr>
          <w:rFonts w:cs="B Badr" w:hint="cs"/>
          <w:color w:val="780000"/>
          <w:sz w:val="26"/>
          <w:szCs w:val="26"/>
          <w:rtl/>
        </w:rPr>
        <w:t xml:space="preserve"> حَدَّثَنِي نَصْرُ بْنُ الصَّبَّاحِ الْبَلْخِيُّ، قَالَ حَدَّثَنِي إِسْحَاقُ بْنُ مُحَمَّدٍ الْبَصْرِيُّ أَبُو يَعْقُوبَ، قَالَ حَدَّثَنِي أَبُو عَبْدِ اللَّهِ الْحَسَنُ بْنُ مُوسَى بْنِ جَعْفَرٍ، قَالَ‏</w:t>
      </w:r>
      <w:r w:rsidRPr="0027727F">
        <w:rPr>
          <w:rFonts w:cs="B Badr" w:hint="cs"/>
          <w:color w:val="242887"/>
          <w:sz w:val="26"/>
          <w:szCs w:val="26"/>
          <w:rtl/>
        </w:rPr>
        <w:t>، كُنْتُ عِنْدَ أَبِي جَعْفَرٍ (ع) بِالْمَدِينَةِ وَ عِنْدَهُ عَلِيُّ بْنُ جَعْفَرٍ وَ أَعْرَابِيٌّ مِنْ أَهْلِ الْمَدِينَةِ جَالِسٌ، فَقَالَ لِيَ الْأَعْرَابِيُّ: مَنْ هَذَا الْفَتَى وَ أَشَارَ بِيَدِهِ إِلَى أَبِي جَعْفَرٍ (ع)، قُلْتُ: هَذَا وَصِيُّ رَسُولِ اللَّهِ (ص)، فَقَالَ: يَا سُبْحَانَ اللَّهِ رَسُولُ اللَّهِ قَدْ مَاتَ مُنْذُ مِائَتَيْ سَنَةٍ وَ كَذَا وَ كَذَا سَنَةً، وَ هَذَا حَدَثٌ كَيْفَ يَكُونُ‏</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يكون هذا-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قُلْتُ: هَذَا وَصِيُّ عَلِيِّ بْنِ مُوسَى، وَ عَلِيٌّ وَصِيُّ مُوسَى بْنِ جَعْفَرٍ، وَ مُوسَى وَصِيُّ جَعْفَرِ بْنِ مُحَمَّدٍ، وَ جَعْفَرٌ وَصِيُّ مُحَمَّدِ بْنِ عَلِيٍّ وَ مُحَمَّدٌ وَصِيُّ عَلِيِّ بْنِ الْحُسَيْنِ، وَ عَلِيٌّ وَصِيُّ الْحُسَيْنِ، وَ الْحُسَيْنُ وَصِيُّ الْحَسَنِ، وَ الْحَسَنُ وَصِيُّ عَلِيِّ بْنِ أَبِي طَالِبٍ، وَ عَلِيٌّ وَصِيُّ رَسُولِ اللَّهِ (صَلَوَاتُ اللَّهِ عَلَيْهِمْ أَجْمَعِينَ)، قَالَ وَ دَنَا الطَّبِيبُ لِيَقْطَعَ لَهُ الْعِرْقَ، فَقَامَ عَلِيُّ بْنُ جَعْفَرٍ،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يَا سَيِّدِي يَبْدَأُنِي لِيَكُونَ حِدَّةَ الْحَدِيدِ بِي‏</w:t>
      </w:r>
      <w:r w:rsidRPr="0027727F">
        <w:rPr>
          <w:rFonts w:cs="B Badr" w:hint="cs"/>
          <w:color w:val="965AA0"/>
          <w:sz w:val="26"/>
          <w:szCs w:val="26"/>
          <w:rtl/>
        </w:rPr>
        <w:t xml:space="preserve"> «1»</w:t>
      </w:r>
      <w:r w:rsidRPr="0027727F">
        <w:rPr>
          <w:rFonts w:cs="B Badr" w:hint="cs"/>
          <w:color w:val="242887"/>
          <w:sz w:val="26"/>
          <w:szCs w:val="26"/>
          <w:rtl/>
        </w:rPr>
        <w:t xml:space="preserve"> قَبْلَكَ، قَالَ، قُلْتُ يَهْنِئُكَ‏</w:t>
      </w:r>
      <w:r w:rsidRPr="0027727F">
        <w:rPr>
          <w:rFonts w:cs="B Badr" w:hint="cs"/>
          <w:color w:val="965AA0"/>
          <w:sz w:val="26"/>
          <w:szCs w:val="26"/>
          <w:rtl/>
        </w:rPr>
        <w:t xml:space="preserve"> «2»</w:t>
      </w:r>
      <w:r w:rsidRPr="0027727F">
        <w:rPr>
          <w:rFonts w:cs="B Badr" w:hint="cs"/>
          <w:color w:val="242887"/>
          <w:sz w:val="26"/>
          <w:szCs w:val="26"/>
          <w:rtl/>
        </w:rPr>
        <w:t>، هَذَا عَمُّ أَبِيهِ، قَالَ فَقَطَعَ لَهُ الْعِرْقَ، ثُمَّ أَرَادَ أَبُو جَعْفَرٍ (ع) النُّهُوضَ فَقَامَ عَلِيُّ بْنُ جَعْفَرٍ (ع) فَسَوَّى لَهُ نَعْلَيْهِ حَتَّى لَبِسَهُمَا.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يَقْطِينٍ وَ إِخْوَتِهِ‏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805</w:t>
      </w:r>
      <w:r w:rsidRPr="0027727F">
        <w:rPr>
          <w:rFonts w:cs="B Badr" w:hint="cs"/>
          <w:color w:val="780000"/>
          <w:sz w:val="26"/>
          <w:szCs w:val="26"/>
          <w:rtl/>
        </w:rPr>
        <w:t xml:space="preserve"> قَالَ أَبُو عَمْرٍو</w:t>
      </w:r>
      <w:r w:rsidRPr="0027727F">
        <w:rPr>
          <w:rFonts w:cs="B Badr" w:hint="cs"/>
          <w:color w:val="242887"/>
          <w:sz w:val="26"/>
          <w:szCs w:val="26"/>
          <w:rtl/>
        </w:rPr>
        <w:t>: عَلِيُّ بْنُ يَقْطِينٍ مَوْلَى بَنِي أَسَدٍ، وَ كَانَ قَبْلُ يَبِيعُ الْأَبْزَارَ وَ هِيَ التَّوَابِلُ‏</w:t>
      </w:r>
      <w:r w:rsidRPr="0027727F">
        <w:rPr>
          <w:rFonts w:cs="B Badr" w:hint="cs"/>
          <w:color w:val="965AA0"/>
          <w:sz w:val="26"/>
          <w:szCs w:val="26"/>
          <w:rtl/>
        </w:rPr>
        <w:t xml:space="preserve"> «3»</w:t>
      </w:r>
      <w:r w:rsidRPr="0027727F">
        <w:rPr>
          <w:rFonts w:cs="B Badr" w:hint="cs"/>
          <w:color w:val="242887"/>
          <w:sz w:val="26"/>
          <w:szCs w:val="26"/>
          <w:rtl/>
        </w:rPr>
        <w:t>، وَ مَاتَ فِي زَمَنِ أَبِي الْحَسَنِ مُوسَى (ع)، وَ أَبُو الْحَسَنِ مَحْبُوسٌ سَنَةَ ثَمَانِينَ وَ مِائَةٍ، وَ بَقِيَ أَبُو الْحَسَنِ (ع) فِي الْحَبْسِ أَرْبَعَ سِنِينَ، وَ كَانَ حَبَسَهُ هَارُونُ.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806</w:t>
      </w:r>
      <w:r w:rsidRPr="0027727F">
        <w:rPr>
          <w:rFonts w:cs="B Badr" w:hint="cs"/>
          <w:color w:val="780000"/>
          <w:sz w:val="26"/>
          <w:szCs w:val="26"/>
          <w:rtl/>
        </w:rPr>
        <w:t xml:space="preserve"> حَمْدَوَيْهِ وَ إِبْرَاهِيمُ، قَالا حَدَّثَنَا الْعُبَيْدِيُّ، عَنْ زِيَادٍ الْقَنْدِيِّ، عَنْ عَلِيِّ بْنِ يَقْطِينٍ‏</w:t>
      </w:r>
      <w:r w:rsidRPr="0027727F">
        <w:rPr>
          <w:rFonts w:cs="B Badr" w:hint="cs"/>
          <w:color w:val="242887"/>
          <w:sz w:val="26"/>
          <w:szCs w:val="26"/>
          <w:rtl/>
        </w:rPr>
        <w:t>، أَنَّ أَبَا الْحَسَنِ (ع) قَدْ ضَمِنَ لَهُ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يبدء بى ليكون حدة الحديد فيّ-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هذه الكلمة تستعمل في مقام الدعاء، يقال: ليهنئك الولد اي ليسرّك.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البزر و التابل: ما يطيّب به الطعام كالفلفل و غيره و الجمع ابزار و التوابل.</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807</w:t>
      </w:r>
      <w:r w:rsidRPr="0027727F">
        <w:rPr>
          <w:rFonts w:cs="B Badr" w:hint="cs"/>
          <w:color w:val="780000"/>
          <w:sz w:val="26"/>
          <w:szCs w:val="26"/>
          <w:rtl/>
        </w:rPr>
        <w:t xml:space="preserve"> مُحَمَّدُ بْنُ مَسْعُودٍ، قَالَ حَدَّثَنِي مُحَمَّدُ بْنُ نُصَيْرٍ، قَالَ حَدَّثَنِي مُحَمَّدُ بْنُ عِيسَى، عَنْ مُحَمَّدِ بْنِ أَبِي عُمَيْرٍ، عَنْ عَبْدِ الرَّحْمَنِ بْنِ الْحَجَّاجِ،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قُلْتُ لِأَبِي الْحَسَنِ (ع) إِنَّ عَلِيَّ بْنَ يَقْطِينٍ أَرْسَلَنِي إِلَيْكَ بِرِسَالَةٍ أَسْأَلُكَ الدُّعَاءَ لَهُ، فَقَالَ: فِي أَمْرِ الْآخِرَةِ! قُلْتُ: نَعَمْ، قَالَ: فَوَضَعَ يَدَهُ عَلَى صَدْرِهِ، ثُمَّ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ضَمِنْتُ لِعَلِيِّ بْنِ يَقْطِينٍ أَلَّا تَمَسَّهُ النَّارُ أَبَداً.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808</w:t>
      </w:r>
      <w:r w:rsidRPr="0027727F">
        <w:rPr>
          <w:rFonts w:cs="B Badr" w:hint="cs"/>
          <w:color w:val="780000"/>
          <w:sz w:val="26"/>
          <w:szCs w:val="26"/>
          <w:rtl/>
        </w:rPr>
        <w:t xml:space="preserve"> مُحَمَّدُ بْنُ مَسْعُودٍ، قَالَ حَدَّثَنَا مُحَمَّدُ بْنُ عِيسَى، عَنِ الْحَسَنِ بْنِ مَحْبُوبٍ، عَنْ عَبْدِ الرَّحْمَنِ بْنِ الْحَجَّاجِ، قَالَ‏</w:t>
      </w:r>
      <w:r w:rsidRPr="0027727F">
        <w:rPr>
          <w:rFonts w:cs="B Badr" w:hint="cs"/>
          <w:color w:val="242887"/>
          <w:sz w:val="26"/>
          <w:szCs w:val="26"/>
          <w:rtl/>
        </w:rPr>
        <w:t>، خَرَجْتُ عَاماً مِنَ الْأَعْوَامِ وَ مَعِي مَالٌ كَثِيرٌ لِأَبِي إِبْرَاهِيمَ (ع)، وَ أَوْدَعَنِي عَلِيُّ بْنُ يَقْطِينٍ، رِسَالَةً سَأَلَهُ الدُّعَاءَ، فَلَمَّا فَرَغْتُ مِنْ حَوَائِجِي وَ أَوْصَلْتُ الْمَالَ إِلَيْهِ: قُلْتُ جُعِلْتُ فِدَاكَ سَأَلَنِي عَلِيُّ بْنُ يَقْطِينٍ أَنْ تَدْعُوَ اللَّهَ لَهُ! فَقَالَ لِلْآخِرَةِ! قُلْتُ نَعَمْ، قَالَ فَوَضَعَ يَدَهُ عَلَى صَدْرِهِ ثُمَّ قَالَ: ضَمِنْتُ لِعَلِيِّ بْنِ يَقْطِينٍ أَلَّا تَمَسَّهُ النَّارُ.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809</w:t>
      </w:r>
      <w:r w:rsidRPr="0027727F">
        <w:rPr>
          <w:rFonts w:cs="B Badr" w:hint="cs"/>
          <w:color w:val="780000"/>
          <w:sz w:val="26"/>
          <w:szCs w:val="26"/>
          <w:rtl/>
        </w:rPr>
        <w:t xml:space="preserve"> مُحَمَّدُ بْنُ مَسْعُودٍ، قَالَ حَدَّثَنِي مُحَمَّدُ بْنُ نُصَيْرٍ وَ جِبْرِيلُ بْنُ أَحْمَدَ، قَالا حَدَّثَنَا مُحَمَّدُ بْنُ عِيسَى، قَالَ حَدَّثَنِي يَعْقُوبُ بْنُ يَقْطِينٍ، قَالَ، سَمِعْتُ أَبَا الْحَسَنِ الْخُرَاسَانِيَّ (ع) يَقُولُ‏</w:t>
      </w:r>
      <w:r w:rsidRPr="0027727F">
        <w:rPr>
          <w:rFonts w:cs="B Badr" w:hint="cs"/>
          <w:color w:val="242887"/>
          <w:sz w:val="26"/>
          <w:szCs w:val="26"/>
          <w:rtl/>
        </w:rPr>
        <w:t>: أَمَا إِنَّ عَلِيَّ بْنَ يَقْطِينٍ مَضَى وَ صَاحِبُهُ عَنْهُ رَاضٍ، يَعْنِي أَبَا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810</w:t>
      </w:r>
      <w:r w:rsidRPr="0027727F">
        <w:rPr>
          <w:rFonts w:cs="B Badr" w:hint="cs"/>
          <w:color w:val="780000"/>
          <w:sz w:val="26"/>
          <w:szCs w:val="26"/>
          <w:rtl/>
        </w:rPr>
        <w:t xml:space="preserve"> مُحَمَّدُ بْنُ مَسْعُودٍ، قَالَ حَدَّثَنِي مُحَمَّدُ بْنُ نُصَيْرٍ.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حَدَّثَنِي حَمْدَوَيْهِ وَ إِبْرَاهِيمُ، قَالُوا حَدَّثَنَا مُحَمَّدُ بْنُ عِيسَى، عَنْ عُبَيْدِ اللَّهِ بْنِ عَبْدِ اللَّهِ، عَنْ دُرُسْتَ، عَنْ عَبْدِ اللَّهِ بْنِ يَحْيَى الْكَاهِلِيِّ، قَالَ‏</w:t>
      </w:r>
      <w:r w:rsidRPr="0027727F">
        <w:rPr>
          <w:rFonts w:cs="B Badr" w:hint="cs"/>
          <w:color w:val="242887"/>
          <w:sz w:val="26"/>
          <w:szCs w:val="26"/>
          <w:rtl/>
        </w:rPr>
        <w:t>، كُنْتُ عِنْدَ أَبِي إِبْرَاهِيمَ (ع) إِذْ أَقْبَلَ عَلِيُّ بْنُ يَقْطِينٍ، فَالْتَفَتَ أَبُو الْحَسَنِ (ع) إِلَى أَصْحَابِهِ، فَقَالَ: مَنْ سَرَّهُ أَنْ يَرَى رَجُلًا مِنْ أَصْحَابِ رَسُولِ اللَّهِ (ص) فَلْيَنْظُرْ إِلَى هَذَا الْمُقْبِلِ‏</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فَقَالَ لَهُ رَجُلٌ مِنَ الْقَوْمِ هُوَ إِذَنْ مِنْ أَهْلِ الْجَنَّةِ فَقَالَ أَبُو الْحَسَنِ (ع) أَمَّا أَنَا فَأَشْهَدُ أَنَّهُ مِنْ أَهْلِ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811</w:t>
      </w:r>
      <w:r w:rsidRPr="0027727F">
        <w:rPr>
          <w:rFonts w:cs="B Badr" w:hint="cs"/>
          <w:color w:val="780000"/>
          <w:sz w:val="26"/>
          <w:szCs w:val="26"/>
          <w:rtl/>
        </w:rPr>
        <w:t xml:space="preserve"> حَمْدَوَيْهِ، قَالَ حَدَّثَنَا مُحَمَّدُ بْنُ عِيسَى.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مُحَمَّدُ بْنُ مَسْعُودٍ، عَنْ مُحَمَّدِ بْنِ نُصَيْرٍ، عَنْ مُحَمَّدِ بْنِ عِيسَى، عَنْ عُبَيْدِ اللَّهِ بْنِ عَبْدِ اللَّهِ، عَنْ دُرُسْتَ، عَنِ الْكَاهِلِيِّ، قَالَ‏</w:t>
      </w:r>
      <w:r w:rsidRPr="0027727F">
        <w:rPr>
          <w:rFonts w:cs="B Badr" w:hint="cs"/>
          <w:color w:val="242887"/>
          <w:sz w:val="26"/>
          <w:szCs w:val="26"/>
          <w:rtl/>
        </w:rPr>
        <w:t>، كُنْتُ عِنْدَ أَبِي إِبْرَاهِيمَ (ع) إِذْ أَقْبَلَ عَلِيُّ بْنُ يَقْطِينٍ، وَ ذَكَرَ مِثْلَهُ سَوَاءً.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812</w:t>
      </w:r>
      <w:r w:rsidRPr="0027727F">
        <w:rPr>
          <w:rFonts w:cs="B Badr" w:hint="cs"/>
          <w:color w:val="780000"/>
          <w:sz w:val="26"/>
          <w:szCs w:val="26"/>
          <w:rtl/>
        </w:rPr>
        <w:t xml:space="preserve"> مُحَمَّدُ بْنُ مَسْعُودٍ، قَالَ حَدَّثَنِي جِبْرِيلُ بْنُ أَحْمَدَ، عَنْ مُحَمَّدِ بْنِ عِيسَى، قَالَ، سَمِعْتُ مَشَايِخَ أَهْلِ بَيْتِي يَحْكُونَ‏</w:t>
      </w:r>
      <w:r w:rsidRPr="0027727F">
        <w:rPr>
          <w:rFonts w:cs="B Badr" w:hint="cs"/>
          <w:color w:val="242887"/>
          <w:sz w:val="26"/>
          <w:szCs w:val="26"/>
          <w:rtl/>
        </w:rPr>
        <w:t xml:space="preserve"> أَنَّ عَلِيّاً وَ عُبَيْداً ابْنَيْ يَقْطِينٍ أُدْخِلَا عَلَى أَبِي عَبْدِ اللَّهِ (ع) فَقَالَ قَرِّبُوا مِنِّي صَاحِبَ الذُّؤَابَتَيْنِ! وَ كَانَ عَلِيّاً، فَقُرِّبَ مِنْهُ، فَضَمَّهُ إِلَيْهِ وَ دَعَا لَهُ بِخَيْرٍ.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813</w:t>
      </w:r>
      <w:r w:rsidRPr="0027727F">
        <w:rPr>
          <w:rFonts w:cs="B Badr" w:hint="cs"/>
          <w:color w:val="780000"/>
          <w:sz w:val="26"/>
          <w:szCs w:val="26"/>
          <w:rtl/>
        </w:rPr>
        <w:t xml:space="preserve"> قَالَ مُحَمَّدُ بْنُ قُولَوَيْهِ، قَالَ حَدَّثَنَا سَعْدُ بْنُ عَبْدِ اللَّهِ بْنِ أَبِي خَلَفٍ، قَالَ حَدَّثَنَا مُحَمَّدُ بْنُ إِسْمَاعِيلَ، عَنْ مُحَمَّدِ بْنِ عَمْرِو بْنِ سَعِيدٍ، عَنْ دَاوُدَ الرَّقِّيِّ قَالَ‏</w:t>
      </w:r>
      <w:r w:rsidRPr="0027727F">
        <w:rPr>
          <w:rFonts w:cs="B Badr" w:hint="cs"/>
          <w:color w:val="242887"/>
          <w:sz w:val="26"/>
          <w:szCs w:val="26"/>
          <w:rtl/>
        </w:rPr>
        <w:t>، دَخَلْتُ عَلَى أَبِي الْحَسَنِ (ع) يَوْمَ النَّحْرِ، فَقَالَ مُبْتَدِئاً</w:t>
      </w:r>
      <w:r w:rsidRPr="0027727F">
        <w:rPr>
          <w:rFonts w:cs="B Badr" w:hint="cs"/>
          <w:color w:val="965AA0"/>
          <w:sz w:val="26"/>
          <w:szCs w:val="26"/>
          <w:rtl/>
        </w:rPr>
        <w:t xml:space="preserve"> «1»</w:t>
      </w:r>
      <w:r w:rsidRPr="0027727F">
        <w:rPr>
          <w:rFonts w:cs="B Badr" w:hint="cs"/>
          <w:color w:val="242887"/>
          <w:sz w:val="26"/>
          <w:szCs w:val="26"/>
          <w:rtl/>
        </w:rPr>
        <w:t>: مَا عَرَضَ فِي قَلْبِي أَحَدٌ وَ أَنَا عَلَى الْمَوْقِفِ إِلَّا عَلِيُّ بْنُ يَقْطِينٍ، فَإِنَّهُ مَا زَالَ مَعِي وَ مَا فَارَقَنِي حَتَّى أَفَضْتُ.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814</w:t>
      </w:r>
      <w:r w:rsidRPr="0027727F">
        <w:rPr>
          <w:rFonts w:cs="B Badr" w:hint="cs"/>
          <w:color w:val="780000"/>
          <w:sz w:val="26"/>
          <w:szCs w:val="26"/>
          <w:rtl/>
        </w:rPr>
        <w:t xml:space="preserve"> حَدَّثَنِي حَمْدَوَيْهِ، قَالَ حَدَّثَنِي مُحَمَّدُ بْنُ عِيسَى، قَالَ حَدَّثَنِي حَفْصٌ أَبُو مُحَمَّدٍ مُؤَذِّنُ عَلِيِّ بْنِ يَقْطِينٍ، عَنْ عَلِيِّ بْنِ يَقْطِينٍ، قَالَ‏</w:t>
      </w:r>
      <w:r w:rsidRPr="0027727F">
        <w:rPr>
          <w:rFonts w:cs="B Badr" w:hint="cs"/>
          <w:color w:val="242887"/>
          <w:sz w:val="26"/>
          <w:szCs w:val="26"/>
          <w:rtl/>
        </w:rPr>
        <w:t>، رَأَيْتُ أَبَا عَبْدِ اللَّهِ (ع) فِي الرَّوْضَةِ وَ عَلَيْهِ جُبَّةُ خَزٍّ سَفَرْجَلِيَّةٌ.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متبدّيا- خ. ابتدء و تبدء: افتتح.</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815</w:t>
      </w:r>
      <w:r w:rsidRPr="0027727F">
        <w:rPr>
          <w:rFonts w:cs="B Badr" w:hint="cs"/>
          <w:color w:val="780000"/>
          <w:sz w:val="26"/>
          <w:szCs w:val="26"/>
          <w:rtl/>
        </w:rPr>
        <w:t xml:space="preserve"> مُحَمَّدُ بْنُ مَسْعُودٍ، قَالَ حَدَّثَنِي جِبْرِيلُ بْنُ أَحْمَدَ، قَالَ، قَالَ الْعُبَيْدِيُّ، قَالَ يُونُسُ‏</w:t>
      </w:r>
      <w:r w:rsidRPr="0027727F">
        <w:rPr>
          <w:rFonts w:cs="B Badr" w:hint="cs"/>
          <w:color w:val="242887"/>
          <w:sz w:val="26"/>
          <w:szCs w:val="26"/>
          <w:rtl/>
        </w:rPr>
        <w:t>، إِنَّهُمْ أَحْصَوْا لِعَلِيِّ بْنِ يَقْطِينٍ سَنَةً فِي الْمَوْقِفِ مِائَةً وَ خَمْسِينَ مُلَبِّياً.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816</w:t>
      </w:r>
      <w:r w:rsidRPr="0027727F">
        <w:rPr>
          <w:rFonts w:cs="B Badr" w:hint="cs"/>
          <w:color w:val="780000"/>
          <w:sz w:val="26"/>
          <w:szCs w:val="26"/>
          <w:rtl/>
        </w:rPr>
        <w:t xml:space="preserve"> حَدَّثَنِي حَمْدَوَيْهِ، قَالَ حَدَّثَنَا مُحَمَّدُ بْنُ عِيسَى، عَنْ يُونُسَ بْنِ عَبْدِ الرَّحْمَنِ، قَالَ، قَالَ أَبُو الْحَسَنِ (ع)</w:t>
      </w:r>
      <w:r w:rsidRPr="0027727F">
        <w:rPr>
          <w:rFonts w:cs="B Badr" w:hint="cs"/>
          <w:color w:val="242887"/>
          <w:sz w:val="26"/>
          <w:szCs w:val="26"/>
          <w:rtl/>
        </w:rPr>
        <w:t xml:space="preserve"> مِنْ سَعَادَةِ عَلِيِّ بْنِ يَقْطِينٍ أَنِّي ذَكَرْتُهُ فِي الْمَوْقِفِ.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817</w:t>
      </w:r>
      <w:r w:rsidRPr="0027727F">
        <w:rPr>
          <w:rFonts w:cs="B Badr" w:hint="cs"/>
          <w:color w:val="780000"/>
          <w:sz w:val="26"/>
          <w:szCs w:val="26"/>
          <w:rtl/>
        </w:rPr>
        <w:t xml:space="preserve"> مُحَمَّدُ بْنُ إِسْمَاعِيلَ: عَنْ إِسْمَاعِيلَ بْنِ مَرَّارٍ، عَنْ بَعْضِ أَصْحَابِنَا</w:t>
      </w:r>
      <w:r w:rsidRPr="0027727F">
        <w:rPr>
          <w:rFonts w:cs="B Badr" w:hint="cs"/>
          <w:color w:val="242887"/>
          <w:sz w:val="26"/>
          <w:szCs w:val="26"/>
          <w:rtl/>
        </w:rPr>
        <w:t>، أَنَّهُ لَمَّا قَدِمَ أَبُو إِبْرَاهِيمَ مُوسَى بْنُ جَعْفَرٍ (ع) الْعِرَاقَ، قَالَ عَلِيُّ بْنُ يَقْطِينٍ: أَ مَا تَرَى حَالِي وَ مَا أَنَا فِيهِ! فَقَالَ: يَا عَلِيُّ إِنَّ لِلَّهِ تَعَالَى أَوْلِيَاءَ مَعَ أَوْلِيَاءِ الظَّلَمَةِ لِيَدْفَعَ بِهِمْ عَنْ أَوْلِيَائِهِ، وَ أَنْتَ مِنْهُمْ يَا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818</w:t>
      </w:r>
      <w:r w:rsidRPr="0027727F">
        <w:rPr>
          <w:rFonts w:cs="B Badr" w:hint="cs"/>
          <w:color w:val="780000"/>
          <w:sz w:val="26"/>
          <w:szCs w:val="26"/>
          <w:rtl/>
        </w:rPr>
        <w:t xml:space="preserve"> مُحَمَّدُ بْنُ مَسْعُودٍ، عَنْ عَلِيِّ بْنِ مُحَمَّدٍ، قَالَ حَدَّثَنِي مُحَمَّدُ بْنُ أَحْمَدَ، عَنِ السِّنْدِيِّ بْنِ الرَّبِيعِ، عَنِ الْحَسَنِ بْنِ عَبْدِ الرَّحِيمِ، قَالَ‏</w:t>
      </w:r>
      <w:r w:rsidRPr="0027727F">
        <w:rPr>
          <w:rFonts w:cs="B Badr" w:hint="cs"/>
          <w:color w:val="242887"/>
          <w:sz w:val="26"/>
          <w:szCs w:val="26"/>
          <w:rtl/>
        </w:rPr>
        <w:t>، قَالَ أَبُو الْحَسَنِ (ع) لِعَلِيِّ بْنِ يَقْطِينٍ: اضْمَنْ لِي خَصْلَةً أَضْمَنْ لَكَ ثَلَاثاً! فَقَالَ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جُعِلْتُ فِدَاكَ وَ مَا الْخَصْلَةُ الَّتِي أَضْمَنُهَا لَكَ وَ مَا الثَّلَاثُ اللَّوَاتِي تَضْمَنُهُنَّ لِي قَالَ، فَقَالَ أَبُو الْحَسَنِ (ع) الثَّلَاثُ اللَّوَاتِي أَضْمَنُهُنَّ لَكَ: أَنْ لَا يُصِيبَكَ حَرُّ الْحَدِيدِ أَبَداً بِقَتْلٍ، وَ لَا فَاقَةٍ وَ لَا سِجْنُ حَبْسٍ، قَالَ، فَقَالَ عَلِيٌّ: وَ مَا الْخَصْلَةُ الَّتِي أَضْمَنُهَا لَكَ قَالَ، فَقَالَ: تَضْمَنُ أَنْ لَا يَأْتِيَكَ وَلِيٌّ أَبَداً إِلَّا أَكْرَمْتَهُ، قَالَ، فَضَمِنَ عَلِيٌّ الْخَصْلَةَ وَ ضَمِنَ لَهُ أَبُو الْحَسَنِ الثَّلَاثَ.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819</w:t>
      </w:r>
      <w:r w:rsidRPr="0027727F">
        <w:rPr>
          <w:rFonts w:cs="B Badr" w:hint="cs"/>
          <w:color w:val="780000"/>
          <w:sz w:val="26"/>
          <w:szCs w:val="26"/>
          <w:rtl/>
        </w:rPr>
        <w:t xml:space="preserve"> مُحَمَّدُ بْنُ مَسْعُودٍ، قَالَ حَدَّثَنِي مُحَمَّدُ بْنُ أَحْمَدَ، قَالَ حَدَّثَنِي‏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مُحَمَّدُ بْنُ عِيسَى، قَالَ رَوَى بَكْرُ بْنُ مُحَمَّدٍ الْأَشْعَرِيُّ، أَنَّ أَبَا الْحَسَنِ الْأَوَّلَ (ع) قَالَ‏</w:t>
      </w:r>
      <w:r w:rsidRPr="0027727F">
        <w:rPr>
          <w:rFonts w:cs="B Badr" w:hint="cs"/>
          <w:color w:val="242887"/>
          <w:sz w:val="26"/>
          <w:szCs w:val="26"/>
          <w:rtl/>
        </w:rPr>
        <w:t>: إِنِّي اسْتَوْهَبْتُ عَلِيَّ بْنَ يَقْطِينٍ مِنْ رَبِّي عَزَّ وَ جَلَّ الْبَارِحَةَ! فَوَهَبَهُ لِي، إِنَّ عَلِيَّ بْنَ يَقْطِينٍ بَذَلَ مَالَهُ وَ مَوَدَّتَهُ، فَكَانَ لِذَلِكَ مِنَّا مُسْتَوْجِباً، وَ يُقَالُ: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إِنَّ عَلِيَّ بْنَ يَقْطِينٍ رُبَّمَا حَمَلَ مِائَةَ أَلْفٍ إِلَى ثَلَاثِمِائَةِ أَلْفِ دِرْهَمٍ وَ أَنَّ أَبَا الْحَسَنِ (ع) زَوَّجَ ثَلَاثَةَ بَنِينَ أَوْ أَرْبَعَةً، مِنْهُمْ أَبُو الْحَسَنِ الثَّانِي، فَكَتَبَ إِلَى عَلِيِّ بْنِ يَقْطِينٍ: أَنِّي قَدْ صَيَّرْتُ مُهُورَهُنَ‏</w:t>
      </w:r>
      <w:r w:rsidRPr="0027727F">
        <w:rPr>
          <w:rFonts w:cs="B Badr" w:hint="cs"/>
          <w:color w:val="965AA0"/>
          <w:sz w:val="26"/>
          <w:szCs w:val="26"/>
          <w:rtl/>
        </w:rPr>
        <w:t xml:space="preserve"> «1»</w:t>
      </w:r>
      <w:r w:rsidRPr="0027727F">
        <w:rPr>
          <w:rFonts w:cs="B Badr" w:hint="cs"/>
          <w:color w:val="242887"/>
          <w:sz w:val="26"/>
          <w:szCs w:val="26"/>
          <w:rtl/>
        </w:rPr>
        <w:t xml:space="preserve"> إِلَيْكَ.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مُحَمَّدُ بْنُ عِيسَى: فَحَدَّثَنِي الْحَسَنُ بْنُ عَلِيٍّ أَنَّ أَبَاهُ عَلِيَّ بْنَ يَقْطِينٍ رَحِمَهُ اللَّهُ وَجَّهَ إِلَى جَوَارِيهِ حَتَّى حَمَلَ حِبَاءَهُنَ‏</w:t>
      </w:r>
      <w:r w:rsidRPr="0027727F">
        <w:rPr>
          <w:rFonts w:cs="B Badr" w:hint="cs"/>
          <w:color w:val="965AA0"/>
          <w:sz w:val="26"/>
          <w:szCs w:val="26"/>
          <w:rtl/>
        </w:rPr>
        <w:t xml:space="preserve"> «2»</w:t>
      </w:r>
      <w:r w:rsidRPr="0027727F">
        <w:rPr>
          <w:rFonts w:cs="B Badr" w:hint="cs"/>
          <w:color w:val="242887"/>
          <w:sz w:val="26"/>
          <w:szCs w:val="26"/>
          <w:rtl/>
        </w:rPr>
        <w:t xml:space="preserve"> مِمَّنْ بَاعَهُ، فَوَجَّهَ إِلَيْهِ بِمَا فَرَضَ عَلَيْهِ مِنْ مُهُورِهِنَ‏</w:t>
      </w:r>
      <w:r w:rsidRPr="0027727F">
        <w:rPr>
          <w:rFonts w:cs="B Badr" w:hint="cs"/>
          <w:color w:val="965AA0"/>
          <w:sz w:val="26"/>
          <w:szCs w:val="26"/>
          <w:rtl/>
        </w:rPr>
        <w:t xml:space="preserve"> «3»</w:t>
      </w:r>
      <w:r w:rsidRPr="0027727F">
        <w:rPr>
          <w:rFonts w:cs="B Badr" w:hint="cs"/>
          <w:color w:val="242887"/>
          <w:sz w:val="26"/>
          <w:szCs w:val="26"/>
          <w:rtl/>
        </w:rPr>
        <w:t>، وَ زَادَ ثَلَاثَةَ آلَافِ دِينَارٍ لِلْوَلِيمَةِ، فَبَلَغَ ذَلِكَ ثَلَاثَةَ عَشَرَ أَلْفَ دِينَارٍ فِي دَفْعَةٍ وَاحِدَةٍ.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حَدَّثَنِي حَمْدَوَيْهِ وَ إِبْرَاهِيمُ، قَالا حَدَّثَنَا أَبُو جَعْفَرٍ، عَنِ الْحَسَنِ بْنِ عَلِيٍّ، وَ ذَكَرَ مِثْلَهُ.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820</w:t>
      </w:r>
      <w:r w:rsidRPr="0027727F">
        <w:rPr>
          <w:rFonts w:cs="B Badr" w:hint="cs"/>
          <w:color w:val="780000"/>
          <w:sz w:val="26"/>
          <w:szCs w:val="26"/>
          <w:rtl/>
        </w:rPr>
        <w:t xml:space="preserve"> مُحَمَّدُ بْنُ مَسْعُودٍ، قَالَ حَدَّثَنِي عَلِيُّ بْنُ مُحَمَّدٍ، قَالَ حَدَّثَنَا مُحَمَّدُ بْنُ عِيسَى، قَالَ‏</w:t>
      </w:r>
      <w:r w:rsidRPr="0027727F">
        <w:rPr>
          <w:rFonts w:cs="B Badr" w:hint="cs"/>
          <w:color w:val="242887"/>
          <w:sz w:val="26"/>
          <w:szCs w:val="26"/>
          <w:rtl/>
        </w:rPr>
        <w:t>، زَعَمَ الْحُسَيْنُ بْنُ عَلِيٍ‏</w:t>
      </w:r>
      <w:r w:rsidRPr="0027727F">
        <w:rPr>
          <w:rFonts w:cs="B Badr" w:hint="cs"/>
          <w:color w:val="965AA0"/>
          <w:sz w:val="26"/>
          <w:szCs w:val="26"/>
          <w:rtl/>
        </w:rPr>
        <w:t xml:space="preserve"> «3»</w:t>
      </w:r>
      <w:r w:rsidRPr="0027727F">
        <w:rPr>
          <w:rFonts w:cs="B Badr" w:hint="cs"/>
          <w:color w:val="242887"/>
          <w:sz w:val="26"/>
          <w:szCs w:val="26"/>
          <w:rtl/>
        </w:rPr>
        <w:t>: أَنَّهُ أَحْصَى لِعَلِيِّ بْنِ يَقْطِينٍ بَعْضَ السِّنِينَ ثَلَاثَمِائَةِ مُلَبٍّ أَوْ مِائَتَيْنِ وَ خَمْسِينَ مُلَبِّياً، وَ إِنْ لَمْ يَكُنْ يَفُوتُهُ مَنْ يَحُجُّ عَنْهُ، وَ كَانَ يُعْطِي بَعْضَهُمْ عِشْرِينَ أَلْفاً، وَ بَعْضَهُمْ عَشَرَةَ آلَافٍ فِي كُلِ‏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مهمورهم-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الحباء و الحبوة بمعنى العطيّة. و النسخ في هذه الكلمة مختلفة: حبابهن، جبايهنّ، حبالهنّ.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الحسن بن عليّ-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سَنَةٍ لِلْحَجِّ، مِثْلَ الْكَاهِلِيِّ وَ عَبْدِ الرَّحْمَنِ بْنِ الْحَجَّاجِ وَ غَيْرِهِمَا، وَ يُعْطِي أَدْنَاهُمْ أَلْفَ دِرْهَمٍ، وَ سَمِعْتُ مَنْ يَحْكِي فِي أَدْنَاهُمْ خَمْسَمِائَةِ دِرْهَمٍ، وَ كَانَ أَمَرَهُ بِالدُّخُولِ فِي أَعْمَالِهِمْ، فَقَالَ إِنْ كُنْتَ لَا بُدَّ فَاعِلًا فَانْظُرْ كَيْفَ يَكُونُ لِأَصْحَابِكَ فَزَعَمَ أُمَيَّةُ كَاتِبُهُ وَ غَيْرُهُ أَنَّهُ كَانَ يَأْمُرُ بِحِبَايَتِهِمْ فِي الْعَلَانِيَةِ وَ يَرُدُّ عَلَيْهِمْ فِي السِّرِّ، وَ زَعَمَتْ رَحِيمَةُ</w:t>
      </w:r>
      <w:r w:rsidRPr="0027727F">
        <w:rPr>
          <w:rFonts w:cs="B Badr" w:hint="cs"/>
          <w:color w:val="965AA0"/>
          <w:sz w:val="26"/>
          <w:szCs w:val="26"/>
          <w:rtl/>
        </w:rPr>
        <w:t xml:space="preserve"> «1»</w:t>
      </w:r>
      <w:r w:rsidRPr="0027727F">
        <w:rPr>
          <w:rFonts w:cs="B Badr" w:hint="cs"/>
          <w:color w:val="242887"/>
          <w:sz w:val="26"/>
          <w:szCs w:val="26"/>
          <w:rtl/>
        </w:rPr>
        <w:t xml:space="preserve"> أَنَّهَا قَالَتْ لِأَبِي الْحَسَنِ الثَّانِي (ع) ادْعُ لِعَلِيِّ بْنِ يَقْطِينٍ! فَقَالَ: قَدْ كُفِيَ عَلِيُّ بْنُ يَقْطِينٍ.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أَبُو الْحَسَنِ (ع): مِنْ سَعَادَةِ عَلِيِّ بْنِ يَقْطِينٍ أَنِّي ذَكَرْتُهُ فِي الْمَوْقِفِ وَ زَعَمَ ابْنُ أَخِي الْكَاهِلِيُّ أَنَّ أَبَا الْحَسَنِ (ع) قَالَ لِعَلِيِّ بْنِ يَقْطِينٍ اضْمَنْ لِيَ الْكَاهِلِيَّ وَ عِيَالَهُ وَ أَضْمَنُ لَكَ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فَزَعَمَ ابْنُ أَخِيهِ أَنَّ عَلِيّاً لَمْ يَزَلْ يُجْرِي عَلَيْهِمُ الطَّعَامَ وَ الدَّرَاهِمَ وَ جَمِيعَ أَبْوَابِ النَّفَقَاتِ، مُشْبَعِينَ‏</w:t>
      </w:r>
      <w:r w:rsidRPr="0027727F">
        <w:rPr>
          <w:rFonts w:cs="B Badr" w:hint="cs"/>
          <w:color w:val="965AA0"/>
          <w:sz w:val="26"/>
          <w:szCs w:val="26"/>
          <w:rtl/>
        </w:rPr>
        <w:t xml:space="preserve"> «2»</w:t>
      </w:r>
      <w:r w:rsidRPr="0027727F">
        <w:rPr>
          <w:rFonts w:cs="B Badr" w:hint="cs"/>
          <w:color w:val="242887"/>
          <w:sz w:val="26"/>
          <w:szCs w:val="26"/>
          <w:rtl/>
        </w:rPr>
        <w:t xml:space="preserve"> فِي ذَلِكَ، حَتَّى مَاتَ أَهْلُ الْكَاهِلِيِّ كُلُّهُمْ وَ قَرَابَاتُهُ وَ جِيرَانُهُ.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أَبُو الْحَسَنِ (ع) إِنَّ لِلَّهِ مَعَ كُلِّ طَاغِيَةٍ وَزِيراً مِنْ أَوْلِيَائِهِ يَدْفَعُ بِهِ عَنْهُمْ، دَعْوَةَ</w:t>
      </w:r>
      <w:r w:rsidRPr="0027727F">
        <w:rPr>
          <w:rFonts w:cs="B Badr" w:hint="cs"/>
          <w:color w:val="965AA0"/>
          <w:sz w:val="26"/>
          <w:szCs w:val="26"/>
          <w:rtl/>
        </w:rPr>
        <w:t xml:space="preserve"> «3»</w:t>
      </w:r>
      <w:r w:rsidRPr="0027727F">
        <w:rPr>
          <w:rFonts w:cs="B Badr" w:hint="cs"/>
          <w:color w:val="242887"/>
          <w:sz w:val="26"/>
          <w:szCs w:val="26"/>
          <w:rtl/>
        </w:rPr>
        <w:t xml:space="preserve"> أَبِي عَبْدِ اللَّهِ (ع) عَلِيَّ بْنَ يَقْطِينٍ وَ مَا وَلَدَ! قَالَ، فَقَالَ: لَيْسَ حَيْثُ‏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النسختين و ج: و زعمت رحيم انها قالت.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مستغنين،. مسبغين-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هكذا في النسخ كلها. و في حاشية المطبوع: من هنا سقط بعض العبارة في تمام النسخ و قال الممقانى: و ظنى كون قوله في آخر العبارة (دعوة) جزء خبر آخر سقط سنده و بعض متنه، و يشهد بذلك ان الكليني روى عن عليّ بن إبراهيم عن أبيه عن ابن ابيعمير عن على بن يقطين عن أبي الحسن موسى قال قلت له انى قد اشفقت من دعوة-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يَذْهَبُ أَ مَا عَلِمْتَ أَنَّ الْمُؤْمِنَ فِي صُلْبِ الْكَافِرِ بِمَنْزِلَةِ الْحَصَاةِ تَكُونُ فِي الليلة [اللَّبِنَةِ]، يُصِيبُهَا الْمَطَرُ فَيَغْسِلُهَا وَ لَا يَضُرُّ الْحَصَاةَ شَيْئاً.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821</w:t>
      </w:r>
      <w:r w:rsidRPr="0027727F">
        <w:rPr>
          <w:rFonts w:cs="B Badr" w:hint="cs"/>
          <w:color w:val="780000"/>
          <w:sz w:val="26"/>
          <w:szCs w:val="26"/>
          <w:rtl/>
        </w:rPr>
        <w:t xml:space="preserve"> مُحَمَّدُ بْنُ مَسْعُودٍ، قَالَ حَدَّثَنِي أَبُو عَبْدِ اللَّهِ الْحُسَيْنُ بْنُ إِشْكِيبَ، قَالَ أَخْبَرَنَا بَكْرُ بْنُ صَالِحٍ الرَّازِيُّ، عَنْ إِسْمَاعِيلَ بْنِ عَبَّادٍ الْقَصْرِيِّ قَصْرُ ابْنِ هُبَيْرَةَ، عَنْ إِسْمَاعِيلَ بْنِ سَلَامٍ وَ فُلَانِ بْنِ حُمَيْدٍ، قَالا</w:t>
      </w:r>
      <w:r w:rsidRPr="0027727F">
        <w:rPr>
          <w:rFonts w:cs="B Badr" w:hint="cs"/>
          <w:color w:val="242887"/>
          <w:sz w:val="26"/>
          <w:szCs w:val="26"/>
          <w:rtl/>
        </w:rPr>
        <w:t>، بَعَثَ إِلَيْنَا عَلِيُّ بْنُ يَقْطِينٍ،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اشْتَرِيَا رَاحِلَتَيْنِ وَ تَجَنَّبَا الطَّرِيقَ! وَ دَفَعَ إِلَيْنَا مَالًا وَ كُتُباً حَتَّى تُوصِلَا مَا مَعَكُمَا مِنَ الْمَالِ وَ الْكُتُبِ إِلَى أَبِي الْحَسَنِ مُوسَى (ع) وَ لَا يَعْلَمْ بِكُمَا أَحَدٌ! قَالا، فَأَتَيْنَا الْكُوفَةَ فَاشْتَرَيْنَا رَاحِلَتَيْنِ وَ تَزَوَّدْنَا زَاداً وَ خَرَجْنَا نَتَجَنَّبُ الطَّرِيقَ، حَتَّى إِذَا صِرْنَا بِبَطْنِ الرُّمَّةِ</w:t>
      </w:r>
      <w:r w:rsidRPr="0027727F">
        <w:rPr>
          <w:rFonts w:cs="B Badr" w:hint="cs"/>
          <w:color w:val="965AA0"/>
          <w:sz w:val="26"/>
          <w:szCs w:val="26"/>
          <w:rtl/>
        </w:rPr>
        <w:t xml:space="preserve"> «1»</w:t>
      </w:r>
      <w:r w:rsidRPr="0027727F">
        <w:rPr>
          <w:rFonts w:cs="B Badr" w:hint="cs"/>
          <w:color w:val="242887"/>
          <w:sz w:val="26"/>
          <w:szCs w:val="26"/>
          <w:rtl/>
        </w:rPr>
        <w:t xml:space="preserve"> شَدَدْنَا رَاحِلَتَنَا وَ وَضَعْنَا لَهُمَا</w:t>
      </w:r>
      <w:r w:rsidRPr="0027727F">
        <w:rPr>
          <w:rFonts w:cs="B Badr" w:hint="cs"/>
          <w:color w:val="965AA0"/>
          <w:sz w:val="26"/>
          <w:szCs w:val="26"/>
          <w:rtl/>
        </w:rPr>
        <w:t xml:space="preserve"> «2»</w:t>
      </w:r>
      <w:r w:rsidRPr="0027727F">
        <w:rPr>
          <w:rFonts w:cs="B Badr" w:hint="cs"/>
          <w:color w:val="242887"/>
          <w:sz w:val="26"/>
          <w:szCs w:val="26"/>
          <w:rtl/>
        </w:rPr>
        <w:t xml:space="preserve"> الْعَلَفَ وَ قَعَدْنَا نَأْكُلُ، فَبَيْنَا نَحْنُ كَذَلِكَ إِذَا رَاكِبٌ قَدْ أَقْبَلَ وَ مَعَهُ شَاكِرِيٌّ، فَلَمَّا قَرُبَ مِنَّا فَإِذَا هُوَ أَبُو الْحَسَنِ مُوسَى (ع) فَقُمْنَا إِلَيْهِ وَ سَلَّمْنَا عَلَيْهِ وَ دَفَعْنَا إِلَيْهِ الْكُتُبَ وَ مَا كَانَ‏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ابيعبد اللّه على يقطين و ما ولد ... الخ.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اقول: هذه الرواية في باب كون المؤمن في صلب الكافر، و قال في مرآت العقول (ج 2 ص 16) هذا يدلّ على ان يقطين لم يكن مشكورا و يدلّ أيضا على ان الصادق (ع) كان دعا و لعن على يقطين و ولده و كان ابنه على مشفقا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فيعلم من هذه الرواية ان جملة (دعوة أبي عبد اللّه عليّ بن يقطين) غلط وقع في نسخ الكشّيّ و الصحيح: على يقطين. و هكذا جملة (تكون في الليلة) و الصحيح: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في اللبنة، كما في الكافي.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الرملة-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لها-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مَعَنَا، فَأَخْرَجَ مِنْ كُمِّهِ كُتُباً فَنَاوَلْنَا إِيَّاهَا، فَقَالَ: هَذِهِ جَوَابَاتُ كُتُبِكُمْ! قَالَ، قُلْنَا إِنَّ زَادَنَا قَدْ فَنِيَ، فَلَوْ أَذِنْتَ لَنَا فَدَخَلْنَا الْمَدِينَةَ فَزُرْنَا رَسُولَ اللَّهِ (ص) وَ تَزَوَّدْنَا زَاداً فَقَالَ: هَاتَا مَا مَعَكُمَا مِنَ الزَّادِ! فَأَخْرَجْنَا الزَّادَ إِلَيْهِ فَقَلَّبَهُ بِيَدِهِ، فَقَالَ: هَذَا يُبْلِغُكُمَا إِلَى الْكُوفَةِ، وَ أَمَّا رَسُولُ اللَّهِ (ص) فَقَدْ رَأَيْتُمَاهُ، إِنِّي صَلَّيْتُ مَعَهُمُ الْفَجْرَ وَ أَنَا أُرِيدُ أَنْ أُصَلِّيَ مَعَهُمُ الظُّهْرَ، انْصَرِفَا فِي حِفْظِ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822</w:t>
      </w:r>
      <w:r w:rsidRPr="0027727F">
        <w:rPr>
          <w:rFonts w:cs="B Badr" w:hint="cs"/>
          <w:color w:val="780000"/>
          <w:sz w:val="26"/>
          <w:szCs w:val="26"/>
          <w:rtl/>
        </w:rPr>
        <w:t xml:space="preserve"> حَدَّثَنِي حَمْدَوَيْهِ بْنُ نُصَيْرٍ، قَالَ حَدَّثَنِي يَحْيَى بْنُ مُحَمَّدٍ، عَنْ سِيبَوَيْهِ الرَّازِيِ‏</w:t>
      </w:r>
      <w:r w:rsidRPr="0027727F">
        <w:rPr>
          <w:rFonts w:cs="B Badr" w:hint="cs"/>
          <w:color w:val="965AA0"/>
          <w:sz w:val="26"/>
          <w:szCs w:val="26"/>
          <w:rtl/>
        </w:rPr>
        <w:t xml:space="preserve"> «1»</w:t>
      </w:r>
      <w:r w:rsidRPr="0027727F">
        <w:rPr>
          <w:rFonts w:cs="B Badr" w:hint="cs"/>
          <w:color w:val="780000"/>
          <w:sz w:val="26"/>
          <w:szCs w:val="26"/>
          <w:rtl/>
        </w:rPr>
        <w:t>، عَنْ بَكْرِ بْنِ صَالِحٍ، بِإِسْنَادِهِ مِثْلَهُ‏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عَلِيٌّ وَ خُزَيْمَةُ وَ يَعْقُوبُ وَ عُبَيْدٌ بَنُو يَقْطِينٍ كُلُّهُمْ مِنْ أَصْحَابِ أَبِي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823</w:t>
      </w:r>
      <w:r w:rsidRPr="0027727F">
        <w:rPr>
          <w:rFonts w:cs="B Badr" w:hint="cs"/>
          <w:color w:val="780000"/>
          <w:sz w:val="26"/>
          <w:szCs w:val="26"/>
          <w:rtl/>
        </w:rPr>
        <w:t xml:space="preserve"> طَاهِرُ بْنُ عِيسَى، قَالَ حَدَّثَنِي أَبُو جَعْفَرٍ مُحَمَّدُ بْنُ الْقَاسِمِ بْنِ حَمْزَةَ بْنِ مُوسَى الْعَلَوِيُّ، قَالَ سَمِعْتُ إِسْمَاعِيلَ بْنَ مُوسَى عَمِّي، قَالَ‏</w:t>
      </w:r>
      <w:r w:rsidRPr="0027727F">
        <w:rPr>
          <w:rFonts w:cs="B Badr" w:hint="cs"/>
          <w:color w:val="242887"/>
          <w:sz w:val="26"/>
          <w:szCs w:val="26"/>
          <w:rtl/>
        </w:rPr>
        <w:t>، رَأَيْتُ الْعَبْدَ الصَّالِحَ (ع) عَلَى الصَّفَا، يَقُولُ: إِلَهِي فِي أَعْلَى عِلِّيِّينَ اغْفِرْ لِعَلِيِّ بْنِ يَقْطِينٍ.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824</w:t>
      </w:r>
      <w:r w:rsidRPr="0027727F">
        <w:rPr>
          <w:rFonts w:cs="B Badr" w:hint="cs"/>
          <w:color w:val="780000"/>
          <w:sz w:val="26"/>
          <w:szCs w:val="26"/>
          <w:rtl/>
        </w:rPr>
        <w:t xml:space="preserve"> جَعْفَرُ بْنُ مَعْرُوفٍ، قَالَ حَدَّثَنَا يَعْقُوبُ بْنُ يَزِيدَ، عَنْ سُلَيْمَانَ بْنِ الْحُسَيْنِ كَاتِبِ عَلِيِّ بْنِ يَقْطِينٍ، قَالَ‏</w:t>
      </w:r>
      <w:r w:rsidRPr="0027727F">
        <w:rPr>
          <w:rFonts w:cs="B Badr" w:hint="cs"/>
          <w:color w:val="242887"/>
          <w:sz w:val="26"/>
          <w:szCs w:val="26"/>
          <w:rtl/>
        </w:rPr>
        <w:t>، أَحْصَيْتُ لِعَلِيِّ بْنِ يَقْطِينٍ مَنْ وَافَى عَنْهُ فِي عَامٍ وَاحِدٍ مِائَةً وَ خَمْسِينَ رَجُلًا، أَقَلُّ مَنْ أَعْطَاهُ مِنْهُمْ سَبْعُمِائَةِ دِرْهَمٍ، وَ أَكْثَرُ مَنْ أَعْطَاهُ عَشَرَةُ آلَافِ دِرْهَمٍ.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كذا في النسختين، و في نسخ اخر: يحيى بن محمّد بن سديد الرازيّ،.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سويد الرازيّ.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438</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مُوسَى بْنِ بَكْرٍ الْوَاسِطِيِ‏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825</w:t>
      </w:r>
      <w:r w:rsidRPr="0027727F">
        <w:rPr>
          <w:rFonts w:cs="B Badr" w:hint="cs"/>
          <w:color w:val="780000"/>
          <w:sz w:val="26"/>
          <w:szCs w:val="26"/>
          <w:rtl/>
        </w:rPr>
        <w:t xml:space="preserve"> جَعْفَرُ بْنُ أَحْمَدَ، عَنْ خَلَفِ بْنِ حَمَّادٍ، عَنْ مُوسَى بْنِ بَكْرٍ الْوَاسِطِيِّ، قَالَ سَمِعْتُ أَبَا الْحَسَنِ (ع) يَقُولُ‏</w:t>
      </w:r>
      <w:r w:rsidRPr="0027727F">
        <w:rPr>
          <w:rFonts w:cs="B Badr" w:hint="cs"/>
          <w:color w:val="242887"/>
          <w:sz w:val="26"/>
          <w:szCs w:val="26"/>
          <w:rtl/>
        </w:rPr>
        <w:t>، قَالَ أَبِي (ع): سَعِدَ امْرُؤٌ لَمْ يَمُتْ حَتَّى يَرَى مِنْهُ خَلَفاً تَقَرُّ بِهِ عَيْنُهُ، وَ قَدْ أَرَانِيَ اللَّهُ عَزَّ وَ جَلَّ مِنِ ابْنِي هَذَا خَلَفاً، وَ أَشَارَ بِيَدِهِ‏</w:t>
      </w:r>
      <w:r w:rsidRPr="0027727F">
        <w:rPr>
          <w:rFonts w:cs="B Badr" w:hint="cs"/>
          <w:color w:val="965AA0"/>
          <w:sz w:val="26"/>
          <w:szCs w:val="26"/>
          <w:rtl/>
        </w:rPr>
        <w:t xml:space="preserve"> «1»</w:t>
      </w:r>
      <w:r w:rsidRPr="0027727F">
        <w:rPr>
          <w:rFonts w:cs="B Badr" w:hint="cs"/>
          <w:color w:val="242887"/>
          <w:sz w:val="26"/>
          <w:szCs w:val="26"/>
          <w:rtl/>
        </w:rPr>
        <w:t xml:space="preserve"> إِلَى الْعَبْدِ الصَّالِحِ (ع)، مَا تَقَرُّ بِهِ عَيْنِي.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826</w:t>
      </w:r>
      <w:r w:rsidRPr="0027727F">
        <w:rPr>
          <w:rFonts w:cs="B Badr" w:hint="cs"/>
          <w:color w:val="780000"/>
          <w:sz w:val="26"/>
          <w:szCs w:val="26"/>
          <w:rtl/>
        </w:rPr>
        <w:t xml:space="preserve"> حَدَّثَنِي حَمْدَوَيْهِ بْنُ نُصَيْرٍ، قَالَ حَدَّثَنَا يَعْقُوبُ بْنُ يَزِيدَ، عَنْ مُحَمَّدِ بْنِ سِنَانٍ، عَنْ مُوسَى بْنِ بَكْرٍ الْوَاسِطِيِّ، قَالَ‏</w:t>
      </w:r>
      <w:r w:rsidRPr="0027727F">
        <w:rPr>
          <w:rFonts w:cs="B Badr" w:hint="cs"/>
          <w:color w:val="242887"/>
          <w:sz w:val="26"/>
          <w:szCs w:val="26"/>
          <w:rtl/>
        </w:rPr>
        <w:t>، أَرْسَلَ إِلَيْهِ أَبُو الْحَسَنِ (ع) فَأَتَيْتُهُ، فَقَالَ لِي: مَا لِي أَرَاكَ مُصْفَرّاً وَ قَالَ لِي أَ لَمْ آمُرْكَ بِأَكْلِ اللَّحْمِ! قَالَ، فَقُلْتُ مَا أَكَلْتُ غَيْرَهُ مُنْذُ أَمَرْتَنِي، فَقَالَ: كَيْفَ تَأْكُلُهُ قُلْتُ طَبِيخاً، قَالَ كُلْهُ كَبَاباً فَأَكَلْتُ، فَأَرْسَلَ إِلَيَّ بَعْدَ جُمْعَةٍ فَإِذَا الدَّمُ قَدْ عَادَ فِي وَجْهِي، فَقَالَ لِي نَعَمْ، ثُمَّ قَالَ لِي: يَخِفُّ عَلَيْكَ أَنْ نَبْعَثَكَ فِي بَعْضِ حَوَائِجِنَا فَقُلْتُ أَنَا عَبْدُكَ فَمُرْنِي بِمَ شِئْتَ! فَوَجَّهَنِي فِي بَعْضِ حَوَائِجِهِ إِلَى الشَّامِ.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هِنْدِ بْنِ الْحَجَّاجِ‏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827</w:t>
      </w:r>
      <w:r w:rsidRPr="0027727F">
        <w:rPr>
          <w:rFonts w:cs="B Badr" w:hint="cs"/>
          <w:color w:val="780000"/>
          <w:sz w:val="26"/>
          <w:szCs w:val="26"/>
          <w:rtl/>
        </w:rPr>
        <w:t xml:space="preserve"> أَبُو الْحَسَنِ مُحَمَّدُ بْنُ الْحُسَيْنِ‏</w:t>
      </w:r>
      <w:r w:rsidRPr="0027727F">
        <w:rPr>
          <w:rFonts w:cs="B Badr" w:hint="cs"/>
          <w:color w:val="965AA0"/>
          <w:sz w:val="26"/>
          <w:szCs w:val="26"/>
          <w:rtl/>
        </w:rPr>
        <w:t xml:space="preserve"> «2»</w:t>
      </w:r>
      <w:r w:rsidRPr="0027727F">
        <w:rPr>
          <w:rFonts w:cs="B Badr" w:hint="cs"/>
          <w:color w:val="780000"/>
          <w:sz w:val="26"/>
          <w:szCs w:val="26"/>
          <w:rtl/>
        </w:rPr>
        <w:t xml:space="preserve"> بْنِ أَحْمَدَ الْفَارِسِيُّ، قَالَ حَدَّثَنِي‏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الجملات إلى آخر الحديث من قول الصادق (ع) الّا جملة- و اشار بيده الى العبد الصالح، فانّها من الراوي، و هو موسى بن بكر.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النسختين هنا محمّد بن نحرير، و في آخر الحديث: محمّد بن بحر.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بعض النسخ في الموضعين: محمّد بن بحر، و في ه و الترتيب و المطبوع: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محمّد بن الحسين.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439</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أَبُو الْقَاسِمِ الْحُلَيْسِيُ‏</w:t>
      </w:r>
      <w:r w:rsidRPr="0027727F">
        <w:rPr>
          <w:rFonts w:cs="B Badr" w:hint="cs"/>
          <w:color w:val="965AA0"/>
          <w:sz w:val="26"/>
          <w:szCs w:val="26"/>
          <w:rtl/>
        </w:rPr>
        <w:t xml:space="preserve"> «1»</w:t>
      </w:r>
      <w:r w:rsidRPr="0027727F">
        <w:rPr>
          <w:rFonts w:cs="B Badr" w:hint="cs"/>
          <w:color w:val="780000"/>
          <w:sz w:val="26"/>
          <w:szCs w:val="26"/>
          <w:rtl/>
        </w:rPr>
        <w:t>، قَالَ حَدَّثَنَا عِيسَى بْنُ هَوْذَا</w:t>
      </w:r>
      <w:r w:rsidRPr="0027727F">
        <w:rPr>
          <w:rFonts w:cs="B Badr" w:hint="cs"/>
          <w:color w:val="965AA0"/>
          <w:sz w:val="26"/>
          <w:szCs w:val="26"/>
          <w:rtl/>
        </w:rPr>
        <w:t xml:space="preserve"> «2»</w:t>
      </w:r>
      <w:r w:rsidRPr="0027727F">
        <w:rPr>
          <w:rFonts w:cs="B Badr" w:hint="cs"/>
          <w:color w:val="780000"/>
          <w:sz w:val="26"/>
          <w:szCs w:val="26"/>
          <w:rtl/>
        </w:rPr>
        <w:t>، عَنِ الْحَسَنِ بْنِ ظَرِيفِ بْنِ نَاصِحٍ، فَقَالَ قَدْ جِئْتُكَ بِحَدِيثٍ مَنْ يَأْتِيكَ‏</w:t>
      </w:r>
      <w:r w:rsidRPr="0027727F">
        <w:rPr>
          <w:rFonts w:cs="B Badr" w:hint="cs"/>
          <w:color w:val="965AA0"/>
          <w:sz w:val="26"/>
          <w:szCs w:val="26"/>
          <w:rtl/>
        </w:rPr>
        <w:t xml:space="preserve"> «3»</w:t>
      </w:r>
      <w:r w:rsidRPr="0027727F">
        <w:rPr>
          <w:rFonts w:cs="B Badr" w:hint="cs"/>
          <w:color w:val="780000"/>
          <w:sz w:val="26"/>
          <w:szCs w:val="26"/>
          <w:rtl/>
        </w:rPr>
        <w:t xml:space="preserve"> حَدَّثَنِي فُلَانٌ وَ نَسِيَ الْحُلَيْسِيُّ اسْمُهُ عَنْ بَشَّارٍ مَوْلَى السِّنْدِيِّ بْنِ شَاهَكَ قَالَ‏</w:t>
      </w:r>
      <w:r w:rsidRPr="0027727F">
        <w:rPr>
          <w:rFonts w:cs="B Badr" w:hint="cs"/>
          <w:color w:val="242887"/>
          <w:sz w:val="26"/>
          <w:szCs w:val="26"/>
          <w:rtl/>
        </w:rPr>
        <w:t xml:space="preserve"> كُنْتُ مِنْ أَشَدِّ النَّاسِ بُغْضاً لِآلِ أَبِي طَالِبٍ، فَدَعَانِي السِّنْدِيُّ بْنُ شَاهَكَ يَوْماً، فَقَالَ لِي: يَا بَشَّارُ إِنِّي أُرِيدُ أَنْ أَئْتَمِنَكَ عَلَى مَا ائْتَمَنَنِي عَلَيْهِ هَارُونُ! قُلْتُ: إِذَنْ لَا أُبْقِيَ فِيهِ غَايَةً قَالَ: هَذَا مُوسَى بْنُ جَعْفَرٍ (ع) قَدْ دَفَعَهُ إِلَيَّ وَ قَدْ وَكَّلْتُكَ بِحِفْظِهِ! فَجَعَلَهُ فِي دَارٍ جَوْفِ دُورِ حُرَمِهِ وَ وَكَّلَنِي عَلَيْهِ، وَ كُنْتُ أَقْفُلُ عَلَيْهِ عِدَّةَ أَقْفَالٍ، فَإِذَا مَضَيْتُ فِي حَاجَةٍ وَكَّلْتُ امْرَأَتِي بِالْبَابِ فَلَا تُفَارِقْهُ حَتَّى أَرْجِعَ، قَالَ بَشَّارٌ فَحَوَّلَ اللَّهُ مَا كَانَ فِي قَلْبِي مِنَ الْبُغْضِ حُبّاً، قَالَ، فَدَعَانِي (ع) يَوْماً فَقَالَ لِي: يَا بَشَّارُ امْضِ إِلَى سِجْنِ الْمُقَنْطَرَةِ</w:t>
      </w:r>
      <w:r w:rsidRPr="0027727F">
        <w:rPr>
          <w:rFonts w:cs="B Badr" w:hint="cs"/>
          <w:color w:val="965AA0"/>
          <w:sz w:val="26"/>
          <w:szCs w:val="26"/>
          <w:rtl/>
        </w:rPr>
        <w:t xml:space="preserve"> «4»</w:t>
      </w:r>
      <w:r w:rsidRPr="0027727F">
        <w:rPr>
          <w:rFonts w:cs="B Badr" w:hint="cs"/>
          <w:color w:val="242887"/>
          <w:sz w:val="26"/>
          <w:szCs w:val="26"/>
          <w:rtl/>
        </w:rPr>
        <w:t xml:space="preserve"> فَادْعُ لِي هِنْدَ بْنَ الْحَجَّاجِ، وَ قُلْ لَهُ أَبُو الْحَسَنِ يَأْمُرُكَ بِالْمَصِيرِ إِلَيْهِ! فَإِنَّهُ سَيَنْتَهِرُكَ وَ يَصِيحُ عَلَيْكَ فَإِذَا فَعَلَ ذَلِكَ: فَقُلْ أَنَا قَدْ قُلْتُ لَكَ وَ أَبْلَغْتُ رِسَالَتَهُ فَإِنْ شِئْتَ فَافْعَلْ وَ إِنْ شِئْتَ فَلَا تَفْعَلْ، وَ اتْرُكْهُ وَ انْصَرِفْ! قَالَ، فَفَعَلْتُ مَا أَمَرَنِي وَ أَقْفَلْتُ الْأَبْوَابَ كَمَا كُنْتُ أَفْعَلُ، وَ أَقْعَدْتُ امْرَأَتِي عَلَى الْبَابِ، وَ قُلْتُ لَهَا لَا تَبْرَحِي حَتَّى آتِيَكَ، وَ قَصَدْتُ إِلَى سِجْنِ الْمُقَنْطَرَةِ فَدَخَلْتُ عَلَى‏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الخلسى-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هودا-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البحار (ج 11) نقل الرواية كما في المتن عن المناقب، و قال في بيان هذه الجملة: اي بحديث كل من يأتيك او بحديث من يأتي ذكره و هو الكاظم (ع) اقول: و لم ار الحديث في المناقب في الباب المربوط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اغلب النسخ: القنطرة.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هِنْدِ بْنِ الْحَجَّاجِ فَقُلْتُ لَهُ أَبُو الْحَسَنِ يَأْمُرُكَ بِالْمَصِيرِ إِلَيْهِ! قَالَ فَصَاحَ عَلِيٌّ وَ انْتَهَرَنِي، فَقُلْتُ لَهُ أَنَا قَدْ أَبْلَغْتُكَ وَ قُلْتُ لَكَ فَإِنْ شِئْتَ فَافْعَلْ وَ إِنْ شِئْتَ فَلَا تَفْعَلْ، وَ انْصَرَفْتُ وَ تَرَكْتُهُ، وَ جِئْتُ إِلَى أَبِي الْحَسَنِ (ع) فَوَجَدْتُ امْرَأَتِي قَاعِدَةً عَلَى الْبَابِ وَ الْأَبْوَابُ مُقَفَّلَةٌ، فَلَمْ أَزَلْ أَفْتَحُ وَاحِداً وَاحِداً مِنْهَا، حَتَّى وَصَلْتُ إِلَيْهِ فَوَجَدْتُهُ وَ أَعْلَمْتُهُ الْخَبَرَ، قَالَ: نَعَمْ قَدْ جَاءَنِي، وَ انْصَرَفْتُ فَخَرَجْتُ إِلَى امْرَأَتِي، فَقُلْتُ لَهَا جَاءَ أَحَدٌ بَعْدِي فَدَخَلَ هَذَا الْبَابَ فَقَالَتْ: لَا وَ اللَّهِ مَا فَارَقْتُ الْبَابَ وَ لَا فَتَحْتُ الْأَقْفَالَ حَتَّى جِئْتُ.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وَ رَوَانِي عَلِيُّ بْنُ مُحَمَّدِ بْنِ الْحَسَنِ الْأَنْبَارِيُّ أَخُو صَنْدَلٍ، قَالَ، بَلَغَنِي مِنْ جِهَةِ أُخْرَى أَنَّهُ لَمَّا صَارَ إِلَيْهِ هِنْدُ بْنُ الْحَجَّاجِ، قَالَ لَهُ الْعَبْدُ الصَّالِحُ (ع) عِنْدَ انْصِرَافِهِ: إِنْ شِئْتَ رَجَعْتَ إِلَى مَوْضِعِكَ وَ لَكَ الْجَنَّةُ وَ إِنْ شِئْتَ انْصَرَفْتَ إِلَى مَنْزِلِكَ! فَقَالَ أَرْجِعُ إِلَى مَوْضِعِي إِلَى السِّجْنِ-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وَ حَدَّثَنِي عَلِيُّ بْنُ مُحَمَّدِ بْنِ صَالِحٍ الصَّيْمَرِيُّ، أَنَّ هِنْدَ بْنَ الْحَجَّاجِ رَضِيَ اللَّهُ عَنْهُ كَانَ مِنْ أَهْلِ الصَّيْمَرَةِ وَ أَنَّ قَصْرَهُ لَبَيِّنٌ‏</w:t>
      </w:r>
      <w:r w:rsidRPr="0027727F">
        <w:rPr>
          <w:rFonts w:cs="B Badr" w:hint="cs"/>
          <w:color w:val="965AA0"/>
          <w:sz w:val="26"/>
          <w:szCs w:val="26"/>
          <w:rtl/>
        </w:rPr>
        <w:t xml:space="preserve"> «1»</w:t>
      </w:r>
      <w:r w:rsidRPr="0027727F">
        <w:rPr>
          <w:rFonts w:cs="B Badr" w:hint="cs"/>
          <w:color w:val="242887"/>
          <w:sz w:val="26"/>
          <w:szCs w:val="26"/>
          <w:rtl/>
        </w:rPr>
        <w:t>،</w:t>
      </w:r>
      <w:r w:rsidRPr="0027727F">
        <w:rPr>
          <w:rFonts w:cs="B Badr" w:hint="cs"/>
          <w:color w:val="780000"/>
          <w:sz w:val="26"/>
          <w:szCs w:val="26"/>
          <w:rtl/>
        </w:rPr>
        <w:t xml:space="preserve"> قَالَ أَبُو عَمْرٍو: هَذَا الْخَبَرُ مِنْ جِهَةِ أَبِي الْحَسَنِ مُحَمَّدِ بْنِ الْحُسَيْنِ‏</w:t>
      </w:r>
      <w:r w:rsidRPr="0027727F">
        <w:rPr>
          <w:rFonts w:cs="B Badr" w:hint="cs"/>
          <w:color w:val="965AA0"/>
          <w:sz w:val="26"/>
          <w:szCs w:val="26"/>
          <w:rtl/>
        </w:rPr>
        <w:t xml:space="preserve"> «2»</w:t>
      </w:r>
      <w:r w:rsidRPr="0027727F">
        <w:rPr>
          <w:rFonts w:cs="B Badr" w:hint="cs"/>
          <w:color w:val="780000"/>
          <w:sz w:val="26"/>
          <w:szCs w:val="26"/>
          <w:rtl/>
        </w:rPr>
        <w:t xml:space="preserve"> بْنِ أَحْمَدَ الْفَارِسِيِّ يَقُولُ حَدَّثَنِي أَبُو الْقَاسِمِ الْحُلَيْسِيُ‏</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صَفْوَانَ بْنِ مِهْرَانَ الْجَمَّالِ‏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828</w:t>
      </w:r>
      <w:r w:rsidRPr="0027727F">
        <w:rPr>
          <w:rFonts w:cs="B Badr" w:hint="cs"/>
          <w:color w:val="780000"/>
          <w:sz w:val="26"/>
          <w:szCs w:val="26"/>
          <w:rtl/>
        </w:rPr>
        <w:t xml:space="preserve"> حَمْدَوَيْهِ، قَالَ حَدَّثَنِي مُحَمَّدُ بْنُ إِسْمَاعِيلَ الرَّازِيُّ، قَالَ حَدَّثَنِي‏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ج: لمبين.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النسختين و الترتيب: محمّد بن بحر.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441</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الْحَسَنُ بْنُ عَلِيِّ بْنِ فَضَّالٍ، قَالَ حَدَّثَنِي صَفْوَانَ بْنُ مِهْرَانَ الْجَمَّالُ، قَالَ‏</w:t>
      </w:r>
      <w:r w:rsidRPr="0027727F">
        <w:rPr>
          <w:rFonts w:cs="B Badr" w:hint="cs"/>
          <w:color w:val="242887"/>
          <w:sz w:val="26"/>
          <w:szCs w:val="26"/>
          <w:rtl/>
        </w:rPr>
        <w:t>، دَخَلْتُ عَلَى أَبِي الْحَسَنِ الْأَوَّلِ (ع) فَقَالَ لِي: يَا صَفْوَانُ كُلُّ شَيْ‏ءٍ مِنْكَ حَسَنٌ جَمِيلٌ مَا خَلَا شَيْئاً وَاحِداً! قُلْتُ جُعِلْتُ فِدَاكَ أَيُّ شَيْ‏ءٍ قَالَ إِكْرَاؤُكَ جِمَالَكَ مِنْ هَذَا الرَّجُلِ يَعْنِي هَارُونَ قُلْتُ: وَ اللَّهِ مَا أَكْرَيْتُهُ أَشَراً وَ لَا بَطَراً وَ لَا لِصَيْدٍ وَ لَا لِلَّهْوِ، وَ لَكِنِّي أُكْرِيهِ لِهَذَا الطَّرِيقِ يَعْنِي طَرِيقَ مَكَّةَ، وَ لَا أَتَوَلَّاهُ بِنَفْسِي وَ لَكِنْ أَنْصِبُ مَعَهُ غِلْمَانِي، فَقَالَ لِي: يَا صَفْوَانُ أَ يَقَعُ كِرَاؤُكَ عَلَيْهِمْ قُلْتُ: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نَعَمْ جُعِلْتُ فِدَاكَ، قَالَ: فَقَالَ لِي: أَ تُحِبُّ بَقَاءَهُمْ حَتَّى يَخْرُجَ‏</w:t>
      </w:r>
      <w:r w:rsidRPr="0027727F">
        <w:rPr>
          <w:rFonts w:cs="B Badr" w:hint="cs"/>
          <w:color w:val="965AA0"/>
          <w:sz w:val="26"/>
          <w:szCs w:val="26"/>
          <w:rtl/>
        </w:rPr>
        <w:t xml:space="preserve"> «1»</w:t>
      </w:r>
      <w:r w:rsidRPr="0027727F">
        <w:rPr>
          <w:rFonts w:cs="B Badr" w:hint="cs"/>
          <w:color w:val="242887"/>
          <w:sz w:val="26"/>
          <w:szCs w:val="26"/>
          <w:rtl/>
        </w:rPr>
        <w:t xml:space="preserve"> كِرَاؤُكَ قُلْتُ نَعَمْ، قَالَ: فَمَنْ أَحَبَّ بَقَاءَهُمْ فَهُوَ مِنْهُمْ وَ مَنْ كَانَ مِنْهُمْ كَانَ وَرَدَ النَّارَ، قَالَ صَفْوَانُ فَذَهَبْتُ وَ بِعْتُ جِمَالِي عَنْ آخِرِهَا، فَبَلَغَ ذَلِكَ إِلَى هَارُونَ، فَدَعَانِي فَقَالَ لِي يَا صَفْوَانُ بَلَغَنِي أَنَّكَ بِعْتَ جِمَالَكَ قُلْتُ: نَعَمْ، فَقَالَ: لِمَ قُلْتُ: أَنَا شَيْخٌ كَبِيرٌ وَ أَنَّ الْغِلْمَانَ لَا يَفُونَ بِالْأَعْمَالِ، فَقَالَ: هَيْهَاتَ أَيْهَاتَ إِنِّي لَأَعْلَمُ مَنْ أَشَارَ عَلَيْكَ بِهَذَا أَشَارَ عَلَيْكَ بِهَذَا مُوسَى بْنُ جَعْفَرٍ، قُلْتُ: مَا لِي وَ لِمُوسَى بْنِ جَعْفَرٍ! فَقَالَ: دَعْ هَذَا عَنْكَ فَوَ اللَّهِ لَوْ لَا حُسْنُ صُحْبَتِكَ لَقَتَلْتُكَ.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عَلِيٍّ عَبْدِ الرَّحْمَنِ بْنِ حَجَّاجٍ‏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829</w:t>
      </w:r>
      <w:r w:rsidRPr="0027727F">
        <w:rPr>
          <w:rFonts w:cs="B Badr" w:hint="cs"/>
          <w:color w:val="780000"/>
          <w:sz w:val="26"/>
          <w:szCs w:val="26"/>
          <w:rtl/>
        </w:rPr>
        <w:t xml:space="preserve"> حَمْدَوَيْهِ بْنُ نُصَيْرٍ، قَالَ حَدَّثَنِي مُحَمَّدُ بْنُ الْحُسَيْنِ، عَنْ عُثْمَانَ بْنِ عُدَسَ، عَنْ حَسَنِ‏</w:t>
      </w:r>
      <w:r w:rsidRPr="0027727F">
        <w:rPr>
          <w:rFonts w:cs="B Badr" w:hint="cs"/>
          <w:color w:val="965AA0"/>
          <w:sz w:val="26"/>
          <w:szCs w:val="26"/>
          <w:rtl/>
        </w:rPr>
        <w:t xml:space="preserve"> «2»</w:t>
      </w:r>
      <w:r w:rsidRPr="0027727F">
        <w:rPr>
          <w:rFonts w:cs="B Badr" w:hint="cs"/>
          <w:color w:val="780000"/>
          <w:sz w:val="26"/>
          <w:szCs w:val="26"/>
          <w:rtl/>
        </w:rPr>
        <w:t xml:space="preserve"> بْنِ نَاجِيَةَ، قَالَ‏</w:t>
      </w:r>
      <w:r w:rsidRPr="0027727F">
        <w:rPr>
          <w:rFonts w:cs="B Badr" w:hint="cs"/>
          <w:color w:val="242887"/>
          <w:sz w:val="26"/>
          <w:szCs w:val="26"/>
          <w:rtl/>
        </w:rPr>
        <w:t>، سَمِعْتُ أَبَا الْحَسَنِ (ع) وَ ذَكَرَ عَبْدَ الرَّحْمَنِ بْنَ حَجَّاجٍ،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تخرج-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النسختين: كذلك، و في نسخ اخر: عثمان بن عبديس عن حسين ابن ناجية، و في بعض النسخ: عثمان بن عبدوس.</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فَقَالَ: إِنَّهُ لَثَقِيلٌ عَلَى الْفُؤَادِ.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830</w:t>
      </w:r>
      <w:r w:rsidRPr="0027727F">
        <w:rPr>
          <w:rFonts w:cs="B Badr" w:hint="cs"/>
          <w:color w:val="780000"/>
          <w:sz w:val="26"/>
          <w:szCs w:val="26"/>
          <w:rtl/>
        </w:rPr>
        <w:t xml:space="preserve"> أَبُو الْقَاسِمِ نَصْرُ بْنُ الصَّبَّاحِ، قَالَ‏</w:t>
      </w:r>
      <w:r w:rsidRPr="0027727F">
        <w:rPr>
          <w:rFonts w:cs="B Badr" w:hint="cs"/>
          <w:color w:val="242887"/>
          <w:sz w:val="26"/>
          <w:szCs w:val="26"/>
          <w:rtl/>
        </w:rPr>
        <w:t>: عَبْدُ الرَّحْمَنِ بْنُ الْحَجَّاجِ شَهِدَ لَهُ أَبُو الْحَسَنِ (ع) بِالْجَنَّةِ وَ كَانَ أَبُو عَبْدِ اللَّهِ (ع) يَقُولُ لِعَبْدِ الرَّحْمَنِ: يَا عَبْدَ الرَّحْمَنِ كَلِّمْ أَهْلَ الْمَدِينَةِ فَإِنِّي أُحِبُّ أَنْ يُرَى فِي رِجَالِ الشِّيعَةِ مِثْلُكَ.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شُعَيْبٍ الْعَقَرْقُوفِيِ‏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831</w:t>
      </w:r>
      <w:r w:rsidRPr="0027727F">
        <w:rPr>
          <w:rFonts w:cs="B Badr" w:hint="cs"/>
          <w:color w:val="780000"/>
          <w:sz w:val="26"/>
          <w:szCs w:val="26"/>
          <w:rtl/>
        </w:rPr>
        <w:t xml:space="preserve"> وَجَدْتُ بِخَطِّ جِبْرِيلَ بْنِ أَحْمَدَ، حَدَّثَنِي مُحَمَّدُ بْنُ عَبْدِ اللَّهِ بْنِ مِهْرَانَ، عَنْ مُحَمَّدِ بْنِ عَلِيٍّ، عَنِ الْحَسَنِ بْنِ عَلِيِّ بْنِ أَبِي حَمْزَةَ، عَنْ أَبِيهِ، قَالَ، أَخْبَرَنِي شُعَيْبٌ الْعَقَرْقُوفِيُّ قَالَ‏</w:t>
      </w:r>
      <w:r w:rsidRPr="0027727F">
        <w:rPr>
          <w:rFonts w:cs="B Badr" w:hint="cs"/>
          <w:color w:val="242887"/>
          <w:sz w:val="26"/>
          <w:szCs w:val="26"/>
          <w:rtl/>
        </w:rPr>
        <w:t>، قَالَ لِي أَبُو الْحَسَنِ (ع) مُبْتَدِئاً مِنْ غَيْرِ أَنْ أَسْأَلَهُ عَنْ شَيْ‏ءٍ: يَا شُعَيْبُ يَلْقَاكَ غَداً رَجُلٌ مِنْ أَهْلِ الْمَغْرِبِ يَسْأَلُكَ عَنِّي، فَقُلْ هُوَ وَ اللَّهِ الْإِمَامُ الَّذِي قَالَ لَنَا أَبُو عَبْدِ اللَّهِ (ع)، فَإِذَا سَأَلَكَ عَنِ الْحَلَالِ وَ الْحَرَامِ فَأَجِبْهُ مِنِّي! فَقُلْتُ جُعِلْتُ فِدَاكَ فَمَا عَلَامَتُهُ فَقَالَ: رَجُلٌ طَوِيلٌ جَسِيمٌ يُقَالُ لَهُ يَعْقُوبُ، فَإِذَا أَتَاكَ فَلَا عَلَيْكَ أَنْ تُجِيبَهُ عَنْ جَمِيعِ مَا سَأَلَكَ فَإِنَّهُ وَاجِدُ</w:t>
      </w:r>
      <w:r w:rsidRPr="0027727F">
        <w:rPr>
          <w:rFonts w:cs="B Badr" w:hint="cs"/>
          <w:color w:val="965AA0"/>
          <w:sz w:val="26"/>
          <w:szCs w:val="26"/>
          <w:rtl/>
        </w:rPr>
        <w:t xml:space="preserve"> «1»</w:t>
      </w:r>
      <w:r w:rsidRPr="0027727F">
        <w:rPr>
          <w:rFonts w:cs="B Badr" w:hint="cs"/>
          <w:color w:val="242887"/>
          <w:sz w:val="26"/>
          <w:szCs w:val="26"/>
          <w:rtl/>
        </w:rPr>
        <w:t xml:space="preserve"> قَوْمِهِ، وَ إِنْ أَحَبَّ أَنْ تُدْخِلَهُ إِلَيَّ فَأَدْخِلْهُ! قَالَ، فَوَ اللَّهِ إِنِّي لَفِي طَوَافِي إِذْ أَقْبَلَ إِلَيَّ رَجُلٌ طَوِيلٌ مِنْ أَجْسَمِ مَا يَكُونُ مِنَ الرِّجَالِ، فَقَالَ لِي أُرِيدُ أَنْ أَسْأَلَكَ عَنْ صَاحِبِكَ فَقُلْتُ عَنْ أَيِّ صَاحِبٍ قَالَ عَنْ فُلَانِ بْنِ فُلَانٍ، فَقُلْتُ مَا اسْمُكَ فَقَالَ يَعْقُوبُ، فَقُلْتُ وَ مِنْ أَيْنَ أَنْتَ فَقَالَ رَجُلٌ مِنْ أَهْلِ الْمَغْرِبِ قُلْتُ فَمِنْ أَيْنَ عَرَفْتَنِي قَالَ أَتَانِي آتٍ فِي مَنَامِي: الْقَ شُعَيْباً فَسَلْهُ عَنْ جَمِيعِ مَا تَحْتَاجُ إِلَيْهِ! فَسَأَلْتُ عَنْكَ فَدُلِلْتُ عَلَيْكَ، فَقُلْتُ أَجْلِسُ فِي هَذَا الْمَوْضِعِ حَتَّى أَفْرُغَ‏</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اغلب النسخ: واحد.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مِنْ طَوَافِي وَ آتِيكَ إِنْ شَاءَ اللَّهُ، فَطُفْتُ ثُمَّ أَتَيْتُهُ فَكَلَّمْتُ رَجُلًا عَاقِلًا، ثُمَّ طَلَبَ إِلَيَّ أَنْ أُدْخِلَهُ عَلَى أَبِي الْحَسَنِ (ع)، فَأَخَذْتُ بِيَدِهِ فَاسْتَأْذَنْتُ عَلَى أَبِي الْحَسَنِ (ع)، فَأَذِنَ لِي، فَلَمَّا رَءَاهُ أَبُو الْحَسَنِ (ع) قَالَ لَهُ: يَا يَعْقُوبُ قَدِمْتَ أَمْسِ وَ وَقَعَ بَيْنَكَ وَ بَيْنَ أَخِيكَ شَرٌّ فِي مَوْضِعِ كَذَا وَ كَذَا، حَتَّى شَتَمَ بَعْضُكُمْ بَعْضاً، وَ لَيْسَ هَذَا دِينِي‏</w:t>
      </w:r>
      <w:r w:rsidRPr="0027727F">
        <w:rPr>
          <w:rFonts w:cs="B Badr" w:hint="cs"/>
          <w:color w:val="965AA0"/>
          <w:sz w:val="26"/>
          <w:szCs w:val="26"/>
          <w:rtl/>
        </w:rPr>
        <w:t xml:space="preserve"> «1»</w:t>
      </w:r>
      <w:r w:rsidRPr="0027727F">
        <w:rPr>
          <w:rFonts w:cs="B Badr" w:hint="cs"/>
          <w:color w:val="242887"/>
          <w:sz w:val="26"/>
          <w:szCs w:val="26"/>
          <w:rtl/>
        </w:rPr>
        <w:t xml:space="preserve"> وَ لَا دَيْنَ آبَائِي، وَ لَا نَأْمُرُ بِهَذَا أَحَداً مِنَ النَّاسِ، فَاتَّقِ اللَّهَ وَحْدَهُ لَا شَرِيكَ لَهُ، فَإِنَّكُمَا سَتَفْتَرِقَانِ بِمَوْتٍ: أَمَا إِنَّ أَخَاكَ سَيَمُوتُ فِي سَفَرِهِ قَبْلَ أَنْ يَصِلَ إِلَى أَهْلِهِ، وَ سَتَنْدَمُ أَنْتَ عَلَى مَا كَانَ مِنْكَ، وَ ذَلِكَ أَنَّكُمَا تَقَاطَعْتُمَا فَبُتِرَ</w:t>
      </w:r>
      <w:r w:rsidRPr="0027727F">
        <w:rPr>
          <w:rFonts w:cs="B Badr" w:hint="cs"/>
          <w:color w:val="965AA0"/>
          <w:sz w:val="26"/>
          <w:szCs w:val="26"/>
          <w:rtl/>
        </w:rPr>
        <w:t xml:space="preserve"> «2»</w:t>
      </w:r>
      <w:r w:rsidRPr="0027727F">
        <w:rPr>
          <w:rFonts w:cs="B Badr" w:hint="cs"/>
          <w:color w:val="242887"/>
          <w:sz w:val="26"/>
          <w:szCs w:val="26"/>
          <w:rtl/>
        </w:rPr>
        <w:t xml:space="preserve"> أَعْمَارُكُمَا، فَقَالَ لَهُ الرَّجُلُ: فَأَنَا جُعِلْتُ فِدَاكَ مَتَى أَجَلِي فَقَالَ أَمَا إِنَّ أَجَلَكَ قَدْ حَضَرَ حَتَّى وَصَلْتَ عَمَّتَكَ بِمَا وَصَلْتَهَا بِهِ فِي مَنْزِلِ كَذَا وَ كَذَا، فَزِيدَ فِي أَجَلِكَ عِشْرُونَ، قَالَ، فَأَخْبَرَنِي الرَّجُلُ وَ لَقِيتُهُ حَاجّاً: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إِنَّ أَخَاهُ لَمْ يُقْبِلْ إِلَى أَهْلِهِ حَتَّى دَفَنَهُ‏</w:t>
      </w:r>
      <w:r w:rsidRPr="0027727F">
        <w:rPr>
          <w:rFonts w:cs="B Badr" w:hint="cs"/>
          <w:color w:val="965AA0"/>
          <w:sz w:val="26"/>
          <w:szCs w:val="26"/>
          <w:rtl/>
        </w:rPr>
        <w:t xml:space="preserve"> «3»</w:t>
      </w:r>
      <w:r w:rsidRPr="0027727F">
        <w:rPr>
          <w:rFonts w:cs="B Badr" w:hint="cs"/>
          <w:color w:val="242887"/>
          <w:sz w:val="26"/>
          <w:szCs w:val="26"/>
          <w:rtl/>
        </w:rPr>
        <w:t xml:space="preserve"> فِي الطَّرِيقِ.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مُحَمَّدُ بْنُ عَبْدِ اللَّهِ بْنِ مِهْرَانَ غَالٍ، وَ الْحَسَنُ بْنُ عَلِيِّ بْنِ أَبِي حَمْزَةَ كَذَّابٌ غَالٍ، قَالَ وَ لَمْ أَسْمَعْ فِي شُعَيْبٍ إِلَّا خَيْراً وَ أَوْلِيَاؤُهُ أَعْلَمُ بِهَذِهِ الرِّوَايَةِ.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أَبِي حَمْزَةَ الْبَطَائِنِيِ‏</w:t>
      </w:r>
      <w:r w:rsidRPr="0027727F">
        <w:rPr>
          <w:rFonts w:cs="B Badr" w:hint="cs"/>
          <w:color w:val="965AA0"/>
          <w:sz w:val="26"/>
          <w:szCs w:val="26"/>
          <w:rtl/>
        </w:rPr>
        <w:t xml:space="preserve"> «4»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832</w:t>
      </w:r>
      <w:r w:rsidRPr="0027727F">
        <w:rPr>
          <w:rFonts w:cs="B Badr" w:hint="cs"/>
          <w:color w:val="780000"/>
          <w:sz w:val="26"/>
          <w:szCs w:val="26"/>
          <w:rtl/>
        </w:rPr>
        <w:t xml:space="preserve"> قَالَ مُحَمَّدُ بْنُ مَسْعُودٍ، حَدَّثَنِي حَمْدَانُ بْنُ أَحْمَدَ الْقَلَانِسِيُّ،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النسختين: و لا دينى. و في ج و ه: و ليس هذا لا دينى.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فبتر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دفن-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سبق في 754 و ما بعده ما يتعلق بالبطاينى فراجع.</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حَدَّثَنِي مُعَاوِيَةُ بْنُ حُكَيْمٍ، قَالَ حَدَّثَنِي أَبُو دَاوُدَ الْمُسْتَرِقُّ، عَنْ عُتَيْبَةَ بَيَّاعِ الْقَصَبِ، عَنْ عَلِيِّ بْنِ أَبِي حَمْزَةَ الْبَطَائِنِيِّ، عَنْ أَبِي الْحَسَنِ الْأَوَّلِ (ع) قَالَ‏</w:t>
      </w:r>
      <w:r w:rsidRPr="0027727F">
        <w:rPr>
          <w:rFonts w:cs="B Badr" w:hint="cs"/>
          <w:color w:val="242887"/>
          <w:sz w:val="26"/>
          <w:szCs w:val="26"/>
          <w:rtl/>
        </w:rPr>
        <w:t>، قَالَ لِي يَا عَلِيُّ أَنْتَ وَ أَصْحَابُكَ أَشْبَاهُ الْحَمِيرِ.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833</w:t>
      </w:r>
      <w:r w:rsidRPr="0027727F">
        <w:rPr>
          <w:rFonts w:cs="B Badr" w:hint="cs"/>
          <w:color w:val="780000"/>
          <w:sz w:val="26"/>
          <w:szCs w:val="26"/>
          <w:rtl/>
        </w:rPr>
        <w:t xml:space="preserve"> مُحَمَّدُ بْنُ الْحَسَنِ‏</w:t>
      </w:r>
      <w:r w:rsidRPr="0027727F">
        <w:rPr>
          <w:rFonts w:cs="B Badr" w:hint="cs"/>
          <w:color w:val="965AA0"/>
          <w:sz w:val="26"/>
          <w:szCs w:val="26"/>
          <w:rtl/>
        </w:rPr>
        <w:t xml:space="preserve"> «1»</w:t>
      </w:r>
      <w:r w:rsidRPr="0027727F">
        <w:rPr>
          <w:rFonts w:cs="B Badr" w:hint="cs"/>
          <w:color w:val="780000"/>
          <w:sz w:val="26"/>
          <w:szCs w:val="26"/>
          <w:rtl/>
        </w:rPr>
        <w:t>، قَالَ حَدَّثَنِي أَبُو عَلِيٍّ الْفَارِسِيُّ، عَنْ مُحَمَّدِ بْنِ عِيسَى، عَنْ يُونُسَ بْنِ عَبْدِ الرَّحْمَنِ، قَالَ‏</w:t>
      </w:r>
      <w:r w:rsidRPr="0027727F">
        <w:rPr>
          <w:rFonts w:cs="B Badr" w:hint="cs"/>
          <w:color w:val="242887"/>
          <w:sz w:val="26"/>
          <w:szCs w:val="26"/>
          <w:rtl/>
        </w:rPr>
        <w:t>، دَخَلْتُ عَلَى الرِّضَا (ع) فَقَالَ لِي: مَاتَ عَلِيُّ بْنُ أَبِي حَمْزَةَ، قُلْتُ نَعَمْ، قَالَ: قَدْ دَخَلَ النَّارَ، قَالَ، فَفَزِعْتُ مِنْ ذَلِكَ،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أَمَا إِنَّهُ سُئِلَ عَنِ الْإِمَامِ بَعْدَ مُوسَى أَبِي، فَقَالَ لَا أَعْرِفُ إِمَاماً بَعْدَهُ، فَقِيلَ لَا! فَضُرِبَ فِي قَبْرِهِ ضَرْبَةً اشْتَعَلَ قَبْرُهُ نَاراً.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834</w:t>
      </w:r>
      <w:r w:rsidRPr="0027727F">
        <w:rPr>
          <w:rFonts w:cs="B Badr" w:hint="cs"/>
          <w:color w:val="780000"/>
          <w:sz w:val="26"/>
          <w:szCs w:val="26"/>
          <w:rtl/>
        </w:rPr>
        <w:t xml:space="preserve"> مُحَمَّدُ بْنُ مَسْعُودٍ، قَالَ حَدَّثَنِي عَلِيُّ بْنُ الْحَسَنِ، قَالَ‏</w:t>
      </w:r>
      <w:r w:rsidRPr="0027727F">
        <w:rPr>
          <w:rFonts w:cs="B Badr" w:hint="cs"/>
          <w:color w:val="242887"/>
          <w:sz w:val="26"/>
          <w:szCs w:val="26"/>
          <w:rtl/>
        </w:rPr>
        <w:t>: عَلِيُّ بْنُ أَبِي حَمْزَةَ كَذَّابٌ مُتَّهَمٌ. قَالَ رَوَى أَصْحَابُنَا أَنَّ الرِّضَا (ع) قَالَ بَعْدَ مَوْتِهِ: أُقْعِدَ عَلِيُّ بْنُ أَبِي حَمْزَةَ فِي قَبْرِهِ، فَسُئِلَ عَنِ الْأَئِمَّةِ، فَأَخْبَرَ بِأَسْمَائِهِمْ حَتَّى انْتَهَى إِلَيَّ فَسُئِلَ فَوَقَفَ، فَضُرِبَ عَلَى رَأْسِهِ ضَرْبَةً امْتَلَأَ قَبْرُهُ نَاراً.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835</w:t>
      </w:r>
      <w:r w:rsidRPr="0027727F">
        <w:rPr>
          <w:rFonts w:cs="B Badr" w:hint="cs"/>
          <w:color w:val="780000"/>
          <w:sz w:val="26"/>
          <w:szCs w:val="26"/>
          <w:rtl/>
        </w:rPr>
        <w:t xml:space="preserve"> حَدَّثَنِي مُحَمَّدُ بْنُ مَسْعُودٍ، قَالَ حَدَّثَنِي أَبُو الْحَسَنِ‏</w:t>
      </w:r>
      <w:r w:rsidRPr="0027727F">
        <w:rPr>
          <w:rFonts w:cs="B Badr" w:hint="cs"/>
          <w:color w:val="965AA0"/>
          <w:sz w:val="26"/>
          <w:szCs w:val="26"/>
          <w:rtl/>
        </w:rPr>
        <w:t xml:space="preserve"> «2»</w:t>
      </w:r>
      <w:r w:rsidRPr="0027727F">
        <w:rPr>
          <w:rFonts w:cs="B Badr" w:hint="cs"/>
          <w:color w:val="780000"/>
          <w:sz w:val="26"/>
          <w:szCs w:val="26"/>
          <w:rtl/>
        </w:rPr>
        <w:t>، قَالَ حَدَّثَنِي أَبُو دَاوُدَ الْمُسْتَرِقُّ، عَنْ عَلِيِّ بْنِ أَبِي حَمْزَةَ، قَالَ، قَالَ أَبُو الْحَسَنِ مُوسَى (ع)</w:t>
      </w:r>
      <w:r w:rsidRPr="0027727F">
        <w:rPr>
          <w:rFonts w:cs="B Badr" w:hint="cs"/>
          <w:color w:val="242887"/>
          <w:sz w:val="26"/>
          <w:szCs w:val="26"/>
          <w:rtl/>
        </w:rPr>
        <w:t xml:space="preserve"> يَا عَلِيُّ أَنْتَ وَ أَصْحَابُكَ أَشْبَاهُ الْحَمِيرِ.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836</w:t>
      </w:r>
      <w:r w:rsidRPr="0027727F">
        <w:rPr>
          <w:rFonts w:cs="B Badr" w:hint="cs"/>
          <w:color w:val="780000"/>
          <w:sz w:val="26"/>
          <w:szCs w:val="26"/>
          <w:rtl/>
        </w:rPr>
        <w:t xml:space="preserve"> حَدَّثَنَا حَمْدَوَيْهِ، قَالَ، حَدَّثَنِي الْحَسَنُ بْنُ مُوسَى، عَنْ أَبِي دَاوُدَ، قَالَ‏</w:t>
      </w:r>
      <w:r w:rsidRPr="0027727F">
        <w:rPr>
          <w:rFonts w:cs="B Badr" w:hint="cs"/>
          <w:color w:val="242887"/>
          <w:sz w:val="26"/>
          <w:szCs w:val="26"/>
          <w:rtl/>
        </w:rPr>
        <w:t>، كُنْتُ أَنَا وَ عُيَيْنَةُ</w:t>
      </w:r>
      <w:r w:rsidRPr="0027727F">
        <w:rPr>
          <w:rFonts w:cs="B Badr" w:hint="cs"/>
          <w:color w:val="965AA0"/>
          <w:sz w:val="26"/>
          <w:szCs w:val="26"/>
          <w:rtl/>
        </w:rPr>
        <w:t xml:space="preserve"> «3»</w:t>
      </w:r>
      <w:r w:rsidRPr="0027727F">
        <w:rPr>
          <w:rFonts w:cs="B Badr" w:hint="cs"/>
          <w:color w:val="242887"/>
          <w:sz w:val="26"/>
          <w:szCs w:val="26"/>
          <w:rtl/>
        </w:rPr>
        <w:t xml:space="preserve"> بَيَّاعُ الْقَصَبِ، عِنْدَ عَلِيِّ بْنِ أَبِي حَمْزَةَ، قَالَ، فَسَمِعْتُهُ يَقُولُ،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محمّد بن الحسين-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هو عليّ بن الحسن بن فضال.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عتيبة-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لِي أَبُو الْحَسَنِ مُوسَى (ع) إِنَّمَا أَنْتَ يَا عَلِيُّ وَ أَصْحَابُكَ أَشْبَاهُ الْحَمِيرِ. قَالَ، فَقَالَ عُيَيْنَةُ أَ سَمِعْتَ قَالَ، قُلْتُ إِي وَ اللَّهِ، قَالَ، فَقَالَ لَقَدْ سَمِعْتُ وَ اللَّهِ لَا أَنْقُلُ قَدَمَيَّ إِلَيْهِ مَا حَيِيتُ.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837</w:t>
      </w:r>
      <w:r w:rsidRPr="0027727F">
        <w:rPr>
          <w:rFonts w:cs="B Badr" w:hint="cs"/>
          <w:color w:val="780000"/>
          <w:sz w:val="26"/>
          <w:szCs w:val="26"/>
          <w:rtl/>
        </w:rPr>
        <w:t xml:space="preserve"> قَالَ حَدَّثَنِي حَمْدَوَيْهِ، قَالَ، قَالَ حَدَّثَنِي الْحَسَنُ بْنُ مُوسَى، عَنْ دَاوُدَ بْنِ مُحَمَّدٍ، عَنْ أَحْمَدَ بْنِ مُحَمَّدٍ، قَالَ‏</w:t>
      </w:r>
      <w:r w:rsidRPr="0027727F">
        <w:rPr>
          <w:rFonts w:cs="B Badr" w:hint="cs"/>
          <w:color w:val="242887"/>
          <w:sz w:val="26"/>
          <w:szCs w:val="26"/>
          <w:rtl/>
        </w:rPr>
        <w:t>، وَقَفَ عَلَيَّ أَبُو الْحَسَنِ (ع) فِي بَنِي زُرَيْقٍ، فَقَالَ لِي وَ هُوَ رَافِعٌ صَوْتَهُ: يَا أَحْمَدُ! قُلْتُ لَبَّيْكَ، قَالَ: إِنَّهُ لَمَّا قُبِضَ رَسُولُ اللَّهِ (ص) جَهَدَ النَّاسُ فِي إِطْفَاءِ نُورِ اللَّهِ! فَأَبَى‏</w:t>
      </w:r>
      <w:r w:rsidRPr="0027727F">
        <w:rPr>
          <w:rFonts w:cs="B Badr" w:hint="cs"/>
          <w:color w:val="006A0F"/>
          <w:sz w:val="26"/>
          <w:szCs w:val="26"/>
          <w:rtl/>
        </w:rPr>
        <w:t xml:space="preserve"> اللَّهُ إِلَّا أَنْ يُتِمَّ نُورَهُ‏</w:t>
      </w:r>
      <w:r w:rsidRPr="0027727F">
        <w:rPr>
          <w:rFonts w:cs="B Badr" w:hint="cs"/>
          <w:color w:val="242887"/>
          <w:sz w:val="26"/>
          <w:szCs w:val="26"/>
          <w:rtl/>
        </w:rPr>
        <w:t xml:space="preserve"> بِأَمِيرِ الْمُؤْمِنِينَ (ع) فَلَمَّا تُوُفِّيَ أَبُو الْحَسَنِ (ع) جَهَدَ عَلِيُّ بْنُ أَبِي حَمْزَةَ وَ أَصْحَابُهُ فِي إِطْفَاءِ نُورِ اللَّهِ! فَأَبَى‏</w:t>
      </w:r>
      <w:r w:rsidRPr="0027727F">
        <w:rPr>
          <w:rFonts w:cs="B Badr" w:hint="cs"/>
          <w:color w:val="006A0F"/>
          <w:sz w:val="26"/>
          <w:szCs w:val="26"/>
          <w:rtl/>
        </w:rPr>
        <w:t xml:space="preserve"> اللَّهُ إِلَّا أَنْ يُتِمَّ نُورَهُ‏</w:t>
      </w:r>
      <w:r w:rsidRPr="0027727F">
        <w:rPr>
          <w:rFonts w:cs="B Badr" w:hint="cs"/>
          <w:color w:val="242887"/>
          <w:sz w:val="26"/>
          <w:szCs w:val="26"/>
          <w:rtl/>
        </w:rPr>
        <w:t>، وَ إِنَّ أَهْلَ الْحَقِّ إِذَا دَخَلَ فِيهِمْ دَاخِلٌ سُرُّوا بِهِ، وَ إِذَا خَرَجَ مِنْهُمْ خَارِجٌ لَمْ يَجْزَعُوا عَلَيْهِ، وَ ذَلِكَ أَنَّهُمْ عَلَى يَقِينٍ مِنْ أَمْرِهِمْ، وَ إِنَّ أَهْلَ الْبَاطِلِ إِذَا دَخَلَ فِيهِمْ دَاخِلٌ سُرُّوا بِهِ، وَ إِذَا خَرَجَ مِنْهُمْ خَارِجٌ جَزِعُوا عَلَيْهِ، وَ ذَلِكَ أَنَّهُمْ عَلَى شَكٍّ مِنْ أَمْرِهِمْ، إِنَّ اللَّهَ جَلَّ جَلَالُهُ يَقُولُ:</w:t>
      </w:r>
      <w:r w:rsidRPr="0027727F">
        <w:rPr>
          <w:rFonts w:cs="B Badr" w:hint="cs"/>
          <w:color w:val="006A0F"/>
          <w:sz w:val="26"/>
          <w:szCs w:val="26"/>
          <w:rtl/>
        </w:rPr>
        <w:t xml:space="preserve"> فَمُسْتَقَرٌّ وَ مُسْتَوْدَعٌ‏</w:t>
      </w:r>
      <w:r w:rsidRPr="0027727F">
        <w:rPr>
          <w:rFonts w:cs="B Badr" w:hint="cs"/>
          <w:color w:val="242887"/>
          <w:sz w:val="26"/>
          <w:szCs w:val="26"/>
          <w:rtl/>
        </w:rPr>
        <w:t>، قَالَ، ثُمَّ، قَالَ أَبُو عَبْدِ اللَّهِ (ع) الْمُسْتَقَرُّ الثَّابِتُ وَ الْمُسْتَوْدَعُ الْمُعَارُ.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838</w:t>
      </w:r>
      <w:r w:rsidRPr="0027727F">
        <w:rPr>
          <w:rFonts w:cs="B Badr" w:hint="cs"/>
          <w:color w:val="780000"/>
          <w:sz w:val="26"/>
          <w:szCs w:val="26"/>
          <w:rtl/>
        </w:rPr>
        <w:t xml:space="preserve"> وَجَدْتُ بِخَطِّ جِبْرِيلَ بْنِ أَحْمَدَ، حَدَّثَنِي مُحَمَّدُ بْنُ عَبْدِ اللَّهِ بْنِ مِهْرَانَ، عَنْ مُحَمَّدِ بْنِ عَلِيٍّ الصَّيْرَفِيِّ، عَنِ الْحَسَنِ بْنِ عَلِيِّ بْنِ أَبِي حَمْزَةَ، عَنْ أَبِيهِ، قَالَ‏</w:t>
      </w:r>
      <w:r w:rsidRPr="0027727F">
        <w:rPr>
          <w:rFonts w:cs="B Badr" w:hint="cs"/>
          <w:color w:val="242887"/>
          <w:sz w:val="26"/>
          <w:szCs w:val="26"/>
          <w:rtl/>
        </w:rPr>
        <w:t>، دَخَلْتُ الْمَدِينَةَ وَ أَنَا مَرِيضٌ شَدِيدَ الْمَرَضِ فَكَانَ أَصْحَابُنَا يَدْخُلُونَ وَ لَا أَعْقِلُ بِهِمْ وَ ذَاكَ أَنَّهُ أَصَابَنِي حُمَّى فَذَهَبَ عَقْلِي وَ أَخْبَرَنِي إِسْحَاقُ بْنُ عَمَّارٍ أَنَّهُ أَقَامَ عَلَيَّ بِالْمَدِينَةِ</w:t>
      </w:r>
      <w:r w:rsidRPr="0027727F">
        <w:rPr>
          <w:rFonts w:cs="B Badr" w:hint="cs"/>
          <w:color w:val="965AA0"/>
          <w:sz w:val="26"/>
          <w:szCs w:val="26"/>
          <w:rtl/>
        </w:rPr>
        <w:t xml:space="preserve"> «1»</w:t>
      </w:r>
      <w:r w:rsidRPr="0027727F">
        <w:rPr>
          <w:rFonts w:cs="B Badr" w:hint="cs"/>
          <w:color w:val="242887"/>
          <w:sz w:val="26"/>
          <w:szCs w:val="26"/>
          <w:rtl/>
        </w:rPr>
        <w:t xml:space="preserve"> ثَلَاثَةَ أَيَّامٍ لَا يَشُكُّ أَنَّهُ لَا يَخْرُجُ مِنْهَا حَتَّى يَدْفِنَنِي‏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اقام بالمدينة-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يُصَلِّيَ عَلَيَّ، وَ خَرَجَ إِسْحَاقُ بْنُ عَمَّارٍ، وَ أَفَقْتُ بَعْدَ مَا خَرَجَ إِسْحَاقُ، فَقُلْتُ لِأَصْحَابِي افْتَحُوا كِيسِي وَ أَخْرِجُوا مِنْهُ مِائَةَ دِينَارٍ فَاقْسِمُوهَا فِي أَصْحَابِنَا، وَ أَرْسَلَ إِلَيَّ أَبُو الْحَسَنِ (ع) بِقَدَحٍ فِيهِ مَاءٌ، فَقَالَ الرَّسُولُ يَقُولُ لَكَ أَبُو الْحَسَنِ (ع) اشْرَبْ هَذَا الْمَاءَ فَإِنَّ فِيهِ شِفَائَكَ‏</w:t>
      </w:r>
      <w:r w:rsidRPr="0027727F">
        <w:rPr>
          <w:rFonts w:cs="B Badr" w:hint="cs"/>
          <w:color w:val="965AA0"/>
          <w:sz w:val="26"/>
          <w:szCs w:val="26"/>
          <w:rtl/>
        </w:rPr>
        <w:t xml:space="preserve"> «1»</w:t>
      </w:r>
      <w:r w:rsidRPr="0027727F">
        <w:rPr>
          <w:rFonts w:cs="B Badr" w:hint="cs"/>
          <w:color w:val="242887"/>
          <w:sz w:val="26"/>
          <w:szCs w:val="26"/>
          <w:rtl/>
        </w:rPr>
        <w:t xml:space="preserve"> إِنْ شَاءَ اللَّهُ! فَفَعَلْتُ فَأَسْهَلَ بَطْنِي فَأَخْرَجَ اللَّهُ مَا كُنْتُ أَجِدُهُ فِي بَطْنِي مِنَ الْأَذَى، وَ دَخَلْتُ عَلَى أَبِي الْحَسَنِ (ع)، فَقَالَ: يَا عَلِيُّ أَمَا إِنَّ أَجَلَكَ قَدْ حَضَرَ مَرَّةً بَعْدَ مَرَّةً</w:t>
      </w:r>
      <w:r w:rsidRPr="0027727F">
        <w:rPr>
          <w:rFonts w:cs="B Badr" w:hint="cs"/>
          <w:color w:val="965AA0"/>
          <w:sz w:val="26"/>
          <w:szCs w:val="26"/>
          <w:rtl/>
        </w:rPr>
        <w:t xml:space="preserve"> «2»</w:t>
      </w:r>
      <w:r w:rsidRPr="0027727F">
        <w:rPr>
          <w:rFonts w:cs="B Badr" w:hint="cs"/>
          <w:color w:val="242887"/>
          <w:sz w:val="26"/>
          <w:szCs w:val="26"/>
          <w:rtl/>
        </w:rPr>
        <w:t>، فَخَرَجْتُ إِلَى مَكَّةَ فَلَقِيتُ إِسْحَاقَ بْنَ عَمَّارٍ، فَقَالَ وَ اللَّهِ لَقَدْ أَقَمْتُ بِالْمَدِينَةِ ثَلَاثَةَ أَيَّامٍ مَا شَكَكْتُ إِلَّا أَنَّكَ سَتَمُوتُ، فَأَخْبِرْنِي بِقِصَّتِكَ فَأَخْبَرْتُهُ بِمَا صَنَعْتُ، وَ مَا قَالَ لِي أَبُو الْحَسَنِ: مِمَّا أَنْسَأَ اللَّهُ‏</w:t>
      </w:r>
      <w:r w:rsidRPr="0027727F">
        <w:rPr>
          <w:rFonts w:cs="B Badr" w:hint="cs"/>
          <w:color w:val="965AA0"/>
          <w:sz w:val="26"/>
          <w:szCs w:val="26"/>
          <w:rtl/>
        </w:rPr>
        <w:t xml:space="preserve"> «3»</w:t>
      </w:r>
      <w:r w:rsidRPr="0027727F">
        <w:rPr>
          <w:rFonts w:cs="B Badr" w:hint="cs"/>
          <w:color w:val="242887"/>
          <w:sz w:val="26"/>
          <w:szCs w:val="26"/>
          <w:rtl/>
        </w:rPr>
        <w:t xml:space="preserve"> فِي عُمُرِي مَرَّةً بَعْدَ مَرَّةً مِنَ الْمَوْتِ، وَ أَصَابَنِي مِثْلُ مَا أَصَابَ، فَقُلْتُ يَا إِسْحَاقُ إِنَّهُ إِمَامٌ ابْنُ إِمَامٍ وَ بِهَذَا يُعْرَفُ الْإِمَامُ.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إِبْرَاهِيمَ بْنِ عَبْدِ الْحَمِيدِ الصَّنْعَانِيِ‏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839</w:t>
      </w:r>
      <w:r w:rsidRPr="0027727F">
        <w:rPr>
          <w:rFonts w:cs="B Badr" w:hint="cs"/>
          <w:color w:val="780000"/>
          <w:sz w:val="26"/>
          <w:szCs w:val="26"/>
          <w:rtl/>
        </w:rPr>
        <w:t xml:space="preserve"> ذَكَرَ الْفَضْلُ بْنُ شَاذَانَ‏</w:t>
      </w:r>
      <w:r w:rsidRPr="0027727F">
        <w:rPr>
          <w:rFonts w:cs="B Badr" w:hint="cs"/>
          <w:color w:val="242887"/>
          <w:sz w:val="26"/>
          <w:szCs w:val="26"/>
          <w:rtl/>
        </w:rPr>
        <w:t>: إِنَّهُ صَالِحٌ.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نَصْرُ بْنُ الصَّبَّاحِ‏</w:t>
      </w:r>
      <w:r w:rsidRPr="0027727F">
        <w:rPr>
          <w:rFonts w:cs="B Badr" w:hint="cs"/>
          <w:color w:val="965AA0"/>
          <w:sz w:val="26"/>
          <w:szCs w:val="26"/>
          <w:rtl/>
        </w:rPr>
        <w:t xml:space="preserve"> «4»</w:t>
      </w:r>
      <w:r w:rsidRPr="0027727F">
        <w:rPr>
          <w:rFonts w:cs="B Badr" w:hint="cs"/>
          <w:color w:val="242887"/>
          <w:sz w:val="26"/>
          <w:szCs w:val="26"/>
          <w:rtl/>
        </w:rPr>
        <w:t>: إِبْرَاهِيمُ يَرْوِي، عَنْ أَبِي الْحَسَنِ مُوسَى وَ، عَنِ الرِّضَا وَ، عَنْ أَبِي جَعْفَرٍ مُحَمَّدِ بْنِ عَلِيٍّ (عَلَيْهِمُ السَّلَامُ) وَ هُوَ وَاقِفٌ عَلَى أَبِي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شفاء-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اخرى-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انسأ في عمره: اخّره.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النسخ الخطيّة: نصر بن الحجاج. و في الترتيب و المطبوع: نصر بن الصباح.</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 وَ قَدْ كَانَ يَذْكُرُ فِي الْأَحَادِيثِ الَّتِي يَرْوِيهَا، عَنْ أَبِي عَبْدِ اللَّهِ (ع) فِي مَسْجِدِ الْكُوفَةِ: وَ كَانَ يَجْلِسُ فِيهِ وَ يَقُولُ أَخْبَرَنِي أَبُو إِسْحَاقَ كَذَا وَ قَالَ أَبُو إِسْحَاقَ كَذَا وَ فَعَلَ أَبُو إِسْحَاقَ كَذَا، يَعْنِي بِأَبِي إِسْحَاقَ أَبَا عَبْدِ اللَّهِ (ع)، كَمَا كَانَ غَيْرُهُ يَقُولُ حَدَّثَنِي الصَّادِقُ وَ سَمِعْتُ الصَّادِقَ (ع) وَ حَدَّثَنِي الْعَالِمُ وَ قَالَ الْعَالِمُ، وَ حَدَّثَنِي الشَّيْخُ وَ قَالَ الشَّيْخُ، وَ حَدَّثَنِي أَبُو عَبْدِ اللَّهِ وَ قَالَ أَبُو عَبْدِ اللَّهِ، وَ حَدَّثَنِي جَعْفَرُ بْنُ مُحَمَّدٍ وَ قَالَ جَعْفَرُ بْنُ مُحَمَّدٍ، وَ كَانَ فِي مَسْجِدِ الْكُوفَةِ خَلْقٌ كَثِيرٌ مِنْ أَهْلِ الْكُوفَةِ مِنْ أَصْحَابِنَا، فَكُلُّ وَاحِدٍ مِنْهُمْ يُكَنِّي عَنْ أَبِي عَبْدِ اللَّهِ (ع) بِاسْمٍ، فَبَعْضُهُمْ يُسَمِّيهِ وَ يُكَنِّيهِ بِكُنْيَتِهِ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خِدَاشٍ عَبْدِ اللَّهِ بْنِ خِدَاشٍ‏</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840</w:t>
      </w:r>
      <w:r w:rsidRPr="0027727F">
        <w:rPr>
          <w:rFonts w:cs="B Badr" w:hint="cs"/>
          <w:color w:val="780000"/>
          <w:sz w:val="26"/>
          <w:szCs w:val="26"/>
          <w:rtl/>
        </w:rPr>
        <w:t xml:space="preserve"> مُحَمَّدُ بْنُ مَسْعُودٍ، قَالَ أَبُو مُحَمَّدٍ عَبْدُ اللَّهِ بْنُ مُحَمَّدِ بْنِ خَالِدٍ.</w:t>
      </w:r>
      <w:r w:rsidRPr="0027727F">
        <w:rPr>
          <w:rFonts w:cs="B Badr" w:hint="cs"/>
          <w:color w:val="242887"/>
          <w:sz w:val="26"/>
          <w:szCs w:val="26"/>
          <w:rtl/>
        </w:rPr>
        <w:t xml:space="preserve"> أَبُو خِدَاشٍ عَبْدُ اللَّهِ بْنُ خِدَاشٍ الْمُهْرِيُّ، وَ مُهْرَةُ مَحَلَّةٌ بِالْبَصْرَةِ، وَ هُوَ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مُحَمَّدُ بْنُ مَسْعُودٍ، وَ حَدَّثَنِي يُوسُفُ بْنُ السُّخْتِ، قَالَ سَمِعْتُ أَبَا خِدَاشٍ يَقُولُ‏</w:t>
      </w:r>
      <w:r w:rsidRPr="0027727F">
        <w:rPr>
          <w:rFonts w:cs="B Badr" w:hint="cs"/>
          <w:color w:val="242887"/>
          <w:sz w:val="26"/>
          <w:szCs w:val="26"/>
          <w:rtl/>
        </w:rPr>
        <w:t>: مَا صَافَحْتُ ذِمِّيّاً قَطُّ، وَ لَا دَخَلْتُ بَيْتَ ذِمِّيٍّ، وَ لَا شَرِبْتُ دَوَاءً قَطُّ وَ لَا افْتَصَدْتُ‏</w:t>
      </w:r>
      <w:r w:rsidRPr="0027727F">
        <w:rPr>
          <w:rFonts w:cs="B Badr" w:hint="cs"/>
          <w:color w:val="965AA0"/>
          <w:sz w:val="26"/>
          <w:szCs w:val="26"/>
          <w:rtl/>
        </w:rPr>
        <w:t xml:space="preserve"> «1»</w:t>
      </w:r>
      <w:r w:rsidRPr="0027727F">
        <w:rPr>
          <w:rFonts w:cs="B Badr" w:hint="cs"/>
          <w:color w:val="242887"/>
          <w:sz w:val="26"/>
          <w:szCs w:val="26"/>
          <w:rtl/>
        </w:rPr>
        <w:t xml:space="preserve"> وَ لَا تَرَكْتُ غُسْلَ يَوْمِ الْجُمُعَةِ قَطُّ وَ لَا دَخَلْتُ عَلَى وَالٍ قَطُّ وَ لَا دَخَلْتُ عَلَى قَاضٍ قَطُّ.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اللَّهِ بْنِ يَحْيَى الْكَاهِلِيِّ أَيْضاً بَعْدَ بَابٍ قَدْ مَضَى‏</w:t>
      </w:r>
      <w:r w:rsidRPr="0027727F">
        <w:rPr>
          <w:rFonts w:cs="B Badr" w:hint="cs"/>
          <w:color w:val="965AA0"/>
          <w:sz w:val="26"/>
          <w:szCs w:val="26"/>
          <w:rtl/>
        </w:rPr>
        <w:t xml:space="preserve"> «2»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841</w:t>
      </w:r>
      <w:r w:rsidRPr="0027727F">
        <w:rPr>
          <w:rFonts w:cs="B Badr" w:hint="cs"/>
          <w:color w:val="780000"/>
          <w:sz w:val="26"/>
          <w:szCs w:val="26"/>
          <w:rtl/>
        </w:rPr>
        <w:t xml:space="preserve"> حَدَّثَنِي حَمْدَوَيْهِ بْنُ نُصَيْرٍ، قَالَ حَدَّثَنِي مُحَمَّدُ بْنُ عِيسَى،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افتصد العرق: شقّه.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مضى في 749.</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زَعَمَ الْكَاهِلِيُ‏</w:t>
      </w:r>
      <w:r w:rsidRPr="0027727F">
        <w:rPr>
          <w:rFonts w:cs="B Badr" w:hint="cs"/>
          <w:color w:val="965AA0"/>
          <w:sz w:val="26"/>
          <w:szCs w:val="26"/>
          <w:rtl/>
        </w:rPr>
        <w:t xml:space="preserve"> «1»</w:t>
      </w:r>
      <w:r w:rsidRPr="0027727F">
        <w:rPr>
          <w:rFonts w:cs="B Badr" w:hint="cs"/>
          <w:color w:val="242887"/>
          <w:sz w:val="26"/>
          <w:szCs w:val="26"/>
          <w:rtl/>
        </w:rPr>
        <w:t xml:space="preserve"> أَنَّ أَبَا الْحَسَنِ (ع) قَالَ لِعَلِيِّ بْنِ يَقْطِينٍ اضْمَنْ لِيَ الْكَاهِلِيَّ وَ عِيَالَهُ أَضْمَنْ لَكَ الْجَنَّةَ، فَزَعَمَ ابْنُ أَخِيهِ‏</w:t>
      </w:r>
      <w:r w:rsidRPr="0027727F">
        <w:rPr>
          <w:rFonts w:cs="B Badr" w:hint="cs"/>
          <w:color w:val="965AA0"/>
          <w:sz w:val="26"/>
          <w:szCs w:val="26"/>
          <w:rtl/>
        </w:rPr>
        <w:t xml:space="preserve"> «2»</w:t>
      </w:r>
      <w:r w:rsidRPr="0027727F">
        <w:rPr>
          <w:rFonts w:cs="B Badr" w:hint="cs"/>
          <w:color w:val="242887"/>
          <w:sz w:val="26"/>
          <w:szCs w:val="26"/>
          <w:rtl/>
        </w:rPr>
        <w:t>: أَنَّ عَلِيّاً رَحِمَهُ اللَّهُ لَمْ يَزَلْ يُجْرِي عَلَيْهِمُ الطَّعَامَ وَ الدَّرَاهِمَ وَ جَمِيعَ النَّفَقَاتِ مُسْتَغْنِينَ حَتَّى مَاتَ الْكَاهِلِيُّ وَ أَنَّ نِعْمَتَهُ‏</w:t>
      </w:r>
      <w:r w:rsidRPr="0027727F">
        <w:rPr>
          <w:rFonts w:cs="B Badr" w:hint="cs"/>
          <w:color w:val="965AA0"/>
          <w:sz w:val="26"/>
          <w:szCs w:val="26"/>
          <w:rtl/>
        </w:rPr>
        <w:t xml:space="preserve"> «3»</w:t>
      </w:r>
      <w:r w:rsidRPr="0027727F">
        <w:rPr>
          <w:rFonts w:cs="B Badr" w:hint="cs"/>
          <w:color w:val="242887"/>
          <w:sz w:val="26"/>
          <w:szCs w:val="26"/>
          <w:rtl/>
        </w:rPr>
        <w:t xml:space="preserve"> كَانَتْ تَعُمُّ عِيَالَ الْكَاهِلِيِّ وَ قَرَابَاتِهِ، وَ الْكَاهِلِيُّ يَرْوِي عَنْ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842</w:t>
      </w:r>
      <w:r w:rsidRPr="0027727F">
        <w:rPr>
          <w:rFonts w:cs="B Badr" w:hint="cs"/>
          <w:color w:val="780000"/>
          <w:sz w:val="26"/>
          <w:szCs w:val="26"/>
          <w:rtl/>
        </w:rPr>
        <w:t xml:space="preserve"> وَجَدْتُ بِخَطِّ جِبْرِيلَ بْنِ أَحْمَدَ، حَدَّثَنِي مُحَمَّدُ بْنُ عَبْدِ اللَّهِ بْنِ مِهْرَانَ، عَنِ الْحَسَنِ بْنِ عَلِيِّ بْنِ أَبِي حَمْزَةَ، عَنْ أَبِيهِ، عَنْ أَخْطَلَ الْكَاهِلِيِّ، عَنْ عَبْدِ اللَّهِ بْنِ يَحْيَى الْكَاهِلِيِّ، قَالَ‏</w:t>
      </w:r>
      <w:r w:rsidRPr="0027727F">
        <w:rPr>
          <w:rFonts w:cs="B Badr" w:hint="cs"/>
          <w:color w:val="242887"/>
          <w:sz w:val="26"/>
          <w:szCs w:val="26"/>
          <w:rtl/>
        </w:rPr>
        <w:t>، حَجَجْتُ فَدَخَلْتُ عَلَى أَبِي الْحَسَنِ (ع) فَقَالَ لِي: اعْمَلْ خَيْراً فِي سَنَتِكَ هَذِهِ فَإِنَّ أَجَلَكَ قَدْ دَنَا، قَالَ فَبَكَيْتُ، فَقَالَ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مَا يُبْكِيكَ قُلْتُ: جُعِلْتُ فِدَاكَ نَعَيْتَ إِلَيَّ نَفْسِي، قَالَ: أَبْشِرْ فَإِنَّكَ مِنْ شِيعَتِنَا وَ أَنْتَ إِلَى خَيْرٍ! قَالَ، قَالَ أَخْطَلُ: فَمَا لَبِثَ عَبْدُ اللَّهِ بَعْدَ ذَلِكَ إِلَّا يَسِيراً حَتَّى مَاتَ.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حَكِيمٍ‏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843</w:t>
      </w:r>
      <w:r w:rsidRPr="0027727F">
        <w:rPr>
          <w:rFonts w:cs="B Badr" w:hint="cs"/>
          <w:color w:val="780000"/>
          <w:sz w:val="26"/>
          <w:szCs w:val="26"/>
          <w:rtl/>
        </w:rPr>
        <w:t xml:space="preserve"> حَدَّثَنِي حَمْدَوَيْهِ، قَالَ حَدَّثَنِي يَعْقُوبُ بْنُ يَزِيدَ، عَنِ ابْنِ أَبِي عُمَيْرٍ، عَنْ مُحَمَّدِ بْنِ حَكِيمٍ قَالَ‏</w:t>
      </w:r>
      <w:r w:rsidRPr="0027727F">
        <w:rPr>
          <w:rFonts w:cs="B Badr" w:hint="cs"/>
          <w:color w:val="242887"/>
          <w:sz w:val="26"/>
          <w:szCs w:val="26"/>
          <w:rtl/>
        </w:rPr>
        <w:t xml:space="preserve"> ذُكِرَ لِأَبِي الْحَسَنِ (ع) أَصْحَابُ الْكَلَامِ، فَقَالَ: أَمَّا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749، و 820، زعم ابن اخى الكاهليّ.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مضى نظيره في ضمن 820.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النسخ المخطيّة، و انى سمعتهم كانت تعم ... الخ. و في الترتيب: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ان سعتهم كانت.</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449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ابْنُ حَكِيمٍ فَدَعُوهُ.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844</w:t>
      </w:r>
      <w:r w:rsidRPr="0027727F">
        <w:rPr>
          <w:rFonts w:cs="B Badr" w:hint="cs"/>
          <w:color w:val="780000"/>
          <w:sz w:val="26"/>
          <w:szCs w:val="26"/>
          <w:rtl/>
        </w:rPr>
        <w:t xml:space="preserve"> حَمْدَوَيْهِ، قَالَ حَدَّثَنِي مُحَمَّدُ بْنُ عِيسَى، قَالَ حَدَّثَنِي يُونُسُ بْنُ عَبْدِ الرَّحْمَنِ، عَنْ حَمَّادٍ، قَالَ‏</w:t>
      </w:r>
      <w:r w:rsidRPr="0027727F">
        <w:rPr>
          <w:rFonts w:cs="B Badr" w:hint="cs"/>
          <w:color w:val="242887"/>
          <w:sz w:val="26"/>
          <w:szCs w:val="26"/>
          <w:rtl/>
        </w:rPr>
        <w:t xml:space="preserve"> كَانَ أَبُو الْحَسَنِ (ع) يَأْمُرُ مُحَمَّدَ بْنَ حَكِيمٍ أَنْ يُجَالِسَ أَهْلَ الْمَدِينَةِ فِي مَسْجِدِ رَسُولِ اللَّهِ (ص) وَ أَنْ يُكَلِّمَهُمْ وَ يُخَاصِمَهُمْ! حَتَّى كَلَّمَهُمْ فِي صَاحِبِ الْقَبْرِ، فَكَانَ إِذَا انْصَرَفَ إِلَيْهِ، قَالَ لَهُ: مَا قُلْتُ لَهُمْ وَ مَا قَالُوا لَكَ وَ يَرْضَى بِذَلِكَ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845</w:t>
      </w:r>
      <w:r w:rsidRPr="0027727F">
        <w:rPr>
          <w:rFonts w:cs="B Badr" w:hint="cs"/>
          <w:color w:val="780000"/>
          <w:sz w:val="26"/>
          <w:szCs w:val="26"/>
          <w:rtl/>
        </w:rPr>
        <w:t xml:space="preserve"> مُحَمَّدُ بْنُ مَسْعُودٍ، قَالَ حَدَّثَنِي عَلِيُّ بْنُ مُحَمَّدِ بْنِ يَزِيدَ الْقُمِّيُّ، قَالَ حَدَّثَنِي مُحَمَّدُ بْنُ أَحْمَدَ بْنِ يَحْيَى، عَنْ إِبْرَاهِيمَ بْنِ هَاشِمٍ، عَنْ يَحْيَى بْنِ عِمْرَانَ الْهَمْدَانِيِّ، عَنْ يُونُسَ، عَنْ مُحَمَّدِ بْنِ حَكِيمٍ، وَ قَدْ كَانَ أَبُو الْحَسَنِ (ع) وَ ذَكَرَ مِثْلَهُ‏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مُصَادِفٍ‏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846</w:t>
      </w:r>
      <w:r w:rsidRPr="0027727F">
        <w:rPr>
          <w:rFonts w:cs="B Badr" w:hint="cs"/>
          <w:color w:val="780000"/>
          <w:sz w:val="26"/>
          <w:szCs w:val="26"/>
          <w:rtl/>
        </w:rPr>
        <w:t xml:space="preserve"> مُحَمَّدُ بْنُ مَسْعُودٍ، قَالَ حَدَّثَنِي أَحْمَدُ بْنُ مَنْصُورٍ الْخُزَاعِيُّ، قَالَ حَدَّثَنِي أَحْمَدُ بْنُ الْفَضْلِ الْخُزَاعِيُّ، عَنْ أَبِي عُمَيْرٍ، عَنْ عَلِيِّ بْنِ عَطِيَّةَ، عَنْ مُصَادِفٍ، قَالَ‏</w:t>
      </w:r>
      <w:r w:rsidRPr="0027727F">
        <w:rPr>
          <w:rFonts w:cs="B Badr" w:hint="cs"/>
          <w:color w:val="242887"/>
          <w:sz w:val="26"/>
          <w:szCs w:val="26"/>
          <w:rtl/>
        </w:rPr>
        <w:t>، اشْتَرَى أَبُو الْحَسَنِ (ع) ضَيْعَةً بِالْمَدِينَةِ أَوْ قَالَ قُرْبَ الْمَدِينَةِ، قَالَ، ثُمَّ قَالَ لِي: إِنَّمَا اشْتَرَيْتُهَا لِلصِّبْيَةِ</w:t>
      </w:r>
      <w:r w:rsidRPr="0027727F">
        <w:rPr>
          <w:rFonts w:cs="B Badr" w:hint="cs"/>
          <w:color w:val="965AA0"/>
          <w:sz w:val="26"/>
          <w:szCs w:val="26"/>
          <w:rtl/>
        </w:rPr>
        <w:t xml:space="preserve"> «1»</w:t>
      </w:r>
      <w:r w:rsidRPr="0027727F">
        <w:rPr>
          <w:rFonts w:cs="B Badr" w:hint="cs"/>
          <w:color w:val="242887"/>
          <w:sz w:val="26"/>
          <w:szCs w:val="26"/>
          <w:rtl/>
        </w:rPr>
        <w:t xml:space="preserve"> يَعْنِي وُلْدَ مُصَادِفٍ وَ ذَلِكَ قَبْلَ أَنْ يَكُونَ مِنْ أَمْرِ مُصَادِفٍ مَا كَانَ.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الْحُسَيْنِ بْنِ بَشَّارٍ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847</w:t>
      </w:r>
      <w:r w:rsidRPr="0027727F">
        <w:rPr>
          <w:rFonts w:cs="B Badr" w:hint="cs"/>
          <w:color w:val="780000"/>
          <w:sz w:val="26"/>
          <w:szCs w:val="26"/>
          <w:rtl/>
        </w:rPr>
        <w:t xml:space="preserve"> حَدَّثَنِي خَلَفُ بْنُ حَمَّادٍ</w:t>
      </w:r>
      <w:r w:rsidRPr="0027727F">
        <w:rPr>
          <w:rFonts w:cs="B Badr" w:hint="cs"/>
          <w:color w:val="965AA0"/>
          <w:sz w:val="26"/>
          <w:szCs w:val="26"/>
          <w:rtl/>
        </w:rPr>
        <w:t xml:space="preserve"> «2»</w:t>
      </w:r>
      <w:r w:rsidRPr="0027727F">
        <w:rPr>
          <w:rFonts w:cs="B Badr" w:hint="cs"/>
          <w:color w:val="780000"/>
          <w:sz w:val="26"/>
          <w:szCs w:val="26"/>
          <w:rtl/>
        </w:rPr>
        <w:t>، قَالَ حَدَّثَنَا أَبُو سَعِيدٍ الْآدَمِيُّ،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بالحركات الثلث: جمع صبىّ.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النسختين: حامد.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450</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حَدَّثَنِي الْحُسَيْنُ بْنُ بَشَّارٍ، قَالَ‏</w:t>
      </w:r>
      <w:r w:rsidRPr="0027727F">
        <w:rPr>
          <w:rFonts w:cs="B Badr" w:hint="cs"/>
          <w:color w:val="242887"/>
          <w:sz w:val="26"/>
          <w:szCs w:val="26"/>
          <w:rtl/>
        </w:rPr>
        <w:t xml:space="preserve"> لَمَّا مَاتَ مُوسَى بْنُ جَعْفَرٍ (ع) خَرَجْتُ إِلَى عَلِيِّ بْنِ مُوسَى (ع) غَيْرَ مُؤْمِنٍ بِمَوْتِ مُوسَى (ع) وَ لَا مُقِرٍّ بِإِمَامَةِ عَلِيٍّ (ع) إِلَّا أَنَّ فِي نَفْسِي أَنْ أَسْأَلَهُ وَ أُصَدِّقَهُ، فَلَمَّا صِرْتُ إِلَى الْمَدِينَةِ انْتَهَيْتُ إِلَيْهِ وَ هُوَ بالصراء</w:t>
      </w:r>
      <w:r w:rsidRPr="0027727F">
        <w:rPr>
          <w:rFonts w:cs="B Badr" w:hint="cs"/>
          <w:color w:val="965AA0"/>
          <w:sz w:val="26"/>
          <w:szCs w:val="26"/>
          <w:rtl/>
        </w:rPr>
        <w:t xml:space="preserve"> «1»</w:t>
      </w:r>
      <w:r w:rsidRPr="0027727F">
        <w:rPr>
          <w:rFonts w:cs="B Badr" w:hint="cs"/>
          <w:color w:val="242887"/>
          <w:sz w:val="26"/>
          <w:szCs w:val="26"/>
          <w:rtl/>
        </w:rPr>
        <w:t>، فَاسْتَأْذَنْتُ عَلَيْهِ وَ دَخَلْتُ فَأَدْنَانِي وَ أَلْطَفَنِي، وَ أَرَدْتُ أَنْ أَسْأَلَهُ عَنْ أَبِيهِ (ع) فَبَادَرَنِي فَقَالَ: يَا حُسَيْنُ إِنْ أَرَدْتَ‏</w:t>
      </w:r>
      <w:r w:rsidRPr="0027727F">
        <w:rPr>
          <w:rFonts w:cs="B Badr" w:hint="cs"/>
          <w:color w:val="965AA0"/>
          <w:sz w:val="26"/>
          <w:szCs w:val="26"/>
          <w:rtl/>
        </w:rPr>
        <w:t xml:space="preserve"> «2»</w:t>
      </w:r>
      <w:r w:rsidRPr="0027727F">
        <w:rPr>
          <w:rFonts w:cs="B Badr" w:hint="cs"/>
          <w:color w:val="242887"/>
          <w:sz w:val="26"/>
          <w:szCs w:val="26"/>
          <w:rtl/>
        </w:rPr>
        <w:t xml:space="preserve"> أَنْ يَنْظُرَ اللَّهُ إِلَيْكَ مِنْ غَيْرِ حِجَابٍ وَ تَنْظُرَ إِلَى اللَّهِ مِنْ غَيْرِ حِجَابٍ فَوَالِ آلَ مُحَمَّدٍ (ع) وَ وَالِ‏</w:t>
      </w:r>
      <w:r w:rsidRPr="0027727F">
        <w:rPr>
          <w:rFonts w:cs="B Badr" w:hint="cs"/>
          <w:color w:val="965AA0"/>
          <w:sz w:val="26"/>
          <w:szCs w:val="26"/>
          <w:rtl/>
        </w:rPr>
        <w:t xml:space="preserve"> «3»</w:t>
      </w:r>
      <w:r w:rsidRPr="0027727F">
        <w:rPr>
          <w:rFonts w:cs="B Badr" w:hint="cs"/>
          <w:color w:val="242887"/>
          <w:sz w:val="26"/>
          <w:szCs w:val="26"/>
          <w:rtl/>
        </w:rPr>
        <w:t xml:space="preserve"> وَلِيَّ الْأَمْرِ مِنْهُمْ، قَالَ، قُلْتُ أَنْظُرُ إِلَى اللَّهِ عَزَّ وَ جَلَّ قَالَ: إِي وَ اللَّهِ، قَالَ حُسَيْنٌ: فَعَزَمْتُ‏</w:t>
      </w:r>
      <w:r w:rsidRPr="0027727F">
        <w:rPr>
          <w:rFonts w:cs="B Badr" w:hint="cs"/>
          <w:color w:val="965AA0"/>
          <w:sz w:val="26"/>
          <w:szCs w:val="26"/>
          <w:rtl/>
        </w:rPr>
        <w:t xml:space="preserve"> «4»</w:t>
      </w:r>
      <w:r w:rsidRPr="0027727F">
        <w:rPr>
          <w:rFonts w:cs="B Badr" w:hint="cs"/>
          <w:color w:val="242887"/>
          <w:sz w:val="26"/>
          <w:szCs w:val="26"/>
          <w:rtl/>
        </w:rPr>
        <w:t xml:space="preserve"> عَلَى مَوْتِ أَبِيهِ وَ إِمَامَتِهِ، ثُمَّ قَالَ لِي: مَا أَرَدْتُ أَنْ آذَنَ لَكَ لِشِدَّةِ الْأَمْرِ وَ ضِيقِهِ وَ لَكِنِّي عَلِمْتُ الْأَمْرَ الَّذِي أَنْتَ عَلَيْهِ، ثُمَّ سَكَتَ قَلِيلًا ثُمَّ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خَبَّرْتُ بِأَمْرِكَ قُلْتُ لَهُ أَجَلْ.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فَدَلَّ هَذَا الْحَدِيثُ عَلَى تَرْكِهِ الْوَقْفَ وَ قَوْلِهِ بِالْحَقِّ.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نَصْرِ بْنِ قَابُوسَ‏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848</w:t>
      </w:r>
      <w:r w:rsidRPr="0027727F">
        <w:rPr>
          <w:rFonts w:cs="B Badr" w:hint="cs"/>
          <w:color w:val="780000"/>
          <w:sz w:val="26"/>
          <w:szCs w:val="26"/>
          <w:rtl/>
        </w:rPr>
        <w:t xml:space="preserve"> حَدَّثَنِي حَمْدَوَيْهِ، قَالَ حَدَّثَنِي الْحَسَنُ بْنُ مُوسَى عَنْ سُلَيْمَانَ الصَّيْدِيِّ، عَنْ نَصْرِ بْنِ قَابُوسَ قَالَ‏</w:t>
      </w:r>
      <w:r w:rsidRPr="0027727F">
        <w:rPr>
          <w:rFonts w:cs="B Badr" w:hint="cs"/>
          <w:color w:val="242887"/>
          <w:sz w:val="26"/>
          <w:szCs w:val="26"/>
          <w:rtl/>
        </w:rPr>
        <w:t>، كُنْتُ عِنْدَ أَبِي الْحَسَنِ (ع) فِي مَنْزِلِهِ فَأَخَذَ بِيَدِي فَوَقَفَنِي عَلَى بَيْتٍ مِنَ الدَّارِ، فَدَفَعَ الْبَابَ فَإِذَا عَلِيٌّ ابْنُهُ (ع) وَ فِي يَدِهِ‏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بالصوى- خ. بالضم موضع قرب المدينة.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ان وددت-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آل-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فجزمت-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كِتَابٌ يَنْظُرُ فِيهِ، فَقَالَ لِي: يَا نَصْرُ تَعْرِفُ هَذَا قُلْتُ نَعَمْ هَذَا عَلِيٌّ ابْنُكَ، قَالَ: يَا نَصْرُ تَدْرِي‏</w:t>
      </w:r>
      <w:r w:rsidRPr="0027727F">
        <w:rPr>
          <w:rFonts w:cs="B Badr" w:hint="cs"/>
          <w:color w:val="965AA0"/>
          <w:sz w:val="26"/>
          <w:szCs w:val="26"/>
          <w:rtl/>
        </w:rPr>
        <w:t xml:space="preserve"> «1»</w:t>
      </w:r>
      <w:r w:rsidRPr="0027727F">
        <w:rPr>
          <w:rFonts w:cs="B Badr" w:hint="cs"/>
          <w:color w:val="242887"/>
          <w:sz w:val="26"/>
          <w:szCs w:val="26"/>
          <w:rtl/>
        </w:rPr>
        <w:t xml:space="preserve"> مَا هَذَا الْكِتَابُ الَّذِي يَنْظُرُ فِيهِ قُلْتُ لَا، قَالَ: هَذَا الْجَفْرُ الَّذِي لَا يَنْظُرُ فِيهِ إِلَّا نَبِيٌّ أَوْ وَصِيٌّ.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الْحَسَنُ بْنُ مُوسَى: فَلَعَمْرِي مَا شَكَّ نَصْرٌ وَ لَا ارْتَابَ حَتَّى أَتَاهُ وَفَاةُ أَبِي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849</w:t>
      </w:r>
      <w:r w:rsidRPr="0027727F">
        <w:rPr>
          <w:rFonts w:cs="B Badr" w:hint="cs"/>
          <w:color w:val="780000"/>
          <w:sz w:val="26"/>
          <w:szCs w:val="26"/>
          <w:rtl/>
        </w:rPr>
        <w:t xml:space="preserve"> حَمْدَوَيْهِ، قَالَ حَدَّثَنِي الْحَسَنُ بْنُ مُوسَى، قَالَ حَدَّثَنَا أَحْمَدُ بْنُ مُحَمَّدِ بْنِ أَبِي نَصْرٍ، عَنْ سَعِيدِ بْنِ أَبِي الْجَهْمِ، عَنْ نَصْرِ بْنِ قَابُوسَ، قَالَ‏</w:t>
      </w:r>
      <w:r w:rsidRPr="0027727F">
        <w:rPr>
          <w:rFonts w:cs="B Badr" w:hint="cs"/>
          <w:color w:val="242887"/>
          <w:sz w:val="26"/>
          <w:szCs w:val="26"/>
          <w:rtl/>
        </w:rPr>
        <w:t>، قُلْتُ لِأَبِي الْحَسَنِ الْأَوَّلِ (ع) إِنِّي سَأَلْتُ أَبَا عَبْدِ اللَّهِ (ع) عَنِ الْإِمَامِ مِنْ بَعْدِهِ فَأَخْبَرَنِي أَنَّكَ أَنْتَ هُوَ فَلَمَّا تُوُفِّيَ ذَهَبَ النَّاسُ عَنْكَ يَمِيناً وَ شِمَالًا وَ قُلْتُ فِيكَ أَنَا وَ أَصْحَابِي، فَأَخْبِرْنِي عَنِ الْإِمَامِ مِنْ وُلْدِكَ قَالَ: ابْنِي عَلِيٌّ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فَدَلَّ هَذَا الْحَدِيثُ عَلَى مَنْزِلَةِ الرَّجُلِ مِنْ عَقْلِهِ وَ اهْتِمَامِهِ بِأَمْرِ دِينِهِ إِنْ شَاءَ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حَفْصٍ عُمَرَ بْنِ عَبْدِ الْعَزِيزِ بْنِ أَبِي بَشَّارٍ الْمَعْرُوفِ بِزُحَلَ‏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850</w:t>
      </w:r>
      <w:r w:rsidRPr="0027727F">
        <w:rPr>
          <w:rFonts w:cs="B Badr" w:hint="cs"/>
          <w:color w:val="780000"/>
          <w:sz w:val="26"/>
          <w:szCs w:val="26"/>
          <w:rtl/>
        </w:rPr>
        <w:t xml:space="preserve"> مُحَمَّدُ بْنُ مَسْعُودٍ، قَالَ حَدَّثَنِي عَبْدُ اللَّهِ بْنُ حَمْدَوَيْهِ الْبَيْهَقِيُّ، قَالَ سَمِعْتُ الْفَضْلَ بْنَ شَاذَانَ يَقُولُ‏</w:t>
      </w:r>
      <w:r w:rsidRPr="0027727F">
        <w:rPr>
          <w:rFonts w:cs="B Badr" w:hint="cs"/>
          <w:color w:val="242887"/>
          <w:sz w:val="26"/>
          <w:szCs w:val="26"/>
          <w:rtl/>
        </w:rPr>
        <w:t>: زُحَلُ أَبُو حَفْصٍ يَرْوِي الْمَنَاكِيرَ وَ لَيْسَ بِغَالٍ.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حَسَّانَ الْوَاسِطِيِّ وَ عَلِيِّ بْنِ حَسَّانَ الْهَاشِمِيِ‏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851</w:t>
      </w:r>
      <w:r w:rsidRPr="0027727F">
        <w:rPr>
          <w:rFonts w:cs="B Badr" w:hint="cs"/>
          <w:color w:val="780000"/>
          <w:sz w:val="26"/>
          <w:szCs w:val="26"/>
          <w:rtl/>
        </w:rPr>
        <w:t xml:space="preserve"> قَالَ مُحَمَّدُ بْنُ مَسْعُودٍ</w:t>
      </w:r>
      <w:r w:rsidRPr="0027727F">
        <w:rPr>
          <w:rFonts w:cs="B Badr" w:hint="cs"/>
          <w:color w:val="242887"/>
          <w:sz w:val="26"/>
          <w:szCs w:val="26"/>
          <w:rtl/>
        </w:rPr>
        <w:t xml:space="preserve"> سَأَلْتُ عَلِيَّ بْنَ الْحَسَنِ بْنِ عَلِيِّ بْنِ فَضَّالٍ: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اتدرى-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عَنْ عَلِيِّ بْنِ حَسَّانَ قَالَ: عَنْ أَيِّهِمَا سَأَلْتَ أَمَّا الْوَاسِطِيُّ: فَهُوَ ثِقَةٌ وَ أَمَّا الَّذِي عِنْدَنَا</w:t>
      </w:r>
      <w:r w:rsidRPr="0027727F">
        <w:rPr>
          <w:rFonts w:cs="B Badr" w:hint="cs"/>
          <w:color w:val="965AA0"/>
          <w:sz w:val="26"/>
          <w:szCs w:val="26"/>
          <w:rtl/>
        </w:rPr>
        <w:t xml:space="preserve"> «1»</w:t>
      </w:r>
      <w:r w:rsidRPr="0027727F">
        <w:rPr>
          <w:rFonts w:cs="B Badr" w:hint="cs"/>
          <w:color w:val="242887"/>
          <w:sz w:val="26"/>
          <w:szCs w:val="26"/>
          <w:rtl/>
        </w:rPr>
        <w:t>: يَرْوِي عَنْ عَمِّهِ عَبْدِ الرَّحْمَنِ بْنِ كَثِيرٍ، فَهُوَ كَذَّابٌ وَ هُوَ وَاقِفِيٌّ أَيْضاً لَمْ يُدْرِكْ أَبَا الْحَسَنِ مُوسَى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نَجَبَةَ بْنِ الْحَارِثِ‏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852</w:t>
      </w:r>
      <w:r w:rsidRPr="0027727F">
        <w:rPr>
          <w:rFonts w:cs="B Badr" w:hint="cs"/>
          <w:color w:val="780000"/>
          <w:sz w:val="26"/>
          <w:szCs w:val="26"/>
          <w:rtl/>
        </w:rPr>
        <w:t xml:space="preserve"> قَالَ حَمْدَوَيْهِ، قَالَ مُحَمَّدُ بْنُ عِيسَى:</w:t>
      </w:r>
      <w:r w:rsidRPr="0027727F">
        <w:rPr>
          <w:rFonts w:cs="B Badr" w:hint="cs"/>
          <w:color w:val="242887"/>
          <w:sz w:val="26"/>
          <w:szCs w:val="26"/>
          <w:rtl/>
        </w:rPr>
        <w:t xml:space="preserve"> نَجَبَةُ</w:t>
      </w:r>
      <w:r w:rsidRPr="0027727F">
        <w:rPr>
          <w:rFonts w:cs="B Badr" w:hint="cs"/>
          <w:color w:val="965AA0"/>
          <w:sz w:val="26"/>
          <w:szCs w:val="26"/>
          <w:rtl/>
        </w:rPr>
        <w:t xml:space="preserve"> «2»</w:t>
      </w:r>
      <w:r w:rsidRPr="0027727F">
        <w:rPr>
          <w:rFonts w:cs="B Badr" w:hint="cs"/>
          <w:color w:val="242887"/>
          <w:sz w:val="26"/>
          <w:szCs w:val="26"/>
          <w:rtl/>
        </w:rPr>
        <w:t xml:space="preserve"> بْنُ الْحَارِثِ شَيْخٌ صَادِقٌ كُوفِيٌّ صَدِيقُ عَلِيِّ بْنِ يَقْطِينٍ.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الْقَاسِمِ بْنِ مُحَمَّدٍ الْجَوْهَرِيِ‏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853</w:t>
      </w:r>
      <w:r w:rsidRPr="0027727F">
        <w:rPr>
          <w:rFonts w:cs="B Badr" w:hint="cs"/>
          <w:color w:val="780000"/>
          <w:sz w:val="26"/>
          <w:szCs w:val="26"/>
          <w:rtl/>
        </w:rPr>
        <w:t xml:space="preserve"> قَالَ نَصْرُ بْنُ الصَّبَّاحِ‏</w:t>
      </w:r>
      <w:r w:rsidRPr="0027727F">
        <w:rPr>
          <w:rFonts w:cs="B Badr" w:hint="cs"/>
          <w:color w:val="242887"/>
          <w:sz w:val="26"/>
          <w:szCs w:val="26"/>
          <w:rtl/>
        </w:rPr>
        <w:t>: الْقَاسِمُ بْنُ مُحَمَّدٍ الْجَوْهَرِيُّ لَمْ يَلْقَ أَبَا عَبْدِ اللَّهِ (ع) وَ هُوَ مِثْلُ ابْنِ أَبِي غُرَابٍ، وَ قَالُوا إِنَّهُ كَانَ وَاقِفِيّاً.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يَزِيدُ بْنُ سَلِيطٍ الزَّيْدِيُ‏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854 حَدِيثُهُ طَوِيلٌ.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نَشِيطِ</w:t>
      </w:r>
      <w:r w:rsidRPr="0027727F">
        <w:rPr>
          <w:rFonts w:cs="B Badr" w:hint="cs"/>
          <w:color w:val="965AA0"/>
          <w:sz w:val="26"/>
          <w:szCs w:val="26"/>
          <w:rtl/>
        </w:rPr>
        <w:t xml:space="preserve"> «3»</w:t>
      </w:r>
      <w:r w:rsidRPr="0027727F">
        <w:rPr>
          <w:rFonts w:cs="B Badr" w:hint="cs"/>
          <w:color w:val="465BFF"/>
          <w:sz w:val="26"/>
          <w:szCs w:val="26"/>
          <w:rtl/>
        </w:rPr>
        <w:t xml:space="preserve"> بْنِ صَالِحٍ وَ خَالِدٍ الْجَوَّازِ</w:t>
      </w:r>
      <w:r w:rsidRPr="0027727F">
        <w:rPr>
          <w:rFonts w:cs="B Badr" w:hint="cs"/>
          <w:color w:val="965AA0"/>
          <w:sz w:val="26"/>
          <w:szCs w:val="26"/>
          <w:rtl/>
        </w:rPr>
        <w:t xml:space="preserve"> «4»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855</w:t>
      </w:r>
      <w:r w:rsidRPr="0027727F">
        <w:rPr>
          <w:rFonts w:cs="B Badr" w:hint="cs"/>
          <w:color w:val="780000"/>
          <w:sz w:val="26"/>
          <w:szCs w:val="26"/>
          <w:rtl/>
        </w:rPr>
        <w:t xml:space="preserve"> حَدَّثَنَا حَمْدَوَيْهِ، قَالَ حَدَّثَنَا الْحَسَنُ بْنُ مُوسَى، قَالَ‏</w:t>
      </w:r>
      <w:r w:rsidRPr="0027727F">
        <w:rPr>
          <w:rFonts w:cs="B Badr" w:hint="cs"/>
          <w:color w:val="242887"/>
          <w:sz w:val="26"/>
          <w:szCs w:val="26"/>
          <w:rtl/>
        </w:rPr>
        <w:t>: كَانَ نَشِيطٌ وَ خَالِدٌ يَخْدُمَانِهِ يَعْنِي أَبَا الْحَسَنِ (ع)، قَالَ: فَذَكَرَ الْحَسَنُ، عَنْ يَحْيَى بْنِ إِبْرَاهِيمَ،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عندنا يشير الى عليّ بن حسّان الهاشمى-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اغلب النسخ: نجية.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النسخة: بسيط، و هكذا في الموارد الآتية.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الجوان-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عَنْ نَشِيطٍ، عَنْ خَالِدٍ الْجَوَّازِ، قَالَ، لَمَّا اخْتَلَفَ النَّاسُ فِي أَمْرِ أَبِي الْحَسَنِ (ع)، قُلْتُ لِخَالِدٍ: أَ مَا تَرَى مَا قَدْ وَقَعْنَا فِيهِ مِنِ اخْتِلَافِ النَّاسِ فَقَالَ لِي خَالِدٌ، قَالَ لِي أَبُو الْحَسَنِ (ع): عَهْدِي إِلَى ابْنِي عَلِيٍّ أَكْبَرِ وُلْدِي وَ خَيْرِهِمْ وَ أَفْضَلِهِمْ.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856</w:t>
      </w:r>
      <w:r w:rsidRPr="0027727F">
        <w:rPr>
          <w:rFonts w:cs="B Badr" w:hint="cs"/>
          <w:color w:val="780000"/>
          <w:sz w:val="26"/>
          <w:szCs w:val="26"/>
          <w:rtl/>
        </w:rPr>
        <w:t xml:space="preserve"> قَالَ الْكَشِّيُّ وَ حَدَّثَنِي مُحَمَّدُ بْنُ مَسْعُودٍ، قَالَ حَدَّثَنِي عَلِيُّ بْنُ الْحَسَنِ، قَالَ‏</w:t>
      </w:r>
      <w:r w:rsidRPr="0027727F">
        <w:rPr>
          <w:rFonts w:cs="B Badr" w:hint="cs"/>
          <w:color w:val="242887"/>
          <w:sz w:val="26"/>
          <w:szCs w:val="26"/>
          <w:rtl/>
        </w:rPr>
        <w:t>: نَشِيطٌ قَرَابَةٌ لِمَرْوَكِ بْنِ عُبَيْدِ بْنِ سَالِمِ بْنِ أَبِي حَفْصَةَ.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أُسَامَةَ بْنِ حَفْصٍ‏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857</w:t>
      </w:r>
      <w:r w:rsidRPr="0027727F">
        <w:rPr>
          <w:rFonts w:cs="B Badr" w:hint="cs"/>
          <w:color w:val="780000"/>
          <w:sz w:val="26"/>
          <w:szCs w:val="26"/>
          <w:rtl/>
        </w:rPr>
        <w:t xml:space="preserve"> حَمْدَوَيْهِ، قَالَ حَدَّثَنِي مُحَمَّدُ بْنُ عِيسَى، عَنْ عُثْمَانَ بْنِ عِيسَى قَالَ‏</w:t>
      </w:r>
      <w:r w:rsidRPr="0027727F">
        <w:rPr>
          <w:rFonts w:cs="B Badr" w:hint="cs"/>
          <w:color w:val="242887"/>
          <w:sz w:val="26"/>
          <w:szCs w:val="26"/>
          <w:rtl/>
        </w:rPr>
        <w:t>: أُسَامَةُ بْنُ حَفْصٍ كَانَ قَيِّماً لِأَبِي الْحَسَنِ مُوسَى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قَدْ تَمَّ الْجُزْءُ الْخَامِسُ مِنْ كِتَابِ أَبِي عَمْرٍو الْكَشِّيِّ فِي مَعْرِفَةِ الرِّجَالِ، وَ يَتْلُوهُ فِي الْجُزْءِ السَّادِسِ مَا رُوِيَ، عَنْ رُهْمٍ الْأَنْصَارِيِّ.</w:t>
      </w:r>
      <w:r w:rsidRPr="0027727F">
        <w:rPr>
          <w:rFonts w:cs="B Badr" w:hint="cs"/>
          <w:color w:val="006A0F"/>
          <w:sz w:val="26"/>
          <w:szCs w:val="26"/>
          <w:rtl/>
        </w:rPr>
        <w:t xml:space="preserve"> وَ الْحَمْدُ لِلَّهِ رَبِّ الْعالَمِينَ‏</w:t>
      </w:r>
      <w:r w:rsidRPr="0027727F">
        <w:rPr>
          <w:rFonts w:cs="B Badr" w:hint="cs"/>
          <w:color w:val="000000"/>
          <w:sz w:val="26"/>
          <w:szCs w:val="26"/>
          <w:rtl/>
        </w:rPr>
        <w:t>، وَ الصَّلَاةُ عَلَى سَيِّدِنَا مُحَمَّدٍ وَ آلِهِ الطَّيِّبِينَ الطَّاهِرِينَ وَ هُوَ حَسْبُنَا</w:t>
      </w:r>
      <w:r w:rsidRPr="0027727F">
        <w:rPr>
          <w:rFonts w:cs="B Badr" w:hint="cs"/>
          <w:color w:val="006A0F"/>
          <w:sz w:val="26"/>
          <w:szCs w:val="26"/>
          <w:rtl/>
        </w:rPr>
        <w:t xml:space="preserve"> وَ نِعْمَ الْوَكِيلُ‏</w:t>
      </w:r>
      <w:r w:rsidRPr="0027727F">
        <w:rPr>
          <w:rFonts w:cs="B Badr" w:hint="cs"/>
          <w:color w:val="000000"/>
          <w:sz w:val="26"/>
          <w:szCs w:val="26"/>
          <w:rtl/>
        </w:rPr>
        <w:t>.</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454</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ص454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الْجُزْءُ السَّادِسُ‏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6A0F"/>
          <w:sz w:val="26"/>
          <w:szCs w:val="26"/>
          <w:rtl/>
        </w:rPr>
        <w:t>بِسْمِ اللَّهِ الرَّحْمنِ الرَّحِيمِ‏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رُهْمٍ الْأَنْصَارِيِ‏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858</w:t>
      </w:r>
      <w:r w:rsidRPr="0027727F">
        <w:rPr>
          <w:rFonts w:cs="B Badr" w:hint="cs"/>
          <w:color w:val="780000"/>
          <w:sz w:val="26"/>
          <w:szCs w:val="26"/>
          <w:rtl/>
        </w:rPr>
        <w:t xml:space="preserve"> حَمْدَوَيْهِ، قَالَ حَدَّثَنَا مُحَمَّدُ بْنُ عِيسَى، عَنِ الْحَسَنِ بْنِ عَلِيِّ بْنِ يَقْطِينٍ، عَنْ رُهْمٍ، قَالَ، قَالَ أَبُو الْحَسَنِ حَمْدَوَيْهِ‏</w:t>
      </w:r>
      <w:r w:rsidRPr="0027727F">
        <w:rPr>
          <w:rFonts w:cs="B Badr" w:hint="cs"/>
          <w:color w:val="242887"/>
          <w:sz w:val="26"/>
          <w:szCs w:val="26"/>
          <w:rtl/>
        </w:rPr>
        <w:t>: فَسَأَلْتُهُ عَنْهُ فَقَالَ: شَيْخٌ مِنَ الْأَنْصَارِ كَانَ يَقُولُ بِقَوْلِنَا.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سُوَيْدٍ السَّائِيِ‏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859</w:t>
      </w:r>
      <w:r w:rsidRPr="0027727F">
        <w:rPr>
          <w:rFonts w:cs="B Badr" w:hint="cs"/>
          <w:color w:val="780000"/>
          <w:sz w:val="26"/>
          <w:szCs w:val="26"/>
          <w:rtl/>
        </w:rPr>
        <w:t xml:space="preserve"> حَدَّثَنِي حَمْدَوَيْهِ، قَالَ حَدَّثَنَا الْحَسَنُ بْنُ مُوسَى، عَنْ إِسْمَاعِيلَ بْنِ مِهْرَانَ، عَنْ مُحَمَّدِ بْنِ مَنْصُورٍ الْخُزَاعِيِّ، عَنْ عَلِيِّ بْنِ سُوَيْدٍ السَّائِيِّ، قَالَ‏</w:t>
      </w:r>
      <w:r w:rsidRPr="0027727F">
        <w:rPr>
          <w:rFonts w:cs="B Badr" w:hint="cs"/>
          <w:color w:val="242887"/>
          <w:sz w:val="26"/>
          <w:szCs w:val="26"/>
          <w:rtl/>
        </w:rPr>
        <w:t>، كَتَبْتُ إِلَى أَبِي الْحَسَنِ (ع) وَ هُوَ فِي الْحَبْسِ أَسْأَلُهُ فِيهِ عَنْ حَالِهِ وَ عَنْ جَوَابِ مَسَائِلَ كَتَبْتُ بِهَا إِلَيْهِ فَكَتَبَ إِلَيَّ.</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الْحَمْدُ لِلَّهِ الْعَلِيِّ الْعَظِيمِ الَّذِي بِعَظَمَتِهِ وَ نُورِهِ أَبْصَرَ قُلُوبُ الْمُؤْمِنِينَ، وَ بِعَظَمَتِهِ وَ نُورِهِ عَادَاهُ الْجَاهِلُونَ، وَ بِعَظَمَتِهِ أَبْتَغِى‏</w:t>
      </w:r>
      <w:r w:rsidRPr="0027727F">
        <w:rPr>
          <w:rFonts w:cs="B Badr" w:hint="cs"/>
          <w:color w:val="965AA0"/>
          <w:sz w:val="26"/>
          <w:szCs w:val="26"/>
          <w:rtl/>
        </w:rPr>
        <w:t xml:space="preserve"> «1»</w:t>
      </w:r>
      <w:r w:rsidRPr="0027727F">
        <w:rPr>
          <w:rFonts w:cs="B Badr" w:hint="cs"/>
          <w:color w:val="242887"/>
          <w:sz w:val="26"/>
          <w:szCs w:val="26"/>
          <w:rtl/>
        </w:rPr>
        <w:t xml:space="preserve"> إِلَيْهِ الْوَسِيلَةَ بِالْأَعْمَالِ الْمُخْتَلِفَةِ وَ الْأَدْيَانِ الشَّتَّى، فَمُصِيبٌ‏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بصيغة المجهول بمعنى الطلب، و في الروضة (حديث أبي الحسن موسى ع): ابتغى من في السماوات و من في الأرض إليه.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مُخْطِئٌ وَ ضَالٌّ وَ مُهْتَدٍ وَ سَمِيعٌ وَ أَصَمُّ وَ بَصِيرٌ وَ أَعْمَى حَيْرَانُ‏</w:t>
      </w:r>
      <w:r w:rsidRPr="0027727F">
        <w:rPr>
          <w:rFonts w:cs="B Badr" w:hint="cs"/>
          <w:color w:val="965AA0"/>
          <w:sz w:val="26"/>
          <w:szCs w:val="26"/>
          <w:rtl/>
        </w:rPr>
        <w:t xml:space="preserve"> «1»</w:t>
      </w:r>
      <w:r w:rsidRPr="0027727F">
        <w:rPr>
          <w:rFonts w:cs="B Badr" w:hint="cs"/>
          <w:color w:val="242887"/>
          <w:sz w:val="26"/>
          <w:szCs w:val="26"/>
          <w:rtl/>
        </w:rPr>
        <w:t>، فَالْحَمْدُ لِلَّهِ الَّذِي عَرَّفَ وَصْفَ دِينِهِ بِمُحَمَّدٍ (ص)، أَمَّا بَعْدُ: فَإِنَّكَ امْرُؤٌ أَنْزَلَكَ اللَّهُ مِنْ آلِ مُحَمَّدٍ بِمَنْزِلَةٍ خَاصَّةٍ مَوَدَّةً، بِمَا أَلْهَمَكَ مِنْ رُشْدِكَ، وَ نَصَرَكَ مِنْ أَمْرِ</w:t>
      </w:r>
      <w:r w:rsidRPr="0027727F">
        <w:rPr>
          <w:rFonts w:cs="B Badr" w:hint="cs"/>
          <w:color w:val="965AA0"/>
          <w:sz w:val="26"/>
          <w:szCs w:val="26"/>
          <w:rtl/>
        </w:rPr>
        <w:t xml:space="preserve"> «2»</w:t>
      </w:r>
      <w:r w:rsidRPr="0027727F">
        <w:rPr>
          <w:rFonts w:cs="B Badr" w:hint="cs"/>
          <w:color w:val="242887"/>
          <w:sz w:val="26"/>
          <w:szCs w:val="26"/>
          <w:rtl/>
        </w:rPr>
        <w:t xml:space="preserve"> دِينِكَ، بِفَضْلِهِمْ‏</w:t>
      </w:r>
      <w:r w:rsidRPr="0027727F">
        <w:rPr>
          <w:rFonts w:cs="B Badr" w:hint="cs"/>
          <w:color w:val="965AA0"/>
          <w:sz w:val="26"/>
          <w:szCs w:val="26"/>
          <w:rtl/>
        </w:rPr>
        <w:t xml:space="preserve"> «3»</w:t>
      </w:r>
      <w:r w:rsidRPr="0027727F">
        <w:rPr>
          <w:rFonts w:cs="B Badr" w:hint="cs"/>
          <w:color w:val="242887"/>
          <w:sz w:val="26"/>
          <w:szCs w:val="26"/>
          <w:rtl/>
        </w:rPr>
        <w:t xml:space="preserve"> وَ رَدِّ الْأُمُورِ إِلَيْهِمْ وَ الرِّضَا بِمَا قَالُوا، فِي كَلَامٍ طَوِيلٍ‏</w:t>
      </w:r>
      <w:r w:rsidRPr="0027727F">
        <w:rPr>
          <w:rFonts w:cs="B Badr" w:hint="cs"/>
          <w:color w:val="965AA0"/>
          <w:sz w:val="26"/>
          <w:szCs w:val="26"/>
          <w:rtl/>
        </w:rPr>
        <w:t xml:space="preserve"> «4»</w:t>
      </w:r>
      <w:r w:rsidRPr="0027727F">
        <w:rPr>
          <w:rFonts w:cs="B Badr" w:hint="cs"/>
          <w:color w:val="242887"/>
          <w:sz w:val="26"/>
          <w:szCs w:val="26"/>
          <w:rtl/>
        </w:rPr>
        <w:t>، وَ قَالَ وَ ادْعُ إِلَى صِرَاطِ رَبِّكَ فِينَا مَنْ رَجَوْتَ إِجَابَتَهُ، فلا تحضر حضرنا</w:t>
      </w:r>
      <w:r w:rsidRPr="0027727F">
        <w:rPr>
          <w:rFonts w:cs="B Badr" w:hint="cs"/>
          <w:color w:val="965AA0"/>
          <w:sz w:val="26"/>
          <w:szCs w:val="26"/>
          <w:rtl/>
        </w:rPr>
        <w:t xml:space="preserve"> «5»</w:t>
      </w:r>
      <w:r w:rsidRPr="0027727F">
        <w:rPr>
          <w:rFonts w:cs="B Badr" w:hint="cs"/>
          <w:color w:val="242887"/>
          <w:sz w:val="26"/>
          <w:szCs w:val="26"/>
          <w:rtl/>
        </w:rPr>
        <w:t>، وَ وَالِ آلَ مُحَمَّدٍ، وَ لَا تَقُلْ لِمَا بَلَغَكَ عَنَّا أَوْ نُسِبَ إِلَيْنَا هَذَا بَاطِلٌ وَ إِنْ كُنْتَ تَعْرِفُ خِلَافَهُ، فَإِنَّكَ لَا تَدْرِي لِمَ قُلْنَاهُ وَ عَلَى أَيِّ وَجْهٍ وَضَعْنَاهُ، آمِنْ بِمَا أَخْبَرْتُكَ، وَ لَا تُفْشِ مَا اسْتَكْتَمْتُكَ، أُخْبِرُكَ أَنَّ مِنْ أَوْجَبِ حَقِّ أَخِيكَ أَنْ لَا تَكْتُمَهُ شَيْئاً يَنْفَعُهُ لَا مِنْ دُنْيَاهُ وَ لَا مِنْ آخِرَتِهِ.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الْوَاقِفَةِ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860</w:t>
      </w:r>
      <w:r w:rsidRPr="0027727F">
        <w:rPr>
          <w:rFonts w:cs="B Badr" w:hint="cs"/>
          <w:color w:val="780000"/>
          <w:sz w:val="26"/>
          <w:szCs w:val="26"/>
          <w:rtl/>
        </w:rPr>
        <w:t xml:space="preserve"> حَدَّثَنِي مُحَمَّدُ بْنُ مَسْعُودٍ وَ مُحَمَّدُ بْنُ الْحَسَنِ الْبَرَاثِيُّ، قَالا حَدَّثَنَا مُحَمَّدُ بْنُ إِبْرَاهِيمَ بْنِ مُحَمَّدِ بْنِ فَارِسَ، قَالَ حَدَّثَنِي أَبُو جَعْفَرٍ أَحْمَدُ بْنُ عُبْدُوسٍ الْخَلَنْجِيُّ أَوْ غَيْرُهُ، عَنْ عَلِيِّ بْنِ عَبْدِ اللَّهِ الزُّبَيْرِيِ‏</w:t>
      </w:r>
      <w:r w:rsidRPr="0027727F">
        <w:rPr>
          <w:rFonts w:cs="B Badr" w:hint="cs"/>
          <w:color w:val="965AA0"/>
          <w:sz w:val="26"/>
          <w:szCs w:val="26"/>
          <w:rtl/>
        </w:rPr>
        <w:t xml:space="preserve"> «6»</w:t>
      </w:r>
      <w:r w:rsidRPr="0027727F">
        <w:rPr>
          <w:rFonts w:cs="B Badr" w:hint="cs"/>
          <w:color w:val="780000"/>
          <w:sz w:val="26"/>
          <w:szCs w:val="26"/>
          <w:rtl/>
        </w:rPr>
        <w:t>، قَالَ‏</w:t>
      </w:r>
      <w:r w:rsidRPr="0027727F">
        <w:rPr>
          <w:rFonts w:cs="B Badr" w:hint="cs"/>
          <w:color w:val="242887"/>
          <w:sz w:val="26"/>
          <w:szCs w:val="26"/>
          <w:rtl/>
        </w:rPr>
        <w:t>، كَتَبْتُ إِلَى أَبِي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حيران-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بصّرك في امر-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الروضة بتفضيلك اياهم و برد الأمور.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رواها بتفصيلها في الروضة ص 100 ط 1377.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في نسخ: و لا تحصر حصرنا. حصر من باب علم: عيى في النطق. و في الروضة: و لا تحصّن حصن رياء.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الزهرى-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 أَسْأَلُهُ عَنِ الْوَاقِفَةِ فَكَتَبَ: الْوَاقِفُ عَانِدٌ عَنِ الْحَقِّ وَ مُقِيمٌ عَلَى سَيِّئَةٍ إِنْ مَاتَ بِهَا كَانَتْ جَهَنَّمُ مَأْوَاهُ‏</w:t>
      </w:r>
      <w:r w:rsidRPr="0027727F">
        <w:rPr>
          <w:rFonts w:cs="B Badr" w:hint="cs"/>
          <w:color w:val="006A0F"/>
          <w:sz w:val="26"/>
          <w:szCs w:val="26"/>
          <w:rtl/>
        </w:rPr>
        <w:t xml:space="preserve"> وَ بِئْسَ الْمَصِيرُ</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861</w:t>
      </w:r>
      <w:r w:rsidRPr="0027727F">
        <w:rPr>
          <w:rFonts w:cs="B Badr" w:hint="cs"/>
          <w:color w:val="780000"/>
          <w:sz w:val="26"/>
          <w:szCs w:val="26"/>
          <w:rtl/>
        </w:rPr>
        <w:t xml:space="preserve"> جَعْفَرُ بْنُ مَعْرُوفٍ، قَالَ حَدَّثَنِي سَهْلُ بْنُ بَحْرٍ، قَالَ حَدَّثَنِي الْفَضْلُ بْنُ شَاذَانَ، رَفَعَهُ عَنِ الرِّضَا (ع) قَالَ‏</w:t>
      </w:r>
      <w:r w:rsidRPr="0027727F">
        <w:rPr>
          <w:rFonts w:cs="B Badr" w:hint="cs"/>
          <w:color w:val="242887"/>
          <w:sz w:val="26"/>
          <w:szCs w:val="26"/>
          <w:rtl/>
        </w:rPr>
        <w:t xml:space="preserve"> سُئِلَ عَنِ الْوَاقِفَةِ فَقَالَ: يَعِيشُونَ حَيَارَى وَ يَمُوتُونَ زَنَادِقَةً.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862</w:t>
      </w:r>
      <w:r w:rsidRPr="0027727F">
        <w:rPr>
          <w:rFonts w:cs="B Badr" w:hint="cs"/>
          <w:color w:val="780000"/>
          <w:sz w:val="26"/>
          <w:szCs w:val="26"/>
          <w:rtl/>
        </w:rPr>
        <w:t xml:space="preserve"> وَجَدْتُ بِخَطِّ جِبْرِيلَ بْنِ أَحْمَدَ فِي كِتَابِهِ، حَدَّثَنِي سَهْلُ بْنُ زِيَادٍ الْآدَمِيُّ، قَالَ حَدَّثَنِي مُحَمَّدُ بْنُ أَحْمَدَ بْنِ الرَّبِيعِ الْأَقْرَعُ، قَالَ حَدَّثَنِي جَعْفَرُ بْنُ بُكَيْرٍ، قَالَ حَدَّثَنِي يُونُسُ‏</w:t>
      </w:r>
      <w:r w:rsidRPr="0027727F">
        <w:rPr>
          <w:rFonts w:cs="B Badr" w:hint="cs"/>
          <w:color w:val="965AA0"/>
          <w:sz w:val="26"/>
          <w:szCs w:val="26"/>
          <w:rtl/>
        </w:rPr>
        <w:t xml:space="preserve"> «1»</w:t>
      </w:r>
      <w:r w:rsidRPr="0027727F">
        <w:rPr>
          <w:rFonts w:cs="B Badr" w:hint="cs"/>
          <w:color w:val="780000"/>
          <w:sz w:val="26"/>
          <w:szCs w:val="26"/>
          <w:rtl/>
        </w:rPr>
        <w:t xml:space="preserve"> بْنُ يَعْقُوبَ، قَالَ‏</w:t>
      </w:r>
      <w:r w:rsidRPr="0027727F">
        <w:rPr>
          <w:rFonts w:cs="B Badr" w:hint="cs"/>
          <w:color w:val="242887"/>
          <w:sz w:val="26"/>
          <w:szCs w:val="26"/>
          <w:rtl/>
        </w:rPr>
        <w:t>، قُلْتُ لِأَبِي الْحَسَنِ الرِّضَا (ع) أُعْطِي هَؤُلَاءِ الَّذِينَ يَزْعُمُونَ أَنَّ أَبَاكَ حَيٌّ مِنَ الزَّكَاةِ شَيْئاً قَالَ لَا تُعْطِهِمْ فَإِنَّهُمْ كُفَّارٌ مُشْرِكُونَ زَنَادِقَةٌ.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حَدَّثَنِي عِدَّةٌ مِنْ أَصْحَابِنَا عَنْ أَبِي الْحَسَنِ الرِّضَا (ع) قَالَ‏</w:t>
      </w:r>
      <w:r w:rsidRPr="0027727F">
        <w:rPr>
          <w:rFonts w:cs="B Badr" w:hint="cs"/>
          <w:color w:val="242887"/>
          <w:sz w:val="26"/>
          <w:szCs w:val="26"/>
          <w:rtl/>
        </w:rPr>
        <w:t xml:space="preserve"> سَمِعْنَاهُ يَقُولُ يَعِيشُونَ شُكَّاكاً وَ يَمُوتُونَ زَنَادِقَةً قَالَ فَقَالَ بَعْضُنَا أَمَّا الشُّكَّاكُ فَقَدْ عَلِمْنَاهُ، فَكَيْفَ يَمُوتُونَ زَنَادِقَةً قَالَ، فَقَالَ حَضَرَتِ رَجُلًا مِنْهُمْ وَ قَدِ احْتُضِرَ، فَسَمِعْتُهُ يَقُولُ هُوَ كَافِرٌ إِنْ مَاتَ مُوسَى بْنُ جَعْفَرٍ (ع) قَالَ فَقُلْتُ هَذَا هُوَ.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863</w:t>
      </w:r>
      <w:r w:rsidRPr="0027727F">
        <w:rPr>
          <w:rFonts w:cs="B Badr" w:hint="cs"/>
          <w:color w:val="780000"/>
          <w:sz w:val="26"/>
          <w:szCs w:val="26"/>
          <w:rtl/>
        </w:rPr>
        <w:t xml:space="preserve"> أَبُو صَالِحٍ خَلَفُ بْنُ حَامِدٍ الْكَشِّيُّ، عَنِ الْحَسَنِ بْنِ طَلْحَةَ، عَنْ بَكْرِ بْنِ صَالِحٍ، قَالَ‏</w:t>
      </w:r>
      <w:r w:rsidRPr="0027727F">
        <w:rPr>
          <w:rFonts w:cs="B Badr" w:hint="cs"/>
          <w:color w:val="242887"/>
          <w:sz w:val="26"/>
          <w:szCs w:val="26"/>
          <w:rtl/>
        </w:rPr>
        <w:t xml:space="preserve"> سَمِعْتُ الرِّضَا (ع) يَقُولُ: مَا يَقُولُ النَّاسُ فِي هَذِهِ الْآيَةِ قُلْتُ جُعِلْتُ فِدَاكَ وَ أَيُّ آيَةٍ قَالَ: قَوْلُ اللَّهِ عَزَّ وَ جَلَ‏</w:t>
      </w:r>
      <w:r w:rsidRPr="0027727F">
        <w:rPr>
          <w:rFonts w:cs="B Badr" w:hint="cs"/>
          <w:color w:val="965AA0"/>
          <w:sz w:val="26"/>
          <w:szCs w:val="26"/>
          <w:rtl/>
        </w:rPr>
        <w:t xml:space="preserve"> «2»</w:t>
      </w:r>
      <w:r w:rsidRPr="0027727F">
        <w:rPr>
          <w:rFonts w:cs="B Badr" w:hint="cs"/>
          <w:color w:val="006A0F"/>
          <w:sz w:val="26"/>
          <w:szCs w:val="26"/>
          <w:rtl/>
        </w:rPr>
        <w:t xml:space="preserve"> وَ قالَتِ الْيَهُودُ يَدُ اللَّهِ مَغْلُولَةٌ غُلَّتْ أَيْدِيهِمْ وَ لُعِنُوا بِما قالُوا بَلْ يَداهُ مَبْسُوطَتانِ يُنْفِقُ كَيْفَ يَشاءُ</w:t>
      </w:r>
      <w:r w:rsidRPr="0027727F">
        <w:rPr>
          <w:rFonts w:cs="B Badr" w:hint="cs"/>
          <w:color w:val="242887"/>
          <w:sz w:val="26"/>
          <w:szCs w:val="26"/>
          <w:rtl/>
        </w:rPr>
        <w:t>، قُلْتُ‏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يوسف-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مائدة آية 64.</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اخْتَلَفُوا فِيهَا، قَالَ أَبُو الْحَسَنِ (ع) وَ لَكِنِّي أَقُولُ نَزَلَتْ فِي الْوَاقِفَةِ أَنَّهُمْ قَالُوا: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لَا إِمَامَ بَعْدَ مُوسَى (ع) فَرَدَّ اللَّهُ عَلَيْهِمْ‏</w:t>
      </w:r>
      <w:r w:rsidRPr="0027727F">
        <w:rPr>
          <w:rFonts w:cs="B Badr" w:hint="cs"/>
          <w:color w:val="006A0F"/>
          <w:sz w:val="26"/>
          <w:szCs w:val="26"/>
          <w:rtl/>
        </w:rPr>
        <w:t xml:space="preserve"> بَلْ يَداهُ مَبْسُوطَتانِ‏</w:t>
      </w:r>
      <w:r w:rsidRPr="0027727F">
        <w:rPr>
          <w:rFonts w:cs="B Badr" w:hint="cs"/>
          <w:color w:val="242887"/>
          <w:sz w:val="26"/>
          <w:szCs w:val="26"/>
          <w:rtl/>
        </w:rPr>
        <w:t>، وَ الْيَدُ هُوَ الْإِمَامُ فِي بَاطِنِ الْكِتَابِ، وَ إِنَّمَا عَنَى بِقَوْلِهِمْ لَا إِمَامَ بَعْدَ مُوسَى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864</w:t>
      </w:r>
      <w:r w:rsidRPr="0027727F">
        <w:rPr>
          <w:rFonts w:cs="B Badr" w:hint="cs"/>
          <w:color w:val="780000"/>
          <w:sz w:val="26"/>
          <w:szCs w:val="26"/>
          <w:rtl/>
        </w:rPr>
        <w:t xml:space="preserve"> خَلَفٌ، عَنِ الْحَسَنِ بْنِ طَلْحَةَ الْمَرْوَزِيِّ، عَنْ مُحَمَّدِ بْنِ عَاصِمٍ، قَالَ‏</w:t>
      </w:r>
      <w:r w:rsidRPr="0027727F">
        <w:rPr>
          <w:rFonts w:cs="B Badr" w:hint="cs"/>
          <w:color w:val="242887"/>
          <w:sz w:val="26"/>
          <w:szCs w:val="26"/>
          <w:rtl/>
        </w:rPr>
        <w:t xml:space="preserve"> سَمِعْتُ الرِّضَا (ع) يَقُولُ: يَا مُحَمَّدَ بْنَ عَاصِمٍ، بَلَغَنِي أَنَّكَ تُجَالِسُ الْوَاقِفَةَ قُلْتُ نَعَمْ جُعِلْتُ فِدَاكَ أُجَالِسُهُمْ وَ أَنَا مُخَالِفٌ لَهُمْ، قَالَ: لَا تُجَالِسْهُمْ فَإِنَّ اللَّهَ عَزَّ وَ جَلَّ يَقُولُ:</w:t>
      </w:r>
      <w:r w:rsidRPr="0027727F">
        <w:rPr>
          <w:rFonts w:cs="B Badr" w:hint="cs"/>
          <w:color w:val="006A0F"/>
          <w:sz w:val="26"/>
          <w:szCs w:val="26"/>
          <w:rtl/>
        </w:rPr>
        <w:t xml:space="preserve"> وَ قَدْ نَزَّلَ عَلَيْكُمْ فِي الْكِتابِ أَنْ إِذا سَمِعْتُمْ آياتِ اللَّهِ يُكْفَرُ بِها وَ يُسْتَهْزَأُ بِها فَلا تَقْعُدُوا مَعَهُمْ حَتَّى يَخُوضُوا فِي حَدِيثٍ غَيْرِهِ إِنَّكُمْ إِذاً مِثْلُهُمْ‏</w:t>
      </w:r>
      <w:r w:rsidRPr="0027727F">
        <w:rPr>
          <w:rFonts w:cs="B Badr" w:hint="cs"/>
          <w:color w:val="965AA0"/>
          <w:sz w:val="26"/>
          <w:szCs w:val="26"/>
          <w:rtl/>
        </w:rPr>
        <w:t xml:space="preserve"> «1»</w:t>
      </w:r>
      <w:r w:rsidRPr="0027727F">
        <w:rPr>
          <w:rFonts w:cs="B Badr" w:hint="cs"/>
          <w:color w:val="242887"/>
          <w:sz w:val="26"/>
          <w:szCs w:val="26"/>
          <w:rtl/>
        </w:rPr>
        <w:t>، يَعْنِي بِالْآيَاتِ الْأَوْصِيَاءَ الَّذِينَ كَفَرُوا بِهَا الْوَاقِفَةُ.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865</w:t>
      </w:r>
      <w:r w:rsidRPr="0027727F">
        <w:rPr>
          <w:rFonts w:cs="B Badr" w:hint="cs"/>
          <w:color w:val="780000"/>
          <w:sz w:val="26"/>
          <w:szCs w:val="26"/>
          <w:rtl/>
        </w:rPr>
        <w:t xml:space="preserve"> خَلَفٌ، قَالَ حَدَّثَنِي الْحَسَنُ‏</w:t>
      </w:r>
      <w:r w:rsidRPr="0027727F">
        <w:rPr>
          <w:rFonts w:cs="B Badr" w:hint="cs"/>
          <w:color w:val="965AA0"/>
          <w:sz w:val="26"/>
          <w:szCs w:val="26"/>
          <w:rtl/>
        </w:rPr>
        <w:t xml:space="preserve"> «2»</w:t>
      </w:r>
      <w:r w:rsidRPr="0027727F">
        <w:rPr>
          <w:rFonts w:cs="B Badr" w:hint="cs"/>
          <w:color w:val="780000"/>
          <w:sz w:val="26"/>
          <w:szCs w:val="26"/>
          <w:rtl/>
        </w:rPr>
        <w:t>، عَنْ سُلَيْمَانَ الْجَعْفَرِيِّ، قَالَ‏</w:t>
      </w:r>
      <w:r w:rsidRPr="0027727F">
        <w:rPr>
          <w:rFonts w:cs="B Badr" w:hint="cs"/>
          <w:color w:val="242887"/>
          <w:sz w:val="26"/>
          <w:szCs w:val="26"/>
          <w:rtl/>
        </w:rPr>
        <w:t>، كُنْتُ عِنْدَ أَبِي الْحَسَنِ (ع) بِالْمَدِينَةِ، إِذْ دَخَلَ عَلَيْهِ رَجُلٌ مِنْ أَهْلِ الْمَدِينَةِ فَسَأَلَهُ عَنِ الْوَاقِفَةِ فَقَالَ أَبُو الْحَسَنِ (ع):</w:t>
      </w:r>
      <w:r w:rsidRPr="0027727F">
        <w:rPr>
          <w:rFonts w:cs="B Badr" w:hint="cs"/>
          <w:color w:val="006A0F"/>
          <w:sz w:val="26"/>
          <w:szCs w:val="26"/>
          <w:rtl/>
        </w:rPr>
        <w:t xml:space="preserve"> مَلْعُونِينَ أَيْنَما ثُقِفُوا أُخِذُوا وَ قُتِّلُوا تَقْتِيلًا سُنَّةَ اللَّهِ فِي الَّذِينَ خَلَوْا مِنْ قَبْلُ وَ لَنْ تَجِدَ لِسُنَّةِ اللَّهِ تَبْدِيلًا</w:t>
      </w:r>
      <w:r w:rsidRPr="0027727F">
        <w:rPr>
          <w:rFonts w:cs="B Badr" w:hint="cs"/>
          <w:color w:val="965AA0"/>
          <w:sz w:val="26"/>
          <w:szCs w:val="26"/>
          <w:rtl/>
        </w:rPr>
        <w:t xml:space="preserve"> «3»</w:t>
      </w:r>
      <w:r w:rsidRPr="0027727F">
        <w:rPr>
          <w:rFonts w:cs="B Badr" w:hint="cs"/>
          <w:color w:val="242887"/>
          <w:sz w:val="26"/>
          <w:szCs w:val="26"/>
          <w:rtl/>
        </w:rPr>
        <w:t>، وَ اللَّهِ إِنَّ اللَّهَ لَا يُبْدِلُهَا حَتَّى يَقْتُلُوا عَنْ آخِرِهِمْ.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866</w:t>
      </w:r>
      <w:r w:rsidRPr="0027727F">
        <w:rPr>
          <w:rFonts w:cs="B Badr" w:hint="cs"/>
          <w:color w:val="780000"/>
          <w:sz w:val="26"/>
          <w:szCs w:val="26"/>
          <w:rtl/>
        </w:rPr>
        <w:t xml:space="preserve"> مُحَمَّدُ بْنُ الْحَسَنِ الْبَرَاثِيُّ، قَالَ حَدَّثَنِي أَبُو عَلِيٍّ الْفَارِسِيُّ، قَالَ حَدَّثَنِي عُبْدُوسٌ الْكُوفِيُّ، عَمَّنْ‏</w:t>
      </w:r>
      <w:r w:rsidRPr="0027727F">
        <w:rPr>
          <w:rFonts w:cs="B Badr" w:hint="cs"/>
          <w:color w:val="965AA0"/>
          <w:sz w:val="26"/>
          <w:szCs w:val="26"/>
          <w:rtl/>
        </w:rPr>
        <w:t xml:space="preserve"> «4»</w:t>
      </w:r>
      <w:r w:rsidRPr="0027727F">
        <w:rPr>
          <w:rFonts w:cs="B Badr" w:hint="cs"/>
          <w:color w:val="780000"/>
          <w:sz w:val="26"/>
          <w:szCs w:val="26"/>
          <w:rtl/>
        </w:rPr>
        <w:t xml:space="preserve"> حَدَّثَهُ، عَنِ الْحَكَمِ بْنِ مِسْكِينٍ.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النساء آية 140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ج و المطبوع: الحسن بن عليّ. و في د و ه: الحسين بن على. و في ب و الترتيب: كما في المتن.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الأحزاب، آية 61.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اغلب النسخ: عن حمدويه: عمن حدثه.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458</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قَالَ وَ حَدَّثَنِي بِذَلِكَ إِسْمَاعِيلُ بْنُ مُحَمَّدِ بْنِ مُوسَى بْنِ سَلَّامٍ، عَنِ الْحَكَمِ بْنِ عِيصٍ‏</w:t>
      </w:r>
      <w:r w:rsidRPr="0027727F">
        <w:rPr>
          <w:rFonts w:cs="B Badr" w:hint="cs"/>
          <w:color w:val="965AA0"/>
          <w:sz w:val="26"/>
          <w:szCs w:val="26"/>
          <w:rtl/>
        </w:rPr>
        <w:t xml:space="preserve"> «1»</w:t>
      </w:r>
      <w:r w:rsidRPr="0027727F">
        <w:rPr>
          <w:rFonts w:cs="B Badr" w:hint="cs"/>
          <w:color w:val="780000"/>
          <w:sz w:val="26"/>
          <w:szCs w:val="26"/>
          <w:rtl/>
        </w:rPr>
        <w:t>، قَالَ‏</w:t>
      </w:r>
      <w:r w:rsidRPr="0027727F">
        <w:rPr>
          <w:rFonts w:cs="B Badr" w:hint="cs"/>
          <w:color w:val="242887"/>
          <w:sz w:val="26"/>
          <w:szCs w:val="26"/>
          <w:rtl/>
        </w:rPr>
        <w:t xml:space="preserve"> دَخَلْتُ مَعَ خَالِي سُلَيْمَانَ بْنِ خَالِدٍ عَلَى أَبِي عَبْدِ اللَّهِ (ع) فَقَالَ يَا سُلَيْمَانُ مَنْ هَذَا الْغُلَامُ فَقَالَ ابْنُ أُخْتِي، فَقَالَ هَلْ يَعْرِفُ هَذَا الْأَمْرَ فَقَالَ نَعَمْ، فَقَالَ: الْحَمْدُ لِلَّهِ الَّذِي لَمْ يَخْلُقْهُ شَيْطَاناً، ثُمَّ قَالَ يَا سُلَيْمَانُ عَوِّذْ بِاللَّهِ وُلْدَكَ مِنْ فِتْنَةِ شِيعَتِنَا! فَقُلْتُ جُعِلْتُ فِدَاكَ وَ مَا تِلْكَ الْفِتْنَةُ قَالَ: إِنْكَارُهُمُ الْأَئِمَّةَ وَ غَرَضُهُمْ‏</w:t>
      </w:r>
      <w:r w:rsidRPr="0027727F">
        <w:rPr>
          <w:rFonts w:cs="B Badr" w:hint="cs"/>
          <w:color w:val="965AA0"/>
          <w:sz w:val="26"/>
          <w:szCs w:val="26"/>
          <w:rtl/>
        </w:rPr>
        <w:t xml:space="preserve"> «2»</w:t>
      </w:r>
      <w:r w:rsidRPr="0027727F">
        <w:rPr>
          <w:rFonts w:cs="B Badr" w:hint="cs"/>
          <w:color w:val="242887"/>
          <w:sz w:val="26"/>
          <w:szCs w:val="26"/>
          <w:rtl/>
        </w:rPr>
        <w:t xml:space="preserve"> عَلَى ابْنِي مُوسَى (ع)، قَالَ: يُنْكِرُونَ مَوْتَهُ وَ يَزْعُمُونَ أَنْ لَا إِمَامَ بَعْدَهُ أُولَئِكَ شَرُّ الْخَلْقِ.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867</w:t>
      </w:r>
      <w:r w:rsidRPr="0027727F">
        <w:rPr>
          <w:rFonts w:cs="B Badr" w:hint="cs"/>
          <w:color w:val="780000"/>
          <w:sz w:val="26"/>
          <w:szCs w:val="26"/>
          <w:rtl/>
        </w:rPr>
        <w:t xml:space="preserve"> مُحَمَّدُ بْنُ الْحَسَنِ الْبَرَاثِيُّ، قَالَ حَدَّثَنِي أَبُو عَلِيٍّ، قَالَ حَدَّثَنِي يَعْقُوبُ بْنُ يَزِيدَ، عَنْ مُحَمَّدِ بْنِ أَبِي عُمَيْرٍ إِلَّا مَا رُوِيَتْ لَكَ وَ لَكِنْ حَدَّثَنِي ابْنُ أَبِي عُمَيْرٍ عَنْ رَجُلٍ مِنْ أَصْحَابِنَا قَالَ‏</w:t>
      </w:r>
      <w:r w:rsidRPr="0027727F">
        <w:rPr>
          <w:rFonts w:cs="B Badr" w:hint="cs"/>
          <w:color w:val="242887"/>
          <w:sz w:val="26"/>
          <w:szCs w:val="26"/>
          <w:rtl/>
        </w:rPr>
        <w:t>، قُلْتُ لِلرِّضَا (ع) جُعِلْتُ فِدَاكَ قَوْمٌ قَدْ وَقَفُوا عَلَى أَبِيكَ يَزْعُمُونَ أَنَّهُ لَمْ يَمُتْ، قَالَ، قَالَ: كَذَبُوا وَ هُمْ كُفَّارٌ بِمَا أَنْزَلَ اللَّهُ عَزَّ وَ جَلَّ عَلَى مُحَمَّدٍ (ص)، وَ لَوْ كَانَ اللَّهُ يَمُدُّ فِي أَجَلِ أَحَدٍ مِنْ بَنِي آدَمَ لِحَاجَةِ الْخَلْقِ إِلَيْهِ لَمَدَّ اللَّهُ فِي أَجَلِ رَسُولِ اللَّهِ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868</w:t>
      </w:r>
      <w:r w:rsidRPr="0027727F">
        <w:rPr>
          <w:rFonts w:cs="B Badr" w:hint="cs"/>
          <w:color w:val="780000"/>
          <w:sz w:val="26"/>
          <w:szCs w:val="26"/>
          <w:rtl/>
        </w:rPr>
        <w:t xml:space="preserve"> مُحَمَّدُ بْنُ الْحَسَنِ الْبَرَاثِيُّ، قَالَ حَدَّثَنِي أَبُو عَلِيٍّ الْفَارِسِيُّ، قَالَ حَدَّثَنِي مَيْمُونٌ النَّخَّاسُ، عَنْ مُحَمَّدِ بْنِ الْفُضَيْلِ، قَالَ‏</w:t>
      </w:r>
      <w:r w:rsidRPr="0027727F">
        <w:rPr>
          <w:rFonts w:cs="B Badr" w:hint="cs"/>
          <w:color w:val="242887"/>
          <w:sz w:val="26"/>
          <w:szCs w:val="26"/>
          <w:rtl/>
        </w:rPr>
        <w:t>، قُلْتُ لِلرِّضَا (ع) جُعِلْتُ فِدَاكَ مَا حَالُ قَوْمٍ قَدْ وَقَفُوا عَلَى أَبِيكَ مُوسَى (ع) فَقَالَ لَعَنَهُمُ اللَّهُ مَا أَشَدَّ كَذِبَهُمْ! أَمَا إِنَّهُمْ يَزْعُمُونَ أَنِّي عَقِيمٌ وَ يُنْكِرُونَ مَنْ يَلِي هَذَا الْأَمْرَ 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هذا السند وقع تحريف، و الظاهر انّ الصّحيح بقرينة السند و الحديث السابقين في 669 هكذا: محمّد بن الحسن البراثى، عن اسمعيل بن محمّد عن موسى بن سلّام عن الحكم بن مسكين عن عيص بن القاسم.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وقوفهم،. و عرضهم-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459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وُلْدِي.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869</w:t>
      </w:r>
      <w:r w:rsidRPr="0027727F">
        <w:rPr>
          <w:rFonts w:cs="B Badr" w:hint="cs"/>
          <w:color w:val="780000"/>
          <w:sz w:val="26"/>
          <w:szCs w:val="26"/>
          <w:rtl/>
        </w:rPr>
        <w:t xml:space="preserve"> مُحَمَّدُ بْنُ الْحَسَنِ الْبَرَاثِيُّ، قَالَ حَدَّثَنِي أَبُو عَلِيٍّ، قَالَ حَدَّثَنِي أَبُو الْقَاسِمِ الْحُسَيْنُ بْنُ مُحَمَّدِ بْنِ عُمَرَ بْنِ يَزِيدَ، عَنْ عَمِّهِ، عَنْ جَدِّهِ عُمَرَ بْنِ يَزِيدَ، قَالَ‏</w:t>
      </w:r>
      <w:r w:rsidRPr="0027727F">
        <w:rPr>
          <w:rFonts w:cs="B Badr" w:hint="cs"/>
          <w:color w:val="242887"/>
          <w:sz w:val="26"/>
          <w:szCs w:val="26"/>
          <w:rtl/>
        </w:rPr>
        <w:t>، دَخَلْتُ عَلَى أَبِي عَبْدِ اللَّهِ (ع) فَحَدَّثَنِي مَلِيّاً فِي فَضَائِلِ الشِّيعَةِ ثُمَّ قَالَ: إِنَّ مِنَ الشِّيعَةِ بَعْدَنَا مَنْ هُمْ شَرٌّ مِنَ النُّصَّابِ، قُلْتُ جُعِلْتُ فِدَاكَ أَ لَيْسَ يَنْتَحِلُونَ حُبَّكُمْ وَ يَتَوَلَّوْنَكُمْ وَ يَتَبَرَّءُونَ مِنْ عَدُوِّكُمْ‏</w:t>
      </w:r>
      <w:r w:rsidRPr="0027727F">
        <w:rPr>
          <w:rFonts w:cs="B Badr" w:hint="cs"/>
          <w:color w:val="965AA0"/>
          <w:sz w:val="26"/>
          <w:szCs w:val="26"/>
          <w:rtl/>
        </w:rPr>
        <w:t xml:space="preserve"> «1»</w:t>
      </w:r>
      <w:r w:rsidRPr="0027727F">
        <w:rPr>
          <w:rFonts w:cs="B Badr" w:hint="cs"/>
          <w:color w:val="242887"/>
          <w:sz w:val="26"/>
          <w:szCs w:val="26"/>
          <w:rtl/>
        </w:rPr>
        <w:t xml:space="preserve"> قَالَ نَعَمْ، قَالَ، قُلْتُ جُعِلْتُ فِدَاكَ بَيِّنْ لَنَا نَعْرِفُهُمْ فَلَعَلَّنَا مِنْهُمْ! قَالَ كَلَّا يَا عُمَرُ مَا أَنْتَ مِنْهُمْ إِنَّمَا هُمْ قَوْمٌ يُفْتَنُونَ بِزَيْدٍ وَ يُفْتَنُونَ بِمُوسَى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870</w:t>
      </w:r>
      <w:r w:rsidRPr="0027727F">
        <w:rPr>
          <w:rFonts w:cs="B Badr" w:hint="cs"/>
          <w:color w:val="780000"/>
          <w:sz w:val="26"/>
          <w:szCs w:val="26"/>
          <w:rtl/>
        </w:rPr>
        <w:t xml:space="preserve"> مُحَمَّدُ بْنُ الْحَسَنِ الْبَرَاثِيُّ، قَالَ حَدَّثَنِي أَبُو عَلِيٍّ، قَالَ حَدَّثَنِي مُحَمَّدُ بْنُ إِسْمَاعِيلَ، عَنْ مُوسَى بْنِ الْقَاسِمِ الْبَجَلِيِّ، عَنْ عَلِيِّ بْنِ جَعْفَرٍ (ع)، قَالَ‏</w:t>
      </w:r>
      <w:r w:rsidRPr="0027727F">
        <w:rPr>
          <w:rFonts w:cs="B Badr" w:hint="cs"/>
          <w:color w:val="242887"/>
          <w:sz w:val="26"/>
          <w:szCs w:val="26"/>
          <w:rtl/>
        </w:rPr>
        <w:t>، جَاءَ رَجُلٌ إِلَى أَخِي (ع) فَقَالَ لَهُ جُعِلْتُ فِدَاكَ مَنْ صَاحِبُ هَذَا الْأَمْرِ فَقَالَ: أَمَا إِنَّهُمْ يُفْتَنُونَ بَعْدَ مَوْتِي فَيَقُولُونَ هُوَ الْقَائِمُ وَ مَا الْقَائِمُ إِلَّا بَعْدِي بِسِنِينَ.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871</w:t>
      </w:r>
      <w:r w:rsidRPr="0027727F">
        <w:rPr>
          <w:rFonts w:cs="B Badr" w:hint="cs"/>
          <w:color w:val="780000"/>
          <w:sz w:val="26"/>
          <w:szCs w:val="26"/>
          <w:rtl/>
        </w:rPr>
        <w:t xml:space="preserve"> مُحَمَّدُ بْنُ الْحَسَنِ الْبَرَاثِيُّ، قَالَ حَدَّثَنِي أَبُو عَلِيٍّ الْفَارِسِيُّ، قَالَ حَدَّثَنِي أَبُو الْقَاسِمِ الْحُسَيْنُ بْنُ مُحَمَّدِ بْنِ عُمَرَ بْنِ يَزِيدَ، عَنْ عَمِّهِ، قَالَ‏</w:t>
      </w:r>
      <w:r w:rsidRPr="0027727F">
        <w:rPr>
          <w:rFonts w:cs="B Badr" w:hint="cs"/>
          <w:color w:val="242887"/>
          <w:sz w:val="26"/>
          <w:szCs w:val="26"/>
          <w:rtl/>
        </w:rPr>
        <w:t>، كَانَ بَدْءُ الْوَاقِفَةِ أَنَّهُ كَانَ اجْتَمَعَ ثَلَاثُونَ أَلْفَ دِينَارٍ عِنْدَ الْأَشَاعِثَةِ زَكَاةَ أَمْوَالِهِمْ وَ مَا كَانَ يَجِبُ عَلَيْهِمْ فِيهَا، فَحَمَلُوا إِلَى وَكِيلَيْنِ لِمُوسَى (ع) بِالْكُوفَةِ أَحَدُهُمَا حَيَّانُ السَّرَّاجُ، وَ الْآخَرُ كَانَ مَعَهُ، وَ كَانَ مُوسَى (ع) فِي الْحَبْسِ، فَاتَّخَذَا بِذَلِكَ دُوراً وَ عَقَدَا الْعُقُودَ وَ اشْتَرَيَا الْغَلَّاتِ، فَلَمَّا مَاتَ مُوسَى (ع) وَ انْتَهَى‏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اعدائكم-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الْخَبَرُ إِلَيْهِمَا أَنْكَرَا مَوْتَهُ، وَ أَذَاعَا فِي الشِّيعَةِ أَنَّهُ لَا يَمُوتُ لِأَنَّهُ هُوَ الْقَائِمُ، فَاعْتَمَدَتْ عَلَيْهِ طَائِفَةٌ مِنَ الشِّيعَةِ وَ انْتَشَرَ قَوْلُهُمَا فِي النَّاسِ، حَتَّى كَانَ عِنْدَ مَوْتِهِمَا أَوْصَيَا بِدَفْعِ ذَلِكَ الْمَالِ إِلَى وَرَثَةِ مُوسَى (ع)، وَ اسْتَبَانَ لِلشِّيعَةِ أَنَّهُمَا قَالا ذَلِكَ حِرْصاً عَلَى الْمَالِ.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872</w:t>
      </w:r>
      <w:r w:rsidRPr="0027727F">
        <w:rPr>
          <w:rFonts w:cs="B Badr" w:hint="cs"/>
          <w:color w:val="780000"/>
          <w:sz w:val="26"/>
          <w:szCs w:val="26"/>
          <w:rtl/>
        </w:rPr>
        <w:t xml:space="preserve"> مُحَمَّدُ بْنُ الْحَسَنِ الْبَرَاثِيُّ، قَالَ حَدَّثَنِي أَبُو عَلِيٍّ، قَالَ حَدَّثَنِي مُحَمَّدُ بْنُ رَجَا الْحَنَّاطُ، عَنْ مُحَمَّدِ بْنِ عَلِيٍّ الرِّضَا (ع) أَنَّهُ قَالَ‏</w:t>
      </w:r>
      <w:r w:rsidRPr="0027727F">
        <w:rPr>
          <w:rFonts w:cs="B Badr" w:hint="cs"/>
          <w:color w:val="242887"/>
          <w:sz w:val="26"/>
          <w:szCs w:val="26"/>
          <w:rtl/>
        </w:rPr>
        <w:t>: الْوَاقِفَةُ هُمْ حَمِيرُ الشِّيعَةِ، ثُمَّ تَلَا هَذِهِ الْآيَةِ:</w:t>
      </w:r>
      <w:r w:rsidRPr="0027727F">
        <w:rPr>
          <w:rFonts w:cs="B Badr" w:hint="cs"/>
          <w:color w:val="006A0F"/>
          <w:sz w:val="26"/>
          <w:szCs w:val="26"/>
          <w:rtl/>
        </w:rPr>
        <w:t xml:space="preserve"> إِنْ هُمْ إِلَّا كَالْأَنْعامِ بَلْ هُمْ أَضَلُّ سَبِيلًا</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873</w:t>
      </w:r>
      <w:r w:rsidRPr="0027727F">
        <w:rPr>
          <w:rFonts w:cs="B Badr" w:hint="cs"/>
          <w:color w:val="780000"/>
          <w:sz w:val="26"/>
          <w:szCs w:val="26"/>
          <w:rtl/>
        </w:rPr>
        <w:t xml:space="preserve"> مُحَمَّدُ بْنُ الْحَسَنِ الْبَرَاثِيُّ، قَالَ حَدَّثَنِي أَبُو عَلِيٍّ، قَالَ حَكَى مَنْصُورٌ، عَنِ الصَّادِقِ مُحَمَّدِ بْنِ عَلِيٍّ الرِّضَا (ع)</w:t>
      </w:r>
      <w:r w:rsidRPr="0027727F">
        <w:rPr>
          <w:rFonts w:cs="B Badr" w:hint="cs"/>
          <w:color w:val="242887"/>
          <w:sz w:val="26"/>
          <w:szCs w:val="26"/>
          <w:rtl/>
        </w:rPr>
        <w:t>: أَنَّ الزَّيْدِيَّةَ وَ الْوَاقِفَةَ وَ النُّصَّابَ عِنْدَهُ بِمَنْزِلَةٍ وَاحِدَةٍ.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874</w:t>
      </w:r>
      <w:r w:rsidRPr="0027727F">
        <w:rPr>
          <w:rFonts w:cs="B Badr" w:hint="cs"/>
          <w:color w:val="780000"/>
          <w:sz w:val="26"/>
          <w:szCs w:val="26"/>
          <w:rtl/>
        </w:rPr>
        <w:t xml:space="preserve"> مُحَمَّدُ بْنُ الْحَسَنِ، قَالَ حَدَّثَنِي الْفَارِسِيُّ يَعْنِي أَبَا عَلِيٍّ، عَنْ يَعْقُوبَ بْنِ يَزِيدَ، عَنِ ابْنِ أَبِي عُمَيْرٍ، عَمَّنْ حَدَّثَهُ قَالَ، قَالَ‏</w:t>
      </w:r>
      <w:r w:rsidRPr="0027727F">
        <w:rPr>
          <w:rFonts w:cs="B Badr" w:hint="cs"/>
          <w:color w:val="242887"/>
          <w:sz w:val="26"/>
          <w:szCs w:val="26"/>
          <w:rtl/>
        </w:rPr>
        <w:t>، سَأَلْتُ مُحَمَّدَ بْنَ عَلِيٍّ الرِّضَا (ع) عَنْ هَذِهِ الْآيَةِ:</w:t>
      </w:r>
      <w:r w:rsidRPr="0027727F">
        <w:rPr>
          <w:rFonts w:cs="B Badr" w:hint="cs"/>
          <w:color w:val="006A0F"/>
          <w:sz w:val="26"/>
          <w:szCs w:val="26"/>
          <w:rtl/>
        </w:rPr>
        <w:t xml:space="preserve"> وُجُوهٌ يَوْمَئِذٍ خاشِعَةٌ عامِلَةٌ ناصِبَةٌ</w:t>
      </w:r>
      <w:r w:rsidRPr="0027727F">
        <w:rPr>
          <w:rFonts w:cs="B Badr" w:hint="cs"/>
          <w:color w:val="242887"/>
          <w:sz w:val="26"/>
          <w:szCs w:val="26"/>
          <w:rtl/>
        </w:rPr>
        <w:t xml:space="preserve"> قَالَ نَزَلَتْ فِي النُّصَّابِ وَ الزَّيْدِيَّةِ وَ الْوَاقِفَةُ مِنَ النُّصَّابِ.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875</w:t>
      </w:r>
      <w:r w:rsidRPr="0027727F">
        <w:rPr>
          <w:rFonts w:cs="B Badr" w:hint="cs"/>
          <w:color w:val="780000"/>
          <w:sz w:val="26"/>
          <w:szCs w:val="26"/>
          <w:rtl/>
        </w:rPr>
        <w:t xml:space="preserve"> مُحَمَّدُ بْنُ الْحَسَنِ، قَالَ حَدَّثَنِي أَبُو عَلِيٍّ، قَالَ حَدَّثَنِي إِبْرَاهِيمُ بْنُ عُقْبَةَ، قَالَ‏</w:t>
      </w:r>
      <w:r w:rsidRPr="0027727F">
        <w:rPr>
          <w:rFonts w:cs="B Badr" w:hint="cs"/>
          <w:color w:val="242887"/>
          <w:sz w:val="26"/>
          <w:szCs w:val="26"/>
          <w:rtl/>
        </w:rPr>
        <w:t>، كَتَبْتُ إِلَى الْعَسْكَرِيِّ (ع): جُعِلْتُ فِدَاكَ قَدْ عَرَفْتَ هَؤُلَاءِ الْمَمْطُورَةَ</w:t>
      </w:r>
      <w:r w:rsidRPr="0027727F">
        <w:rPr>
          <w:rFonts w:cs="B Badr" w:hint="cs"/>
          <w:color w:val="965AA0"/>
          <w:sz w:val="26"/>
          <w:szCs w:val="26"/>
          <w:rtl/>
        </w:rPr>
        <w:t xml:space="preserve"> «1»</w:t>
      </w:r>
      <w:r w:rsidRPr="0027727F">
        <w:rPr>
          <w:rFonts w:cs="B Badr" w:hint="cs"/>
          <w:color w:val="242887"/>
          <w:sz w:val="26"/>
          <w:szCs w:val="26"/>
          <w:rtl/>
        </w:rPr>
        <w:t xml:space="preserve"> فَأَقْنُتُ عَلَيْهِمْ فِي صَلَاتِي قَالَ: نَعَمْ اقْنُتْ عَلَيْهِمْ فِي صَلَاتِكَ.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876</w:t>
      </w:r>
      <w:r w:rsidRPr="0027727F">
        <w:rPr>
          <w:rFonts w:cs="B Badr" w:hint="cs"/>
          <w:color w:val="780000"/>
          <w:sz w:val="26"/>
          <w:szCs w:val="26"/>
          <w:rtl/>
        </w:rPr>
        <w:t xml:space="preserve"> مُحَمَّدُ بْنُ الْحَسَنِ، قَالَ حَدَّثَنِي أَبُو عَلِيٍّ الْفَارِسِيُّ، عَنْ مُحَمَّدِ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قال في المجمع: الممطورة الكلاب المبتلّة بالمطر و المراد بها في- الحديث الواقفة.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461</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الْحُسَيْنِ الْكُوفِيِّ، عَنْ مُحَمَّدِ بْنِ عَبْدِ الْجَبَّارِ، عَنْ عُمَرَ بْنِ فُرَاتَ، قَالَ‏</w:t>
      </w:r>
      <w:r w:rsidRPr="0027727F">
        <w:rPr>
          <w:rFonts w:cs="B Badr" w:hint="cs"/>
          <w:color w:val="242887"/>
          <w:sz w:val="26"/>
          <w:szCs w:val="26"/>
          <w:rtl/>
        </w:rPr>
        <w:t>، سَأَلْتُ أَبَا الْحَسَنِ الرِّضَا (ع) عَنِ الْوَاقِفَةِ قَالَ يَعِيشُونَ حَيَارَى وَ يَمُوتُونَ زَنَادِقَةً.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877</w:t>
      </w:r>
      <w:r w:rsidRPr="0027727F">
        <w:rPr>
          <w:rFonts w:cs="B Badr" w:hint="cs"/>
          <w:color w:val="780000"/>
          <w:sz w:val="26"/>
          <w:szCs w:val="26"/>
          <w:rtl/>
        </w:rPr>
        <w:t xml:space="preserve"> بِهَذَا الْإِسْنَادِ،</w:t>
      </w:r>
      <w:r w:rsidRPr="0027727F">
        <w:rPr>
          <w:rFonts w:cs="B Badr" w:hint="cs"/>
          <w:color w:val="965AA0"/>
          <w:sz w:val="26"/>
          <w:szCs w:val="26"/>
          <w:rtl/>
        </w:rPr>
        <w:t xml:space="preserve"> «1»</w:t>
      </w:r>
      <w:r w:rsidRPr="0027727F">
        <w:rPr>
          <w:rFonts w:cs="B Badr" w:hint="cs"/>
          <w:color w:val="780000"/>
          <w:sz w:val="26"/>
          <w:szCs w:val="26"/>
          <w:rtl/>
        </w:rPr>
        <w:t xml:space="preserve"> عَنْ أَحْمَدَ بْنِ مُحَمَّدٍ الْبَرْقِيِّ، عَنْ جَعْفَرِ بْنِ مُحَمَّدِ بْنِ يُونُسَ، قَالَ‏</w:t>
      </w:r>
      <w:r w:rsidRPr="0027727F">
        <w:rPr>
          <w:rFonts w:cs="B Badr" w:hint="cs"/>
          <w:color w:val="242887"/>
          <w:sz w:val="26"/>
          <w:szCs w:val="26"/>
          <w:rtl/>
        </w:rPr>
        <w:t xml:space="preserve"> جَاءَنِي جَمَاعَةٌ مِنْ أَصْحَابِنَا مَعَهُمْ رِقَاعٌ فِيهَا جَوَابَاتُ الْمَسَائِلِ، إِلَّا رُقْعَةَ الْوَاقِفِ قَدْ رَجَعَتْ‏</w:t>
      </w:r>
      <w:r w:rsidRPr="0027727F">
        <w:rPr>
          <w:rFonts w:cs="B Badr" w:hint="cs"/>
          <w:color w:val="965AA0"/>
          <w:sz w:val="26"/>
          <w:szCs w:val="26"/>
          <w:rtl/>
        </w:rPr>
        <w:t xml:space="preserve"> «2»</w:t>
      </w:r>
      <w:r w:rsidRPr="0027727F">
        <w:rPr>
          <w:rFonts w:cs="B Badr" w:hint="cs"/>
          <w:color w:val="242887"/>
          <w:sz w:val="26"/>
          <w:szCs w:val="26"/>
          <w:rtl/>
        </w:rPr>
        <w:t xml:space="preserve"> عَلَى حَالِهَا لَمْ يُوقَعْ فِيهَا شَيْ‏ءٌ.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878</w:t>
      </w:r>
      <w:r w:rsidRPr="0027727F">
        <w:rPr>
          <w:rFonts w:cs="B Badr" w:hint="cs"/>
          <w:color w:val="780000"/>
          <w:sz w:val="26"/>
          <w:szCs w:val="26"/>
          <w:rtl/>
        </w:rPr>
        <w:t xml:space="preserve"> إِبْرَاهِيمُ بْنُ مُحَمَّدِ بْنِ الْعَبَّاسِ الْخُتَّلِيُّ، قَالَ حَدَّثَنِي أَحْمَدُ بْنُ إِدْرِيسَ الْقُمِّيُّ، قَالَ حَدَّثَنِي مُحَمَّدُ بْنُ أَحْمَدَ بْنِ يَحْيَى، قَالَ حَدَّثَنِي الْعَبَّاسُ بْنُ مَعْرُوفٍ، عَنِ الْحَجَّالِ، عَنْ إِبْرَاهِيمَ بْنِ أَبِي الْبِلَادِ، عَنْ أَبِي الْحَسَنِ الرِّضَا (ع)</w:t>
      </w:r>
      <w:r w:rsidRPr="0027727F">
        <w:rPr>
          <w:rFonts w:cs="B Badr" w:hint="cs"/>
          <w:color w:val="242887"/>
          <w:sz w:val="26"/>
          <w:szCs w:val="26"/>
          <w:rtl/>
        </w:rPr>
        <w:t xml:space="preserve"> قَالَ، ذَكَرْتُ الْمَمْطُورَةَ وَ شَكَّهُمْ، فَقَالَ: يَعِيشُونَ مَا عَاشُوا عَلَى شَكٍّ ثُمَّ يَمُوتُونَ زَنَادِقَةً.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879</w:t>
      </w:r>
      <w:r w:rsidRPr="0027727F">
        <w:rPr>
          <w:rFonts w:cs="B Badr" w:hint="cs"/>
          <w:color w:val="780000"/>
          <w:sz w:val="26"/>
          <w:szCs w:val="26"/>
          <w:rtl/>
        </w:rPr>
        <w:t xml:space="preserve"> حَمْدَوَيْهِ، قَالَ حَدَّثَنِي مُحَمَّدُ بْنُ عِيسَى، عَنْ إِبْرَاهِيمَ بْنِ عُقْبَةَ، قَالَ‏</w:t>
      </w:r>
      <w:r w:rsidRPr="0027727F">
        <w:rPr>
          <w:rFonts w:cs="B Badr" w:hint="cs"/>
          <w:color w:val="242887"/>
          <w:sz w:val="26"/>
          <w:szCs w:val="26"/>
          <w:rtl/>
        </w:rPr>
        <w:t>، كَتَبْتُ إِلَيْهِ يَعْنِي أَبَا الْحَسَنِ (ع) جُعِلْتُ فِدَاكَ قَدْ عَرَفْتَ بُغْضَ‏</w:t>
      </w:r>
      <w:r w:rsidRPr="0027727F">
        <w:rPr>
          <w:rFonts w:cs="B Badr" w:hint="cs"/>
          <w:color w:val="965AA0"/>
          <w:sz w:val="26"/>
          <w:szCs w:val="26"/>
          <w:rtl/>
        </w:rPr>
        <w:t xml:space="preserve"> «3»</w:t>
      </w:r>
      <w:r w:rsidRPr="0027727F">
        <w:rPr>
          <w:rFonts w:cs="B Badr" w:hint="cs"/>
          <w:color w:val="242887"/>
          <w:sz w:val="26"/>
          <w:szCs w:val="26"/>
          <w:rtl/>
        </w:rPr>
        <w:t xml:space="preserve"> هَذِهِ الْمَمْطُورَةِ أَ فَأَقْنُتُ عَلَيْهِمْ فِي صَلَاتِي قَالَ نَعَمْ اقْنُتْ عَلَيْهِمْ فِي صَلَاتِكَ.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880</w:t>
      </w:r>
      <w:r w:rsidRPr="0027727F">
        <w:rPr>
          <w:rFonts w:cs="B Badr" w:hint="cs"/>
          <w:color w:val="780000"/>
          <w:sz w:val="26"/>
          <w:szCs w:val="26"/>
          <w:rtl/>
        </w:rPr>
        <w:t xml:space="preserve"> خَلَفُ بْنُ حَامِدٍ الْكَشِّيُّ، قَالَ أَخْبَرَنِي الْحَسَنُ بْنُ طَلْحَةَ الْمَرْوَزِيُّ عَنْ يَحْيَى بْنِ الْمُبَارَكِ، قَالَ‏</w:t>
      </w:r>
      <w:r w:rsidRPr="0027727F">
        <w:rPr>
          <w:rFonts w:cs="B Badr" w:hint="cs"/>
          <w:color w:val="242887"/>
          <w:sz w:val="26"/>
          <w:szCs w:val="26"/>
          <w:rtl/>
        </w:rPr>
        <w:t>، كَتَبْتُ إِلَى الرِّضَا (ع) بِمَسَائِلَ فَأَجَابَنِي وَ كتب‏</w:t>
      </w:r>
      <w:r w:rsidRPr="0027727F">
        <w:rPr>
          <w:rFonts w:cs="B Badr" w:hint="cs"/>
          <w:color w:val="965AA0"/>
          <w:sz w:val="26"/>
          <w:szCs w:val="26"/>
          <w:rtl/>
        </w:rPr>
        <w:t xml:space="preserve"> «4»</w:t>
      </w:r>
      <w:r w:rsidRPr="0027727F">
        <w:rPr>
          <w:rFonts w:cs="B Badr" w:hint="cs"/>
          <w:color w:val="242887"/>
          <w:sz w:val="26"/>
          <w:szCs w:val="26"/>
          <w:rtl/>
        </w:rPr>
        <w:t xml:space="preserve"> [كُنْتُ‏]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المراد: محمّد بن الحسن البراثى عن ابى على الفارسيّ المتكرر ان في- الأسناد السابقة.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جعلت-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بعض-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في ج: كتبت. و في د: و كنت.</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ذَكَرْتُ فِي آخِرِ الْكِتَابِ قَوْلَ اللَّهِ عَزَّ وَ جَلَّ:</w:t>
      </w:r>
      <w:r w:rsidRPr="0027727F">
        <w:rPr>
          <w:rFonts w:cs="B Badr" w:hint="cs"/>
          <w:color w:val="006A0F"/>
          <w:sz w:val="26"/>
          <w:szCs w:val="26"/>
          <w:rtl/>
        </w:rPr>
        <w:t xml:space="preserve"> مُذَبْذَبِينَ بَيْنَ ذلِكَ لا إِلى‏ هؤُلاءِ وَ لا إِلى‏ هؤُلاءِ</w:t>
      </w:r>
      <w:r w:rsidRPr="0027727F">
        <w:rPr>
          <w:rFonts w:cs="B Badr" w:hint="cs"/>
          <w:color w:val="242887"/>
          <w:sz w:val="26"/>
          <w:szCs w:val="26"/>
          <w:rtl/>
        </w:rPr>
        <w:t xml:space="preserve"> فَقَالَ: نَزَلَتْ فِي الْوَاقِفَةِ.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وَجَدْتُ الْجَوَابَ كُلَّهُ بِخَطِّهِ: لَيْسَ هُمْ مِنَ الْمُؤْمِنِينَ وَ لَا مِنَ الْمُسْلِمِينَ هُمْ مِمَّنْ كَذَّبَ بِآيَاتِ اللَّهِ، وَ نَحْنُ‏</w:t>
      </w:r>
      <w:r w:rsidRPr="0027727F">
        <w:rPr>
          <w:rFonts w:cs="B Badr" w:hint="cs"/>
          <w:color w:val="006A0F"/>
          <w:sz w:val="26"/>
          <w:szCs w:val="26"/>
          <w:rtl/>
        </w:rPr>
        <w:t xml:space="preserve"> أَشْهُرٌ مَعْلُوماتٌ‏</w:t>
      </w:r>
      <w:r w:rsidRPr="0027727F">
        <w:rPr>
          <w:rFonts w:cs="B Badr" w:hint="cs"/>
          <w:color w:val="242887"/>
          <w:sz w:val="26"/>
          <w:szCs w:val="26"/>
          <w:rtl/>
        </w:rPr>
        <w:t xml:space="preserve"> فَلَا جِدَالَ فِينَا وَ لَا رَفَثَ وَ لَا فُسُوقَ فِينَا، انْصِبْ لَهُمْ مِنَ الْعَدَاوَةِ يَا يَحْيَى مَا اسْتَطَعْتَ.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881</w:t>
      </w:r>
      <w:r w:rsidRPr="0027727F">
        <w:rPr>
          <w:rFonts w:cs="B Badr" w:hint="cs"/>
          <w:color w:val="780000"/>
          <w:sz w:val="26"/>
          <w:szCs w:val="26"/>
          <w:rtl/>
        </w:rPr>
        <w:t xml:space="preserve"> مُحَمَّدُ بْنُ الْحَسَنِ، قَالَ حَدَّثَنِي أَبُو عَلِيٍّ، قَالَ حَدَّثَنَا مُحَمَّدُ بْنُ الصَّبَّاحِ، قَالَ حَدَّثَنَا إِسْمَاعِيلُ بْنُ عَامِرٍ</w:t>
      </w:r>
      <w:r w:rsidRPr="0027727F">
        <w:rPr>
          <w:rFonts w:cs="B Badr" w:hint="cs"/>
          <w:color w:val="965AA0"/>
          <w:sz w:val="26"/>
          <w:szCs w:val="26"/>
          <w:rtl/>
        </w:rPr>
        <w:t xml:space="preserve"> «1»</w:t>
      </w:r>
      <w:r w:rsidRPr="0027727F">
        <w:rPr>
          <w:rFonts w:cs="B Badr" w:hint="cs"/>
          <w:color w:val="780000"/>
          <w:sz w:val="26"/>
          <w:szCs w:val="26"/>
          <w:rtl/>
        </w:rPr>
        <w:t>، عَنْ أَبَانٍ، عَنْ حَبِيبٍ الْخَثْعَمِيِّ، عَنِ ابْنِ أَبِي يَعْفُورٍ، قَالَ‏</w:t>
      </w:r>
      <w:r w:rsidRPr="0027727F">
        <w:rPr>
          <w:rFonts w:cs="B Badr" w:hint="cs"/>
          <w:color w:val="242887"/>
          <w:sz w:val="26"/>
          <w:szCs w:val="26"/>
          <w:rtl/>
        </w:rPr>
        <w:t>، كُنْتُ عِنْدَ الصَّادِقِ (ع) إِذْ دَخَلَ مُوسَى (ع) فَجَلَسَ، فَقَالَ أَبُو عَبْدِ اللَّهِ (ع): يَا ابْنَ أَبِي يَعْفُورٍ هَذَا خَيْرُ وُلْدِي وَ أَحَبُّهُمْ إِلَيَّ، غَيْرَ أَنَّ اللَّهَ عَزَّ وَ جَلَّ يُضِلُ‏</w:t>
      </w:r>
      <w:r w:rsidRPr="0027727F">
        <w:rPr>
          <w:rFonts w:cs="B Badr" w:hint="cs"/>
          <w:color w:val="965AA0"/>
          <w:sz w:val="26"/>
          <w:szCs w:val="26"/>
          <w:rtl/>
        </w:rPr>
        <w:t xml:space="preserve"> «2»</w:t>
      </w:r>
      <w:r w:rsidRPr="0027727F">
        <w:rPr>
          <w:rFonts w:cs="B Badr" w:hint="cs"/>
          <w:color w:val="242887"/>
          <w:sz w:val="26"/>
          <w:szCs w:val="26"/>
          <w:rtl/>
        </w:rPr>
        <w:t xml:space="preserve"> قَوْماً مِنْ شِيعَتِنَا، فَاعْلَمْ أَنَّهُمْ قَوْمٌ‏</w:t>
      </w:r>
      <w:r w:rsidRPr="0027727F">
        <w:rPr>
          <w:rFonts w:cs="B Badr" w:hint="cs"/>
          <w:color w:val="006A0F"/>
          <w:sz w:val="26"/>
          <w:szCs w:val="26"/>
          <w:rtl/>
        </w:rPr>
        <w:t xml:space="preserve"> لا خَلاقَ لَهُمْ فِي الْآخِرَةِ وَ لا يُكَلِّمُهُمُ اللَّهُ‏</w:t>
      </w:r>
      <w:r w:rsidRPr="0027727F">
        <w:rPr>
          <w:rFonts w:cs="B Badr" w:hint="cs"/>
          <w:color w:val="242887"/>
          <w:sz w:val="26"/>
          <w:szCs w:val="26"/>
          <w:rtl/>
        </w:rPr>
        <w:t xml:space="preserve"> ...</w:t>
      </w:r>
      <w:r w:rsidRPr="0027727F">
        <w:rPr>
          <w:rFonts w:cs="B Badr" w:hint="cs"/>
          <w:color w:val="006A0F"/>
          <w:sz w:val="26"/>
          <w:szCs w:val="26"/>
          <w:rtl/>
        </w:rPr>
        <w:t xml:space="preserve"> يَوْمَ الْقِيامَةِ وَ لا يُزَكِّيهِمْ وَ لَهُمْ عَذابٌ أَلِيمٌ‏</w:t>
      </w:r>
      <w:r w:rsidRPr="0027727F">
        <w:rPr>
          <w:rFonts w:cs="B Badr" w:hint="cs"/>
          <w:color w:val="242887"/>
          <w:sz w:val="26"/>
          <w:szCs w:val="26"/>
          <w:rtl/>
        </w:rPr>
        <w:t>، قُلْتُ جُعِلْتُ فِدَاكَ قَدْ أَزَغْتَ‏</w:t>
      </w:r>
      <w:r w:rsidRPr="0027727F">
        <w:rPr>
          <w:rFonts w:cs="B Badr" w:hint="cs"/>
          <w:color w:val="965AA0"/>
          <w:sz w:val="26"/>
          <w:szCs w:val="26"/>
          <w:rtl/>
        </w:rPr>
        <w:t xml:space="preserve"> «3»</w:t>
      </w:r>
      <w:r w:rsidRPr="0027727F">
        <w:rPr>
          <w:rFonts w:cs="B Badr" w:hint="cs"/>
          <w:color w:val="242887"/>
          <w:sz w:val="26"/>
          <w:szCs w:val="26"/>
          <w:rtl/>
        </w:rPr>
        <w:t xml:space="preserve"> قَلْبِي عَنْ هَؤُلَاءِ! قَالَ: يَضِلُّ بِهِ‏</w:t>
      </w:r>
      <w:r w:rsidRPr="0027727F">
        <w:rPr>
          <w:rFonts w:cs="B Badr" w:hint="cs"/>
          <w:color w:val="965AA0"/>
          <w:sz w:val="26"/>
          <w:szCs w:val="26"/>
          <w:rtl/>
        </w:rPr>
        <w:t xml:space="preserve"> «4»</w:t>
      </w:r>
      <w:r w:rsidRPr="0027727F">
        <w:rPr>
          <w:rFonts w:cs="B Badr" w:hint="cs"/>
          <w:color w:val="242887"/>
          <w:sz w:val="26"/>
          <w:szCs w:val="26"/>
          <w:rtl/>
        </w:rPr>
        <w:t xml:space="preserve"> قَوْمٌ مِنْ شِيعَتِنَا بَعْدَ مَوْتِهِ جَزَعاً عَلَيْهِ فَيَقُولُونَ لَمْ يَمُتْ وَ يُنْكِرُونَ الْأَئِمَّةَ مِنْ بَعْدِهِ وَ يَدَعُونَ الشِّيعَةَ إِلَى ضَلَالِهِمْ، وَ فِي ذَلِكَ إِبْطَالُ حُقُوقِنَا وَ هَدْمُ دَيْنِ اللَّهِ، يَا ابْنَ أَبِي يَعْفُورٍ فَاللَّهُ وَ رَسُولُهُ مِنْهُمْ بَرِي‏ءٌ وَ نَحْنُ مِنْهُمْ بِرَاءٌ.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882</w:t>
      </w:r>
      <w:r w:rsidRPr="0027727F">
        <w:rPr>
          <w:rFonts w:cs="B Badr" w:hint="cs"/>
          <w:color w:val="780000"/>
          <w:sz w:val="26"/>
          <w:szCs w:val="26"/>
          <w:rtl/>
        </w:rPr>
        <w:t xml:space="preserve"> وَ بِهَذَا الْإِسْنَادِ</w:t>
      </w:r>
      <w:r w:rsidRPr="0027727F">
        <w:rPr>
          <w:rFonts w:cs="B Badr" w:hint="cs"/>
          <w:color w:val="965AA0"/>
          <w:sz w:val="26"/>
          <w:szCs w:val="26"/>
          <w:rtl/>
        </w:rPr>
        <w:t xml:space="preserve"> «5»</w:t>
      </w:r>
      <w:r w:rsidRPr="0027727F">
        <w:rPr>
          <w:rFonts w:cs="B Badr" w:hint="cs"/>
          <w:color w:val="780000"/>
          <w:sz w:val="26"/>
          <w:szCs w:val="26"/>
          <w:rtl/>
        </w:rPr>
        <w:t>، قَالَ حَدَّثَنِي أَيُّوبُ بْنُ نُوحٍ، عَنْ سَعِيدٍ الْعَطَّارِ،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نسخة د و ه: ابو الصبّاح قال حدّثنا محمّد بن اسمعيل بن عامر.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يضلّ به-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ارغب-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يضلّ بهم-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الظاهر ان المراد هو محمّد بن الحسن عن ابى على، كما مرّ في 877.</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عَنْ حَمْزَةَ الزَّيَّاتِ، قَالَ سَمِعْتُ حُمْرَانَ بْنَ أَعْيَنَ، يَقُولُ‏</w:t>
      </w:r>
      <w:r w:rsidRPr="0027727F">
        <w:rPr>
          <w:rFonts w:cs="B Badr" w:hint="cs"/>
          <w:color w:val="242887"/>
          <w:sz w:val="26"/>
          <w:szCs w:val="26"/>
          <w:rtl/>
        </w:rPr>
        <w:t>، قُلْتُ لِأَبِي جَعْفَرٍ (ع) أَ مِنْ شِيعَتِكُمْ أَنَا قَالَ إِي وَ اللَّهِ فِي الدُّنْيَا وَ الْآخِرَةِ، وَ مَا أَحَدٌ مِنْ شِيعَتِنَا إِلَّا وَ هُوَ مَكْتُوبٌ عِنْدَنَا اسْمُهُ وَ اسْمُ أَبِيهِ إِلَّا مَنْ يَتَوَلَّى مِنْهُمْ عَنَّا، قَالَ، قُلْتُ جُعِلْتُ فِدَاكَ أَ وَ مِنْ شِيعَتِكُمْ مَنْ يَتَوَلَّى عَنْكُمْ بَعْدَ الْمَعْرِفَةِ قَالَ يَا حُمْرَانُ نَعَمْ وَ أَنْتَ لَا تُدْرِكُهُمْ، قَالَ حَمْزَةُ فَتَنَاظَرْنَا فِي هَذَا الْحَدِيثِ فَكَتَبْنَا بِهِ إِلَى الرِّضَا (ع) نَسْأَلُهُ عَمَّنِ اسْتَثْنَى بِهِ أَبُو جَعْفَرٍ، فَكَتَبَ هُمُ الْوَاقِفَةُ عَلَى مُوسَى بْنِ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ابْنِ السَّرَّاجِ وَ ابْنِ الْمُكَارِي وَ عَلِيِّ بْنِ أَبِي حَمْزَةَ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883</w:t>
      </w:r>
      <w:r w:rsidRPr="0027727F">
        <w:rPr>
          <w:rFonts w:cs="B Badr" w:hint="cs"/>
          <w:color w:val="780000"/>
          <w:sz w:val="26"/>
          <w:szCs w:val="26"/>
          <w:rtl/>
        </w:rPr>
        <w:t xml:space="preserve"> حَدَّثَنِي مُحَمَّدُ بْنُ مَسْعُودٍ، قَالَ حَدَّثَنَا جَعْفَرُ بْنُ أَحْمَدَ عَنْ حَمْدَانَ بْنِ سُلَيْمَانَ‏</w:t>
      </w:r>
      <w:r w:rsidRPr="0027727F">
        <w:rPr>
          <w:rFonts w:cs="B Badr" w:hint="cs"/>
          <w:color w:val="965AA0"/>
          <w:sz w:val="26"/>
          <w:szCs w:val="26"/>
          <w:rtl/>
        </w:rPr>
        <w:t xml:space="preserve"> «1»</w:t>
      </w:r>
      <w:r w:rsidRPr="0027727F">
        <w:rPr>
          <w:rFonts w:cs="B Badr" w:hint="cs"/>
          <w:color w:val="780000"/>
          <w:sz w:val="26"/>
          <w:szCs w:val="26"/>
          <w:rtl/>
        </w:rPr>
        <w:t>، عَنْ مَنْصُورِ بْنِ الْعَبَّاسِ الْبَغْدَادِيِّ، قَالَ حَدَّثَنَا إِسْمَاعِيلُ بْنُ سَهْلٍ، قَالَ حَدَّثَنِي بَعْضُ أَصْحَابِنَا وَ سَأَلَنِي أَنْ أَكْتُمَ اسْمَهُ، قَالَ‏</w:t>
      </w:r>
      <w:r w:rsidRPr="0027727F">
        <w:rPr>
          <w:rFonts w:cs="B Badr" w:hint="cs"/>
          <w:color w:val="242887"/>
          <w:sz w:val="26"/>
          <w:szCs w:val="26"/>
          <w:rtl/>
        </w:rPr>
        <w:t>، كُنْتُ عِنْدَ الرِّضَا (ع) فَدَخَلَ عَلَيْهِ عَلِيُّ بْنُ أَبِي حَمْزَةَ وَ ابْنُ السَّرَّاجِ وَ ابْنُ الْمُكَارِي، فَقَالَ لَهُ ابْنُ أَبِي حَمْزَةَ مَا فَعَلَ أَبُوكَ قَالَ: مَضَى، قَالَ مَضَى مَوْتاً قَالَ نَعَمْ، قَالَ، فَقَالَ إِلَى مَنْ عَهْدُهُ قَالَ إِلَيَّ، قَالَ فَأَنْتَ إِمَامٌ مُفْتَرَضٌ طَاعَتُهُ‏</w:t>
      </w:r>
      <w:r w:rsidRPr="0027727F">
        <w:rPr>
          <w:rFonts w:cs="B Badr" w:hint="cs"/>
          <w:color w:val="965AA0"/>
          <w:sz w:val="26"/>
          <w:szCs w:val="26"/>
          <w:rtl/>
        </w:rPr>
        <w:t xml:space="preserve"> «2»</w:t>
      </w:r>
      <w:r w:rsidRPr="0027727F">
        <w:rPr>
          <w:rFonts w:cs="B Badr" w:hint="cs"/>
          <w:color w:val="242887"/>
          <w:sz w:val="26"/>
          <w:szCs w:val="26"/>
          <w:rtl/>
        </w:rPr>
        <w:t xml:space="preserve"> مِنَ اللَّهِ قَالَ نَعَمْ، قَالَ ابْنُ السَّرَّاجِ وَ ابْنُ الْمُكَارِي قَدْ وَ اللَّهِ أَمْكَنَكَ‏</w:t>
      </w:r>
      <w:r w:rsidRPr="0027727F">
        <w:rPr>
          <w:rFonts w:cs="B Badr" w:hint="cs"/>
          <w:color w:val="965AA0"/>
          <w:sz w:val="26"/>
          <w:szCs w:val="26"/>
          <w:rtl/>
        </w:rPr>
        <w:t xml:space="preserve"> «3»</w:t>
      </w:r>
      <w:r w:rsidRPr="0027727F">
        <w:rPr>
          <w:rFonts w:cs="B Badr" w:hint="cs"/>
          <w:color w:val="242887"/>
          <w:sz w:val="26"/>
          <w:szCs w:val="26"/>
          <w:rtl/>
        </w:rPr>
        <w:t xml:space="preserve"> مِنْ نَفْسِهِ، قَالَ: وَيْلَكَ وَ بِمَا أَمْكَنْتُ أَ تُرِيدُ أَنْ آتِيَ بَغْدَادَ وَ أَقُولَ لِهَارُونَ أَنَا إِمَامٌ مُفْتَرَضٌ طَاعَتِي وَ اللَّهِ مَا ذَاكَ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ج و د: أحمد بن سليمان. و في ه: أحمد بن سلمان.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الطاعة-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و اللّه قد امكنك اللّه و أعطى لك القدرة.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إِنَّمَا قُلْتُ ذَلِكَ لَكُمْ عِنْدَ مَا بَلَغَنِي مِنِ اخْتِلَافِ كَلِمَتِكُمْ وَ تَشَتُّتِ أَمْرِكُمْ لِئَلَّا يَصِيرَ سِرُّكُمْ فِي يَدِ عَدُوِّكُمْ، قَالَ لَهُ ابْنُ أَبِي حَمْزَةَ لَقَدْ أَظْهَرْتَ شَيْئاً مَا كَانَ يُظْهِرُهُ أَحَدٌ مِنْ آبَائِكَ وَ لَا يَتَكَلَّمُ بِهِ، قَالَ بَلَى وَ اللَّهِ لَقَدْ تَكَلَّمَ بِهِ خَيْرُ آبَائِي رَسُولُ اللَّهِ (ص) لَمَّا أَمَرَ</w:t>
      </w:r>
      <w:r w:rsidRPr="0027727F">
        <w:rPr>
          <w:rFonts w:cs="B Badr" w:hint="cs"/>
          <w:color w:val="965AA0"/>
          <w:sz w:val="26"/>
          <w:szCs w:val="26"/>
          <w:rtl/>
        </w:rPr>
        <w:t xml:space="preserve"> «1»</w:t>
      </w:r>
      <w:r w:rsidRPr="0027727F">
        <w:rPr>
          <w:rFonts w:cs="B Badr" w:hint="cs"/>
          <w:color w:val="242887"/>
          <w:sz w:val="26"/>
          <w:szCs w:val="26"/>
          <w:rtl/>
        </w:rPr>
        <w:t xml:space="preserve"> اللَّهُ تَعَالَى أَنْ يُنْذِرَ عَشِيرَتَهُ الْأَقْرَبِينَ، جَمَعَ مِنْ أَهْلِ بَيْتِهِ أَرْبَعِينَ رَجُلًا وَ قَالَ لَهُمْ إِنِّي رَسُولُ اللَّهِ إِلَيْكُمْ، وَ كَانَ أَشَدَّهُمْ تَكْذِيباً لَهُ وَ تَأْلِيباً عَلَيْهِ عَمُّهُ أَبُو لَهَبٍ، فَقَالَ لَهُمُ النَّبِيُّ (ص) إِنْ خَدَشَنِي خَدْشٌ فَلَسْتُ بِنَبِيٍّ فَهَذَا أَوَّلُ مَا أُبْدِعُ لَكُمْ مِنْ آيَةِ النُّبُوَّةِ، وَ أَنَا أَقُولُ إِنْ خَدَشَنِي هَارُونُ خَدْشاً فَلَسْتُ بِإِمَامٍ فَهَذَا مَا أُبْدِعُ لَكُمْ مِنْ آيَةِ الْإِمَامَةِ، قَالَ لَهُ عَلِيٌّ: إِنَّا رُوِّينَا عَنْ آبَائِكَ أَنَّ الْإِمَامَ لَا يَلِي أَمْرَهُ إِلَّا إِمَامٌ مِثْلُهُ فَقَالَ لَهُ أَبُو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فَأَخْبِرْنِي عَنِ الْحُسَيْنِ بْنِ عَلِيٍّ (ع) كَانَ إِمَاماً أَوْ كَانَ غَيْرَ إِمَامٍ قَالَ كَانَ إِمَاماً، قَالَ: فَمَنْ وَلِيُّ أَمْرِهِ قَالَ عَلِيُّ بْنُ الْحُسَيْنِ، قَالَ: وَ أَيْنَ كَانَ عَلِيُّ بْنُ الْحُسَيْنِ (ع) قَالَ كَانَ مَحْبُوساً بِالْكُوفَةِ فِي يَدِ عُبَيْدِ اللَّهِ بْنِ زِيَادٍ، قَالَ، خَرَجَ وَ هُمْ‏</w:t>
      </w:r>
      <w:r w:rsidRPr="0027727F">
        <w:rPr>
          <w:rFonts w:cs="B Badr" w:hint="cs"/>
          <w:color w:val="965AA0"/>
          <w:sz w:val="26"/>
          <w:szCs w:val="26"/>
          <w:rtl/>
        </w:rPr>
        <w:t xml:space="preserve"> «2»</w:t>
      </w:r>
      <w:r w:rsidRPr="0027727F">
        <w:rPr>
          <w:rFonts w:cs="B Badr" w:hint="cs"/>
          <w:color w:val="242887"/>
          <w:sz w:val="26"/>
          <w:szCs w:val="26"/>
          <w:rtl/>
        </w:rPr>
        <w:t xml:space="preserve"> لَا يَعْلَمُونَ حَتَّى وَلِىَ أَمْرَ أَبِيهِ ثُمَّ انْصَرَفَ، فَقَالَ لَهُ أَبُو الْحَسَنِ (ع): إِنَ‏</w:t>
      </w:r>
      <w:r w:rsidRPr="0027727F">
        <w:rPr>
          <w:rFonts w:cs="B Badr" w:hint="cs"/>
          <w:color w:val="965AA0"/>
          <w:sz w:val="26"/>
          <w:szCs w:val="26"/>
          <w:rtl/>
        </w:rPr>
        <w:t xml:space="preserve"> «3»</w:t>
      </w:r>
      <w:r w:rsidRPr="0027727F">
        <w:rPr>
          <w:rFonts w:cs="B Badr" w:hint="cs"/>
          <w:color w:val="242887"/>
          <w:sz w:val="26"/>
          <w:szCs w:val="26"/>
          <w:rtl/>
        </w:rPr>
        <w:t xml:space="preserve"> الَّذِي أَمْكَنَ عَلِيَّ بْنَ الْحُسَيْنِ (ع) أَنْ يَأْتِيَ كَرْبَلَاءَ فَيَلِيَ أَمْرَ أَبِيهِ فَهُوَ يُمْكِنُ صَاحِبَ هَذَا الْأَمْرِ أَنْ يَأْتِيَ بَغْدَادَ فَيَلِيَ أَمْرَ أَبِيهِ ثُمَّ يَنْصَرِفَ، وَ لَيْسَ فِي حَبْسٍ وَ لَا فِي إِسَارٍ، قَالَ لَهُ عَلِيٌّ، إِنَّا رُوِّينَا أَنَّ الْإِمَامَ لَا يَمْضِى حَتَّى يَرَى عَقِبَهُ قَالَ، فَقَالَ أَبُو الْحَسَنِ (ع): أَ مَا رُوِّيتُمْ فِي هَذَا الْحَدِيثِ غَيْرَ هَذَا قَالَ لَا، قَالَ: بَلَى وَ اللَّهِ لَقَدْ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امره-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هم كانوا-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ان هذا-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رُوِّيتُمْ فِيهِ إِلَّا الْقَائِمَ وَ أَنْتُمْ لَا تَدْرُونَ مَا مَعْنَاهُ وَ لِمَ قِيلَ! قَالَ لَهُ عَلِيٌّ بَلَى وَ اللَّهِ إِنَّ هَذَا لَفِي الْحَدِيثِ، قَالَ لَهُ أَبُو الْحَسَنِ (ع): وَيْلَكَ كَيْفَ اجْتَرَأْتَ عَلَيَّ بِشَيْ‏ءٍ تَدَعُ بَعْضَهُ، ثُمَّ قَالَ: يَا شَيْخُ اتَّقِ اللَّهَ وَ لَا تَكُنْ مِنَ الصَّادِّينَ عَنْ دِينِ اللَّهِ تَعَالَى.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ابْنِ أَبِي سَعِيدٍ الْمُكَارِي‏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884</w:t>
      </w:r>
      <w:r w:rsidRPr="0027727F">
        <w:rPr>
          <w:rFonts w:cs="B Badr" w:hint="cs"/>
          <w:color w:val="780000"/>
          <w:sz w:val="26"/>
          <w:szCs w:val="26"/>
          <w:rtl/>
        </w:rPr>
        <w:t xml:space="preserve"> حَدَّثَنِي حَمْدَوَيْهِ، قَالَ حَدَّثَنَا الْحَسَنُ‏</w:t>
      </w:r>
      <w:r w:rsidRPr="0027727F">
        <w:rPr>
          <w:rFonts w:cs="B Badr" w:hint="cs"/>
          <w:color w:val="965AA0"/>
          <w:sz w:val="26"/>
          <w:szCs w:val="26"/>
          <w:rtl/>
        </w:rPr>
        <w:t xml:space="preserve"> «1»</w:t>
      </w:r>
      <w:r w:rsidRPr="0027727F">
        <w:rPr>
          <w:rFonts w:cs="B Badr" w:hint="cs"/>
          <w:color w:val="780000"/>
          <w:sz w:val="26"/>
          <w:szCs w:val="26"/>
          <w:rtl/>
        </w:rPr>
        <w:t>، قَالَ‏</w:t>
      </w:r>
      <w:r w:rsidRPr="0027727F">
        <w:rPr>
          <w:rFonts w:cs="B Badr" w:hint="cs"/>
          <w:color w:val="242887"/>
          <w:sz w:val="26"/>
          <w:szCs w:val="26"/>
          <w:rtl/>
        </w:rPr>
        <w:t>: كَانَ ابْنُ أَبِي سَعِيدٍ الْمُكَارِي وَاقِفِيّاً.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حَدَّثَنِي حَمْدَوَيْهِ، قَالَ حَدَّثَنِي الْحَسَنُ بْنُ مُوسَى، قَالَ رَوَاهُ عَلِيُّ بْنُ عُمَرَ الزَّيَّاتُ‏</w:t>
      </w:r>
      <w:r w:rsidRPr="0027727F">
        <w:rPr>
          <w:rFonts w:cs="B Badr" w:hint="cs"/>
          <w:color w:val="242887"/>
          <w:sz w:val="26"/>
          <w:szCs w:val="26"/>
          <w:rtl/>
        </w:rPr>
        <w:t>، عَنِ ابْنِ أَبِي سَعِيدٍ الْمُكَارِي، قَالَ، دَخَلَ عَلَى الرِّضَا (ع) فَقَالَ لَهُ فَتَحْتَ بَابَكَ وَ قَعَدْتَ لِلنَّاسِ تُفْتِيهِمْ وَ لَمْ يَكُنْ أَبُوكَ يَفْعَلُ هَذَا! قَالَ، فَقَالَ: لَيْسَ عَلَيَّ مِنْ هَارُونَ بَأْسٌ، وَ قَالَ لَهُ: أَطْفَأَ اللَّهُ نُورَ قَلْبِكَ وَ أَدْخَلَ الْفَقْرَ بَيْتَكَ! وَيْلَكَ أَ مَا عَلِمْتَ أَنَّ اللَّهَ تَعَالَى أَوْحَى إِلَى مَرْيَمَ أَنَّ فِي بَطْنِكِ نَبِيّاً فَوَلَدَتْ مَرْيَمُ عِيسَى (ع) فَمَرْيَمُ مِنْ عِيسَى وَ عِيسَى مِنْ مَرْيَمَ، وَ أَنَا مِنْ أَبِي وَ أَبِي مِنِّي، قَالَ، فَقَالَ لَهُ أَسْأَلُكَ عَنْ مَسْأَلَةٍ فَقَالَ لَهُ: مَا إِخَالُكَ تَسْمَعُ مِنِّي وَ لَسْتَ مِنْ غَنَمِي، سَلْ! قَالَ: فَقَالَ لَهُ رَجُلٌ حَضَرَتْهُ الْوَفَاةُ فَقَالَ مَا مَلَكْتُهُ قَدِيماً فَهُوَ حُرٌّ وَ مَا لَمْ يَمْلِكْهُ بِقَدِيمٍ فَلَيْسَ بِحُرٍّ فَقَالَ وَيْلَكَ أَ مَا تَقْرَأُ هَذِهِ الْآيَةَ</w:t>
      </w:r>
      <w:r w:rsidRPr="0027727F">
        <w:rPr>
          <w:rFonts w:cs="B Badr" w:hint="cs"/>
          <w:color w:val="006A0F"/>
          <w:sz w:val="26"/>
          <w:szCs w:val="26"/>
          <w:rtl/>
        </w:rPr>
        <w:t xml:space="preserve"> وَ الْقَمَرَ قَدَّرْناهُ مَنازِلَ حَتَّى عادَ كَالْعُرْجُونِ الْقَدِيمِ‏</w:t>
      </w:r>
      <w:r w:rsidRPr="0027727F">
        <w:rPr>
          <w:rFonts w:cs="B Badr" w:hint="cs"/>
          <w:color w:val="965AA0"/>
          <w:sz w:val="26"/>
          <w:szCs w:val="26"/>
          <w:rtl/>
        </w:rPr>
        <w:t xml:space="preserve"> «2»</w:t>
      </w:r>
      <w:r w:rsidRPr="0027727F">
        <w:rPr>
          <w:rFonts w:cs="B Badr" w:hint="cs"/>
          <w:color w:val="242887"/>
          <w:sz w:val="26"/>
          <w:szCs w:val="26"/>
          <w:rtl/>
        </w:rPr>
        <w:t>، فَمَا مَلَكَ الرَّجُلُ قَبْلَ السِّتَّةِ الْأَشْهُرِ فَهُوَ قَدِيمٌ،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الحسن بن موسى-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العرجون بالضم: العود الأصغر اليابس في الشجر، و أقل مدة منه لازمة في صدقه ستّة أشهر.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مَا مَلَكَ بَعْدَ السِّتَّةِ الْأَشْهُرِ فَلَيْسَ بِقَدِيمٍ، قَالَ، فَقَامَ فَخَرَجَ مِنْ عِنْدِهِ فَنَزَلَ بِهِ مِنَ الْفَقْرِ وَ الْبَلَاءِ مَا اللَّهُ بِهِ عَلِيمٌ.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885</w:t>
      </w:r>
      <w:r w:rsidRPr="0027727F">
        <w:rPr>
          <w:rFonts w:cs="B Badr" w:hint="cs"/>
          <w:color w:val="780000"/>
          <w:sz w:val="26"/>
          <w:szCs w:val="26"/>
          <w:rtl/>
        </w:rPr>
        <w:t xml:space="preserve"> إِبْرَاهِيمُ بْنُ مُحَمَّدِ بْنِ الْعَبَّاسِ، قَالَ حَدَّثَنِي أَحْمَدُ بْنُ إِدْرِيسَ الْقُمِّيُّ، قَالَ حَدَّثَنِي مُحَمَّدُ بْنُ أَحْمَدَ، عَنْ إِبْرَاهِيمَ بْنِ هَاشِمٍ، عَنْ دَاوُدَ بْنِ مُحَمَّدٍ النَّهْدِيِّ، عَنْ بَعْضِ أَصْحَابِنَا، قَالَ‏</w:t>
      </w:r>
      <w:r w:rsidRPr="0027727F">
        <w:rPr>
          <w:rFonts w:cs="B Badr" w:hint="cs"/>
          <w:color w:val="242887"/>
          <w:sz w:val="26"/>
          <w:szCs w:val="26"/>
          <w:rtl/>
        </w:rPr>
        <w:t>، دَخَلَ ابْنُ الْمُكَارِي عَلَى الرِّضَا (ع) فَقَالَ لَهُ أَبْلَغَ اللَّهُ بِكَ مِنْ قَدْرِكَ أَنْ تَدَّعِيَ مَا ادَّعَى أَبُوكَ! قَالَ، فَقَالَ لَهُ مَا لَكَ أَطْفَأَ اللَّهُ نُورَكَ وَ أَدْخَلَ الْفَقْرَ بَيْتَكَ! أَ مَا عَلِمْتَ أَنَّ اللَّهَ جَلَّ وَ عَلَا أَوْحَى إِلَى عِمْرَانَ أَنِّي وَاهِبٌ‏</w:t>
      </w:r>
      <w:r w:rsidRPr="0027727F">
        <w:rPr>
          <w:rFonts w:cs="B Badr" w:hint="cs"/>
          <w:color w:val="965AA0"/>
          <w:sz w:val="26"/>
          <w:szCs w:val="26"/>
          <w:rtl/>
        </w:rPr>
        <w:t xml:space="preserve"> «1»</w:t>
      </w:r>
      <w:r w:rsidRPr="0027727F">
        <w:rPr>
          <w:rFonts w:cs="B Badr" w:hint="cs"/>
          <w:color w:val="242887"/>
          <w:sz w:val="26"/>
          <w:szCs w:val="26"/>
          <w:rtl/>
        </w:rPr>
        <w:t xml:space="preserve"> لَكَ ذَكَراً! فَوَهَبَ لَهُ مَرْيَمَ، فَوَهَبَ لِمَرْيَمَ عِيسَى، فَعِيسَى مِنْ مَرْيَمَ، وَ ذَكَرَ مِثْلَهُ، وَ ذَكَرَ فِيهِ: أَنَا وَ أَبِي شَيْ‏ءٌ وَاحِدٌ.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زِيَادِ بْنِ مَرْوَانَ الْقَنْدِيِ‏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886</w:t>
      </w:r>
      <w:r w:rsidRPr="0027727F">
        <w:rPr>
          <w:rFonts w:cs="B Badr" w:hint="cs"/>
          <w:color w:val="780000"/>
          <w:sz w:val="26"/>
          <w:szCs w:val="26"/>
          <w:rtl/>
        </w:rPr>
        <w:t xml:space="preserve"> حَدَّثَنِي حَمْدَوَيْهِ، قَالَ حَدَّثَنَا الْحَسَنُ بْنُ مُوسَى، قَالَ‏</w:t>
      </w:r>
      <w:r w:rsidRPr="0027727F">
        <w:rPr>
          <w:rFonts w:cs="B Badr" w:hint="cs"/>
          <w:color w:val="242887"/>
          <w:sz w:val="26"/>
          <w:szCs w:val="26"/>
          <w:rtl/>
        </w:rPr>
        <w:t>: زِيَادٌ، هُوَ أَحَدُ أَرْكَانِ الْوَقْفِ.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أَبُو الْحَسَنِ حَمْدَوَيْهِ، هُوَ زِيَادُ بْنُ مَرْوَانَ الْقَنْدِيُّ بَغْدَادِيٌّ.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887</w:t>
      </w:r>
      <w:r w:rsidRPr="0027727F">
        <w:rPr>
          <w:rFonts w:cs="B Badr" w:hint="cs"/>
          <w:color w:val="780000"/>
          <w:sz w:val="26"/>
          <w:szCs w:val="26"/>
          <w:rtl/>
        </w:rPr>
        <w:t xml:space="preserve"> حَدَّثَنِي مُحَمَّدُ بْنُ الْحَسَنِ، قَالَ حَدَّثَنِي أَبُو عَلِيٍّ الْفَارِسِيُّ، عَنْ مُحَمَّدِ بْنِ عِيسَى وَ مُحَمَّدِ بْنِ مِهْرَانَ، عَنْ مُحَمَّدِ بْنِ إِسْمَاعِيلَ بْنِ أَبِي سَعِيدٍ الزَّيَّاتِ، قَالَ‏</w:t>
      </w:r>
      <w:r w:rsidRPr="0027727F">
        <w:rPr>
          <w:rFonts w:cs="B Badr" w:hint="cs"/>
          <w:color w:val="242887"/>
          <w:sz w:val="26"/>
          <w:szCs w:val="26"/>
          <w:rtl/>
        </w:rPr>
        <w:t>، كُنْتُ مَعَ زِيَادٍ الْقَنْدِيِّ حَاجّاً وَ لَمْ نَكُنْ نَفْتَرِقُ لَيْلًا وَ لَا نَهَاراً فِي طَرِيقِ مَكَّةَ وَ بِمَكَّةَ وَ فِي الطَّوَافِ، ثُمَّ قَصَدْتُهُ ذَاتَ لَيْلَةٍ فَلَمْ أَرَهُ حَتَّى طَلَعَ الْفَجْرُ، فَقُلْتُ لَهُ غَمَّنِي إِبْطَاؤُكَ فَأَيُّ شَيْ‏ءٍ كَانَتِ الْحَالُ قَالَ لِي مَا زِلْتُ بِالْأَبْطَحِ مَعَ‏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اهب-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أَبِي الْحَسَنِ يَعْنِي أَبَا إِبْرَاهِيمَ وَ عَلِيٌّ ابْنُهُ عَلَيْهِمَا السَّلَامُ عَنْ يَمِينِهِ، فَقَالَ: يَا أَبَا الْفَضْلِ أَوْ يَا زِيَادُ هَذَا ابْنِي عَلِيٌّ قَوْلُهُ قَوْلِي وَ فِعْلُهُ فِعْلِي، فَإِنْ كَانَتْ لَكَ حَاجَةٌ فَانْزِلْهَا بِهِ وَ اقْبَلْ قَوْلَهُ فَإِنَّهُ لَا يَقُولُ عَلَى اللَّهِ إِلَّا الْحَقَّ قَالَ ابْنُ أَبِي سَعِيدٍ فَمَكَثْنَا مَا شَاءَ اللَّهُ حَتَّى حَدَثَ مِنْ أَمْرِ الْبَرَامِكَةِ مَا حَدَثَ، فَكَتَبَ زِيَادٌ إِلَى أَبِي الْحَسَنِ عَلِيِّ بْنِ مُوسَى الرِّضَا (ع) يَسْأَلُهُ عَنْ ظُهُورِ هَذَا الْأَمْرِ الْحَدِيثِ، أَوِ الِاسْتِتَارِ فَكَتَبَ إِلَيْهِ أَبُو الْحَسَنِ (ع): أَظْهِرْ فَلَا بَأْسَ عَلَيْكَ مِنْهُمْ، فَظَهَرَ</w:t>
      </w:r>
      <w:r w:rsidRPr="0027727F">
        <w:rPr>
          <w:rFonts w:cs="B Badr" w:hint="cs"/>
          <w:color w:val="965AA0"/>
          <w:sz w:val="26"/>
          <w:szCs w:val="26"/>
          <w:rtl/>
        </w:rPr>
        <w:t xml:space="preserve"> «1»</w:t>
      </w:r>
      <w:r w:rsidRPr="0027727F">
        <w:rPr>
          <w:rFonts w:cs="B Badr" w:hint="cs"/>
          <w:color w:val="242887"/>
          <w:sz w:val="26"/>
          <w:szCs w:val="26"/>
          <w:rtl/>
        </w:rPr>
        <w:t xml:space="preserve"> زِيَادٌ فَلَمَّا حَدَّثَ الْحَدِيثَ قُلْتُ لَهُ يَا أَبَا الْفَضْلِ أَيُّ شَيْ‏ءٍ يَعْدِلُ بِهَذَا الْأَمْرِ فَقَالَ لِي: لَيْسَ هَذَا أَوَانَ الْكَلَامِ فِيهِ، قَالَ، فَأَلْحَحْتُ عَلَيْهِ بِالْكَلَامِ بِالْكُوفَةِ وَ بِبَغْدَادَ، كُلَّ ذَلِكَ يَقُولُ لِي مِثْلَ ذَلِكَ، إِلَى أَنْ قَالَ لِي فِي آخِرِ كَلَامِهِ: وَيْحَكَ فَتُبْطِلُ هَذِهِ الْأَحَادِيثَ الَّتِي رَوَيْنَا</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888</w:t>
      </w:r>
      <w:r w:rsidRPr="0027727F">
        <w:rPr>
          <w:rFonts w:cs="B Badr" w:hint="cs"/>
          <w:color w:val="780000"/>
          <w:sz w:val="26"/>
          <w:szCs w:val="26"/>
          <w:rtl/>
        </w:rPr>
        <w:t xml:space="preserve"> مُحَمَّدُ بْنُ مَسْعُودٍ، قَالَ حَدَّثَنِي عَلِيُّ بْنُ مُحَمَّدٍ، قَالَ حَدَّثَنِي مُحَمَّدُ بْنُ أَحْمَدَ، عَنْ أَحْمَدَ بْنِ الْحُسَيْنِ، عَنْ مُحَمَّدِ بْنِ جُمْهُورٍ، عَنْ أَحْمَدَ بْنِ الْفَضْلِ، عَنْ يُونُسَ بْنِ عَبْدِ الرَّحْمَنِ، قَالَ‏</w:t>
      </w:r>
      <w:r w:rsidRPr="0027727F">
        <w:rPr>
          <w:rFonts w:cs="B Badr" w:hint="cs"/>
          <w:color w:val="242887"/>
          <w:sz w:val="26"/>
          <w:szCs w:val="26"/>
          <w:rtl/>
        </w:rPr>
        <w:t>، مَاتَ أَبُو الْحَسَنِ (ع) وَ لَيْسَ عِنْدَهُ مِنْ قُوَّامِهِ أَحَدٌ إِلَّا وَ عِنْدَهُ الْمَالُ الْكَثِيرُ، وَ كَانَ ذَلِكَ سَبَبَ وَقْفِهِمْ وَ جَحْدِهِمْ مَوْتَهُ، وَ كَانَ عِنْدَ زِيَادٍ الْقَنْدِيِّ سَبْعُونَ أَلْفَ دِينَارٍ.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بَكْرِ بْنِ مُحَمَّدِ بْنِ جَنَاحٍ‏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889</w:t>
      </w:r>
      <w:r w:rsidRPr="0027727F">
        <w:rPr>
          <w:rFonts w:cs="B Badr" w:hint="cs"/>
          <w:color w:val="780000"/>
          <w:sz w:val="26"/>
          <w:szCs w:val="26"/>
          <w:rtl/>
        </w:rPr>
        <w:t xml:space="preserve"> قَالَ حَمْدَوَيْهِ، عَنْ بَعْضِ أَشْيَاخِهِ‏</w:t>
      </w:r>
      <w:r w:rsidRPr="0027727F">
        <w:rPr>
          <w:rFonts w:cs="B Badr" w:hint="cs"/>
          <w:color w:val="242887"/>
          <w:sz w:val="26"/>
          <w:szCs w:val="26"/>
          <w:rtl/>
        </w:rPr>
        <w:t>: إِنَّ بَكْرَ بْنَ جَنَاحٍ، وَاقِفِيٌّ.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فاظهر-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رويناها- خ. الظاهر ان مراده: ان هذا الحديث يوجب بطلان جميع ما قلنا في الوقف و الأحاديث التي رويناها.</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468</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أَحْمَدَ بْنِ الْحَسَنِ الْمِيثَمِيِ‏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890</w:t>
      </w:r>
      <w:r w:rsidRPr="0027727F">
        <w:rPr>
          <w:rFonts w:cs="B Badr" w:hint="cs"/>
          <w:color w:val="780000"/>
          <w:sz w:val="26"/>
          <w:szCs w:val="26"/>
          <w:rtl/>
        </w:rPr>
        <w:t xml:space="preserve"> قَالَ حَمْدَوَيْهِ، عَنِ الْحَسَنِ بْنِ مُوسَى، قَالَ‏</w:t>
      </w:r>
      <w:r w:rsidRPr="0027727F">
        <w:rPr>
          <w:rFonts w:cs="B Badr" w:hint="cs"/>
          <w:color w:val="242887"/>
          <w:sz w:val="26"/>
          <w:szCs w:val="26"/>
          <w:rtl/>
        </w:rPr>
        <w:t>: أَحْمَدُ بْنُ الْحَسَنِ الْمِيثَمِيُّ كَانَ وَاقِفِيّاً.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وَهْبَانَ‏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891</w:t>
      </w:r>
      <w:r w:rsidRPr="0027727F">
        <w:rPr>
          <w:rFonts w:cs="B Badr" w:hint="cs"/>
          <w:color w:val="780000"/>
          <w:sz w:val="26"/>
          <w:szCs w:val="26"/>
          <w:rtl/>
        </w:rPr>
        <w:t xml:space="preserve"> قَالَ حَمْدَوَيْهِ حَدَّثَنِي الْحَسَنُ بْنُ مُوسَى، قَالَ‏</w:t>
      </w:r>
      <w:r w:rsidRPr="0027727F">
        <w:rPr>
          <w:rFonts w:cs="B Badr" w:hint="cs"/>
          <w:color w:val="242887"/>
          <w:sz w:val="26"/>
          <w:szCs w:val="26"/>
          <w:rtl/>
        </w:rPr>
        <w:t>: عَلِيُّ بْنُ وَهْبَانَ، كَانَ وَاقِفِيّاً.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أَحْمَدَ بْنِ الْحَارِثِ الْأَنْمَاطِيِ‏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892</w:t>
      </w:r>
      <w:r w:rsidRPr="0027727F">
        <w:rPr>
          <w:rFonts w:cs="B Badr" w:hint="cs"/>
          <w:color w:val="780000"/>
          <w:sz w:val="26"/>
          <w:szCs w:val="26"/>
          <w:rtl/>
        </w:rPr>
        <w:t xml:space="preserve"> حَمْدَوَيْهِ، قَالَ، قَالَ حَدَّثَنِي الْحَسَنُ بْنُ مُوسَى،</w:t>
      </w:r>
      <w:r w:rsidRPr="0027727F">
        <w:rPr>
          <w:rFonts w:cs="B Badr" w:hint="cs"/>
          <w:color w:val="242887"/>
          <w:sz w:val="26"/>
          <w:szCs w:val="26"/>
          <w:rtl/>
        </w:rPr>
        <w:t xml:space="preserve"> أَنَّ أَحْمَدَ بْنَ الْحَارِثِ الْأَنْمَاطِيَّ، كَانَ وَاقِفِيّاً.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مَنْصُورِ بْنِ يُونُسَ بُزُرْجَ‏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893</w:t>
      </w:r>
      <w:r w:rsidRPr="0027727F">
        <w:rPr>
          <w:rFonts w:cs="B Badr" w:hint="cs"/>
          <w:color w:val="780000"/>
          <w:sz w:val="26"/>
          <w:szCs w:val="26"/>
          <w:rtl/>
        </w:rPr>
        <w:t xml:space="preserve"> حَدَّثَنِي حَمْدَوَيْهِ، قَالَ حَدَّثَنَا الْحَسَنُ بْنُ مُوسَى، قَالَ حَدَّثَنِي مُحَمَّدُ بْنُ أَصْبَغَ، عَنْ إِبْرَاهِيمَ، عَنْ عُثْمَانَ بْنِ الْقَاسِمِ، قَالَ، قَالَ لِي مَنْصُورٌ بُزُرْجُ‏</w:t>
      </w:r>
      <w:r w:rsidRPr="0027727F">
        <w:rPr>
          <w:rFonts w:cs="B Badr" w:hint="cs"/>
          <w:color w:val="242887"/>
          <w:sz w:val="26"/>
          <w:szCs w:val="26"/>
          <w:rtl/>
        </w:rPr>
        <w:t>، قَالَ لِي أَبُو الْحَسَنِ (ع) وَ دَخَلْتُ عَلَيْهِ يَوْماً: يَا مَنْصُورُ أَ مَا عَلِمْتَ مَا أَحْدَثْتُ فِي يَوْمِي هَذَا قُلْتُ لَا، قَالَ قَدْ صَيَّرْتُ عَلِيّاً ابْنِي وَصِيِّي وَ الْخَلَفَ مِنْ بَعْدِي، فَادْخُلْ عَلَيْهِ فَهَنِّئْهُ بِذَلِكَ وَ أَعْلِمْهُ أَنِّي أَمَرْتُكَ بِهَذَا! قَالَ فَدَخَلْتُ عَلَيْهِ فَهَنَّأْتُهُ بِذَلِكَ وَ أَعْلَمْتُهُ أَنَّ أَبَاهُ أَمَرَنِي بِذَلِكَ، قَالَ الْحَسَنُ بْنُ مُوسَى: ثُمَّ جَحَدَ مَنْصُورٌ هَذَا بَعْدَ ذَلِكَ لِأَمْوَالٍ كَانَتْ فِي يَدِهِ فَكَسَرَهَا</w:t>
      </w:r>
      <w:r w:rsidRPr="0027727F">
        <w:rPr>
          <w:rFonts w:cs="B Badr" w:hint="cs"/>
          <w:color w:val="965AA0"/>
          <w:sz w:val="26"/>
          <w:szCs w:val="26"/>
          <w:rtl/>
        </w:rPr>
        <w:t xml:space="preserve"> «1»</w:t>
      </w:r>
      <w:r w:rsidRPr="0027727F">
        <w:rPr>
          <w:rFonts w:cs="B Badr" w:hint="cs"/>
          <w:color w:val="242887"/>
          <w:sz w:val="26"/>
          <w:szCs w:val="26"/>
          <w:rtl/>
        </w:rPr>
        <w:t xml:space="preserve"> وَ كَانَ مَنْصُورٌ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كسر البيعة. و قال في البحار: كسر الأموال كناية عن التصرف فيها و بذلها من غير مبالاة.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469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أَدْرَكَ أَبَا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الْحَسَنِ بْنِ مُحَمَّدِ بْنِ سَمَاعَةَ وَ الْحَسَنِ بْنِ سَمَاعَةَ بْنِ مِهْرَانَ‏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894</w:t>
      </w:r>
      <w:r w:rsidRPr="0027727F">
        <w:rPr>
          <w:rFonts w:cs="B Badr" w:hint="cs"/>
          <w:color w:val="780000"/>
          <w:sz w:val="26"/>
          <w:szCs w:val="26"/>
          <w:rtl/>
        </w:rPr>
        <w:t xml:space="preserve"> حَدَّثَنِي حَمْدَوَيْهِ، ذَكَرَهُ عَنِ الْحَسَنِ بْنِ مُوسَى، قَالَ‏</w:t>
      </w:r>
      <w:r w:rsidRPr="0027727F">
        <w:rPr>
          <w:rFonts w:cs="B Badr" w:hint="cs"/>
          <w:color w:val="242887"/>
          <w:sz w:val="26"/>
          <w:szCs w:val="26"/>
          <w:rtl/>
        </w:rPr>
        <w:t>، كَانَ ابْنُ سَمَاعَةَ</w:t>
      </w:r>
      <w:r w:rsidRPr="0027727F">
        <w:rPr>
          <w:rFonts w:cs="B Badr" w:hint="cs"/>
          <w:color w:val="965AA0"/>
          <w:sz w:val="26"/>
          <w:szCs w:val="26"/>
          <w:rtl/>
        </w:rPr>
        <w:t xml:space="preserve"> «1»</w:t>
      </w:r>
      <w:r w:rsidRPr="0027727F">
        <w:rPr>
          <w:rFonts w:cs="B Badr" w:hint="cs"/>
          <w:color w:val="242887"/>
          <w:sz w:val="26"/>
          <w:szCs w:val="26"/>
          <w:rtl/>
        </w:rPr>
        <w:t xml:space="preserve"> وَاقِفِيّاً، وَ ذَكَرَ: أَنَّ مُحَمَّدَ بْنَ سَمَاعَةَ لَيْسَ مِنْ وُلْدِ سَمَاعَةَ بْنِ مِهْرَانَ، لَهُ ابْنٌ يُقَالُ لَهُ الْحَسَنُ بْنُ سَمَاعَةَ وَاقِفِيٌّ.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خَطَّابٍ وَ إِبْرَاهِيمَ بْنِ شُعَيْبٍ‏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895</w:t>
      </w:r>
      <w:r w:rsidRPr="0027727F">
        <w:rPr>
          <w:rFonts w:cs="B Badr" w:hint="cs"/>
          <w:color w:val="780000"/>
          <w:sz w:val="26"/>
          <w:szCs w:val="26"/>
          <w:rtl/>
        </w:rPr>
        <w:t xml:space="preserve"> حَدَّثَنِي حَمْدَوَيْهِ، قَالَ حَدَّثَنَا الْحَسَنُ بْنُ مُوسَى، قَالَ حَدَّثَنَا عَلِيُّ بْنُ خَطَّابٍ، وَ كَانَ وَاقِفِيّاً، قَالَ‏</w:t>
      </w:r>
      <w:r w:rsidRPr="0027727F">
        <w:rPr>
          <w:rFonts w:cs="B Badr" w:hint="cs"/>
          <w:color w:val="242887"/>
          <w:sz w:val="26"/>
          <w:szCs w:val="26"/>
          <w:rtl/>
        </w:rPr>
        <w:t>، كُنْتُ فِي الْمَوْقِفِ يَوْمَ عَرَفَةَ فَجَاءَ أَبُو الْحَسَنِ الرِّضَا (ع) وَ مَعَهُ بَعْضُ بَنِي عَمِّهِ، فَوَقَفَ أَمَامِي وَ كُنْتُ مَحْمُوماً شَدِيدَ الْحُمَّى وَ قَدْ أَصَابَنِي عَطَشٌ شَدِيدٌ، قَالَ، فَقَالَ الرِّضَا (ع) لِغُلَامٍ لَهُ شَيْئاً لَمْ أَعْرِفْهُ، فَنَزَلَ الْغُلَامُ فَجَاءَ بِمَاءٍ فِي مَشْرَبَةٍ، فَتَنَاوَلَهُ فَشَرِبَ وَ صُبَّ الْفَضْلَةَ عَلَى رَأْسِهِ مِنَ الْحَرِّ، ثُمَّ قَالَ امْلَأْ! فَمَلَأَ الْمَشْرَبَةَ، ثُمَّ قَالَ: اذْهَبْ فَاسْقِ ذَلِكَ الشَّيْخَ! قَالَ، فَجَاءَنِي بِالْمَاءِ، فَقَالَ لِي أَنْتَ مَوْعُوكٌ‏</w:t>
      </w:r>
      <w:r w:rsidRPr="0027727F">
        <w:rPr>
          <w:rFonts w:cs="B Badr" w:hint="cs"/>
          <w:color w:val="965AA0"/>
          <w:sz w:val="26"/>
          <w:szCs w:val="26"/>
          <w:rtl/>
        </w:rPr>
        <w:t xml:space="preserve"> «2»</w:t>
      </w:r>
      <w:r w:rsidRPr="0027727F">
        <w:rPr>
          <w:rFonts w:cs="B Badr" w:hint="cs"/>
          <w:color w:val="242887"/>
          <w:sz w:val="26"/>
          <w:szCs w:val="26"/>
          <w:rtl/>
        </w:rPr>
        <w:t xml:space="preserve"> قُلْتُ نَعَمْ، قَالَ اشْرَبْ! فَشَرِبْتُ قَالَ، فَذَهَبَتْ وَ اللَّهِ الْحُمَّى، فَقَالَ لِي يَزِيدُ بْنُ إِسْحَاقَ وَيْحَكَ يَا عَلِيُّ فَمَا تُرِيدُ بَعْدَ هَذَا مَا تَنْتَظِرُ قَالَ‏</w:t>
      </w:r>
      <w:r w:rsidRPr="0027727F">
        <w:rPr>
          <w:rFonts w:cs="B Badr" w:hint="cs"/>
          <w:color w:val="965AA0"/>
          <w:sz w:val="26"/>
          <w:szCs w:val="26"/>
          <w:rtl/>
        </w:rPr>
        <w:t xml:space="preserve"> «3»</w:t>
      </w:r>
      <w:r w:rsidRPr="0027727F">
        <w:rPr>
          <w:rFonts w:cs="B Badr" w:hint="cs"/>
          <w:color w:val="242887"/>
          <w:sz w:val="26"/>
          <w:szCs w:val="26"/>
          <w:rtl/>
        </w:rPr>
        <w:t xml:space="preserve"> يَا أَخِي دَعْنَا.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المراد منه هو الحسن بن محمّد بن سماعة الكندي.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عكته الحمّى: اشتدت عليه فهو موعوك.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المطبوع: قلت.</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لَهُ يَزِيدُ: فَحَدَّثْتُ‏</w:t>
      </w:r>
      <w:r w:rsidRPr="0027727F">
        <w:rPr>
          <w:rFonts w:cs="B Badr" w:hint="cs"/>
          <w:color w:val="965AA0"/>
          <w:sz w:val="26"/>
          <w:szCs w:val="26"/>
          <w:rtl/>
        </w:rPr>
        <w:t xml:space="preserve"> «1»</w:t>
      </w:r>
      <w:r w:rsidRPr="0027727F">
        <w:rPr>
          <w:rFonts w:cs="B Badr" w:hint="cs"/>
          <w:color w:val="242887"/>
          <w:sz w:val="26"/>
          <w:szCs w:val="26"/>
          <w:rtl/>
        </w:rPr>
        <w:t xml:space="preserve"> بِحَدِيثِ إِبْرَاهِيمَ بْنِ شُعَيْبٍ، وَ كَانَ وَاقِفِيّاً مِثْلَهُ، قَالَ، كُنْتُ فِي مَسْجِدِ رَسُولِ اللَّهِ (ص) وَ إِلَى جَنْبَيِ إِنْسَانٌ ضَخْمٌ آدِمٌ، فَقُلْتُ لَهُ مِمَّنِ الرَّجُلُ فَقَالَ مَوْلًى لِبَنِي هَاشِمٍ، قُلْتُ فَمَنْ أَعْلَمُ بَنِي هَاشِمٍ قَالَ الرِّضَا (ع) قُلْتُ فَمَا بَالُهُ لَا يَجِي‏ءُ عَنْهُ كَمَا يَجِي‏ءُ عَنْ آبَائِهِ قَالَ، فَقَالَ لِي مَا أَدْرِي مَا تَقُولُ! وَ نَهَضَ وَ تَرَكَنِي فَلَمْ أَلْبَثْ إِلَّا يَسِيراً حَتَّى جَاءَنِي بِكِتَابٍ فَدَفَعَهُ إِلَيَّ، فَقَرَأْتُهُ فَإِذَا خَطٌّ لَيْسَ بِجَيِّدٍ، فَإِذَا فِيهِ: يَا إِبْرَاهِيمُ إِنَّكَ نَجْلٌ‏</w:t>
      </w:r>
      <w:r w:rsidRPr="0027727F">
        <w:rPr>
          <w:rFonts w:cs="B Badr" w:hint="cs"/>
          <w:color w:val="965AA0"/>
          <w:sz w:val="26"/>
          <w:szCs w:val="26"/>
          <w:rtl/>
        </w:rPr>
        <w:t xml:space="preserve"> «2»</w:t>
      </w:r>
      <w:r w:rsidRPr="0027727F">
        <w:rPr>
          <w:rFonts w:cs="B Badr" w:hint="cs"/>
          <w:color w:val="242887"/>
          <w:sz w:val="26"/>
          <w:szCs w:val="26"/>
          <w:rtl/>
        </w:rPr>
        <w:t xml:space="preserve"> مِنْ آبَائِكَ وَ إِنَّ لَكَ مِنَ الْوَلَدِ كَذَا وَ كَذَا، مِنَ الذُّكُورِ فُلَانٌ وَ فُلَانٌ حَتَّى عَدَّهُمْ بِأَسْمَائِهِمْ، وَ لَكَ مِنَ الْبَنَاتِ فُلَانَةُ وَ فُلَانَةُ حَتَّى عَدَّ جَمِيعَ الْبَنَاتِ بِأَسْمَائِهِنَّ، قَالَ وَ كَانَتْ بِنْتٌ تُلَقَّبُ‏</w:t>
      </w:r>
      <w:r w:rsidRPr="0027727F">
        <w:rPr>
          <w:rFonts w:cs="B Badr" w:hint="cs"/>
          <w:color w:val="965AA0"/>
          <w:sz w:val="26"/>
          <w:szCs w:val="26"/>
          <w:rtl/>
        </w:rPr>
        <w:t xml:space="preserve"> «3»</w:t>
      </w:r>
      <w:r w:rsidRPr="0027727F">
        <w:rPr>
          <w:rFonts w:cs="B Badr" w:hint="cs"/>
          <w:color w:val="242887"/>
          <w:sz w:val="26"/>
          <w:szCs w:val="26"/>
          <w:rtl/>
        </w:rPr>
        <w:t xml:space="preserve"> بِالْجَعْفَرِيَّةِ، قَالَ، فَخَطَّ عَلَى اسْمِهَا، فَلَمَّا قَرَأَتُ الْكِتَابَ قَالَ لِي هَاتِهِ! قُلْتُ دَعْهُ، قَالَ لَا، أُمِرْتُ أَنْ آخُذَهُ مِنْكَ، قَالَ، فَدَفَعْتُهُ إِلَيْهِ، قَالَ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أَجِدُهُمَا مَاتَا عَلَى شَكِّهِمَا.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896</w:t>
      </w:r>
      <w:r w:rsidRPr="0027727F">
        <w:rPr>
          <w:rFonts w:cs="B Badr" w:hint="cs"/>
          <w:color w:val="780000"/>
          <w:sz w:val="26"/>
          <w:szCs w:val="26"/>
          <w:rtl/>
        </w:rPr>
        <w:t xml:space="preserve"> نَصْرُ بْنُ الصَّبَّاحِ، قَالَ حَدَّثَنِي إِسْحَاقُ بْنُ مُحَمَّدٍ، عَنْ مُحَمَّدِ بْنِ عَبْدِ اللَّهِ بْنِ مِهْرَانَ، عَنْ أَحْمَدَ بْنِ مُحَمَّدِ بْنِ مَطَرٍ وَ زَكَرِيَّا اللُّؤْلُؤِيِّ، قَالا، قَالَ إِبْرَاهِيمُ بْنُ شُعَيْبٍ‏</w:t>
      </w:r>
      <w:r w:rsidRPr="0027727F">
        <w:rPr>
          <w:rFonts w:cs="B Badr" w:hint="cs"/>
          <w:color w:val="242887"/>
          <w:sz w:val="26"/>
          <w:szCs w:val="26"/>
          <w:rtl/>
        </w:rPr>
        <w:t xml:space="preserve"> كُنْتُ جَالِساً فِي مَسْجِدِ رَسُولِ اللَّهِ (ص) وَ إِلَى جَانِبِي رَجُلٌ 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ان المعنى: قال يزيد بن اسحق للحسن بن موسى فحدثت لعلى ابن خطاب حديث إبراهيم.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كذا في النسخ. و قال في البحار (ج 12) تحكى اي تشبههم في الخلقة او عدد الأولاد او انك تحكى عن آبائك فلا اخبرك باسمائهم و لكن اخبرك باسماء أولادك.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ملقّبة-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أَهْلِ الْمَدِينَةِ، فَحَادَثْتُهُ مَلِيّاً، وَ سَأَلَنِي مَنْ أَنْتَ‏</w:t>
      </w:r>
      <w:r w:rsidRPr="0027727F">
        <w:rPr>
          <w:rFonts w:cs="B Badr" w:hint="cs"/>
          <w:color w:val="965AA0"/>
          <w:sz w:val="26"/>
          <w:szCs w:val="26"/>
          <w:rtl/>
        </w:rPr>
        <w:t xml:space="preserve"> «1»</w:t>
      </w:r>
      <w:r w:rsidRPr="0027727F">
        <w:rPr>
          <w:rFonts w:cs="B Badr" w:hint="cs"/>
          <w:color w:val="242887"/>
          <w:sz w:val="26"/>
          <w:szCs w:val="26"/>
          <w:rtl/>
        </w:rPr>
        <w:t xml:space="preserve"> فَأَخْبَرْتُهُ أَنِّي رَجُلٌ مِنْ أَهْلِ الْعِرَاقِ، قُلْتُ لَهُ مِمَّنْ أَنْتَ قَالَ مَوْلَى لِأَبِي الْحَسَنِ الرِّضَا (ع)، فَقُلْتُ لَهُ لِي إِلَيْكَ حَاجَةٌ! قَالَ وَ مَا هِيَ قُلْتُ تُوصِلُ لِي إِلَيْهِ رُقْعَةً! قَالَ نَعَمْ إِذَا شِئْتَ، فَخَرَجْتُ وَ أَخَذْتُ قِرْطَاساً وَ كَتَبْتُ فِيهِ:</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xml:space="preserve"> إِنَّ مَنْ كَانَ قَبْلَكَ مِنْ آبَائِكَ يُخْبِرُنَا بِأَشْيَاءَ فِيهَا دَلَالاتٌ وَ بَرَاهِينُ، وَ قَدْ أَحْبَبْتُ أَنْ تُخْبِرَنِي بِاسْمِي وَ اسْمُ أَبِي وَ وُلْدِي! قَالَ، ثُمَّ خَتَمْتُ الْكِتَابَ وَ دَفَعْتُهُ إِلَيْهِ، فَلَمَّا كَانَ مِنَ الْغَدِ أَتَانِي بِكِتَابٍ مَخْتُومٍ فَقَضَضْتُهُ وَ قَرَأْتُهُ فَإِذَا أَسْفَلَ مِنَ الْكِتَابِ بِخَطٍّ رَدِيٍّ:</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xml:space="preserve"> يَا إِبْرَاهِيمُ إِنَّ مِنْ آبَائِكَ شُعَيْباً وَ صَالِحاً، وَ إِنَّ مِنْ أَبْنَائِكَ مُحَمَّداً وَ عَلِيّاً وَ فُلَانَةَ وَ فُلَانَةَ، غَيْرَ أَنَّهُ زَادَ اسْماً لَا نَعْرِفُهَا، قَالَ، فَقَالَ لَهُ بَعْضُ أَهْلِ الْمَجْلِسِ اعْلَمْ أَنَّهُ كَمَا صَدَقَكَ فِي غَيْرِهَا فَقَدْ صَدَقَكَ فِيهَا فَابْحَثْ عَنْهَا.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إِبْرَاهِيمَ وَ إِسْمَاعِيلَ ابْنَيْ أَبِي سَمَّالٍ‏</w:t>
      </w:r>
      <w:r w:rsidRPr="0027727F">
        <w:rPr>
          <w:rFonts w:cs="B Badr" w:hint="cs"/>
          <w:color w:val="965AA0"/>
          <w:sz w:val="26"/>
          <w:szCs w:val="26"/>
          <w:rtl/>
        </w:rPr>
        <w:t xml:space="preserve"> «2»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897</w:t>
      </w:r>
      <w:r w:rsidRPr="0027727F">
        <w:rPr>
          <w:rFonts w:cs="B Badr" w:hint="cs"/>
          <w:color w:val="780000"/>
          <w:sz w:val="26"/>
          <w:szCs w:val="26"/>
          <w:rtl/>
        </w:rPr>
        <w:t xml:space="preserve"> حَدَّثَنِي حَمْدَوَيْهِ، قَالَ حَدَّثَنِي الْحَسَنُ بْنُ مُوسَى، قَالَ حَدَّثَنِي أَحْمَدُ بْنُ مُحَمَّدٍ الْبَزَّازُ</w:t>
      </w:r>
      <w:r w:rsidRPr="0027727F">
        <w:rPr>
          <w:rFonts w:cs="B Badr" w:hint="cs"/>
          <w:color w:val="965AA0"/>
          <w:sz w:val="26"/>
          <w:szCs w:val="26"/>
          <w:rtl/>
        </w:rPr>
        <w:t xml:space="preserve"> «3»</w:t>
      </w:r>
      <w:r w:rsidRPr="0027727F">
        <w:rPr>
          <w:rFonts w:cs="B Badr" w:hint="cs"/>
          <w:color w:val="242887"/>
          <w:sz w:val="26"/>
          <w:szCs w:val="26"/>
          <w:rtl/>
        </w:rPr>
        <w:t>، قَالَ لَقِيَنِي مَرَّةً إِبْرَاهِيمُ بْنُ أَبِي سَمَّالٍ قَالَ، فَقَالَ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من أين أنا-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نسخة: أبى سماك، و كذا في الموارد الآتية.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المطبوع و الترتيب كذلك. و في ب: البرار. و في ج و د: البراد.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ه و المنهج: السّراد.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يَا أَبَا حَفْصٍ‏</w:t>
      </w:r>
      <w:r w:rsidRPr="0027727F">
        <w:rPr>
          <w:rFonts w:cs="B Badr" w:hint="cs"/>
          <w:color w:val="965AA0"/>
          <w:sz w:val="26"/>
          <w:szCs w:val="26"/>
          <w:rtl/>
        </w:rPr>
        <w:t xml:space="preserve"> «1»</w:t>
      </w:r>
      <w:r w:rsidRPr="0027727F">
        <w:rPr>
          <w:rFonts w:cs="B Badr" w:hint="cs"/>
          <w:color w:val="242887"/>
          <w:sz w:val="26"/>
          <w:szCs w:val="26"/>
          <w:rtl/>
        </w:rPr>
        <w:t xml:space="preserve"> مَا قَوْلُكَ قَالَ، قُلْتُ قَوْلِيَ الَّذِي تَعْرِفُ، قَالَ، فَقَالَ يَا أَبَا جَعْفَرٍ إِنَّهُ لَيَأْتِي عَلَيَّ تَارَةً مَا أَشُكُّ فِي حَيَاةِ أَبِي الْحَسَنِ (ع) وَ تَارَةً</w:t>
      </w:r>
      <w:r w:rsidRPr="0027727F">
        <w:rPr>
          <w:rFonts w:cs="B Badr" w:hint="cs"/>
          <w:color w:val="965AA0"/>
          <w:sz w:val="26"/>
          <w:szCs w:val="26"/>
          <w:rtl/>
        </w:rPr>
        <w:t xml:space="preserve"> «2»</w:t>
      </w:r>
      <w:r w:rsidRPr="0027727F">
        <w:rPr>
          <w:rFonts w:cs="B Badr" w:hint="cs"/>
          <w:color w:val="242887"/>
          <w:sz w:val="26"/>
          <w:szCs w:val="26"/>
          <w:rtl/>
        </w:rPr>
        <w:t xml:space="preserve"> عَلَى وَقْتٍ مَا أَشُكُّ فِي مُضِيِّهِ، وَ لَئِنْ كَانَ‏</w:t>
      </w:r>
      <w:r w:rsidRPr="0027727F">
        <w:rPr>
          <w:rFonts w:cs="B Badr" w:hint="cs"/>
          <w:color w:val="965AA0"/>
          <w:sz w:val="26"/>
          <w:szCs w:val="26"/>
          <w:rtl/>
        </w:rPr>
        <w:t xml:space="preserve"> «3»</w:t>
      </w:r>
      <w:r w:rsidRPr="0027727F">
        <w:rPr>
          <w:rFonts w:cs="B Badr" w:hint="cs"/>
          <w:color w:val="242887"/>
          <w:sz w:val="26"/>
          <w:szCs w:val="26"/>
          <w:rtl/>
        </w:rPr>
        <w:t xml:space="preserve"> قَدْ مَضَى فَمَا لِهَذَا الْأَمْرِ أَحَدٌ إِلَّا صَاحِبُكُمْ.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الْحَسَنُ: فَمَاتَ عَلَى شَكِّهِ.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898</w:t>
      </w:r>
      <w:r w:rsidRPr="0027727F">
        <w:rPr>
          <w:rFonts w:cs="B Badr" w:hint="cs"/>
          <w:color w:val="780000"/>
          <w:sz w:val="26"/>
          <w:szCs w:val="26"/>
          <w:rtl/>
        </w:rPr>
        <w:t xml:space="preserve"> وَ بِهَذَا الْإِسْنَادِ، قَالَ حَدَّثَنِي مُحَمَّدُ بْنُ أَحْمَدَ بْنِ أُسَيْدٍ، قَالَ‏</w:t>
      </w:r>
      <w:r w:rsidRPr="0027727F">
        <w:rPr>
          <w:rFonts w:cs="B Badr" w:hint="cs"/>
          <w:color w:val="242887"/>
          <w:sz w:val="26"/>
          <w:szCs w:val="26"/>
          <w:rtl/>
        </w:rPr>
        <w:t>: لَمَّا كَانَ مِنْ أَمْرِ أَبِي الْحَسَنِ (ع) مَا كَانَ، قَالَ إِبْرَاهِيمُ وَ إِسْمَاعِيلُ ابْنَا أَبِي سَمَّالٍ فَنَأْتِي أَحْمَدَ ابْنَهُ، قَالَ، فَاخْتَلَفَا إِلَيْهِ زَمَاناً، فَلَمَّا خَرَجَ أَبُو السَّرَايَا، خَرَجَ أَحْمَدُ بْنُ أَبِي الْحَسَنِ (ع) مَعَهُ، فَأَتَيْنَا إِبْرَاهِيمَ وَ إِسْمَاعِيلَ فَقُلْنَا لَهُمَا إِنَّ هَذَا الرَّجُلَ خَرَجَ مَعَ أَبِي السَّرَايَا فَمَا تَقُولَانِ قَالَ، فَأَنْكَرَا ذَلِكَ مِنْ فِعْلِهِ وَ رَجَعَا عَنْهُ، وَ قَالا أَبُو الْحَسَنِ حَيٌّ نَثْبُتُ عَلَى الْوَقْفِ، قَالَ أَبُو الْحَسَنِ‏</w:t>
      </w:r>
      <w:r w:rsidRPr="0027727F">
        <w:rPr>
          <w:rFonts w:cs="B Badr" w:hint="cs"/>
          <w:color w:val="965AA0"/>
          <w:sz w:val="26"/>
          <w:szCs w:val="26"/>
          <w:rtl/>
        </w:rPr>
        <w:t xml:space="preserve"> «4»</w:t>
      </w:r>
      <w:r w:rsidRPr="0027727F">
        <w:rPr>
          <w:rFonts w:cs="B Badr" w:hint="cs"/>
          <w:color w:val="242887"/>
          <w:sz w:val="26"/>
          <w:szCs w:val="26"/>
          <w:rtl/>
        </w:rPr>
        <w:t xml:space="preserve"> وَ أَحْسَبُ هَذَا يَعْنِي إِسْمَاعِيلَ مَاتَ عَلَى شَكِّهِ.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899</w:t>
      </w:r>
      <w:r w:rsidRPr="0027727F">
        <w:rPr>
          <w:rFonts w:cs="B Badr" w:hint="cs"/>
          <w:color w:val="780000"/>
          <w:sz w:val="26"/>
          <w:szCs w:val="26"/>
          <w:rtl/>
        </w:rPr>
        <w:t xml:space="preserve"> حَمْدَوَيْهِ، قَالَ حَدَّثَنِي مُحَمَّدُ بْنُ عِيسَى.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مُحَمَّدُ بْنُ مَسْعُودٍ، قَالا حَدَّثَنَا مُحَمَّدُ بْنُ نُصَيْرٍ، قَالَ حَدَّثَنِي مُحَمَّدُ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الترتيب في الموضعين: أبا جعفر. و في باقى النسخ في الأول: ابا حفص. و في الثاني ابا جعفر.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تارة يأتي-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لكن ان كان-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المراد منه حمدويه، و في بعض النسخ: قال الحسن، فالمراد الحسن بن موسى، و في نسخة ب: و احسب هذا، فيكون المراد هو الكشّى، او المراد محمّد بن أحمد.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عِيسَى، قَالَ حَدَّثَنَا صَفْوَانُ، عَنْ أَبِي الْحَسَنِ (ع)</w:t>
      </w:r>
      <w:r w:rsidRPr="0027727F">
        <w:rPr>
          <w:rFonts w:cs="B Badr" w:hint="cs"/>
          <w:color w:val="965AA0"/>
          <w:sz w:val="26"/>
          <w:szCs w:val="26"/>
          <w:rtl/>
        </w:rPr>
        <w:t xml:space="preserve"> «1»</w:t>
      </w:r>
      <w:r w:rsidRPr="0027727F">
        <w:rPr>
          <w:rFonts w:cs="B Badr" w:hint="cs"/>
          <w:color w:val="242887"/>
          <w:sz w:val="26"/>
          <w:szCs w:val="26"/>
          <w:rtl/>
        </w:rPr>
        <w:t xml:space="preserve"> قَالَ صَفْوَانُ أَدْخَلْتُ عَلَيْهِ إِبْرَاهِيمَ وَ إِسْمَاعِيلَ ابْنَا أَبِي سَمَّالٍ، فَسَلَّمَا عَلَيْهِ فَأَخْبَرَاهُ بِحَالِهِمَا وَ حَالِ أَهْلِ بَيْتِهِمَا فِي هَذَا الْأَمْرِ، وَ سَأَلَا عَنْ أَبِي الْحَسَنِ فَخَبَّرَهُمَا بِأَنَّهُ قَدْ تُوُفِّيَ، قَالا فَأَوْصَى قَالَ نَعَمْ، قَالا إِلَيْكَ قَالَ نَعَمْ، قَالا وَصِيَّةً مُفْرَدَةً قَالَ نَعَمْ، قَالا فَإِنَّ النَّاسَ قَدِ اخْتَلَفُوا عَلَيْنَا، فَنَحْنُ نَدِينُ اللَّهَ بِطَاعَةِ أَبِي الْحَسَنِ إِنْ كَانَ حَيّاً فَإِنَّهُ إِمَامُنَا، وَ إِنْ كَانَ مَاتَ فَوَصِيُّهُ الَّذِي أَوْصَى إِلَيْهِ إِمَامُنَا، فَمَا حَالُ مَنْ كَانَ هَذَا</w:t>
      </w:r>
      <w:r w:rsidRPr="0027727F">
        <w:rPr>
          <w:rFonts w:cs="B Badr" w:hint="cs"/>
          <w:color w:val="965AA0"/>
          <w:sz w:val="26"/>
          <w:szCs w:val="26"/>
          <w:rtl/>
        </w:rPr>
        <w:t xml:space="preserve"> «2»</w:t>
      </w:r>
      <w:r w:rsidRPr="0027727F">
        <w:rPr>
          <w:rFonts w:cs="B Badr" w:hint="cs"/>
          <w:color w:val="242887"/>
          <w:sz w:val="26"/>
          <w:szCs w:val="26"/>
          <w:rtl/>
        </w:rPr>
        <w:t>، مُؤْمِنٌ هُوَ قَالَ: قَدْ جَاءَكُمْ أَنَّهُ مَنْ مَاتَ وَ لَا يَعْرِفُ إِمَامَهُ مَاتَ مِيتَةً جَاهِلِيَّةً، قَالا وَ هُوَ كَافِرٌ قَالَ: فَلَمْ يُكَفِّرْهُ‏</w:t>
      </w:r>
      <w:r w:rsidRPr="0027727F">
        <w:rPr>
          <w:rFonts w:cs="B Badr" w:hint="cs"/>
          <w:color w:val="965AA0"/>
          <w:sz w:val="26"/>
          <w:szCs w:val="26"/>
          <w:rtl/>
        </w:rPr>
        <w:t xml:space="preserve"> «3»</w:t>
      </w:r>
      <w:r w:rsidRPr="0027727F">
        <w:rPr>
          <w:rFonts w:cs="B Badr" w:hint="cs"/>
          <w:color w:val="242887"/>
          <w:sz w:val="26"/>
          <w:szCs w:val="26"/>
          <w:rtl/>
        </w:rPr>
        <w:t>، قَالا فَمَا حَالُهُ قَالَ أَ تُرِيدُونَ أَنْ أُضِلَّكُمْ! قَالا فَبِأَيِّ شَيْ‏ءٍ تَسْتَدِلُّ عَلَى أَهْلِ الْأَرْضِ قَالَ: كَانَ جَعْفَرٌ (ع) يَقُولُ تَأْتِي إِلَى الْمَدِينَةِ فَتَقُولُ إِلَى مَنْ أَوْصَى فُلَانٌ فَيَقُولُونَ إِلَى فُلَانٍ، وَ السِّلَاحُ عِنْدَنَا بِمَنْزِلَةِ التَّابُوتِ فِي بَنِي إِسْرَائِيلَ حَيْثُمَا دَارَ دَارَ الْأَمْرُ، قَالا وَ السِّلَاحُ مَنْ يَعْرِفُهُ! ثُمَّ قَالا جَعَلَنَا اللَّهُ فِدَاكَ فَأَخْبِرْنَا بِشَيْ‏ءٍ نَسْتَدِلُّ بِهِ فَقَدْ كَانَ الرَّجُلُ يَأْتِي أَبَا الْحَسَنِ (ع) يُرِيدُ أَنْ يَسْأَلَهُ عَنْ شَيْ‏ءٍ فَيَبْتَدِئُ بِهِ، وَ يَأْتِي أَبَا عَبْدِ اللَّهِ (ع) فَيَبْتَدِئُ قَبْلَ أَنْ يَسْأَلَهُ، قَالَ: فَهَكَذَا كُنْتُمْ تَطْلُبُونَ مِنْ جَعْفَرٍ (ع) وَ أَبِي الْحَسَنِ (ع)، قَالَ لَهُ إِبْرَاهِيمُ: جَعْفَرٌ لَمْ نُدْرِكْهُ وَ قَدْ مَاتَ وَ الشِّيعَةُ مُجْمَعُونَ عَلَيْهِ وَ عَلَى أَبِي الْحَسَنِ (ع)، وَ هُمُ الْيَوْمَ مُخْتَلِفُونَ، قَالَ: مَا كَانُوا مُجْتَمِعِينَ عَلَيْهِ، كَيْفَ يَكُونُونَ مُجْتَمِعِينَ عَلَيْهِ وَ كَانَ مَشِيخَتُكُمْ وَ كُبَرَاؤُكُمْ يَقُولُونَ 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المراد هو أبو الحسن الرضا (ع) و صرّح به في المنهج.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هكذا-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اى انّه لم يكفر بالإمام حتّى يكون كافرا.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إِسْمَاعِيلَ وَ هُمْ يَرَوْنَهُ يَشْرَبُ كَذَا وَ كَذَا، فَيَقُولُونَ هَذَا أَجْوَدُ، قَالُوا إِسْمَاعِيلُ لَمْ يَكُنْ أَدْخَلَهُ فِي الْوَصِيَّةِ فَقَالَ: قَدْ كَانَ أَدْخَلَهُ فِي كِتَابِ الصَّدَقَةِ وَ كَانَ إِمَاماً، فَقَالَ لَهُ إِسْمَاعِيلُ بْنُ أَبِي سَمَّالٍ: وَ</w:t>
      </w:r>
      <w:r w:rsidRPr="0027727F">
        <w:rPr>
          <w:rFonts w:cs="B Badr" w:hint="cs"/>
          <w:color w:val="006A0F"/>
          <w:sz w:val="26"/>
          <w:szCs w:val="26"/>
          <w:rtl/>
        </w:rPr>
        <w:t xml:space="preserve"> هُوَ اللَّهُ الَّذِي لا إِلهَ إِلَّا هُوَ عالِمُ الْغَيْبِ وَ الشَّهادَةِ</w:t>
      </w:r>
      <w:r w:rsidRPr="0027727F">
        <w:rPr>
          <w:rFonts w:cs="B Badr" w:hint="cs"/>
          <w:color w:val="242887"/>
          <w:sz w:val="26"/>
          <w:szCs w:val="26"/>
          <w:rtl/>
        </w:rPr>
        <w:t xml:space="preserve"> الْكَذَا وَ الْكَذَا، وَ اسْتَقْصَى يَمِينَهُ، مَا يَسُرُّنِي أَنِّي زَعَمْتُ أَنَّكَ لَسْتَ هَكَذَا وَ لِي مَا طَلَعَتْ عَلَيْهِ الشَّمْسُ، أَوْ قَالَ الدُّنْيَا بِمَا فِيهَا، وَ قَدْ أَخْبَرْنَاكَ بِحَالِنَا، فَقَالَ لَهُ إِبْرَاهِيمُ: قَدْ أَخْبَرْنَاكَ بِحَالِنَا، فَمَا حَالُ مَنْ كَانَ هَكَذَا مُسْلِمٌ هُوَ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أَمْسِكْ! فَسَكَتَ.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سُلَيْمَانَ بْنِ جَعْفَرٍ الْجَعْفَرِيِ‏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900</w:t>
      </w:r>
      <w:r w:rsidRPr="0027727F">
        <w:rPr>
          <w:rFonts w:cs="B Badr" w:hint="cs"/>
          <w:color w:val="780000"/>
          <w:sz w:val="26"/>
          <w:szCs w:val="26"/>
          <w:rtl/>
        </w:rPr>
        <w:t xml:space="preserve"> الْحَسَنُ بْنُ عَلِيٍّ، عَنْ سُلَيْمَانَ بْنِ جَعْفَرٍ الْجَعْفَرِيِّ، قَالَ‏</w:t>
      </w:r>
      <w:r w:rsidRPr="0027727F">
        <w:rPr>
          <w:rFonts w:cs="B Badr" w:hint="cs"/>
          <w:color w:val="242887"/>
          <w:sz w:val="26"/>
          <w:szCs w:val="26"/>
          <w:rtl/>
        </w:rPr>
        <w:t>، قَالَ الْعَبْدُ الصَّالِحُ (ع) لِسُلَيْمَانَ بْنِ جَعْفَرٍ: يَا سُلَيْمَانُ وَلَّدَكَ رَسُولُ اللَّهِ (ص) قَالَ نَعَمْ، قَالَ: وَ وَلَّدَكَ عَلِيٌّ (ع) مَرَّتَيْنِ قَالَ نَعَمْ، قَالَ: وَ أَنْتَ لِجَعْفَرٍ رَحِمَهُ اللَّهُ تَعَالَى قَالَ نَعَمْ، قَالَ: وَ لَوْ لَا الَّذِي أَنْتَ عَلَيْهِ مَا انْتَفَعْتَ بِهَذَا.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يَحْيَى بْنِ أَبِي الْقَاسِمِ أَبِي بَصِيرٍ وَ يَحْيَى بْنِ الْقَاسِمِ الْحَذَّاءِ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901</w:t>
      </w:r>
      <w:r w:rsidRPr="0027727F">
        <w:rPr>
          <w:rFonts w:cs="B Badr" w:hint="cs"/>
          <w:color w:val="780000"/>
          <w:sz w:val="26"/>
          <w:szCs w:val="26"/>
          <w:rtl/>
        </w:rPr>
        <w:t xml:space="preserve"> حَمْدَوَيْهِ، ذَكَرَهُ عَنْ بَعْضِ أَشْيَاخِهِ‏</w:t>
      </w:r>
      <w:r w:rsidRPr="0027727F">
        <w:rPr>
          <w:rFonts w:cs="B Badr" w:hint="cs"/>
          <w:color w:val="242887"/>
          <w:sz w:val="26"/>
          <w:szCs w:val="26"/>
          <w:rtl/>
        </w:rPr>
        <w:t>: يَحْيَى بْنُ الْقَاسِمِ الْحَذَّاءُ الْأَزْدِيُّ وَاقِفِيٌّ.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وَجَدْتُ فِي بَعْضِ رِوَايَاتِ الْوَاقِفَةِ: عَلِيُّ بْنُ إِسْمَاعِيلَ بْنِ يَزِيدَ</w:t>
      </w:r>
      <w:r w:rsidRPr="0027727F">
        <w:rPr>
          <w:rFonts w:cs="B Badr" w:hint="cs"/>
          <w:color w:val="965AA0"/>
          <w:sz w:val="26"/>
          <w:szCs w:val="26"/>
          <w:rtl/>
        </w:rPr>
        <w:t xml:space="preserve"> «1»</w:t>
      </w:r>
      <w:r w:rsidRPr="0027727F">
        <w:rPr>
          <w:rFonts w:cs="B Badr" w:hint="cs"/>
          <w:color w:val="780000"/>
          <w:sz w:val="26"/>
          <w:szCs w:val="26"/>
          <w:rtl/>
        </w:rPr>
        <w:t>،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ب: على اسمعيل بن زيد و في ج و ه: على اسمعيل بن يزيد.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غيرها كما في المتن. و في اثبات الوصيّة في آخره: على بن أبي حمزة-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شَهِدْنَا مُحَمَّدَ بْنَ عِمْرَانَ الْبَارِقِيَّ، فِي مَنْزِلِ عَلِيِّ بْنِ أَبِي حَمْزَةَ، وَ عِنْدَهُ أَبُو بَصِيرٍ قَالَ مُحَمَّدُ بْنُ عِمْرَانَ: سَمِعْتُ أَبَا عَبْدِ اللَّهِ (ع) يَقُولُونَ مِنَّا ثَمَانِيَةٌ مُحَدَّثُونَ سَابِعُهُمُ‏</w:t>
      </w:r>
      <w:r w:rsidRPr="0027727F">
        <w:rPr>
          <w:rFonts w:cs="B Badr" w:hint="cs"/>
          <w:color w:val="965AA0"/>
          <w:sz w:val="26"/>
          <w:szCs w:val="26"/>
          <w:rtl/>
        </w:rPr>
        <w:t xml:space="preserve"> «1»</w:t>
      </w:r>
      <w:r w:rsidRPr="0027727F">
        <w:rPr>
          <w:rFonts w:cs="B Badr" w:hint="cs"/>
          <w:color w:val="242887"/>
          <w:sz w:val="26"/>
          <w:szCs w:val="26"/>
          <w:rtl/>
        </w:rPr>
        <w:t xml:space="preserve"> الْقَائِمُ، فَقَامَ أَبُو بَصِيرٍ ابْنُ أَبِي الْقَاسِمِ فَقَبَّلَ رَأْسَهُ، وَ قَالَ سَمِعْتُ مِنْ أَبِي جَعْفَرٍ (ع) مُنْذُ أَرْبَعِينَ سَنَةً، فَقَالَ لَهُ أَبُو بَصِيرٍ: سَمِعْتُهُ مِنْ أَبِي جَعْفَرٍ (ع) وَ إِنِّي كُنْتُ خُمَاسِيّاً جَاءَ</w:t>
      </w:r>
      <w:r w:rsidRPr="0027727F">
        <w:rPr>
          <w:rFonts w:cs="B Badr" w:hint="cs"/>
          <w:color w:val="965AA0"/>
          <w:sz w:val="26"/>
          <w:szCs w:val="26"/>
          <w:rtl/>
        </w:rPr>
        <w:t xml:space="preserve"> «2»</w:t>
      </w:r>
      <w:r w:rsidRPr="0027727F">
        <w:rPr>
          <w:rFonts w:cs="B Badr" w:hint="cs"/>
          <w:color w:val="242887"/>
          <w:sz w:val="26"/>
          <w:szCs w:val="26"/>
          <w:rtl/>
        </w:rPr>
        <w:t xml:space="preserve"> بِهَذَا قَالَ اسْكُتْ يَا صَبِيُ‏</w:t>
      </w:r>
      <w:r w:rsidRPr="0027727F">
        <w:rPr>
          <w:rFonts w:cs="B Badr" w:hint="cs"/>
          <w:color w:val="006A0F"/>
          <w:sz w:val="26"/>
          <w:szCs w:val="26"/>
          <w:rtl/>
        </w:rPr>
        <w:t xml:space="preserve"> لِيَزْدادُوا إِيماناً مَعَ إِيمانِهِمْ‏</w:t>
      </w:r>
      <w:r w:rsidRPr="0027727F">
        <w:rPr>
          <w:rFonts w:cs="B Badr" w:hint="cs"/>
          <w:color w:val="242887"/>
          <w:sz w:val="26"/>
          <w:szCs w:val="26"/>
          <w:rtl/>
        </w:rPr>
        <w:t xml:space="preserve"> يَعْنِي الْقَائِمَ (ع) وَ لَمْ يَقُلْ ابْنِي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902</w:t>
      </w:r>
      <w:r w:rsidRPr="0027727F">
        <w:rPr>
          <w:rFonts w:cs="B Badr" w:hint="cs"/>
          <w:color w:val="780000"/>
          <w:sz w:val="26"/>
          <w:szCs w:val="26"/>
          <w:rtl/>
        </w:rPr>
        <w:t xml:space="preserve"> حَدَّثَنِي عَلِيُّ بْنُ مُحَمَّدِ بْنِ قُتَيْبَةَ، قَالَ حَدَّثَنِي الْفَضْلُ بْنُ شَاذَانَ، قَالَ حَدَّثَنَا مُحَمَّدُ بْنُ الْحَسَنِ الْوَاسِطِيُّ وَ مُحَمَّدُ بْنُ يُونُسَ، قَالا حَدَّثَنَا الْحَسَنُ بْنُ قِيَامَا الصَّيْرَفِيُّ، قَالَ‏</w:t>
      </w:r>
      <w:r w:rsidRPr="0027727F">
        <w:rPr>
          <w:rFonts w:cs="B Badr" w:hint="cs"/>
          <w:color w:val="242887"/>
          <w:sz w:val="26"/>
          <w:szCs w:val="26"/>
          <w:rtl/>
        </w:rPr>
        <w:t>، حَجَجْتُ فِي سَنَةِ ثَلَاثٍ وَ تِسْعِينَ وَ مِائَةٍ، وَ سَأَلْتُ أَبَا الْحَسَنِ الرِّضَا (ع) فَقُلْتُ جُعِلْتُ فِدَاكَ مَا فَعَلَ أَبُوكَ قَالَ مَضَى كَمَا مَضَى آبَاؤُهُ، قُلْتُ فَكَيْفَ أَصْنَعُ بِحَدِيثٍ حَدَّثَنِي بِهِ يَعْقُوبُ بْنُ شُعَيْبٍ، عَنْ أَبِي بَصِيرٍ: أَنَّ أَبَا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كنت مع ابى بصير و معنا مولى لأبى جعفر فحدّثنا انّه سمع أبا جعفر (ع) انه قال منا أثنى عشر محدثا القائم السابع بعدى فقام إليه أبو بصير فقال اشهد لقد سمعت أبا جعفر (ع) يذكر هذا منذ أربعين سنة.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في نسخة د و ه و الترتيب: تاسعهم-. ثم ان السابع بعد ابيجعفر (ع) و السابع مع أبي عبد اللّه (ع) هو القائم، و قوله: فقام أبو بصير، من كلام محمّد بن عمران، و قوله: فقال له، اى قال أبو بصير لمحمّد بن عمران، فيكون قوله: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اسكت، من كلام ابيجعفر (ع). و الواقفية يريدون السابع من الأئمّة (ع) و هو الكاظم (ع) و قوله يعنى القائم، من كلام الكشّى ظاهرا.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كذا في نسخة ب و ج. و في غيرهما: سامعا.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عَبْدِ اللَّهِ (ع) قَالَ إِنْ جَاءَكُمْ مَنْ يُخْبِرُكُمْ أَنَّ ابْنِي هَذَا مَاتَ وَ كُفِّنَ وَ قُبِرَ وَ نَفَضُوا أَيْدِيَهُمْ مِنْ تُرَابِ قَبْرِهِ فَلَا تُصَدِّقُوا بِهِ فَقَالَ: كَذَبَ أَبُو بَصِيرٍ لَيْسَ هَكَذَا حَدَّثَهُ، إِنَّمَا قَالَ إِنْ جَاءَكُمْ عَنْ صَاحِبِ هَذَا الْأَمْرِ.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903</w:t>
      </w:r>
      <w:r w:rsidRPr="0027727F">
        <w:rPr>
          <w:rFonts w:cs="B Badr" w:hint="cs"/>
          <w:color w:val="780000"/>
          <w:sz w:val="26"/>
          <w:szCs w:val="26"/>
          <w:rtl/>
        </w:rPr>
        <w:t xml:space="preserve"> حَدَّثَنِي أَحْمَدُ بْنُ مُحَمَّدِ بْنِ يَعْقُوبَ الْبَيْهَقِيُّ، قَالَ حَدَّثَنَا عَبْدُ اللَّهِ بْنُ حَمْدَوَيْهِ الْبَيْهَقِيُّ، قَالَ حَدَّثَنِي مُحَمَّدُ بْنُ عِيسَى بْنِ عُبَيْدٍ، عَنْ إِسْمَاعِيلَ بْنِ عَبَّادٍ الْبَصْرِيِّ، عَنْ عَلِيِّ بْنِ مُحَمَّدِ بْنِ الْقَاسِمِ الْحَذَّاءِ الْكُوفِيِّ، قَالَ‏</w:t>
      </w:r>
      <w:r w:rsidRPr="0027727F">
        <w:rPr>
          <w:rFonts w:cs="B Badr" w:hint="cs"/>
          <w:color w:val="242887"/>
          <w:sz w:val="26"/>
          <w:szCs w:val="26"/>
          <w:rtl/>
        </w:rPr>
        <w:t>، خَرَجْتُ مِنَ الْمَدِينَةِ فَلَمَّا جُزْتُ حِيطَانَهَا مُقْبِلًا نَحْوَ الْعِرَاقِ، إِذَا أَنَا بِرَجُلٍ عَلَى بَغْلٍ أَشْهَبَ يَعْتَرِضُ الطَّرِيقَ، فَقُلْتُ لِبَعْضِ مَنْ كَانَ مَعِي مَنْ هَذَا فَقَالَ هَذَا ابْنُ الرِّضَا (ع) قَالَ، فَقَصَدْتُ قَصْدَهُ، فَلَمَّا رَءَانِي أُرِيدُهُ وَقَفَ لِي، فَانْتَهَيْتُ إِلَيْهِ لِأُسَلِّمَ عَلَيْهِ، فَمَدَّ يَدَهُ إِلَيَّ فَسَلَّمْتُ عَلَيْهِ وَ قَبَّلْتُهَا، فَقَالَ: مَنْ أَنْتَ قُلْتُ بَعْضُ مَوَالِيكَ جُعِلْتُ فِدَاكَ أَنَا مُحَمَّدُ بْنُ عَلِيِّ بْنِ الْقَاسِمِ الْحَذَّاءُ، فَقَالَ لِي: أَمَا إِنَّ عَمَّكَ كَانَ مُلْتَوِياً</w:t>
      </w:r>
      <w:r w:rsidRPr="0027727F">
        <w:rPr>
          <w:rFonts w:cs="B Badr" w:hint="cs"/>
          <w:color w:val="965AA0"/>
          <w:sz w:val="26"/>
          <w:szCs w:val="26"/>
          <w:rtl/>
        </w:rPr>
        <w:t xml:space="preserve"> «1»</w:t>
      </w:r>
      <w:r w:rsidRPr="0027727F">
        <w:rPr>
          <w:rFonts w:cs="B Badr" w:hint="cs"/>
          <w:color w:val="242887"/>
          <w:sz w:val="26"/>
          <w:szCs w:val="26"/>
          <w:rtl/>
        </w:rPr>
        <w:t xml:space="preserve"> عَلَى الرِّضَا (ع)! قَالَ، قُلْتُ جُعِلْتُ فِدَاكَ رَجَعَ عَنْ ذَلِكَ، فَقَالَ إِنْ كَانَ رَجَعَ فَلَا بَأْسَ.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اسْمُ عَمِّهِ الْقَاسِمُ الْحَذَّاءُ.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أَبُو بَصِيرٍ هَذَا يَحْيَى بْنُ الْقَاسِمِ يُكَنَّى أَبَا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مُحَمَّدُ بْنُ مَسْعُودٍ</w:t>
      </w:r>
      <w:r w:rsidRPr="0027727F">
        <w:rPr>
          <w:rFonts w:cs="B Badr" w:hint="cs"/>
          <w:color w:val="242887"/>
          <w:sz w:val="26"/>
          <w:szCs w:val="26"/>
          <w:rtl/>
        </w:rPr>
        <w:t xml:space="preserve"> سَأَلْتُ عَلِيَّ بْنَ الْحَسَنِ بْنِ عَلِيِّ بْنِ فَضَّالٍ، عَنْ أَبِي بَصِيرٍ هَذَا هَلْ كَانَ مُتَّهَماً بِالْغُلُوِّ فَقَالَ أَمَّا الْغُلُوُّ فَلَا، وَ لَكِنْ كَانَ مِخْلَطاً.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زُرْعَةَ بْنِ مُحَمَّدٍ الْحَضْرَمِيِ‏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904</w:t>
      </w:r>
      <w:r w:rsidRPr="0027727F">
        <w:rPr>
          <w:rFonts w:cs="B Badr" w:hint="cs"/>
          <w:color w:val="780000"/>
          <w:sz w:val="26"/>
          <w:szCs w:val="26"/>
          <w:rtl/>
        </w:rPr>
        <w:t xml:space="preserve"> أَبُو عَمْرٍو قَالَ: سَمِعْتُ حَمْدَوَيْهِ، قَالَ‏</w:t>
      </w:r>
      <w:r w:rsidRPr="0027727F">
        <w:rPr>
          <w:rFonts w:cs="B Badr" w:hint="cs"/>
          <w:color w:val="242887"/>
          <w:sz w:val="26"/>
          <w:szCs w:val="26"/>
          <w:rtl/>
        </w:rPr>
        <w:t>: زُرْعَةُ بْنُ مُحَمَّدٍ الْحَضْرَمِيُّ،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الالتواء: الإضطراب.</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وَاقِفِيٌّ.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حَدَّثَنِي عَلِيُّ بْنُ مُحَمَّدِ بْنِ قُتَيْبَةَ، قَالَ حَدَّثَنِي الْفَضْلُ، قَالَ حَدَّثَنَا مُحَمَّدُ بْنُ الْحَسَنِ الْوَاسِطِيُّ وَ مُحَمَّدُ بْنُ يُونُسَ، قَالا حَدَّثَنَا الْحَسَنُ بْنُ قِيَامَا الصَّيْرَفِيُّ، قَالَ‏</w:t>
      </w:r>
      <w:r w:rsidRPr="0027727F">
        <w:rPr>
          <w:rFonts w:cs="B Badr" w:hint="cs"/>
          <w:color w:val="242887"/>
          <w:sz w:val="26"/>
          <w:szCs w:val="26"/>
          <w:rtl/>
        </w:rPr>
        <w:t>، سَأَلْتُ أَبَا الْحَسَنِ الرِّضَا (ع) فَقُلْتُ جُعِلْتُ فِدَاكَ مَا فَعَلَ أَبُوكَ قَالَ مَضَى كَمَا مَضَى آبَاؤُهُ عَلَيْهِمُ السَّلَامُ، قُلْتُ فَكَيْفَ أَصْنَعُ بِحَدِيثٍ حَدَّثَنِي بِهِ زُرْعَةُ بْنُ مُحَمَّدٍ الْحَضْرَمِيُّ، عَنْ سَمَاعَةَ بْنِ مِهْرَانَ، أَنَّ أَبَا عَبْدِ اللَّهِ (ع) قَالَ إِنَّ ابْنِي هَذَا فِيهِ شَبَهٌ مِنْ خَمْسَةِ أَنْبِيَاءَ يُحْسَدُ كَمَا حُسِدَ يُوسُفُ (ع) وَ يَغِيبُ كَمَا غَابَ يُونُسُ وَ ذَكَرَ ثَلَاثَةً أُخَرَ قَالَ كَذَبَ زُرْعَةُ لَيْسَ هَكَذَا حَدِيثُ سَمَاعَةَ، إِنَّمَا قَالَ صَاحِبُ هَذَا الْأَمْرِ يَعْنِي الْقَائِمَ (ع) فِيهِ شَبَهٌ مِنْ خَمْسَةِ أَنْبِيَاءَ، وَ لَمْ يَقُلْ ابْنِي.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جَعْفَرِ بْنِ خَلَفٍ‏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905</w:t>
      </w:r>
      <w:r w:rsidRPr="0027727F">
        <w:rPr>
          <w:rFonts w:cs="B Badr" w:hint="cs"/>
          <w:color w:val="780000"/>
          <w:sz w:val="26"/>
          <w:szCs w:val="26"/>
          <w:rtl/>
        </w:rPr>
        <w:t xml:space="preserve"> جَعْفَرُ بْنُ أَحْمَدَ، عَنْ يُونُسَ بْنِ عَبْدِ الرَّحْمَنِ، عَنْ جَعْفَرِ بْنِ خَلَفٍ، قَالَ‏</w:t>
      </w:r>
      <w:r w:rsidRPr="0027727F">
        <w:rPr>
          <w:rFonts w:cs="B Badr" w:hint="cs"/>
          <w:color w:val="242887"/>
          <w:sz w:val="26"/>
          <w:szCs w:val="26"/>
          <w:rtl/>
        </w:rPr>
        <w:t>، سَمِعْتُ أَبَا الْحَسَنِ (ع) يَقُولُ: سَعِدَ امْرُؤٌ لَمْ يَمُتْ حَتَّى يَرَى مِنْهُ خَلَفاً، وَ قَدْ أَرَانِيَ اللَّهُ ابْنِي هَذَا خَلَفاً، وَ أَشَارَ إِلَيْهِ، دَلَالَةً عَلَى خُصُوصِيَّتِهِ.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بَشِيرٍ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هُوَ نَادِرٌ طَرِيفٌ مِنْ اعْتِقَادِهِ فِي مُوسَى بْنِ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906</w:t>
      </w:r>
      <w:r w:rsidRPr="0027727F">
        <w:rPr>
          <w:rFonts w:cs="B Badr" w:hint="cs"/>
          <w:color w:val="780000"/>
          <w:sz w:val="26"/>
          <w:szCs w:val="26"/>
          <w:rtl/>
        </w:rPr>
        <w:t xml:space="preserve"> قَالَ أَبُو عَمْرٍو: قَالُوا</w:t>
      </w:r>
      <w:r w:rsidRPr="0027727F">
        <w:rPr>
          <w:rFonts w:cs="B Badr" w:hint="cs"/>
          <w:color w:val="242887"/>
          <w:sz w:val="26"/>
          <w:szCs w:val="26"/>
          <w:rtl/>
        </w:rPr>
        <w:t xml:space="preserve"> إِنَّ مُحَمَّدَ بْنَ بَشِيرٍ لَمَّا مَضَى أَبُو الْحَسَنِ (ع) وَ وَقَفَ عَلَيْهِ الْوَاقِفَةُ، جَاءَ مُحَمَّدُ بْنُ بَشِيرٍ، وَ كَانَ صَاحِبُ شُعْبَذَةٍ وَ مَخَارِيقَ مَعْرُوفاً بِذَلِكَ، فَادَّعَى أَنَّهُ يَقُولُ بِالْوَقْفِ عَلَى مُوسَى بْنِ جَعْفَرٍ (ع)، وَ أَنَّ مُوسَى (ع) هُوَ كَانَ ظَاهِراً بَيْنَ الْخَلْقِ يَرَوْنَهُ جَمِيعاً، يَتَرَاءَى لِأَهْلِ النُّورِ</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بِالنُّورِ وَ لِأَهْلِ الْكُدُورَةِ بِالْكُدُورَةِ فِي مِثْلِ خَلْقِهِمْ بِالْإِنْسَانِيَّةِ وَ الْبَشَرِيَّةِ اللَّحْمَانِيَّةِ، ثُمَّ حُجِبَ الْخَلْقُ جَمِيعاً عَنْ إِدْرَاكِهِ. وَ هُوَ قَائِمٌ بَيْنَهُمْ مَوْجُودٌ كَمَا كَانَ، غَيْرَ أَنَّهُمْ مَحْجُوبُونَ عَنْهُ وَ عَنْ إِدْرَاكِهِ كَالَّذِي كَانُوا يُدْرِكُونَهُ.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كَانَ مُحَمَّدُ بْنُ بَشِيرٍ هَذَا مِنْ أَهْلِ الْكُوفَةِ مِنْ مَوَالِي بَنِي أَسَدٍ، وَ لَهُ أَصْحَابٌ قَالُوا إِنَّ مُوسَى بْنَ جَعْفَرٍ لَمْ يَمُتْ وَ لَمْ يُحْبَسْ وَ أَنَّهُ غَابَ وَ اسْتَتَرَ وَ هُوَ الْقَائِمُ الْمَهْدِيُّ، وَ أَنَّهُ فِي وَقْتِ غَيْبَتِهِ اسْتَخْلَفَ عَلَى الْأُمَّةِ مُحَمَّدَ بْنَ بَشِيرٍ، وَ جَعَلَهُ وَصِيَّهُ وَ أَعْطَاهُ خَاتَمَهُ وَ عِلْمَهُ وَ جَمِيعَ مَا تَحْتَاجُ إِلَيْهِ رَعِيَّتُهُ مِنْ أَمْرِ دِينِهِمْ وَ دُنْيَاهُمْ، وَ فَوَّضَ إِلَيْهِ جَمِيعَ أَمْرِهِ وَ أَقَامَهُ مَقَامَ نَفْسِهِ، فَمُحَمَّدُ بْنُ بَشِيرٍ الْإِمَامُ بَعْدَهُ.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907</w:t>
      </w:r>
      <w:r w:rsidRPr="0027727F">
        <w:rPr>
          <w:rFonts w:cs="B Badr" w:hint="cs"/>
          <w:color w:val="780000"/>
          <w:sz w:val="26"/>
          <w:szCs w:val="26"/>
          <w:rtl/>
        </w:rPr>
        <w:t xml:space="preserve"> حَدَّثَنِي مُحَمَّدُ بْنُ قُولَوَيْهِ، قَالَ حَدَّثَنِي سَعْدُ بْنُ عَبْدِ اللَّهِ الْقُمِّيُّ، قَالَ حَدَّثَنِي مُحَمَّدُ بْنُ عِيسَى بْنِ عُبَيْدٍ، عَنْ عُثْمَانَ بْنِ عِيسَى الْكِلَابِيِّ، أَنَّهُ سَمِعَ مُحَمَّدَ بْنَ بَشِيرٍ، يَقُولُ‏</w:t>
      </w:r>
      <w:r w:rsidRPr="0027727F">
        <w:rPr>
          <w:rFonts w:cs="B Badr" w:hint="cs"/>
          <w:color w:val="242887"/>
          <w:sz w:val="26"/>
          <w:szCs w:val="26"/>
          <w:rtl/>
        </w:rPr>
        <w:t>: الظَّاهِرُ مِنَ الْإِنْسَانِ آدَمُ وَ الْبَاطِنُ أَزَلِيٌّ، وَ قَالَ، إِنَّهُ كَانَ يَقُولُ بِالاثْنَيْنِ، وَ إِنَّ هِشَامَ بْنَ سَالِمٍ نَاظَرَهُ عَلَيْهِ فَأَقَرَّ بِهِ وَ لَمْ يُنْكِرْهُ، وَ إِنَّ مُحَمَّدَ بْنَ بَشِيرٍ لَمَّا مَاتَ أَوْصَى إِلَى ابْنِهِ سَمِيعِ بْنِ مُحَمَّدٍ، فَهُوَ الْإِمَامُ، وَ مَنْ أَوْصَى إِلَيْهِ سَمِيعٌ فَهُوَ إِمَامٌ مُفْتَرَضُ الطَّاعَةِ</w:t>
      </w:r>
      <w:r w:rsidRPr="0027727F">
        <w:rPr>
          <w:rFonts w:cs="B Badr" w:hint="cs"/>
          <w:color w:val="965AA0"/>
          <w:sz w:val="26"/>
          <w:szCs w:val="26"/>
          <w:rtl/>
        </w:rPr>
        <w:t xml:space="preserve"> «1»</w:t>
      </w:r>
      <w:r w:rsidRPr="0027727F">
        <w:rPr>
          <w:rFonts w:cs="B Badr" w:hint="cs"/>
          <w:color w:val="242887"/>
          <w:sz w:val="26"/>
          <w:szCs w:val="26"/>
          <w:rtl/>
        </w:rPr>
        <w:t xml:space="preserve"> عَلَى الْأُمَّةِ إِلَى وَقْتِ خُرُوجِ مُوسَى بْنِ جَعْفَرٍ (ع) وَ ظُهُورِهِ، فَمَا يَلْزَمُ النَّاسَ مِنْ حُقُوقٍ‏</w:t>
      </w:r>
      <w:r w:rsidRPr="0027727F">
        <w:rPr>
          <w:rFonts w:cs="B Badr" w:hint="cs"/>
          <w:color w:val="965AA0"/>
          <w:sz w:val="26"/>
          <w:szCs w:val="26"/>
          <w:rtl/>
        </w:rPr>
        <w:t xml:space="preserve"> «2»</w:t>
      </w:r>
      <w:r w:rsidRPr="0027727F">
        <w:rPr>
          <w:rFonts w:cs="B Badr" w:hint="cs"/>
          <w:color w:val="242887"/>
          <w:sz w:val="26"/>
          <w:szCs w:val="26"/>
          <w:rtl/>
        </w:rPr>
        <w:t xml:space="preserve"> فِي أَمْوَالِهِمْ وَ غَيْرِ ذَلِكَ مِمَّا يَتَقَرَّبُونَ بِهِ إِلَى اللَّهِ تَعَالَى، فَالْفَرْضُ عَلَيْهِ أَدَاؤُهُ إِلَى أَوْصِيَاءِ مُحَمَّدِ بْنِ بَشِيرٍ إِلَى قِيَامِ الْقَائِمِ، وَ زَعَمُوا أَنَّ عَلِيَّ بْنَ مُوسَى (ع) وَ كُلُّ مَنِ ادَّعَى‏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طاعتهم،. طاعته-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حقوقه-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479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الْإِمَامَةَ مِنْ وُلْدِهِ وَ وُلِدِ مُوسَى (ع) فَمُبْطِلُونَ‏</w:t>
      </w:r>
      <w:r w:rsidRPr="0027727F">
        <w:rPr>
          <w:rFonts w:cs="B Badr" w:hint="cs"/>
          <w:color w:val="965AA0"/>
          <w:sz w:val="26"/>
          <w:szCs w:val="26"/>
          <w:rtl/>
        </w:rPr>
        <w:t xml:space="preserve"> «1»</w:t>
      </w:r>
      <w:r w:rsidRPr="0027727F">
        <w:rPr>
          <w:rFonts w:cs="B Badr" w:hint="cs"/>
          <w:color w:val="242887"/>
          <w:sz w:val="26"/>
          <w:szCs w:val="26"/>
          <w:rtl/>
        </w:rPr>
        <w:t xml:space="preserve"> كَاذِبُونَ غَيْرُ طَيِّبِي الْوِلَادَةِ، فَنَفَوْهُمْ عَنْ أَنْسَابِهِمْ وَ كَفَّرُوهُمْ لِدَعْوَاهُمُ الْإِمَامَةَ، وَ كَفَّرُوا الْقَائِلِينَ بِإِمَامَتِهِمْ وَ اسْتَحَلُّوا دِمَاءَهُمْ وَ أَمْوَالَهُمْ، وَ زَعَمُوا أَنَّ الْفَرْضَ عَلَيْهِمْ مِنَ اللَّهِ تَعَالَى إِقَامَةُ الصَّلَوَاتِ‏</w:t>
      </w:r>
      <w:r w:rsidRPr="0027727F">
        <w:rPr>
          <w:rFonts w:cs="B Badr" w:hint="cs"/>
          <w:color w:val="965AA0"/>
          <w:sz w:val="26"/>
          <w:szCs w:val="26"/>
          <w:rtl/>
        </w:rPr>
        <w:t xml:space="preserve"> «2»</w:t>
      </w:r>
      <w:r w:rsidRPr="0027727F">
        <w:rPr>
          <w:rFonts w:cs="B Badr" w:hint="cs"/>
          <w:color w:val="242887"/>
          <w:sz w:val="26"/>
          <w:szCs w:val="26"/>
          <w:rtl/>
        </w:rPr>
        <w:t xml:space="preserve"> الْخَمْسِ وَ صَوْمُ شَهْرِ رَمَضَانَ، وَ أَنْكَرُوا الزَّكَاةَ وَ الْحَجَّ وَ سَائِرَ الْفَرَائِضِ، وَ قَالُوا بِإِبَاحَةِ الْمَحَارِمِ وَ الْفُرُوجِ وَ الْغِلْمَانِ، وَ اعْتَلُّوا فِي ذَلِكَ بِقَوْلِ اللَّهِ تَعَالَى:</w:t>
      </w:r>
      <w:r w:rsidRPr="0027727F">
        <w:rPr>
          <w:rFonts w:cs="B Badr" w:hint="cs"/>
          <w:color w:val="006A0F"/>
          <w:sz w:val="26"/>
          <w:szCs w:val="26"/>
          <w:rtl/>
        </w:rPr>
        <w:t xml:space="preserve"> أَوْ يُزَوِّجُهُمْ ذُكْراناً وَ إِناثاً</w:t>
      </w:r>
      <w:r w:rsidRPr="0027727F">
        <w:rPr>
          <w:rFonts w:cs="B Badr" w:hint="cs"/>
          <w:color w:val="242887"/>
          <w:sz w:val="26"/>
          <w:szCs w:val="26"/>
          <w:rtl/>
        </w:rPr>
        <w:t>، وَ قَالُوا بِالتَّنَاسُخِ، وَ الْأَئِمَّةُ عِنْدَهُمْ وَاحِداً وَاحِداً إِنَّمَا هُمْ مُنْتَقِلُونَ مِنْ قَرْنٍ إِلَى قَرْنٍ‏</w:t>
      </w:r>
      <w:r w:rsidRPr="0027727F">
        <w:rPr>
          <w:rFonts w:cs="B Badr" w:hint="cs"/>
          <w:color w:val="965AA0"/>
          <w:sz w:val="26"/>
          <w:szCs w:val="26"/>
          <w:rtl/>
        </w:rPr>
        <w:t xml:space="preserve"> «3»</w:t>
      </w:r>
      <w:r w:rsidRPr="0027727F">
        <w:rPr>
          <w:rFonts w:cs="B Badr" w:hint="cs"/>
          <w:color w:val="242887"/>
          <w:sz w:val="26"/>
          <w:szCs w:val="26"/>
          <w:rtl/>
        </w:rPr>
        <w:t>، وَ الْمُوَاسَاةُ بَيْنَهُمْ وَاجِبَةٌ فِي كُلِّ مَا مَلَكُوهُ مِنْ مَالٍ أَوْ خَرَاجٍ أَوْ غَيْرِ ذَلِكَ، وَ كُلَّمَا أَوْصَى بِهِ رَجُلٌ فِي سَبِيلِ اللَّهِ فَهُوَ لِسَمِيعِ بْنِ مُحَمَّدٍ وَ أَوْصِيَائِهِ مِنْ بَعْدِهِ، وَ مَذَاهِبُهُمْ فِي التَّفْوِيضِ مَذَاهِبُ الْغُلَاةِ مِنَ الْوَاقِفَةِ، وَ هُمْ أَيْضاً قَالُوا بِالْحَلَالِ‏</w:t>
      </w:r>
      <w:r w:rsidRPr="0027727F">
        <w:rPr>
          <w:rFonts w:cs="B Badr" w:hint="cs"/>
          <w:color w:val="965AA0"/>
          <w:sz w:val="26"/>
          <w:szCs w:val="26"/>
          <w:rtl/>
        </w:rPr>
        <w:t xml:space="preserve"> «4»</w:t>
      </w:r>
      <w:r w:rsidRPr="0027727F">
        <w:rPr>
          <w:rFonts w:cs="B Badr" w:hint="cs"/>
          <w:color w:val="242887"/>
          <w:sz w:val="26"/>
          <w:szCs w:val="26"/>
          <w:rtl/>
        </w:rPr>
        <w:t>، وَ زَعَمُوا أَنَّ كُلَّ مَنِ انْتَسَبَ إِلَى مُحَمَّدٍ فَهُمْ بُيُوتٌ وَ ظُرُوفٌ، وَ أَنَّ مُحَمَّداً هُوَ رَبٌّ حَلَّ فِي كُلِّ مَنِ انْتَسَبَ إِلَيْهِ، وَ أَنَّهُ‏</w:t>
      </w:r>
      <w:r w:rsidRPr="0027727F">
        <w:rPr>
          <w:rFonts w:cs="B Badr" w:hint="cs"/>
          <w:color w:val="006A0F"/>
          <w:sz w:val="26"/>
          <w:szCs w:val="26"/>
          <w:rtl/>
        </w:rPr>
        <w:t xml:space="preserve"> لَمْ يَلِدْ وَ لَمْ يُولَدْ</w:t>
      </w:r>
      <w:r w:rsidRPr="0027727F">
        <w:rPr>
          <w:rFonts w:cs="B Badr" w:hint="cs"/>
          <w:color w:val="242887"/>
          <w:sz w:val="26"/>
          <w:szCs w:val="26"/>
          <w:rtl/>
        </w:rPr>
        <w:t>، وَ أَنَّهُ مُحْتَجِبٌ فِي هَذِهِ الْحُجُبِ.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زَعَمَتْ هَذِهِ الْفِرْقَةُ وَ الْمُجَسِّمَةُ</w:t>
      </w:r>
      <w:r w:rsidRPr="0027727F">
        <w:rPr>
          <w:rFonts w:cs="B Badr" w:hint="cs"/>
          <w:color w:val="965AA0"/>
          <w:sz w:val="26"/>
          <w:szCs w:val="26"/>
          <w:rtl/>
        </w:rPr>
        <w:t xml:space="preserve"> «5»</w:t>
      </w:r>
      <w:r w:rsidRPr="0027727F">
        <w:rPr>
          <w:rFonts w:cs="B Badr" w:hint="cs"/>
          <w:color w:val="242887"/>
          <w:sz w:val="26"/>
          <w:szCs w:val="26"/>
          <w:rtl/>
        </w:rPr>
        <w:t xml:space="preserve"> وَ الْعَلْيَاوِيَّةُ وَ أَصْحَابُ أَبِي الْخَطَّابِ: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أَنَّ كُلَّ مَنِ انْتَسَبَ إِلَى أَنَّهُ مِنْ آلِ مُحَمَّدٍ فَهُوَ مُبْطِلٌ فِي نَسَبِهِ‏</w:t>
      </w:r>
      <w:r w:rsidRPr="0027727F">
        <w:rPr>
          <w:rFonts w:cs="B Badr" w:hint="cs"/>
          <w:color w:val="965AA0"/>
          <w:sz w:val="26"/>
          <w:szCs w:val="26"/>
          <w:rtl/>
        </w:rPr>
        <w:t xml:space="preserve"> «6»</w:t>
      </w:r>
      <w:r w:rsidRPr="0027727F">
        <w:rPr>
          <w:rFonts w:cs="B Badr" w:hint="cs"/>
          <w:color w:val="242887"/>
          <w:sz w:val="26"/>
          <w:szCs w:val="26"/>
          <w:rtl/>
        </w:rPr>
        <w:t xml:space="preserve"> مُفْتَرٍ عَلَى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مبطلون-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اقام الصلاة-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الترتيب: من بدن الى بدن.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بالحلول-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المخمسة-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في نفسه-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كَاذِبٌ وَ أَنَّهُمُ الَّذِينَ قَالَ اللَّهُ تَعَالَى فِيهِمْ: إِنَّهُمْ يَهُودُ وَ نَصَارَى، فِي قَوْلِهِ:</w:t>
      </w:r>
      <w:r w:rsidRPr="0027727F">
        <w:rPr>
          <w:rFonts w:cs="B Badr" w:hint="cs"/>
          <w:color w:val="006A0F"/>
          <w:sz w:val="26"/>
          <w:szCs w:val="26"/>
          <w:rtl/>
        </w:rPr>
        <w:t xml:space="preserve"> وَ قالَتِ الْيَهُودُ وَ النَّصارى‏ نَحْنُ أَبْناءُ اللَّهِ وَ أَحِبَّاؤُهُ قُلْ فَلِمَ يُعَذِّبُكُمْ بِذُنُوبِكُمْ بَلْ أَنْتُمْ بَشَرٌ مِمَّنْ خَلَقَ‏</w:t>
      </w:r>
      <w:r w:rsidRPr="0027727F">
        <w:rPr>
          <w:rFonts w:cs="B Badr" w:hint="cs"/>
          <w:color w:val="965AA0"/>
          <w:sz w:val="26"/>
          <w:szCs w:val="26"/>
          <w:rtl/>
        </w:rPr>
        <w:t xml:space="preserve"> «1»</w:t>
      </w:r>
      <w:r w:rsidRPr="0027727F">
        <w:rPr>
          <w:rFonts w:cs="B Badr" w:hint="cs"/>
          <w:color w:val="242887"/>
          <w:sz w:val="26"/>
          <w:szCs w:val="26"/>
          <w:rtl/>
        </w:rPr>
        <w:t>، مُحَمَّدٌ فِي مَذْهَبِ الْخَطَّابِيَّةِ وَ عَلِيٌّ فِي مَذْهَبِ الْعَلْيَاوِيَّةِ، فَهُمْ مِمَّنْ خَلَقَ هَذَانِ، كَاذِبُونَ فِيمَا ادَّعَوْا مِنَ النَّسَبِ إِذْ كَانَ مُحَمَّدٌ عِنْدَهُمْ وَ عَلِيٌّ هُوَ رَبٌّ لَا يَلِدُ وَ لَا يُولَدُ وَ لَا يَسْتَوْلِدُ، تَعَالَى اللَّهُ‏</w:t>
      </w:r>
      <w:r w:rsidRPr="0027727F">
        <w:rPr>
          <w:rFonts w:cs="B Badr" w:hint="cs"/>
          <w:color w:val="006A0F"/>
          <w:sz w:val="26"/>
          <w:szCs w:val="26"/>
          <w:rtl/>
        </w:rPr>
        <w:t xml:space="preserve"> عَمَّا يَقُولُونَ عُلُوًّا كَبِيراً</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كَانَ سَبَبُ قَتْلِ مُحَمَّدِ بْنِ بَشِيرٍ لَعَنَهُ اللَّهُ: لِأَنَّهُ كَانَ مَعَهُ شُعْبَذَةٌ وَ مَخَارِيقُ فَكَانَ يُظْهِرُ الْوَاقِفَةُ أَنَّهُ مِمَّنْ وَقَفَ عَلَى عَلِيِّ بْنِ مُوسَى (ع)، وَ كَانَ يَقُولُ فِي مُوسَى بِالرُّبُوبِيَّةِ، وَ يَدَّعِي لِنَفْسِهِ أَنَّهُ نَبِيٌّ، وَ كَانَ عِنْدَهُ صُورَةٌ قَدْ عَمِلَهَا وَ أَقَامَهَا شَخْصاً كَأَنَّهُ صُورَةُ أَبِي الْحَسَنِ (ع) فِي ثِيَابٍ حَرِيرٍ وَ قَدْ طَلَاهَا بِالْأَدْوِيَةِ وَ عَالَجَهَا بِحِيَلٍ عَمِلَهَا فِيهَا حَتَّى صَارَتْ شَبِيهاً بِصُورَةِ إِنْسَانٍ، وَ كَانَ يَطْوِيهَا فَإِذَا أَرَادَ الشُّعْبَذَةَ نَفَخَ فِيهَا فَأَقَامَهَا، وَ كَانَ يَقُولُ لِأَصْحَابِهِ إِنَّ أَبَا الْحَسَنِ (ع) عِنْدِي فَإِنْ أَحْبَبْتُمْ أَنْ تَرَوْهُ وَ تَعْلَمُوا أَنِّي نَبِيٌ‏</w:t>
      </w:r>
      <w:r w:rsidRPr="0027727F">
        <w:rPr>
          <w:rFonts w:cs="B Badr" w:hint="cs"/>
          <w:color w:val="965AA0"/>
          <w:sz w:val="26"/>
          <w:szCs w:val="26"/>
          <w:rtl/>
        </w:rPr>
        <w:t xml:space="preserve"> «2»</w:t>
      </w:r>
      <w:r w:rsidRPr="0027727F">
        <w:rPr>
          <w:rFonts w:cs="B Badr" w:hint="cs"/>
          <w:color w:val="242887"/>
          <w:sz w:val="26"/>
          <w:szCs w:val="26"/>
          <w:rtl/>
        </w:rPr>
        <w:t xml:space="preserve"> فَهَلُمُّوا أَعْرِضُهُ عَلَيْكُمْ! فَكَانَ يُدْخِلُهُمُ الْبَيْتَ وَ الصُّورَةُ مَطْوِيَّةٌ مَعَهُ، فَيَقُولُ لَهُمْ: هَلْ تَرَوْنَ فِي الْبَيْتِ مُقِيماً أَوْ تَرَوْنَ فِيهِ غَيْرِي وَ غَيْرَكُمْ فَيَقُولُونَ لَا وَ لَيْسَ فِي الْبَيْتِ أَحَدٌ، فَيَقُولُ اخْرُجُوا! فَيَخْرُجُونَ مِنَ الْبَيْتِ فَيَصِيرُ هُوَ وَرَاءَ السِّتْرِ وَ يُسْبِلُ السِّتْرَ بَيْنَهُ وَ بَيْنَهُمْ ثُمَّ يَقْدَمُ تِلْكَ الصُّورَةَ، ثُمَّ يَرْفَعُ السِّتْرَ بَيْنَهُ وَ بَيْنَهُمْ، فَيَنْظُرُونَ إِلَى صُورَةٍ قَائِمَةٍ وَ شَخْصٍ كَأَنَّهُ شَخْصُ أَبِي الْحَسَنِ لَا يُنْكِرُونَ مِنْهُ شَيْئاً، وَ يَقِفُ هُوَ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المائدة- 18،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تعلموه آتنى بيتى-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بِالْقُرْبِ فَيُرِيهِمْ مِنْ طَرِيقِ الشُّعْبَذَةِ أَنَّهُ يُكَلِّمُهُ وَ يُنَاجِيهِ وَ يَدْنُو مِنْهُ كَأَنَّهُ يَسَارُّهُ، ثُمَّ يَغْمِزُهُمْ أَنْ يَتَنَحَّوْا فَيَتَنَحَّوْنَ، وَ يُسْبِلُ السِّتْرَ بَيْنَهُ وَ بَيْنَهُمْ فَلَا يَرَوْنَ شَيْئاً.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كَانَتْ مَعَهُ أَشْيَاءُ عَجِيبَةً مِنْ صُنُوفِ الشُّعْبَذَةِ مَا لَمْ يَرَوْا مِثْلَهَا، فَهَلَكُوا بِهَا، فَكَانَتْ هَذِهِ حَالَهُ مُدَّةً، حَتَّى رُفِعَ خَبَرُهُ إِلَى بَعْضِ الْخُلَفَاءِ أَحْسَبُهُ هَارُونَ أَوْ غَيْرَهُ مِمَّنْ كَانَ بَعْدَهُ مِنَ الْخُلَفَاءِ وَ أَنَّهُ زِنْدِيقٌ، فَأَخَذَهُ وَ أَرَادَ ضَرْبَ عُنُقِهِ، فَقَالَ: يَا أَمِيرَ الْمُؤْمِنِينَ اسْتَبْقِنِي فَإِنِّي أَتَّخِذُ لَكَ أَشْيَاءَ يَرْغَبُ الْمُلُوكُ فِيهَا! فَأَطْلَقَهُ، فَكَانَ أَوَّلُ مَا اتَّخَذَ لَهُ الدَّوَالِيَ، فَإِنَّهُ عَمَدَ إِلَى الدَّوَالِي فَسَوَّاهَا وَ عَلَّقَهَا وَ جَعَلَ الزِّيْبَقَ بَيْنَ تِلْكَ الْأَلْوَاحِ، فَكَانَتْ الدَّوَالِي تَمْتَلِي مِنَ الْمَاءِ وَ تُمِيلُ‏</w:t>
      </w:r>
      <w:r w:rsidRPr="0027727F">
        <w:rPr>
          <w:rFonts w:cs="B Badr" w:hint="cs"/>
          <w:color w:val="965AA0"/>
          <w:sz w:val="26"/>
          <w:szCs w:val="26"/>
          <w:rtl/>
        </w:rPr>
        <w:t xml:space="preserve"> «1»</w:t>
      </w:r>
      <w:r w:rsidRPr="0027727F">
        <w:rPr>
          <w:rFonts w:cs="B Badr" w:hint="cs"/>
          <w:color w:val="242887"/>
          <w:sz w:val="26"/>
          <w:szCs w:val="26"/>
          <w:rtl/>
        </w:rPr>
        <w:t xml:space="preserve"> الْأَلْوَاحَ وَ يَنْقَلِبُ الزِّيْبَقُ مِنْ تِلْكَ الْأَلْوَاحِ فَيَتْبَعُ‏</w:t>
      </w:r>
      <w:r w:rsidRPr="0027727F">
        <w:rPr>
          <w:rFonts w:cs="B Badr" w:hint="cs"/>
          <w:color w:val="965AA0"/>
          <w:sz w:val="26"/>
          <w:szCs w:val="26"/>
          <w:rtl/>
        </w:rPr>
        <w:t xml:space="preserve"> «2»</w:t>
      </w:r>
      <w:r w:rsidRPr="0027727F">
        <w:rPr>
          <w:rFonts w:cs="B Badr" w:hint="cs"/>
          <w:color w:val="242887"/>
          <w:sz w:val="26"/>
          <w:szCs w:val="26"/>
          <w:rtl/>
        </w:rPr>
        <w:t xml:space="preserve"> الدَّوَالِي لِهَذَا، فَكَانَتْ تَعْمَلُ مِنْ غَيْرِ مُسْتَعْمِلٍ لَهَا وَ تُصَبُّ الْمَاءُ فِي الْبُسْتَانِ، فَأَعْجَبَهُ ذَلِكَ مَعَ أَشْيَاءَ عَمِلَهَا، يُضَاهِي اللَّهَ بِهَا فِي خَلْقِهِ الْجَنَّةَ، فَقَوَّاهُ‏</w:t>
      </w:r>
      <w:r w:rsidRPr="0027727F">
        <w:rPr>
          <w:rFonts w:cs="B Badr" w:hint="cs"/>
          <w:color w:val="965AA0"/>
          <w:sz w:val="26"/>
          <w:szCs w:val="26"/>
          <w:rtl/>
        </w:rPr>
        <w:t xml:space="preserve"> «3»</w:t>
      </w:r>
      <w:r w:rsidRPr="0027727F">
        <w:rPr>
          <w:rFonts w:cs="B Badr" w:hint="cs"/>
          <w:color w:val="242887"/>
          <w:sz w:val="26"/>
          <w:szCs w:val="26"/>
          <w:rtl/>
        </w:rPr>
        <w:t xml:space="preserve"> وَ جَعَلَ لَهُ مَرْتَبَةً، ثُمَّ إِنَّهُ يَوْماً مِنَ الْأَيَّامِ انْكَسَرَ بَعْضُ تِلْكَ الْأَلْوَاحُ فَخَرَجَ مِنْهَا الزِّيْبَقُ، فَتَعَطَّلَتْ فَاسْتَرَابَ أَمْرُهُ وَ ظَهَرَ عَلَيْهِ التَّعْطِيلُ وَ الْإِبَاحَاتِ.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قَدْ كَانَ أَبُو عَبْدِ اللَّهِ وَ أَبُو الْحَسَنِ (عَلَيْهِمَا السَّلَامُ) يَدْعُوَانِ اللَّهَ عَلَيْهِ، وَ يَسْأَلَانِهِ أَنْ يُذِيقَهُ حَرَّ الْحَدِيدِ! فَأَذَاقَهُ اللَّهُ حَرَّ الْحَدِيدِ بَعْدَ أَنْ عُذِّبَ بِأَنْوَاعِ الْعَذَابِ.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وَ حَدَّثَ بِهَذِهِ الْحِكَايَةِ مُحَمَّدُ بْنُ عِيسَى الْعُبَيْدِيُّ، رِوَايَةً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تمتلى-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فيتّسع-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فقرّ به-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482</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لَهُ، وَ بَعْضُهَا عَنْ يُونُسَ بْنِ عَبْدِ الرَّحْمَنِ.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كَانَ هَاشِمُ بْنُ أَبِي هَاشِمٍ قَدْ تَعَلَّمَ مِنْهُ بَعْضَ تِلْكَ الْمَخَارِيقِ، فَصَارَ دَاعِيَةً إِلَيْهِ مِنْ بَعْدِهِ.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908</w:t>
      </w:r>
      <w:r w:rsidRPr="0027727F">
        <w:rPr>
          <w:rFonts w:cs="B Badr" w:hint="cs"/>
          <w:color w:val="780000"/>
          <w:sz w:val="26"/>
          <w:szCs w:val="26"/>
          <w:rtl/>
        </w:rPr>
        <w:t xml:space="preserve"> حَدَّثَنِي مُحَمَّدُ بْنُ قُولَوَيْهِ، قَالَ حَدَّثَنِي سَعْدُ بْنُ عَبْدِ اللَّهِ الْقُمِّيُّ، قَالَ حَدَّثَنِي مُحَمَّدُ بْنُ عَبْدِ اللَّهِ الْمِسْمَعِيُّ، قَالَ حَدَّثَنِي عَلِيُّ بْنُ حَدِيدٍ الْمَدَائِنِيُّ، قَالَ، سَمِعْتُ مَنْ سَأَلَ أَبَا الْحَسَنِ الْأَوَّلَ (ع) فَقَالَ‏</w:t>
      </w:r>
      <w:r w:rsidRPr="0027727F">
        <w:rPr>
          <w:rFonts w:cs="B Badr" w:hint="cs"/>
          <w:color w:val="242887"/>
          <w:sz w:val="26"/>
          <w:szCs w:val="26"/>
          <w:rtl/>
        </w:rPr>
        <w:t>، إِنِّي سَمِعْتُ مُحَمَّدَ بْنَ بَشِيرٍ يَقُولُ إِنَّكَ لَسْتَ مُوسَى بْنَ جَعْفَرٍ الَّذِي أَنْتَ إِمَامُنَا وَ حُجَّتُنَا فِيمَا بَيْنَنَا وَ بَيْنَ اللَّهِ تَعَالَى، قَالَ، فَقَالَ: لَعَنَهُ اللَّهُ ثَلَاثاً أَذَاقَهُ اللَّهُ حَرَّ الْحَدِيدِ قَتَلَهُ اللَّهُ أَخْبَثَ مَا يَكُونُ مِنْ قِتْلَةٍ! فَقُلْتُ لَهُ جُعِلْتُ فِدَاكَ إِذَا أَنَا سَمِعْتُ ذَلِكَ مِنْهُ أَ وَ لَيْسَ حَلَالٌ لِي دَمُهُ مُبَاحٌ كَمَا أُبِيحَ دَمُ السَّابِّ لِرَسُولِ اللَّهِ (ص) وَ لِلْإِمَامِ (ع) فَقَالَ: نَعَمْ حِلٌّ وَ اللَّهِ دَمُهُ وَ أَبَاحَهُ لَكَ وَ لِمَنْ سَمِعَ ذَلِكَ مِنْهُ، قُلْتُ أَ وَ لَيْسَ هَذَا بِسَابٍّ لَكَ قَالَ هَذَا سَابٌّ لِلَّهِ وَ سَابٌّ لِرَسُولِ اللَّهِ وَ سَابٌّ لِآبَائِي وَ سَابٌّ لِي‏</w:t>
      </w:r>
      <w:r w:rsidRPr="0027727F">
        <w:rPr>
          <w:rFonts w:cs="B Badr" w:hint="cs"/>
          <w:color w:val="965AA0"/>
          <w:sz w:val="26"/>
          <w:szCs w:val="26"/>
          <w:rtl/>
        </w:rPr>
        <w:t xml:space="preserve"> «1»</w:t>
      </w:r>
      <w:r w:rsidRPr="0027727F">
        <w:rPr>
          <w:rFonts w:cs="B Badr" w:hint="cs"/>
          <w:color w:val="242887"/>
          <w:sz w:val="26"/>
          <w:szCs w:val="26"/>
          <w:rtl/>
        </w:rPr>
        <w:t>، وَ أَيُّ سَبٍّ لَيْسَ يَقْصُرُ عَنْ هَذَا وَ لَا يَفُوقُهُ هَذَا الْقَوْلُ! فَقُلْتُ أَ رَأَيْتَ إِذَا أَنَا</w:t>
      </w:r>
      <w:r w:rsidRPr="0027727F">
        <w:rPr>
          <w:rFonts w:cs="B Badr" w:hint="cs"/>
          <w:color w:val="965AA0"/>
          <w:sz w:val="26"/>
          <w:szCs w:val="26"/>
          <w:rtl/>
        </w:rPr>
        <w:t xml:space="preserve"> «2»</w:t>
      </w:r>
      <w:r w:rsidRPr="0027727F">
        <w:rPr>
          <w:rFonts w:cs="B Badr" w:hint="cs"/>
          <w:color w:val="242887"/>
          <w:sz w:val="26"/>
          <w:szCs w:val="26"/>
          <w:rtl/>
        </w:rPr>
        <w:t xml:space="preserve"> لَمْ أَخَفْ أَنْ أَغْمِزَ بِذَلِكَ بَرِيئاً ثُمَّ لَمْ أَفْعَلْ وَ لَمْ أَقْتُلْهُ مَا عَلَيَّ مِنَ الْوِزْرِ فَقَالَ: يَكُونُ عَلَيْكَ وِزْرُهُ أَضْعَافاً مُضَاعَفَةً مِنْ غَيْرِ أَنْ يَنْتَقِصَ مِنْ وِزْرِهِ شَيْ‏ءٌ، أَ مَا عَلِمْتَ أَنَّ أَفْضَلَ الشُّهَدَاءِ دَرَجَةً يَوْمَ الْقِيَامَةِ مَنْ نَصَرَ اللَّهَ وَ رَسُولَهُ بِظَهْرِ الْغَيْبِ، وَ رَدَّ عَنِ اللَّهِ وَ عَنْ رَسُولِهِ (صَلَّى اللَّهُ عَلَيْهِ وَ آلِهِ).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909</w:t>
      </w:r>
      <w:r w:rsidRPr="0027727F">
        <w:rPr>
          <w:rFonts w:cs="B Badr" w:hint="cs"/>
          <w:color w:val="780000"/>
          <w:sz w:val="26"/>
          <w:szCs w:val="26"/>
          <w:rtl/>
        </w:rPr>
        <w:t xml:space="preserve"> وَ بِهَذَا الْإِسْنَادِ، عَنْ سَعْدِ بْنِ عَبْدِ اللَّهِ، قَالَ حَدَّثَنِي مُحَمَّدُ بْنُ خَالِدٍ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سابّى-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أتانى-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الطَّيَالِسِيُّ، قَالَ حَدَّثَنِي عَلِيُّ بْنُ أَبِي حَمْزَةَ الْبَطَائِنِيُّ، قَالَ، سَمِعْتُ أَبَا الْحَسَنِ مُوسَى (ع) يَقُولُ‏</w:t>
      </w:r>
      <w:r w:rsidRPr="0027727F">
        <w:rPr>
          <w:rFonts w:cs="B Badr" w:hint="cs"/>
          <w:color w:val="242887"/>
          <w:sz w:val="26"/>
          <w:szCs w:val="26"/>
          <w:rtl/>
        </w:rPr>
        <w:t>: لَعَنَ اللَّهُ مُحَمَّدَ بْنَ بَشِيرٍ وَ أَذَاقَهُ حَرَّ الْحَدِيدِ إِنَّهُ يَكْذِبُ عَلَيَّ، بَرِئَ اللَّهُ مِنْهُ وَ بَرِئْتُ إِلَى اللَّهِ مِنْهُ، اللَّهُمَّ إِنِّي أَبْرَأُ إِلَيْكَ مِمَّا يَدَّعِي فِيَّ ابْنُ بَشِيرٍ، اللَّهُمَّ أَرِحْنِي مِنْهُ، ثُمَّ قَالَ يَا عَلِيُّ مَا أَحَدٌ اجْتَرَأَ أَنْ يَتَعَمَّدَ الْكَذِبَ عَلَيْنَا إِلَّا أَذَاقَهُ اللَّهُ حَرَّ الْحَدِيدِ، وَ إِنَّ بَيَاناً كَذَبَ عَلَى عَلِيِّ بْنِ الْحُسَيْنِ (ع) فَأَذَاقَهُ اللَّهُ حَرَّ الْحَدِيدِ، وَ إِنَّ الْمُغِيرَةَ بْنَ سَعِيدٍ كَذَبَ عَلَى أَبِي جَعْفَرٍ (ع) فَأَذَاقَهُ اللَّهُ حَرَّ الْحَدِيدِ، وَ إِنَّ أَبَا الْخَطَّابِ كَذَبَ عَلَى أَبِي فَأَذَاقَهُ اللَّهُ حَرَّ الْحَدِيدِ وَ إِنَّ مُحَمَّدَ بْنَ بَشِيرٍ لَعَنَهُ اللَّهُ يَكْذِبُ عَلَيَّ بَرِئْتُ إِلَى اللَّهِ مِنْهُ، اللَّهُمَّ إِنِّي أَبْرَأُ إِلَيْكَ مِمَّا يَدَّعِيهِ فِيَّ مُحَمَّدُ بْنُ بَشِيرٍ، اللَّهُمَّ أَرِحْنِي مِنْهُ، اللَّهُمَّ إِنِّي أَسْأَلُكَ أَنْ تُخَلِّصَنِي مِنْ هَذَا الرِّجْسَ النَّجِسِ مُحَمَّدِ بْنِ بَشِيرٍ، فَقَدْ شَارَكَ الشَّيْطَانُ أَبَاهُ فِي رَحِمِ أُمِّهِ.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عَلِيُّ بْنُ أَبِي حَمْزَةَ فَمَا رَأَيْتُ أَحَداً قُتِلَ بِأَسْوَإِ قِتْلَةٍ مِنْ مُحَمَّدِ بْنِ بَشِيرٍ لَعَنَهُ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أَصْحَابُ الرِّضَا (ع) فِي يُونُسَ بْنِ عَبْدِ الرَّحْمَنِ أَبِي مُحَمَّدٍ صَاحِبِ آلِ يَقْطِينٍ‏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910</w:t>
      </w:r>
      <w:r w:rsidRPr="0027727F">
        <w:rPr>
          <w:rFonts w:cs="B Badr" w:hint="cs"/>
          <w:color w:val="780000"/>
          <w:sz w:val="26"/>
          <w:szCs w:val="26"/>
          <w:rtl/>
        </w:rPr>
        <w:t xml:space="preserve"> حَدَّثَنِي عَلِيُّ بْنُ مُحَمَّدٍ الْقُتَيْبِيُّ، قَالَ حَدَّثَنِي الْفَضْلُ بْنُ شَاذَانَ، قَالَ حَدَّثَنِي الْمُهْتَدِي الْأَشْعَرِيُّ عَبْدُ الْعَزِيزِ بْنِ الْمُهْتَدِي، وَ كَانَ خَيْرَ قُمِّيٍّ رَأَيْتُهُ، وَ كَانَ وَكِيلَ الرِّضَا (ع) وَ خَاصَّتَهُ، قَالَ‏</w:t>
      </w:r>
      <w:r w:rsidRPr="0027727F">
        <w:rPr>
          <w:rFonts w:cs="B Badr" w:hint="cs"/>
          <w:color w:val="242887"/>
          <w:sz w:val="26"/>
          <w:szCs w:val="26"/>
          <w:rtl/>
        </w:rPr>
        <w:t>، سَأَلْتُ الرِّضَا (ع) فَقُلْتُ إِنِّي لَا أَلْقَاكَ فِي كُلِّ وَقْتٍ فَعَنْ مَنْ آخُذُ مَعَالِمَ دِينِي قَالَ خُذْ مِنْ يُونُسَ بْنِ عَبْدِ الرَّحْمَنِ.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911</w:t>
      </w:r>
      <w:r w:rsidRPr="0027727F">
        <w:rPr>
          <w:rFonts w:cs="B Badr" w:hint="cs"/>
          <w:color w:val="780000"/>
          <w:sz w:val="26"/>
          <w:szCs w:val="26"/>
          <w:rtl/>
        </w:rPr>
        <w:t xml:space="preserve"> عَلِيُّ بْنُ مُحَمَّدٍ الْقُتَيْبِيُّ، قَالَ حَدَّثَنِي الْفَضْلُ بْنُ شَاذَانَ، قَالَ حَدَّثَنِي مُحَمَّدُ بْنُ الْحَسَنِ الْوَاسِطِيُّ وَ جَعْفَرُ بْنُ عِيسَى وَ مُحَمَّدُ بْنُ يُونُسَ‏</w:t>
      </w:r>
      <w:r w:rsidRPr="0027727F">
        <w:rPr>
          <w:rFonts w:cs="B Badr" w:hint="cs"/>
          <w:color w:val="242887"/>
          <w:sz w:val="26"/>
          <w:szCs w:val="26"/>
          <w:rtl/>
        </w:rPr>
        <w:t>، أَنَّ الرِّضَا (ع) ضَمِنَ لِيُونُسَ الْجَنَّةَ ثَلَاثَ مَرَّاتٍ.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912</w:t>
      </w:r>
      <w:r w:rsidRPr="0027727F">
        <w:rPr>
          <w:rFonts w:cs="B Badr" w:hint="cs"/>
          <w:color w:val="780000"/>
          <w:sz w:val="26"/>
          <w:szCs w:val="26"/>
          <w:rtl/>
        </w:rPr>
        <w:t xml:space="preserve"> عَلِيُّ بْنُ مُحَمَّدٍ الْقُتَيْبِيُّ، عَنِ الْفَضْلِ، قَالَ حَدَّثَنِي جَعْفَرُ بْنُ عِيسَى الْيَقْطِينِيُّ وَ مُحَمَّدُ بْنُ الْحَسَنِ جَمِيعاً</w:t>
      </w:r>
      <w:r w:rsidRPr="0027727F">
        <w:rPr>
          <w:rFonts w:cs="B Badr" w:hint="cs"/>
          <w:color w:val="242887"/>
          <w:sz w:val="26"/>
          <w:szCs w:val="26"/>
          <w:rtl/>
        </w:rPr>
        <w:t>، أَنَّ أَبَا جَعْفَرٍ (ع) ضَمِنَ لِيُونُسَ بْنِ عَبْدِ الرَّحْمَنِ الْجَنَّةَ عَلَى نَفْسِهِ‏</w:t>
      </w:r>
      <w:r w:rsidRPr="0027727F">
        <w:rPr>
          <w:rFonts w:cs="B Badr" w:hint="cs"/>
          <w:color w:val="965AA0"/>
          <w:sz w:val="26"/>
          <w:szCs w:val="26"/>
          <w:rtl/>
        </w:rPr>
        <w:t xml:space="preserve"> «1»</w:t>
      </w:r>
      <w:r w:rsidRPr="0027727F">
        <w:rPr>
          <w:rFonts w:cs="B Badr" w:hint="cs"/>
          <w:color w:val="242887"/>
          <w:sz w:val="26"/>
          <w:szCs w:val="26"/>
          <w:rtl/>
        </w:rPr>
        <w:t xml:space="preserve"> وَ آبَائِهِ عَلَيْهِمُ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913</w:t>
      </w:r>
      <w:r w:rsidRPr="0027727F">
        <w:rPr>
          <w:rFonts w:cs="B Badr" w:hint="cs"/>
          <w:color w:val="780000"/>
          <w:sz w:val="26"/>
          <w:szCs w:val="26"/>
          <w:rtl/>
        </w:rPr>
        <w:t xml:space="preserve"> جَعْفَرُ بْنُ مَعْرُوفٍ، قَالَ حَدَّثَنِي سَهْلُ بْنُ بَحْرٍ، قَالَ حَدَّثَنِي الْفَضْلُ بْنُ شَاذَانَ، قَالَ حَدَّثَنِي أَبِيَ الْجَلِيلُ الْمُلَقَّبُ بِشَاذَانَ، قَالَ حَدَّثَنِي أَحْمَدُ بْنُ أَبِي خَلَفٍ ظِئْرِ أَبِي جَعْفَرٍ (ع)، قَالَ‏</w:t>
      </w:r>
      <w:r w:rsidRPr="0027727F">
        <w:rPr>
          <w:rFonts w:cs="B Badr" w:hint="cs"/>
          <w:color w:val="242887"/>
          <w:sz w:val="26"/>
          <w:szCs w:val="26"/>
          <w:rtl/>
        </w:rPr>
        <w:t>، كُنْتُ مَرِيضاً فَدَخَلَ عَلَيَّ أَبُو جَعْفَرٍ (ع) يَعُودُنِي فِي مَرَضِي، فَإِذَا عِنْدَ رَأْسِي كِتَابُ يَوْمٍ وَ لَيْلَةٍ، فَجَعَلَ يَتَصَفَّحُهُ وَرَقَةً وَرَقَةً، حَتَّى أَتَى عَلَيْهِ مِنْ أَوَّلِهِ إِلَى آخِرِهِ، وَ جَعَلَ يَقُولُ: رَحِمَ اللَّهُ يُونُسَ رَحِمَ اللَّهُ يُونُسَ رَحِمَ اللَّهُ يُونُسَ.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914</w:t>
      </w:r>
      <w:r w:rsidRPr="0027727F">
        <w:rPr>
          <w:rFonts w:cs="B Badr" w:hint="cs"/>
          <w:color w:val="780000"/>
          <w:sz w:val="26"/>
          <w:szCs w:val="26"/>
          <w:rtl/>
        </w:rPr>
        <w:t xml:space="preserve"> جَعْفَرُ بْنُ مَعْرُوفٍ، قَالَ حَدَّثَنِي سَهْلُ بْنُ بَحْرٍ، قَالَ سَمِعْتُ الْفَضْلَ بْنَ شَاذَانَ، يَقُولُ‏</w:t>
      </w:r>
      <w:r w:rsidRPr="0027727F">
        <w:rPr>
          <w:rFonts w:cs="B Badr" w:hint="cs"/>
          <w:color w:val="242887"/>
          <w:sz w:val="26"/>
          <w:szCs w:val="26"/>
          <w:rtl/>
        </w:rPr>
        <w:t>، مَا نَشَأَ فِي الْإِسْلَامِ رَجُلٌ مِنْ سَائِرِ النَّاسِ كَانَ أَفْقَهَ مِنْ سَلْمَانَ الْفَارِسِيِّ، وَ لَا نَشَأَ رَجُلٌ بَعْدَهُ أَفْقَهُ مِنْ يُونُسَ بْنِ عَبْدِ الرَّحْمَنِ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915</w:t>
      </w:r>
      <w:r w:rsidRPr="0027727F">
        <w:rPr>
          <w:rFonts w:cs="B Badr" w:hint="cs"/>
          <w:color w:val="780000"/>
          <w:sz w:val="26"/>
          <w:szCs w:val="26"/>
          <w:rtl/>
        </w:rPr>
        <w:t xml:space="preserve"> رُوِيَ عَنْ أَبِي بَصِيرٍ حَمَّادِ بْنِ عُبَيْدِ اللَّهِ بْنِ أُسَيْدٍ الْهَرَوِيِّ، عَنْ دَاوُدَ بْنِ الْقَاسِمِ، أَنَّ أَبَا جَعْفَرٍ الْجَعْفَرِيَ‏</w:t>
      </w:r>
      <w:r w:rsidRPr="0027727F">
        <w:rPr>
          <w:rFonts w:cs="B Badr" w:hint="cs"/>
          <w:color w:val="965AA0"/>
          <w:sz w:val="26"/>
          <w:szCs w:val="26"/>
          <w:rtl/>
        </w:rPr>
        <w:t xml:space="preserve"> «2»</w:t>
      </w:r>
      <w:r w:rsidRPr="0027727F">
        <w:rPr>
          <w:rFonts w:cs="B Badr" w:hint="cs"/>
          <w:color w:val="780000"/>
          <w:sz w:val="26"/>
          <w:szCs w:val="26"/>
          <w:rtl/>
        </w:rPr>
        <w:t xml:space="preserve"> قَالَ‏</w:t>
      </w:r>
      <w:r w:rsidRPr="0027727F">
        <w:rPr>
          <w:rFonts w:cs="B Badr" w:hint="cs"/>
          <w:color w:val="242887"/>
          <w:sz w:val="26"/>
          <w:szCs w:val="26"/>
          <w:rtl/>
        </w:rPr>
        <w:t xml:space="preserve"> أَدْخَلْتُ كِتَابَ يَوْمٍ وَ لَيْلَةٍ الَّذِي أَلَّفَهُ‏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انّ الضمان ليونس على ذمّة ابيجعفر و آبائه عليهم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 كذلك و الظاهر وقوع التصحيف فيه، و الصحيح: عن داود بن القاسم ابى هاشم الجعفرى، و يؤيده نقل الممقانى الرواية عن المفيد كذلك.</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يُونُسُ بْنُ عَبْدِ الرَّحْمَنِ عَلَى أَبِي الْحَسَنِ الْعَسْكَرِيِ‏</w:t>
      </w:r>
      <w:r w:rsidRPr="0027727F">
        <w:rPr>
          <w:rFonts w:cs="B Badr" w:hint="cs"/>
          <w:color w:val="965AA0"/>
          <w:sz w:val="26"/>
          <w:szCs w:val="26"/>
          <w:rtl/>
        </w:rPr>
        <w:t xml:space="preserve"> «1»</w:t>
      </w:r>
      <w:r w:rsidRPr="0027727F">
        <w:rPr>
          <w:rFonts w:cs="B Badr" w:hint="cs"/>
          <w:color w:val="242887"/>
          <w:sz w:val="26"/>
          <w:szCs w:val="26"/>
          <w:rtl/>
        </w:rPr>
        <w:t xml:space="preserve"> (ع) فَنَظَرَ فِيهِ وَ تَصَفَّحَهُ كُلَّهُ، ثُمَّ قَالَ: هَذَا دِينِي وَ دِينُ آبَائِي وَ هُوَ الْحَقُّ كُلُّهُ.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916</w:t>
      </w:r>
      <w:r w:rsidRPr="0027727F">
        <w:rPr>
          <w:rFonts w:cs="B Badr" w:hint="cs"/>
          <w:color w:val="780000"/>
          <w:sz w:val="26"/>
          <w:szCs w:val="26"/>
          <w:rtl/>
        </w:rPr>
        <w:t xml:space="preserve"> وَ حَدَّثَنِي إِبْرَاهِيمُ بْنُ الْمُخْتَارِ بْنِ مُحَمَّدِ بْنِ الْعَبَّاسِ، عَنْ عَلِيِّ بْنِ الْحَسَنِ بْنِ فَضَّالٍ، عَنْ أَبِيهِ، عَنْ أَبِي جَعْفَرٍ (ع) مِثْلَهُ‏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917</w:t>
      </w:r>
      <w:r w:rsidRPr="0027727F">
        <w:rPr>
          <w:rFonts w:cs="B Badr" w:hint="cs"/>
          <w:color w:val="780000"/>
          <w:sz w:val="26"/>
          <w:szCs w:val="26"/>
          <w:rtl/>
        </w:rPr>
        <w:t xml:space="preserve"> وَجَدْتُ بِخَطِّ مُحَمَّدِ بْنِ شَاذَانَ بْنِ نُعَيْمٍ فِي كِتَابِهِ، سَمِعْتُ أَبَا مُحَمَّدٍ الْقَمَّاصَ الْحَسَنَ بْنَ عَلَوِيَّةَ الثِّقَةَ، يَقُولُ، سَمِعْتُ الْفَضْلَ بْنَ شَاذَانَ، يَقُولُ‏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حَجَّ يُونُسُ بْنُ عَبْدِ الرَّحْمَنِ أَرْبَعاً وَ خَمْسِينَ حَجَّةً، وَ اعْتَمَرَ أَرْبَعاً وَ خَمْسِينَ عُمْرَةً، وَ أَلَّفَ أَلْفَ جِلْدٍ رَدّاً عَلَى الْمُخَالِفِينَ، وَ يُقَالُ: انْتَهَى عِلْمُ الْأَئِمَّةِ (ع) إِلَى أَرْبَعَةِ نَفَرٍ أَوَّلُهُمْ سَلْمَانُ الْفَارِسِيُّ وَ الثَّانِي جَابِرٌ وَ الثَّالِثُ السَّيِّدُ وَ الرَّابِعُ يُونُسُ بْنُ عَبْدِ الرَّحْمَنِ.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918</w:t>
      </w:r>
      <w:r w:rsidRPr="0027727F">
        <w:rPr>
          <w:rFonts w:cs="B Badr" w:hint="cs"/>
          <w:color w:val="780000"/>
          <w:sz w:val="26"/>
          <w:szCs w:val="26"/>
          <w:rtl/>
        </w:rPr>
        <w:t xml:space="preserve"> وَ قَالَ الْعُبَيْدِيُّ: سَمِعْتُ يُونُسَ بْنَ عَبْدِ الرَّحْمَنِ يَقُولُ‏</w:t>
      </w:r>
      <w:r w:rsidRPr="0027727F">
        <w:rPr>
          <w:rFonts w:cs="B Badr" w:hint="cs"/>
          <w:color w:val="242887"/>
          <w:sz w:val="26"/>
          <w:szCs w:val="26"/>
          <w:rtl/>
        </w:rPr>
        <w:t>: رَأَيْتُ أَبَا عَبْدِ اللَّهِ (ع) يُصَلِّي فِي الرَّوْضَةِ بَيْنَ الْقَبْرِ وَ الْمِنْبَرِ وَ لَمْ يمكنني [يُمْكِنِّي‏] أَنْ أَسْأَلَهُ عَنْ شَيْ‏ءٍ، قَالَ، وَ كَانَ لِيُونُسَ بْنِ عَبْدِ الرَّحْمَنِ أَرْبَعُونَ أَخاً يَدُورُ عَلَيْهِمْ فِي كُلِّ يَوْمٍ مُسَلِّماً، ثُمَّ يَرْجِعُ إِلَى مَنْزِلِهِ فَيَأْكُلُ وَ يَتَهَيَّأُ لِلصَّلَاةِ، ثُمَّ يَجْلِسُ لِلتَّصْنِيفِ وَ تَأْلِيفِ الْكُتُبِ، وَ قَالَ يُونُسُ: صُمْتُ عِشْرِينَ سَنَةً وَ سَأَلْتُ عِشْرِينَ سَنَةً ثُمَّ أَجَبْتُ.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919</w:t>
      </w:r>
      <w:r w:rsidRPr="0027727F">
        <w:rPr>
          <w:rFonts w:cs="B Badr" w:hint="cs"/>
          <w:color w:val="780000"/>
          <w:sz w:val="26"/>
          <w:szCs w:val="26"/>
          <w:rtl/>
        </w:rPr>
        <w:t xml:space="preserve"> وَ قَالَ الْفَضْلُ بْنُ شَاذَانَ، سَمِعْتُ الثِّقَةَ يَقُولُ سَمِعْتُ الرِّضَا (ع) يَقُولُ‏</w:t>
      </w:r>
      <w:r w:rsidRPr="0027727F">
        <w:rPr>
          <w:rFonts w:cs="B Badr" w:hint="cs"/>
          <w:color w:val="242887"/>
          <w:sz w:val="26"/>
          <w:szCs w:val="26"/>
          <w:rtl/>
        </w:rPr>
        <w:t xml:space="preserve"> أَبُو حَمْزَةَ الثُّمَالِيُّ فِي زَمَانِهِ كَسَلْمَانَ فِي زَمَانِهِ، وَ ذَلِكَ أَنَّهُ خَدَمَ مِنَّا أَرْبَعَةً عَلِيَّ بْنَ الْحُسَيْنِ وَ مُحَمَّدَ بْنَ عَلِيٍّ وَ جَعْفَرَ بْنَ مُحَمَّدٍ وَ بُرْهَةً مِنْ عَصْرِ مُوسَى‏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المراد هو الإمام عليّ بن محمّد النقى (ع).</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بْنِ جَعْفَرٍ (عَلَيْهِمْ السَّلَامُ)، وَ يُونُسُ فِي زَمَانِهِ كَسَلْمَانَ الْفَارِسِيِ‏</w:t>
      </w:r>
      <w:r w:rsidRPr="0027727F">
        <w:rPr>
          <w:rFonts w:cs="B Badr" w:hint="cs"/>
          <w:color w:val="965AA0"/>
          <w:sz w:val="26"/>
          <w:szCs w:val="26"/>
          <w:rtl/>
        </w:rPr>
        <w:t xml:space="preserve"> «1»</w:t>
      </w:r>
      <w:r w:rsidRPr="0027727F">
        <w:rPr>
          <w:rFonts w:cs="B Badr" w:hint="cs"/>
          <w:color w:val="242887"/>
          <w:sz w:val="26"/>
          <w:szCs w:val="26"/>
          <w:rtl/>
        </w:rPr>
        <w:t xml:space="preserve"> فِي زَمَانِهِ.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920</w:t>
      </w:r>
      <w:r w:rsidRPr="0027727F">
        <w:rPr>
          <w:rFonts w:cs="B Badr" w:hint="cs"/>
          <w:color w:val="780000"/>
          <w:sz w:val="26"/>
          <w:szCs w:val="26"/>
          <w:rtl/>
        </w:rPr>
        <w:t xml:space="preserve"> عَلِيُّ بْنُ مُحَمَّدٍ الْقُتَيْبِيُّ، قَالَ‏</w:t>
      </w:r>
      <w:r w:rsidRPr="0027727F">
        <w:rPr>
          <w:rFonts w:cs="B Badr" w:hint="cs"/>
          <w:color w:val="242887"/>
          <w:sz w:val="26"/>
          <w:szCs w:val="26"/>
          <w:rtl/>
        </w:rPr>
        <w:t xml:space="preserve"> سَأَلْتُ الْفَضْلَ بْنَ شَاذَانَ، عَنِ الْحَدِيثِ الَّذِي رُوِيَ فِي يُونُسَ أَنَّهُ لَقِيطُ آلِ يَقْطِينٍ فَقَالَ كَذَبَ، وُلِدَ يُونُسُ فِي آخِرِ زَمَانِ هِشَامِ بْنِ عَبْدِ الْمَلِكِ، وَ يَقْطِينٌ لَمْ يَكُنْ فِي ذَلِكَ الزَّمَانِ إِنَّمَا كَانَ وُلِدَ فِي زَمَنِ الْعَبَّاسِ‏</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921</w:t>
      </w:r>
      <w:r w:rsidRPr="0027727F">
        <w:rPr>
          <w:rFonts w:cs="B Badr" w:hint="cs"/>
          <w:color w:val="780000"/>
          <w:sz w:val="26"/>
          <w:szCs w:val="26"/>
          <w:rtl/>
        </w:rPr>
        <w:t xml:space="preserve"> قَالَ مُحَمَّدُ بْنُ يَحْيَى الْفَارِسِيُّ، حَدَّثَنِي عَبْدُ اللَّهِ بْنُ مُحَمَّدٍ، عَنْ أَحْمَدَ بْنِ مُحَمَّدِ بْنِ عِيسَى الْأُمَوِيِ‏</w:t>
      </w:r>
      <w:r w:rsidRPr="0027727F">
        <w:rPr>
          <w:rFonts w:cs="B Badr" w:hint="cs"/>
          <w:color w:val="965AA0"/>
          <w:sz w:val="26"/>
          <w:szCs w:val="26"/>
          <w:rtl/>
        </w:rPr>
        <w:t xml:space="preserve"> «3»</w:t>
      </w:r>
      <w:r w:rsidRPr="0027727F">
        <w:rPr>
          <w:rFonts w:cs="B Badr" w:hint="cs"/>
          <w:color w:val="780000"/>
          <w:sz w:val="26"/>
          <w:szCs w:val="26"/>
          <w:rtl/>
        </w:rPr>
        <w:t>، عَنِ الْحَسَنِ بْنِ عَلِيِّ بْنِ فَضَّالٍ، عَنْ أَبِي الْحَسَنِ الرِّضَا (ع) قَالَ‏</w:t>
      </w:r>
      <w:r w:rsidRPr="0027727F">
        <w:rPr>
          <w:rFonts w:cs="B Badr" w:hint="cs"/>
          <w:color w:val="242887"/>
          <w:sz w:val="26"/>
          <w:szCs w:val="26"/>
          <w:rtl/>
        </w:rPr>
        <w:t xml:space="preserve"> انْظُرُوا إِلَى مَا خَتَمَ اللَّهُ لِيُونُسَ، قَبَضَهُ بِالْمَدِينَةِ مُجَاوِراً لِرَسُولِ اللَّهِ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922</w:t>
      </w:r>
      <w:r w:rsidRPr="0027727F">
        <w:rPr>
          <w:rFonts w:cs="B Badr" w:hint="cs"/>
          <w:color w:val="780000"/>
          <w:sz w:val="26"/>
          <w:szCs w:val="26"/>
          <w:rtl/>
        </w:rPr>
        <w:t xml:space="preserve"> حَدَّثَنِي مُحَمَّدُ بْنُ مَسْعُودٍ، قَالَ حَدَّثَنِي جَعْفَرُ بْنُ أَحْمَدَ، قَالَ حَدَّثَنِي الْعَمْرَكِيُّ، قَالَ حَدَّثَنِي الْحَسَنُ بْنُ أَبِي قَتَادَةَ، عَنْ دَاوُدَ بْنِ الْقَاسِمِ، قَالَ‏</w:t>
      </w:r>
      <w:r w:rsidRPr="0027727F">
        <w:rPr>
          <w:rFonts w:cs="B Badr" w:hint="cs"/>
          <w:color w:val="242887"/>
          <w:sz w:val="26"/>
          <w:szCs w:val="26"/>
          <w:rtl/>
        </w:rPr>
        <w:t>، قُلْتُ لِأَبِي جَعْفَرٍ (ع) مَا تَقُولُ فِي يُونُسَ قَالَ: مَنْ يُونُسُ قُلْتُ ابْنُ عَبْدِ الرَّحْمَنِ، قَالَ: لَعَلَّكَ تُرِيدُ مَوْلَى بَنِي يَقْطِينٍ قُلْتُ نَعَمْ،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رَحِمَهُ اللَّهُ فَإِنَّهُ كَانَ عَلَى مَا نُحِبُّ.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923</w:t>
      </w:r>
      <w:r w:rsidRPr="0027727F">
        <w:rPr>
          <w:rFonts w:cs="B Badr" w:hint="cs"/>
          <w:color w:val="780000"/>
          <w:sz w:val="26"/>
          <w:szCs w:val="26"/>
          <w:rtl/>
        </w:rPr>
        <w:t xml:space="preserve"> مُحَمَّدُ بْنُ مَسْعُودٍ، قَالَ حَدَّثَنِي عَلِيُّ بْنُ مُحَمَّدٍ، قَالَ حَدَّثَنِي أَبُو الْعَبَّاسِ الْحِمْيَرِيُّ عَبْدُ اللَّهِ بْنُ جَعْفَرٍ، عَنْ أَبِي هَاشِمٍ الْجَعْفَرِيِ‏</w:t>
      </w:r>
      <w:r w:rsidRPr="0027727F">
        <w:rPr>
          <w:rFonts w:cs="B Badr" w:hint="cs"/>
          <w:color w:val="965AA0"/>
          <w:sz w:val="26"/>
          <w:szCs w:val="26"/>
          <w:rtl/>
        </w:rPr>
        <w:t xml:space="preserve"> «4»</w:t>
      </w:r>
      <w:r w:rsidRPr="0027727F">
        <w:rPr>
          <w:rFonts w:cs="B Badr" w:hint="cs"/>
          <w:color w:val="780000"/>
          <w:sz w:val="26"/>
          <w:szCs w:val="26"/>
          <w:rtl/>
        </w:rPr>
        <w:t xml:space="preserve"> قَالَ‏</w:t>
      </w:r>
      <w:r w:rsidRPr="0027727F">
        <w:rPr>
          <w:rFonts w:cs="B Badr" w:hint="cs"/>
          <w:color w:val="242887"/>
          <w:sz w:val="26"/>
          <w:szCs w:val="26"/>
          <w:rtl/>
        </w:rPr>
        <w:t>، سَأَلْتُ أَبَا جَعْفَرٍ (ع) عَنْ يُونُسَ قَالَ: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كلقمان-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كذا في ب، و في باقى النسخ: كان في زمن ولد العباس.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الأشعريّ- خ. الظاهر ان الصحيح هو الأشعريّ شيخ القميين.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هو داود بن قاسم السابق.</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924</w:t>
      </w:r>
      <w:r w:rsidRPr="0027727F">
        <w:rPr>
          <w:rFonts w:cs="B Badr" w:hint="cs"/>
          <w:color w:val="780000"/>
          <w:sz w:val="26"/>
          <w:szCs w:val="26"/>
          <w:rtl/>
        </w:rPr>
        <w:t xml:space="preserve"> حَدَّثَنِي آدَمُ بْنُ مُحَمَّدٍ، قَالَ: حَدَّثَنِي عَلِيُّ بْنُ حَسَنٍ‏</w:t>
      </w:r>
      <w:r w:rsidRPr="0027727F">
        <w:rPr>
          <w:rFonts w:cs="B Badr" w:hint="cs"/>
          <w:color w:val="965AA0"/>
          <w:sz w:val="26"/>
          <w:szCs w:val="26"/>
          <w:rtl/>
        </w:rPr>
        <w:t xml:space="preserve"> «1»</w:t>
      </w:r>
      <w:r w:rsidRPr="0027727F">
        <w:rPr>
          <w:rFonts w:cs="B Badr" w:hint="cs"/>
          <w:color w:val="780000"/>
          <w:sz w:val="26"/>
          <w:szCs w:val="26"/>
          <w:rtl/>
        </w:rPr>
        <w:t xml:space="preserve"> الدَّقَّاقُ النَّيْسَابُورِيُّ، قَالَ حَدَّثَنِي مُحَمَّدُ بْنُ مُوسَى السَّمَّانُ، قَالَ حَدَّثَنَا مُحَمَّدُ بْنُ عِيسَى بْنِ عُبَيْدٍ، عَنْ أَخِيهِ جَعْفَرِ بْنِ عِيسَى، قَالَ‏</w:t>
      </w:r>
      <w:r w:rsidRPr="0027727F">
        <w:rPr>
          <w:rFonts w:cs="B Badr" w:hint="cs"/>
          <w:color w:val="242887"/>
          <w:sz w:val="26"/>
          <w:szCs w:val="26"/>
          <w:rtl/>
        </w:rPr>
        <w:t>، كُنَّا عِنْدَ أَبِي الْحَسَنِ الرِّضَا (ع) وَ عِنْدَهُ يُونُسُ بْنُ عَبْدِ الرَّحْمَنِ، إِذَا اسْتَأْذَنَ عَلَيْهِ قَوْمٌ مِنْ أَهْلِ الْبَصْرَةِ، فَأَوْمَى أَبُو الْحَسَنِ (ع) إِلَى يُونُسَ: ادْخُلِ الْبَيْتَ! فَإِذَا بَيْتٌ مُسْبَلٌ عَلَيْهِ سِتْرٌ، وَ إِيَّاكَ أَنْ تَتَحَرَّكَ حَتَّى تُؤْذَنَ لَكَ! فَدَخَلَ الْبَصْرِيُّونَ وَ أَكْثَرُوا مِنَ الْوَقِيعَةِ وَ الْقَوْلِ فِي يُونُسَ، وَ أَبُو الْحَسَنِ (ع) مُطْرِقٌ، حَتَّى لَمَّا أَكْثَرُوا وَ قَامُوا فَوَدَّعُوا وَ خَرَجُوا: فَأَذِنَ لِيُونُسَ بِالْخُرُوجِ، فَخَرَجَ بَاكِياً فَقَالَ: جَعَلَنِيَ اللَّهُ فِدَاكَ إِنِّي أُحَامِي عَنْ هَذِهِ الْمَقَالَةِ وَ هَذِهِ حَالِي عِنْدَ أَصْحَابِي! فَقَالَ لَهُ أَبُو الْحَسَنِ (ع): يَا يُونُسُ وَ مَا عَلَيْكَ مِمَّا يَقُولُونَ إِذَا كَانَ إِمَامُكَ عَنْكَ رَاضِياً! يَا يُونُسُ حَدِّثِ النَّاسَ بِمَا يَعْرِفُونَ، وَ اتْرُكْهُمْ مِمَّا لَا يَعْرِفُونَ، كَأَنَّكَ تُرِيدُ أَنْ تُكَذَّبَ عَلَى اللَّهِ فِي عَرْشِهِ، يَا يُونُسُ وَ مَا عَلَيْكَ أَنْ لَوْ كَانَ فِي يَدِكَ الْيُمْنَى دُرَّةٌ ثُمَّ قَالَ النَّاسُ بَعْرَةٌ أَوْ قَالَ النَّاسُ دُرَّةٌ، أَوْ بَعْرَةٌ فَقَالَ النَّاسُ دُرَّةٌ، هَلْ يَنْفَعُكَ ذَلِكَ شَيْئاً فَقُلْتُ لَا، فَقَالَ: هَكَذَا أَنْتَ يَا يُونُسُ، إِذْ كُنْتَ عَلَى الصَّوَابِ وَ كَانَ إِمَامُكَ عَنْكَ رَاضِياً لَمْ يَضُرَّكَ مَا قَالَ 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925</w:t>
      </w:r>
      <w:r w:rsidRPr="0027727F">
        <w:rPr>
          <w:rFonts w:cs="B Badr" w:hint="cs"/>
          <w:color w:val="780000"/>
          <w:sz w:val="26"/>
          <w:szCs w:val="26"/>
          <w:rtl/>
        </w:rPr>
        <w:t xml:space="preserve"> حَدَّثَنِي عَلِيُّ بْنُ مُحَمَّدٍ الْقُتَيْبِيُّ، قَالَ حَدَّثَنِي الْفَضْلُ بْنُ شَاذَانَ، عَنْ أَبِي هَاشِمٍ الْجَعْفَرِيِّ، قَالَ‏</w:t>
      </w:r>
      <w:r w:rsidRPr="0027727F">
        <w:rPr>
          <w:rFonts w:cs="B Badr" w:hint="cs"/>
          <w:color w:val="242887"/>
          <w:sz w:val="26"/>
          <w:szCs w:val="26"/>
          <w:rtl/>
        </w:rPr>
        <w:t>، سَأَلْتُ أَبَا جَعْفَرٍ مُحَمَّدِ بْنِ عَلِيٍّ الرِّضَا (ع) عَنْ يُونُسَ فَقَالَ مَنْ يُونُسُ فَقُلْتُ مَوْلَى عَلِيِّ بْنِ يَقْطِينٍ، فَقَالَ: لَعَلَّكَ تُرِيدُ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باقى النسخ: على بن محمّد.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يُونُسَ بْنَ عَبْدِ الرَّحْمَنِ فَقُلْتُ لَا وَ اللَّهِ لَا أَدْرِي ابْنُ مَنْ هُوَ قَالَ: بَلْ هُوَ ابْنُ عَبْدِ الرَّحْمَنِ، ثُمَّ قَالَ: رَحِمَ اللَّهُ يُونُسَ رَحِمَ اللَّهُ يُونُسَ نِعْمَ الْعَبْدُ كَانَ لِلَّهِ عَزَّ وَ 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926</w:t>
      </w:r>
      <w:r w:rsidRPr="0027727F">
        <w:rPr>
          <w:rFonts w:cs="B Badr" w:hint="cs"/>
          <w:color w:val="780000"/>
          <w:sz w:val="26"/>
          <w:szCs w:val="26"/>
          <w:rtl/>
        </w:rPr>
        <w:t xml:space="preserve"> حَدَّثَنِي عَلِيُّ بْنُ مُحَمَّدٍ الْقُتَيْبِيُّ، قَالَ حَدَّثَنِي الْفَضْلُ بْنُ شَاذَانَ، قَالَ سَمِعْتُ الثِّقَةَ يَقُولُ سَمِعْتُ الرِّضَا (ع) يَقُولُ‏</w:t>
      </w:r>
      <w:r w:rsidRPr="0027727F">
        <w:rPr>
          <w:rFonts w:cs="B Badr" w:hint="cs"/>
          <w:color w:val="242887"/>
          <w:sz w:val="26"/>
          <w:szCs w:val="26"/>
          <w:rtl/>
        </w:rPr>
        <w:t>: يُونُسُ بْنُ عَبْدِ الرَّحْمَنِ فِي زَمَانِهِ كَسَلْمَانَ الْفَارِسِيِّ فِي زَمَانِهِ، قَالَ الْفَضْلُ وَ لَقَدْ حَجَّ يُونُسُ إِحْدَى وَ خَمْسِينَ حَجَّةً آخِرُهَا عَنِ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927</w:t>
      </w:r>
      <w:r w:rsidRPr="0027727F">
        <w:rPr>
          <w:rFonts w:cs="B Badr" w:hint="cs"/>
          <w:color w:val="780000"/>
          <w:sz w:val="26"/>
          <w:szCs w:val="26"/>
          <w:rtl/>
        </w:rPr>
        <w:t xml:space="preserve"> قَالَ نَصْرُ بْنُ الصَّبَّاحِ‏</w:t>
      </w:r>
      <w:r w:rsidRPr="0027727F">
        <w:rPr>
          <w:rFonts w:cs="B Badr" w:hint="cs"/>
          <w:color w:val="242887"/>
          <w:sz w:val="26"/>
          <w:szCs w:val="26"/>
          <w:rtl/>
        </w:rPr>
        <w:t>، لَمْ يَرْوِ يُونُسُ عَنْ عُبَيْدِ اللَّهِ وَ مُحَمَّدٍ ابْنَيِ الْحَلَبِيِّ قَطُّ وَ لَا رَءَاهُمَا، وَ مَاتَا فِي حَيَاةِ أَبِي عَبْدِ اللَّهِ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928</w:t>
      </w:r>
      <w:r w:rsidRPr="0027727F">
        <w:rPr>
          <w:rFonts w:cs="B Badr" w:hint="cs"/>
          <w:color w:val="780000"/>
          <w:sz w:val="26"/>
          <w:szCs w:val="26"/>
          <w:rtl/>
        </w:rPr>
        <w:t xml:space="preserve"> حَمْدَوَيْهِ بْنُ نُصَيْرٍ، قَالَ حَدَّثَنِي مُحَمَّدُ بْنُ عِيسَى بْنِ عُبَيْدٍ، عَنْ يُونُسَ بْنِ عَبْدِ الرَّحْمَنِ، قَالَ، قَالَ الْعَبْدُ الصَّالِحُ‏</w:t>
      </w:r>
      <w:r w:rsidRPr="0027727F">
        <w:rPr>
          <w:rFonts w:cs="B Badr" w:hint="cs"/>
          <w:color w:val="242887"/>
          <w:sz w:val="26"/>
          <w:szCs w:val="26"/>
          <w:rtl/>
        </w:rPr>
        <w:t>: يَا يُونُسُ ارْفُقْ بِهِمْ فَإِنَّ كَلَامَكَ يَدِقُّ عَلَيْهِمْ قَالَ، قُلْتُ إِنَّهُمْ يَقُولُونَ لِي زِنْدِيقٌ! قَالَ لِي: وَ مَا يَضُرُّكَ أَنْ يَكُونَ فِي يَدِكَ لُؤْلُؤَةٌ يَقُولُ النَّاسُ هِيَ حَصَاةٌ، وَ مَا كَانَ يَنْفَعُكَ أَنْ يَكُونَ فِي يَدِكَ حَصَاةٌ فَيَقُولَ النَّاسُ لُؤْلُؤَةً.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929</w:t>
      </w:r>
      <w:r w:rsidRPr="0027727F">
        <w:rPr>
          <w:rFonts w:cs="B Badr" w:hint="cs"/>
          <w:color w:val="780000"/>
          <w:sz w:val="26"/>
          <w:szCs w:val="26"/>
          <w:rtl/>
        </w:rPr>
        <w:t xml:space="preserve"> عَلِيُّ بْنُ مُحَمَّدٍ الْقُتَيْبِيُّ، قَالَ حَدَّثَنِي أَبُو مُحَمَّدٍ الْفَضْلُ بْنُ شَاذَانَ، قَالَ حَدَّثَنِي أَبُو جَعْفَرٍ الْبَصْرِيُّ، وَ كَانَ ثِقَةً فَاضِلًا صَالِحاً، قَالَ‏</w:t>
      </w:r>
      <w:r w:rsidRPr="0027727F">
        <w:rPr>
          <w:rFonts w:cs="B Badr" w:hint="cs"/>
          <w:color w:val="242887"/>
          <w:sz w:val="26"/>
          <w:szCs w:val="26"/>
          <w:rtl/>
        </w:rPr>
        <w:t>، دَخَلْتُ مَعَ يُونُسَ بْنِ عَبْدِ الرَّحْمَنِ عَلَى الرِّضَا (ع) فَشَكَا إِلَيْهِ مَا يَلْقَى مِنْ أَصْحَابِهِ مِنَ الْوَقِيعَةِ! فَقَالَ الرِّضَا (ع): دَارِهِمْ فَإِنَّ عُقُولَهُمْ لَا تَبْلُغُ.</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930</w:t>
      </w:r>
      <w:r w:rsidRPr="0027727F">
        <w:rPr>
          <w:rFonts w:cs="B Badr" w:hint="cs"/>
          <w:color w:val="780000"/>
          <w:sz w:val="26"/>
          <w:szCs w:val="26"/>
          <w:rtl/>
        </w:rPr>
        <w:t xml:space="preserve"> عَلِيُّ بْنُ مُحَمَّدٍ، قَالَ حَدَّثَنِي الْفَضْلُ، قَالَ حَدَّثَنِي عِدَّةٌ مِنْ أَصْحَابِنَا</w:t>
      </w:r>
      <w:r w:rsidRPr="0027727F">
        <w:rPr>
          <w:rFonts w:cs="B Badr" w:hint="cs"/>
          <w:color w:val="242887"/>
          <w:sz w:val="26"/>
          <w:szCs w:val="26"/>
          <w:rtl/>
        </w:rPr>
        <w:t xml:space="preserve"> أَنَّ يُونُسَ بْنَ عَبْدِ الرَّحْمَنِ قِيلَ لَهُ: إِنَّ كَثِيراً مِنْ هَذِهِ الْعِصَابَةِ يَقَعُونَ فِيكَ وَ يَذْكُرُونَكَ بِغَيْرِ الْجَمِيلِ! فَقَالَ: أُشْهِدُكُمْ أَنَّ كُلَّ مَنْ لَهُ فِي أَمِيرِ الْمُؤْمِنِينَ‏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489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 نَصِيبٌ فَهُوَ فِي حِلٍّ مِمَّا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931</w:t>
      </w:r>
      <w:r w:rsidRPr="0027727F">
        <w:rPr>
          <w:rFonts w:cs="B Badr" w:hint="cs"/>
          <w:color w:val="780000"/>
          <w:sz w:val="26"/>
          <w:szCs w:val="26"/>
          <w:rtl/>
        </w:rPr>
        <w:t xml:space="preserve"> حَمْدَوَيْهِ بْنُ نُصَيْرٍ، قَالَ حَدَّثَنِي مُحَمَّدُ بْنُ إِسْمَاعِيلَ الرَّازِيُّ، قَالَ حَدَّثَنِي عَبْدُ الْعَزِيزِ بْنُ الْمُهْتَدِي، قَالَ‏</w:t>
      </w:r>
      <w:r w:rsidRPr="0027727F">
        <w:rPr>
          <w:rFonts w:cs="B Badr" w:hint="cs"/>
          <w:color w:val="242887"/>
          <w:sz w:val="26"/>
          <w:szCs w:val="26"/>
          <w:rtl/>
        </w:rPr>
        <w:t>، كَتَبْتُ إِلَى أَبِي جَعْفَرٍ (ع) مَا تَقُولُ فِي يُونُسَ بْنِ عَبْدِ الرَّحْمَنِ، فَكَتَبَ إِلَيَّ بِخَطِّهِ أَحِبَّهُ وَ تَرَحَّمْ عَلَيْهِ وَ إِنْ كَانَ يُخَالِفُكَ أَهْلُ بَلَدِكَ.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932</w:t>
      </w:r>
      <w:r w:rsidRPr="0027727F">
        <w:rPr>
          <w:rFonts w:cs="B Badr" w:hint="cs"/>
          <w:color w:val="780000"/>
          <w:sz w:val="26"/>
          <w:szCs w:val="26"/>
          <w:rtl/>
        </w:rPr>
        <w:t xml:space="preserve"> حَمْدَوَيْهِ، قَالَ حَدَّثَنَا مُحَمَّدُ بْنُ عِيسَى، قَالَ رَوَى أَبُو هَاشِمٍ دَاوُدُ بْنُ الْقَاسِمِ الْجَعْفَرِيُّ، عَنْ أَبِي جَعْفَرِ بْنِ الرِّضَا (ع) قَالَ‏</w:t>
      </w:r>
      <w:r w:rsidRPr="0027727F">
        <w:rPr>
          <w:rFonts w:cs="B Badr" w:hint="cs"/>
          <w:color w:val="242887"/>
          <w:sz w:val="26"/>
          <w:szCs w:val="26"/>
          <w:rtl/>
        </w:rPr>
        <w:t>، سَأَلْتُهُ عَنْ يُونُسَ، فَقَالَ: مَوْلَى آلِ يَقْطِينٍ قُلْتُ نَعَمْ، فَقَالَ لِي: رَحِمَهُ اللَّهُ كَانَ عَبْداً صَالِحاً.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حَمْدَوَيْهِ قَالَ مُحَمَّدُ بْنُ عِيسَى‏</w:t>
      </w:r>
      <w:r w:rsidRPr="0027727F">
        <w:rPr>
          <w:rFonts w:cs="B Badr" w:hint="cs"/>
          <w:color w:val="242887"/>
          <w:sz w:val="26"/>
          <w:szCs w:val="26"/>
          <w:rtl/>
        </w:rPr>
        <w:t>: وَ كَانَ يُونُسُ أَدْرَكَ أَبَا عَبْدِ اللَّهِ (ع) وَ لَمْ يَسْمَعْ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933</w:t>
      </w:r>
      <w:r w:rsidRPr="0027727F">
        <w:rPr>
          <w:rFonts w:cs="B Badr" w:hint="cs"/>
          <w:color w:val="780000"/>
          <w:sz w:val="26"/>
          <w:szCs w:val="26"/>
          <w:rtl/>
        </w:rPr>
        <w:t xml:space="preserve"> وَجَدْتُ بِخَطِّ جِبْرِيلَ بْنِ أَحْمَدَ فِي كِتَابِهِ، حَدَّثَنِي أَبُو سَعِيدٍ الْآدَمِيُّ، قَالَ حَدَّثَنِي أَحْمَدُ بْنُ مُحَمَّدِ بْنِ الرَّبِيعِ الْأَقْرَعُ، عَنْ مُحَمَّدِ بْنِ الْحَسَنِ الْبَصْرِيِّ، عَنْ عُثْمَانَ بْنِ رُشَيْدٍ الْبَصْرِيِّ، قَالَ أَحْمَدُ بْنُ مُحَمَّدٍ الْأَقْرَعُ ثُمَّ لَقِيتُ مُحَمَّدَ بْنَ الْحَسَنِ فَحَدَّثَنِي بِهَذَا الْحَدِيثِ، قَالَ‏</w:t>
      </w:r>
      <w:r w:rsidRPr="0027727F">
        <w:rPr>
          <w:rFonts w:cs="B Badr" w:hint="cs"/>
          <w:color w:val="242887"/>
          <w:sz w:val="26"/>
          <w:szCs w:val="26"/>
          <w:rtl/>
        </w:rPr>
        <w:t>، كُنَّا فِي مَجْلِسِ عِيسَى بْنِ سُلَيْمَانَ بِبَغْدَادَ، فَجَاءَ رَجُلٌ إِلَى عِيسَى، فَقَالَ: أَرَدْتُ أَنْ أَكْتُبَ إِلَى أَبِي الْحَسَنِ الْأَوَّلِ (ع) فِي مَسْأَلَةٍ أَسْأَلُهُ عَنْهَا: جُعِلْتُ فِدَاكَ عِنْدَنَا قَوْمٌ يَقُولُونَ بِمَقَالَةِ يُونُسَ فَأُعْطِيهِمْ مِنَ الزَّكَاةِ شَيْئاً قَالَ، فَكَتَبَ إِلَيَّ: نَعَمْ أَعْطِهِمْ فَإِنَّ يُونُسَ أَوَّلُ مَنْ يُجِيبُ‏</w:t>
      </w:r>
      <w:r w:rsidRPr="0027727F">
        <w:rPr>
          <w:rFonts w:cs="B Badr" w:hint="cs"/>
          <w:color w:val="965AA0"/>
          <w:sz w:val="26"/>
          <w:szCs w:val="26"/>
          <w:rtl/>
        </w:rPr>
        <w:t xml:space="preserve"> «1»</w:t>
      </w:r>
      <w:r w:rsidRPr="0027727F">
        <w:rPr>
          <w:rFonts w:cs="B Badr" w:hint="cs"/>
          <w:color w:val="242887"/>
          <w:sz w:val="26"/>
          <w:szCs w:val="26"/>
          <w:rtl/>
        </w:rPr>
        <w:t xml:space="preserve"> عَلِيّاً إِذَا دُعِيَ، قَالَ، كُنَّا جُلُوساً بَعْدَ ذَلِكَ فَدَخَلَ عَلَيْنَا رَجُلٌ، فَقَالَ قَدْ مَاتَ أَبُو الْحَسَنِ مُوسَى (ع)، وَ كَانَ يُونُسُ فِي الْمَجْلِسِ، فَقَالَ يُونُسُ: 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يحب-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مَعْشَرَ أَهْلِ الْمَجْلِسِ إِنَّهُ لَيْسَ بَيْنِي وَ بَيْنَ اللَّهِ إِمَامٌ إِلَّا عَلِيُّ بْنُ مُوسَى (ع)، فَهُوَ إِمَامِي (عَلَيْهِ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934</w:t>
      </w:r>
      <w:r w:rsidRPr="0027727F">
        <w:rPr>
          <w:rFonts w:cs="B Badr" w:hint="cs"/>
          <w:color w:val="780000"/>
          <w:sz w:val="26"/>
          <w:szCs w:val="26"/>
          <w:rtl/>
        </w:rPr>
        <w:t xml:space="preserve"> حَمْدَوَيْهِ وَ إِبْرَاهِيمُ، قَالا حَدَّثَنَا مُحَمَّدُ بْنُ عِيسَى، قَالَ حَدَّثَنِي هِشَامٌ الْمَشْرِقِيُ‏</w:t>
      </w:r>
      <w:r w:rsidRPr="0027727F">
        <w:rPr>
          <w:rFonts w:cs="B Badr" w:hint="cs"/>
          <w:color w:val="242887"/>
          <w:sz w:val="26"/>
          <w:szCs w:val="26"/>
          <w:rtl/>
        </w:rPr>
        <w:t>، إِنَّهُ دَخَلَ عَلَى أَبِي الْحَسَنِ الْخُرَاسَانِيِّ (ع) فَقَالَ: إِنَّ أَهْلَ الْبَصْرَةِ سَأَلُوا عَنِ الْكَلَامِ، فَقَالُوا إِنَّ يُونُسَ يَقُولُ إِنَّ الْكَلَامَ لَيْسَ بِمَخْلُوقٍ! فَقُلْتُ لَهُمْ: صَدَقَ يُونُسُ إِنَّ الْكَلَامَ لَيْسَ بِمَخْلُوقٍ، أَ مَا بَلَغَكُمْ قَوْلُ أَبِي جَعْفَرٍ (ع) حِينَ سُئِلَ عَنِ الْقُرْآنِ أَ خَالِقٌ هُوَ أَوْ مَخْلُوقٌ‏</w:t>
      </w:r>
      <w:r w:rsidRPr="0027727F">
        <w:rPr>
          <w:rFonts w:cs="B Badr" w:hint="cs"/>
          <w:color w:val="965AA0"/>
          <w:sz w:val="26"/>
          <w:szCs w:val="26"/>
          <w:rtl/>
        </w:rPr>
        <w:t xml:space="preserve"> «1»</w:t>
      </w:r>
      <w:r w:rsidRPr="0027727F">
        <w:rPr>
          <w:rFonts w:cs="B Badr" w:hint="cs"/>
          <w:color w:val="242887"/>
          <w:sz w:val="26"/>
          <w:szCs w:val="26"/>
          <w:rtl/>
        </w:rPr>
        <w:t xml:space="preserve"> فَقَالَ لَهُمْ: لَيْسَ بِخَالِقٍ وَ لَا مَخْلُوقٍ إِنَّمَا هُوَ كَلَامُ الْخَالِقِ، فَقَوِيَتْ أَمْرُ يُونُسَ، وَ قَالُوا إِنَّ يُونُسَ يَقُولُ: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إِنَّ مِنَ السُّنَّةِ أَنْ يُصَلِّيَ الْإِنْسَانُ رَكْعَتَيْنِ وَ هُوَ جَالِسٌ بَعْدَ الْعَتَمَةِ فَقُلْتُ صَدَقَ يُونُسُ.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935</w:t>
      </w:r>
      <w:r w:rsidRPr="0027727F">
        <w:rPr>
          <w:rFonts w:cs="B Badr" w:hint="cs"/>
          <w:color w:val="780000"/>
          <w:sz w:val="26"/>
          <w:szCs w:val="26"/>
          <w:rtl/>
        </w:rPr>
        <w:t xml:space="preserve"> مُحَمَّدُ بْنُ مَسْعُودٍ، قَالَ حَدَّثَنِي مُحَمَّدُ بْنُ نُصَيْرٍ، قَالَ حَدَّثَنَا مُحَمَّدُ بْنُ عِيسَى، قَالَ حَدَّثَنِي عَبْدُ الْعَزِيزِ بْنُ الْمُهْتَدِي الْقُمِّيُّ، قَالَ مُحَمَّدُ بْنُ نُصَيْرٍ: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مُحَمَّدُ بْنُ عِيسَى، وَ حَدَّثَ الْحَسَنُ بْنُ عَلِيِّ بْنِ يَقْطِينٍ، بِذَلِكَ أَيْضاً، قَالَ‏</w:t>
      </w:r>
      <w:r w:rsidRPr="0027727F">
        <w:rPr>
          <w:rFonts w:cs="B Badr" w:hint="cs"/>
          <w:color w:val="242887"/>
          <w:sz w:val="26"/>
          <w:szCs w:val="26"/>
          <w:rtl/>
        </w:rPr>
        <w:t>، قُلْتُ لِأَبِي الْحَسَنِ الرِّضَا (ع) جُعِلْتُ فِدَاكَ إِنِّي لَا أَكَادُ أَصِلُ إِلَيْكَ أَسْأَلُكَ عَنْ كُلِّ مَا أَحْتَاجُ إِلَيْهِ مِنْ مَعَالِمِ دِينِي، أَ فَيُونُسُ بْنُ عَبْدِ الرَّحْمَنِ ثِقَةٌ آخُذُ عَنْهُ مَا أَحْتَاجُ إِلَيْهِ مِنْ مَعَالِمِ دِينِي فَقَالَ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936</w:t>
      </w:r>
      <w:r w:rsidRPr="0027727F">
        <w:rPr>
          <w:rFonts w:cs="B Badr" w:hint="cs"/>
          <w:color w:val="780000"/>
          <w:sz w:val="26"/>
          <w:szCs w:val="26"/>
          <w:rtl/>
        </w:rPr>
        <w:t xml:space="preserve"> مُحَمَّدُ بْنُ مَسْعُودٍ، قَالَ حَدَّثَنِي مُحَمَّدُ بْنُ نُصَيْرٍ، قَالَ حَدَّثَنِي مُحَمَّدُ بْنُ عِيسَى، قَالَ أَخْبَرَنِي يُونُسُ‏</w:t>
      </w:r>
      <w:r w:rsidRPr="0027727F">
        <w:rPr>
          <w:rFonts w:cs="B Badr" w:hint="cs"/>
          <w:color w:val="242887"/>
          <w:sz w:val="26"/>
          <w:szCs w:val="26"/>
          <w:rtl/>
        </w:rPr>
        <w:t xml:space="preserve"> أَنَّ أَبَا الْحَسَنِ (ع) ضَمِنَ لِيَ الْجَنَّةَ مِنَ النَّارِ.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أم مخلوق-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937</w:t>
      </w:r>
      <w:r w:rsidRPr="0027727F">
        <w:rPr>
          <w:rFonts w:cs="B Badr" w:hint="cs"/>
          <w:color w:val="780000"/>
          <w:sz w:val="26"/>
          <w:szCs w:val="26"/>
          <w:rtl/>
        </w:rPr>
        <w:t xml:space="preserve"> عَلِيُّ بْنُ الْحَسَنِ بْنِ عَلِيِّ بْنِ فَضَّالٍ، قَالَ حَدَّثَنِي مَرْوَكُ بْنُ عُبَيْدٍ، عَنْ مُحَمَّدِ بْنِ عِيسَى الْقُمِّيِّ، قَالَ‏</w:t>
      </w:r>
      <w:r w:rsidRPr="0027727F">
        <w:rPr>
          <w:rFonts w:cs="B Badr" w:hint="cs"/>
          <w:color w:val="242887"/>
          <w:sz w:val="26"/>
          <w:szCs w:val="26"/>
          <w:rtl/>
        </w:rPr>
        <w:t>، تَوَجَّهْتُ إِلَى أَبِي الْحَسَنِ الرِّضَا (ع) فَاسْتَقْبَلَنِي يُونُسُ مَوْلَى ابْنِ يَقْطِينٍ، قَالَ، فَقَالَ لِي: أَيْنَ تَذْهَبُ فَقُلْتُ أُرِيدُ أَبَا الْحَسَنِ، قَالَ، فَقَالَ لِي: اسْأَلْهُ عَنْ هَذِهِ الْمَسْأَلَةِ، قُلْ لَهُ خُلِقَتِ الْجَنَّةُ بَعْدُ فَإِنِّي أَزْعُمُ أَنَّهَا لَمْ يُخْلَقْ قَالَ، فَدَخَلْتُ عَلَى أَبِي الْحَسَنِ (ع)، قَالَ فَجَلَسْتُ عِنْدَهُ، وَ قُلْتُ لَهُ إِنَّ يُونُسَ مَوْلَى ابْنِ يَقْطِينٍ أَوْدَعَنِي إِلَيْكَ رِسَالَةً! قَالَ وَ مَا هِيَ قَالَ، قُلْتُ: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أَخْبِرْنِي عَنِ الْجَنَّةِ خُلِقَتْ بَعْدُ فَإِنِّي أَزْعُمُ أَنَّهَا لَمْ تُخْلَقْ فَقَالَ: كَذَبَ فَأَيْنَ جَنَّةُ آدَمَ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938</w:t>
      </w:r>
      <w:r w:rsidRPr="0027727F">
        <w:rPr>
          <w:rFonts w:cs="B Badr" w:hint="cs"/>
          <w:color w:val="780000"/>
          <w:sz w:val="26"/>
          <w:szCs w:val="26"/>
          <w:rtl/>
        </w:rPr>
        <w:t xml:space="preserve"> جِبْرِيلُ بْنُ أَحْمَدَ، قَالَ سَمِعْتُ مُحَمَّدَ بْنَ عِيسَى، عَنْ عَبْدِ الْعَزِيزِ بْنِ الْمُهْتَدِي، قَالَ‏</w:t>
      </w:r>
      <w:r w:rsidRPr="0027727F">
        <w:rPr>
          <w:rFonts w:cs="B Badr" w:hint="cs"/>
          <w:color w:val="242887"/>
          <w:sz w:val="26"/>
          <w:szCs w:val="26"/>
          <w:rtl/>
        </w:rPr>
        <w:t>، قُلْتُ لِلرِّضَا (ع) إِنَّ شُقَّتِي‏</w:t>
      </w:r>
      <w:r w:rsidRPr="0027727F">
        <w:rPr>
          <w:rFonts w:cs="B Badr" w:hint="cs"/>
          <w:color w:val="965AA0"/>
          <w:sz w:val="26"/>
          <w:szCs w:val="26"/>
          <w:rtl/>
        </w:rPr>
        <w:t xml:space="preserve"> «1»</w:t>
      </w:r>
      <w:r w:rsidRPr="0027727F">
        <w:rPr>
          <w:rFonts w:cs="B Badr" w:hint="cs"/>
          <w:color w:val="242887"/>
          <w:sz w:val="26"/>
          <w:szCs w:val="26"/>
          <w:rtl/>
        </w:rPr>
        <w:t xml:space="preserve"> بَعِيدَةٌ فَلَسْتُ أَصِلُ إِلَيْكَ فِي كُلِّ وَقْتٍ، فَآخُذُ مَعَالِمَ دِينِي مِنْ يُونُسَ مَوْلَى ابْنِ يَقْطِينٍ 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939</w:t>
      </w:r>
      <w:r w:rsidRPr="0027727F">
        <w:rPr>
          <w:rFonts w:cs="B Badr" w:hint="cs"/>
          <w:color w:val="780000"/>
          <w:sz w:val="26"/>
          <w:szCs w:val="26"/>
          <w:rtl/>
        </w:rPr>
        <w:t xml:space="preserve"> حَدَّثَنِي عَلِيُّ بْنُ مُحَمَّدٍ، قَالَ حَدَّثَنِي مُحَمَّدُ بْنُ أَحْمَدَ، عَنْ مُحَمَّدِ بْنِ عِيسَى، قَالَ، قَالَ يَاسِرٌ الْخَادِمُ‏</w:t>
      </w:r>
      <w:r w:rsidRPr="0027727F">
        <w:rPr>
          <w:rFonts w:cs="B Badr" w:hint="cs"/>
          <w:color w:val="242887"/>
          <w:sz w:val="26"/>
          <w:szCs w:val="26"/>
          <w:rtl/>
        </w:rPr>
        <w:t>، إِنَّ أَبَا الْحَسَنِ الثَّانِيَ (ع) أَصْبَحَ فِي بَعْضِ الْأَيَّامِ، قَالَ، فَقَالَ لِي: رَأَيْتُ الْبَارِحَةَ مَوْلَى لِعَلِيِّ بْنِ يَقْطِينٍ وَ بَيْنَ عَيْنَيْهِ غُرَّةٌ بَيْضَاءُ فَتَأَوَّلْتُ ذَلِكَ عَلَى الدِّينِ.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940</w:t>
      </w:r>
      <w:r w:rsidRPr="0027727F">
        <w:rPr>
          <w:rFonts w:cs="B Badr" w:hint="cs"/>
          <w:color w:val="780000"/>
          <w:sz w:val="26"/>
          <w:szCs w:val="26"/>
          <w:rtl/>
        </w:rPr>
        <w:t xml:space="preserve"> عَلِيٌّ قَالَ حَدَّثَنِي مُحَمَّدُ بْنُ أَحْمَدَ، عَنْ يَعْقُوبَ بْنِ يَزِيدَ، عَنْ مَرْوَكِ بْنِ عُبَيْدٍ، عَنْ يَزِيدَ بْنِ حَمَّادٍ، عَنِ ابْنِ سِنَانٍ، قَالَ‏</w:t>
      </w:r>
      <w:r w:rsidRPr="0027727F">
        <w:rPr>
          <w:rFonts w:cs="B Badr" w:hint="cs"/>
          <w:color w:val="242887"/>
          <w:sz w:val="26"/>
          <w:szCs w:val="26"/>
          <w:rtl/>
        </w:rPr>
        <w:t>، قُلْتُ لِأَبِي الْحَسَنِ (ع) إِنَّ يُونُسَ يَقُولُ: إِنَّ الْجَنَّةَ وَ النَّارَ لَمْ يَخْلُقَا، قَالَ، فَقَالَ: مَا لَهُ لَعَنَهُ اللَّهُ فَأَيْنَ جَنَّةُ آدَمَ!.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بالكسر او الضم فالتشديد: الجانب و الناحية.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941</w:t>
      </w:r>
      <w:r w:rsidRPr="0027727F">
        <w:rPr>
          <w:rFonts w:cs="B Badr" w:hint="cs"/>
          <w:color w:val="780000"/>
          <w:sz w:val="26"/>
          <w:szCs w:val="26"/>
          <w:rtl/>
        </w:rPr>
        <w:t xml:space="preserve"> عَلِيٌّ قَالَ حَدَّثَنِي مُحَمَّدُ بْنُ يَعْقُوبَ‏</w:t>
      </w:r>
      <w:r w:rsidRPr="0027727F">
        <w:rPr>
          <w:rFonts w:cs="B Badr" w:hint="cs"/>
          <w:color w:val="965AA0"/>
          <w:sz w:val="26"/>
          <w:szCs w:val="26"/>
          <w:rtl/>
        </w:rPr>
        <w:t xml:space="preserve"> «1»</w:t>
      </w:r>
      <w:r w:rsidRPr="0027727F">
        <w:rPr>
          <w:rFonts w:cs="B Badr" w:hint="cs"/>
          <w:color w:val="780000"/>
          <w:sz w:val="26"/>
          <w:szCs w:val="26"/>
          <w:rtl/>
        </w:rPr>
        <w:t>، عَنِ الْحَسَنِ بْنِ رَاشِدٍ</w:t>
      </w:r>
      <w:r w:rsidRPr="0027727F">
        <w:rPr>
          <w:rFonts w:cs="B Badr" w:hint="cs"/>
          <w:color w:val="965AA0"/>
          <w:sz w:val="26"/>
          <w:szCs w:val="26"/>
          <w:rtl/>
        </w:rPr>
        <w:t xml:space="preserve"> «2»</w:t>
      </w:r>
      <w:r w:rsidRPr="0027727F">
        <w:rPr>
          <w:rFonts w:cs="B Badr" w:hint="cs"/>
          <w:color w:val="780000"/>
          <w:sz w:val="26"/>
          <w:szCs w:val="26"/>
          <w:rtl/>
        </w:rPr>
        <w:t>، عَنْ مُحَمَّدِ بْنِ بَادِيَةَ</w:t>
      </w:r>
      <w:r w:rsidRPr="0027727F">
        <w:rPr>
          <w:rFonts w:cs="B Badr" w:hint="cs"/>
          <w:color w:val="965AA0"/>
          <w:sz w:val="26"/>
          <w:szCs w:val="26"/>
          <w:rtl/>
        </w:rPr>
        <w:t xml:space="preserve"> «3»</w:t>
      </w:r>
      <w:r w:rsidRPr="0027727F">
        <w:rPr>
          <w:rFonts w:cs="B Badr" w:hint="cs"/>
          <w:color w:val="780000"/>
          <w:sz w:val="26"/>
          <w:szCs w:val="26"/>
          <w:rtl/>
        </w:rPr>
        <w:t>، قَالَ‏</w:t>
      </w:r>
      <w:r w:rsidRPr="0027727F">
        <w:rPr>
          <w:rFonts w:cs="B Badr" w:hint="cs"/>
          <w:color w:val="242887"/>
          <w:sz w:val="26"/>
          <w:szCs w:val="26"/>
          <w:rtl/>
        </w:rPr>
        <w:t>، كَتَبْتُ إِلَى أَبِي الْحَسَنِ (ع) فِي يُونُسَ فَكَتَبَ: لَعَنَهُ اللَّهُ وَ لَعَنَ أَصْحَابَهُ، أَوْ بَرِئَ اللَّهُ مِنْهُ وَ مِنْ أَصْحَابِهِ.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942</w:t>
      </w:r>
      <w:r w:rsidRPr="0027727F">
        <w:rPr>
          <w:rFonts w:cs="B Badr" w:hint="cs"/>
          <w:color w:val="780000"/>
          <w:sz w:val="26"/>
          <w:szCs w:val="26"/>
          <w:rtl/>
        </w:rPr>
        <w:t xml:space="preserve"> عَلِيُّ بْنُ مُحَمَّدٍ، قَالَ حَدَّثَنِي مُحَمَّدُ بْنُ أَحْمَدَ، عَنْ يَعْقُوبَ بْنِ يَزِيدَ، عَنِ الْحُسَيْنِ بْنِ بَشَّارٍ</w:t>
      </w:r>
      <w:r w:rsidRPr="0027727F">
        <w:rPr>
          <w:rFonts w:cs="B Badr" w:hint="cs"/>
          <w:color w:val="965AA0"/>
          <w:sz w:val="26"/>
          <w:szCs w:val="26"/>
          <w:rtl/>
        </w:rPr>
        <w:t xml:space="preserve"> «4»</w:t>
      </w:r>
      <w:r w:rsidRPr="0027727F">
        <w:rPr>
          <w:rFonts w:cs="B Badr" w:hint="cs"/>
          <w:color w:val="780000"/>
          <w:sz w:val="26"/>
          <w:szCs w:val="26"/>
          <w:rtl/>
        </w:rPr>
        <w:t xml:space="preserve"> الْوَاسِطِيِّ، عَنْ يُونُسَ بْنِ بَهْمَنَ، قَالَ‏</w:t>
      </w:r>
      <w:r w:rsidRPr="0027727F">
        <w:rPr>
          <w:rFonts w:cs="B Badr" w:hint="cs"/>
          <w:color w:val="242887"/>
          <w:sz w:val="26"/>
          <w:szCs w:val="26"/>
          <w:rtl/>
        </w:rPr>
        <w:t>، قَالَ لِي يُونُسُ: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اكْتُبْ إِلَى أَبِي الْحَسَنِ (ع) فَاسْأَلْهُ عَنْ آدَمَ هَلْ فِيهِ مِنْ جَوْهَرِيَّةِ اللَّهِ شَيْ‏ءٌ قَالَ، فَكَتَبَ إِلَيْهِ، فَأَجَابَهُ: هَذِهِ الْمَسْأَلَةُ مَسْأَلَةُ رَجُلٍ عَلَى غَيْرِ السُّنَّةِ، فَقُلْتُ لِيُونُسَ، فَقَالَ لَا يَسْمَعُ ذَا أَصْحَابُنَا فَيَبْرَءُونَ مِنْكَ، قَالَ، قُلْتُ لِيُونُسَ: يَبْرَءُونَ مِنِّي أَوْ مِنْكَ!.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943</w:t>
      </w:r>
      <w:r w:rsidRPr="0027727F">
        <w:rPr>
          <w:rFonts w:cs="B Badr" w:hint="cs"/>
          <w:color w:val="780000"/>
          <w:sz w:val="26"/>
          <w:szCs w:val="26"/>
          <w:rtl/>
        </w:rPr>
        <w:t xml:space="preserve"> عَلِيٌّ، قَالَ حَدَّثَنِي مُحَمَّدُ بْنُ أَحْمَدَ، عَنْ يَعْقُوبَ، عَنِ الْحُسَيْنِ، عَنِ ابْنِ رَاشِدٍ</w:t>
      </w:r>
      <w:r w:rsidRPr="0027727F">
        <w:rPr>
          <w:rFonts w:cs="B Badr" w:hint="cs"/>
          <w:color w:val="965AA0"/>
          <w:sz w:val="26"/>
          <w:szCs w:val="26"/>
          <w:rtl/>
        </w:rPr>
        <w:t xml:space="preserve"> «5»</w:t>
      </w:r>
      <w:r w:rsidRPr="0027727F">
        <w:rPr>
          <w:rFonts w:cs="B Badr" w:hint="cs"/>
          <w:color w:val="780000"/>
          <w:sz w:val="26"/>
          <w:szCs w:val="26"/>
          <w:rtl/>
        </w:rPr>
        <w:t>، قَالَ‏</w:t>
      </w:r>
      <w:r w:rsidRPr="0027727F">
        <w:rPr>
          <w:rFonts w:cs="B Badr" w:hint="cs"/>
          <w:color w:val="242887"/>
          <w:sz w:val="26"/>
          <w:szCs w:val="26"/>
          <w:rtl/>
        </w:rPr>
        <w:t>، لَمَّا ارْتَحَلَ أَبُو الْحَسَنِ (ع) إِلَى خُرَاسَانَ، قَالَ، قُلْنَا لِيُونُسَ‏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 الخطيّة كذلك، و في المطبوع: محمّد بن أحمد بن يعقوب، و في الممقانى: محمّد عن يعقوب، و الظاهر ان الصحيح بقرينة السند السابق و الآتى: محمّد بن أحمد عن يعقوب، و يؤيده عدم وجود محمّد بن يعقوب او محمّد بن أحمد بن يعقوب في هذه المرتبة، و يمكن أن يكون الأصل كما في- الممقانى ثمّ بدلت كلمة (عن) بكلمة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نسخة ب: الحسن بن اسد.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الممقانى: محمّد بن زادويه.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نسخة ب: الحسن بن بشار.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المراد منهما بقرينة السندين السابقين: هو الحسين بن بشار و الحسن ابن راشد.</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هَذَا أَبُو الْحَسَنِ حُمِلَ إِلَى خُرَاسَانَ! فَقَالَ: إِنْ دَخَلَ فِي هَذِهِ الْأَمْرِ طَائِعاً أَوْ مُكْرَهاً فَهُوَ طَاغُوتٌ.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944</w:t>
      </w:r>
      <w:r w:rsidRPr="0027727F">
        <w:rPr>
          <w:rFonts w:cs="B Badr" w:hint="cs"/>
          <w:color w:val="780000"/>
          <w:sz w:val="26"/>
          <w:szCs w:val="26"/>
          <w:rtl/>
        </w:rPr>
        <w:t xml:space="preserve"> عَلِيٌّ، قَالَ حَدَّثَنِي مُحَمَّدُ بْنُ أَحْمَدَ، عَنْ يَعْقُوبَ، عَنْ عَلِيِّ بْنِ مَهْزِيَارَ، عَنِ الْحُضَيْنِيِّ، أَنَّهُ قَالَ‏</w:t>
      </w:r>
      <w:r w:rsidRPr="0027727F">
        <w:rPr>
          <w:rFonts w:cs="B Badr" w:hint="cs"/>
          <w:color w:val="965AA0"/>
          <w:sz w:val="26"/>
          <w:szCs w:val="26"/>
          <w:rtl/>
        </w:rPr>
        <w:t xml:space="preserve"> «1»</w:t>
      </w:r>
      <w:r w:rsidRPr="0027727F">
        <w:rPr>
          <w:rFonts w:cs="B Badr" w:hint="cs"/>
          <w:color w:val="242887"/>
          <w:sz w:val="26"/>
          <w:szCs w:val="26"/>
          <w:rtl/>
        </w:rPr>
        <w:t>: إِنْ دَخَلَ فِي هَذَا الْأَمْرِ طَائِعاً أَوْ مُكْرَهاً انْتَقَضَتِ النُّبُوَّةُ مِنْ لَدُنْ آدَمَ.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945</w:t>
      </w:r>
      <w:r w:rsidRPr="0027727F">
        <w:rPr>
          <w:rFonts w:cs="B Badr" w:hint="cs"/>
          <w:color w:val="780000"/>
          <w:sz w:val="26"/>
          <w:szCs w:val="26"/>
          <w:rtl/>
        </w:rPr>
        <w:t xml:space="preserve"> جَعْفَرُ بْنُ مَعْرُوفٍ، قَالَ‏</w:t>
      </w:r>
      <w:r w:rsidRPr="0027727F">
        <w:rPr>
          <w:rFonts w:cs="B Badr" w:hint="cs"/>
          <w:color w:val="242887"/>
          <w:sz w:val="26"/>
          <w:szCs w:val="26"/>
          <w:rtl/>
        </w:rPr>
        <w:t xml:space="preserve"> سَمِعْتُ يَعْقُوبَ بْنَ يَزِيدَ، يَقَعُ فِي يُونُسَ وَ يَقُولُ كَانَ يَرْوِي الْأَحَادِيثَ مِنْ غَيْرِ سَمَاعٍ.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946</w:t>
      </w:r>
      <w:r w:rsidRPr="0027727F">
        <w:rPr>
          <w:rFonts w:cs="B Badr" w:hint="cs"/>
          <w:color w:val="780000"/>
          <w:sz w:val="26"/>
          <w:szCs w:val="26"/>
          <w:rtl/>
        </w:rPr>
        <w:t xml:space="preserve"> عَلِيُّ بْنُ مُحَمَّدٍ، قَالَ حَدَّثَنِي مُحَمَّدُ بْنُ أَحْمَدَ، عَنْ أَحْمَدَ بْنِ الْحُسَيْنِ، عَنْ مُحَمَّدِ بْنِ جُمْهُورٍ، عَنْ أَحْمَدَ بْنِ الْفَضْلِ، عَنْ يُونُسَ بْنِ عَبْدِ الرَّحْمَنِ، قَالَ‏</w:t>
      </w:r>
      <w:r w:rsidRPr="0027727F">
        <w:rPr>
          <w:rFonts w:cs="B Badr" w:hint="cs"/>
          <w:color w:val="242887"/>
          <w:sz w:val="26"/>
          <w:szCs w:val="26"/>
          <w:rtl/>
        </w:rPr>
        <w:t xml:space="preserve"> مَاتَ أَبُو الْحَسَنِ (ع) وَ لَيْسَ مِنْ قُوَّامِهِ أَحَدٌ إِلَّا وَ عِنْدَهُ الْمَالُ الْكَثِيرُ، وَ كَانَ ذَلِكَ سَبَبَ وُقُوفِهِمْ‏</w:t>
      </w:r>
      <w:r w:rsidRPr="0027727F">
        <w:rPr>
          <w:rFonts w:cs="B Badr" w:hint="cs"/>
          <w:color w:val="965AA0"/>
          <w:sz w:val="26"/>
          <w:szCs w:val="26"/>
          <w:rtl/>
        </w:rPr>
        <w:t xml:space="preserve"> «2»</w:t>
      </w:r>
      <w:r w:rsidRPr="0027727F">
        <w:rPr>
          <w:rFonts w:cs="B Badr" w:hint="cs"/>
          <w:color w:val="242887"/>
          <w:sz w:val="26"/>
          <w:szCs w:val="26"/>
          <w:rtl/>
        </w:rPr>
        <w:t xml:space="preserve"> وَ جُحُودِهِمْ مَوْتَهُ، وَ كَانَ عِنْدَ زِيَادٍ الْقَنْدِيِّ سَبْعُونَ أَلْفَ دِينَارٍ، وَ عِنْدَ عَلِيِّ بْنِ أَبِي حَمْزَةَ ثَلَاثُونَ أَلْفَ دِينَارٍ، قَالَ، فَلَمَّا رَأَيْتُ ذَلِكَ وَ تَبَيَّنَ عَلَيَّ الْحَقُّ، وَ عَرَفْتُ مِنْ أَمْرِ أَبِي الْحَسَنِ الرِّضَا (ع) مَا عَلِمْتُ: تَكَلَّمْتُ وَ دَعَوْتُ النَّاسَ إِلَيْهِ، قَالَ، فَبَعَثَا إِلَيَّ وَ قَالا: مَا تَدْعُو إِلَى هَذَا إِنْ كُنْتَ تُرِيدُ الْمَالَ فَنَحْنُ نُغْنِيكَ، وَ ضَمِنَا لِي عَشَرَةَ آلَافِ دِينَارٍ، وَ قَالا لِي كُفَّ! قَالَ يُونُسُ: فَقُلْتُ لَهُمَا أَ مَا رُوِّينَا عَنِ الصَّادِقِينَ (ع) أَنَّهُمْ قَالُوا إِذَا ظَهَرَتِ الْبِدَعُ فَعَلَى الْعَالِمِ أَنْ يُظْهِرَ عِلْمَهُ فَإِنْ لَمْ يَفْعَلْ سُلِبَ نُورَ الْإِيمَانِ! وَ مَا كُنْتُ لِأَدَعَ الْجِهَادَ وَ أَمْرَ اللَّهِ عَلَى كُلِّ حَالٍ، فَنَاصَبَانِي وَ أَظْهَرَا لِيَ الْعَدَاوَةَ.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ان المراد من الضمير يونس.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وقفهم-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947</w:t>
      </w:r>
      <w:r w:rsidRPr="0027727F">
        <w:rPr>
          <w:rFonts w:cs="B Badr" w:hint="cs"/>
          <w:color w:val="780000"/>
          <w:sz w:val="26"/>
          <w:szCs w:val="26"/>
          <w:rtl/>
        </w:rPr>
        <w:t xml:space="preserve"> جَعْفَرُ بْنُ أَحْمَدَ، عَنْ يُونُسَ‏</w:t>
      </w:r>
      <w:r w:rsidRPr="0027727F">
        <w:rPr>
          <w:rFonts w:cs="B Badr" w:hint="cs"/>
          <w:color w:val="965AA0"/>
          <w:sz w:val="26"/>
          <w:szCs w:val="26"/>
          <w:rtl/>
        </w:rPr>
        <w:t xml:space="preserve"> «1»</w:t>
      </w:r>
      <w:r w:rsidRPr="0027727F">
        <w:rPr>
          <w:rFonts w:cs="B Badr" w:hint="cs"/>
          <w:color w:val="780000"/>
          <w:sz w:val="26"/>
          <w:szCs w:val="26"/>
          <w:rtl/>
        </w:rPr>
        <w:t>، قَالَ‏</w:t>
      </w:r>
      <w:r w:rsidRPr="0027727F">
        <w:rPr>
          <w:rFonts w:cs="B Badr" w:hint="cs"/>
          <w:color w:val="242887"/>
          <w:sz w:val="26"/>
          <w:szCs w:val="26"/>
          <w:rtl/>
        </w:rPr>
        <w:t>، قُلْتُ لَهُ (ع) قَدْ عَرَفْتَ انْقِطَاعِي إِلَيْكَ وَ إِلَى أَبِيكَ، وَ حَلَّفْتُهُ بِحَقِّ اللَّهِ وَ حَقِّ رَسُولِهِ وَ حَقِّ أَهْلِ بَيْتِهِ، وَ سَمَّيْتُهُمْ حَتَّى انْتَهَيْتُ إِلَيْهِ أَنْ لَا يَخْرُجَ مَا يُخْبِرُنِي بِهِ إِلَى النَّاسِ، وَ إِنِّي أَرْجُو أَنْ يَقُولَ أَبِي حَيٌّ، ثُمَّ سَأَلْتُهُ عَنْ أَبِيهِ أَ حَيٌّ أَوْ مَيِّتٌ فَقَالَ: قَدْ وَ اللَّهِ مَاتَ، قُلْتُ: جُعِلْتُ فِدَاكَ إِنَّ شِيعَتَكَ أَوْ قُلْتُ مَوَالِيَكَ يَرْوُونَ أَنَّ فِيهِ شِبْهَ أَرْبَعَةِ أَنْبِيَاءَ قَالَ قَدْ وَ اللَّهِ الَّذِي لَا إِلَهَ إِلَّا هُوَ هَلَكَ، قَالَ، قُلْتُ هَلَاكَ غَيْبَةٍ أَوْ هَلَاكَ مَوْتٍ فَقَالَ: هَلَاكَ مَوْتٍ وَ اللَّهِ، قُلْتُ جُعِلْتُ فِدَاكَ فَلَعَلَّكَ مِنِّي فِي تَقِيَّةٍ قَالَ، فَقَالَ: سُبْحَانَ اللَّهِ قَدْ وَ اللَّهِ مَاتَ، قُلْتُ (حَيْثُ كَانَ هُوَ فِي الْمَدِينَةِ وَ مَاتَ أَبُوهُ فِي بَغْدَادَ</w:t>
      </w:r>
      <w:r w:rsidRPr="0027727F">
        <w:rPr>
          <w:rFonts w:cs="B Badr" w:hint="cs"/>
          <w:color w:val="965AA0"/>
          <w:sz w:val="26"/>
          <w:szCs w:val="26"/>
          <w:rtl/>
        </w:rPr>
        <w:t xml:space="preserve"> «2»</w:t>
      </w:r>
      <w:r w:rsidRPr="0027727F">
        <w:rPr>
          <w:rFonts w:cs="B Badr" w:hint="cs"/>
          <w:color w:val="242887"/>
          <w:sz w:val="26"/>
          <w:szCs w:val="26"/>
          <w:rtl/>
        </w:rPr>
        <w:t>) فَمِنْ أَيْنَ عَلِمْتَ مَوْتَهُ قَالَ جَاءَنِي مِنْهُ مَا عَلِمْتُ بِهِ أَنَّهُ قَدْ مَاتَ، قُلْتُ فَأَوْصَى إِلَيْكَ قَالَ: نَعَمْ قُلْتُ فَمَا شَرِكَ فِيهَا أَحَدٌ مَعَكَ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لَا، قُلْتُ فَعَلَيْكَ مِنْ إِخْوَانِكَ إِمَامٌ فَقَالَ: لَا، قُلْتُ فَأَنْتَ إِمَامٌ 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948</w:t>
      </w:r>
      <w:r w:rsidRPr="0027727F">
        <w:rPr>
          <w:rFonts w:cs="B Badr" w:hint="cs"/>
          <w:color w:val="780000"/>
          <w:sz w:val="26"/>
          <w:szCs w:val="26"/>
          <w:rtl/>
        </w:rPr>
        <w:t xml:space="preserve"> عَلِيٌّ، قَالَ حَدَّثَنَا مُحَمَّدُ بْنُ أَحْمَدَ، عَنْ بَعْضِ أَصْحَابِنَا عَنْ مُحَمَّدِ بْنِ الْحَسَنِ بْنِ سَيَّاحٍ‏</w:t>
      </w:r>
      <w:r w:rsidRPr="0027727F">
        <w:rPr>
          <w:rFonts w:cs="B Badr" w:hint="cs"/>
          <w:color w:val="965AA0"/>
          <w:sz w:val="26"/>
          <w:szCs w:val="26"/>
          <w:rtl/>
        </w:rPr>
        <w:t xml:space="preserve"> «3»</w:t>
      </w:r>
      <w:r w:rsidRPr="0027727F">
        <w:rPr>
          <w:rFonts w:cs="B Badr" w:hint="cs"/>
          <w:color w:val="780000"/>
          <w:sz w:val="26"/>
          <w:szCs w:val="26"/>
          <w:rtl/>
        </w:rPr>
        <w:t>، عَنْ أَبِيهِ، قَالَ‏</w:t>
      </w:r>
      <w:r w:rsidRPr="0027727F">
        <w:rPr>
          <w:rFonts w:cs="B Badr" w:hint="cs"/>
          <w:color w:val="242887"/>
          <w:sz w:val="26"/>
          <w:szCs w:val="26"/>
          <w:rtl/>
        </w:rPr>
        <w:t>، قُلْتُ لِيُونُسَ: أَخْبَرَنِي دُلَامَةُ أَنَّكَ قُلْتَ: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لَوْ عَلِمْتُ أَنَّ أَبَا الْحَسَنِ الرِّضَا (ع) لَا يَقْدَمُ‏</w:t>
      </w:r>
      <w:r w:rsidRPr="0027727F">
        <w:rPr>
          <w:rFonts w:cs="B Badr" w:hint="cs"/>
          <w:color w:val="965AA0"/>
          <w:sz w:val="26"/>
          <w:szCs w:val="26"/>
          <w:rtl/>
        </w:rPr>
        <w:t xml:space="preserve"> «4»</w:t>
      </w:r>
      <w:r w:rsidRPr="0027727F">
        <w:rPr>
          <w:rFonts w:cs="B Badr" w:hint="cs"/>
          <w:color w:val="242887"/>
          <w:sz w:val="26"/>
          <w:szCs w:val="26"/>
          <w:rtl/>
        </w:rPr>
        <w:t xml:space="preserve"> بِالْكِتَابِ الَّذِي كَتَبْتُهُ إِلَيْهِ لَوَجَّهْتُ‏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هذه الرواية ليست في النسخ الخطيّة التي عندنا. و ذكرها الممقانى، و لعلّ استناده الى النسخة المطبوعة.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هذه الجملة بين القوسين ليست من الرواية، و نقلها الممقانى في- الحاشية.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باقى النسخ: صبّاح.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لا يقوم-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إِلَيْهِ بِخَمْسِمِائَةِ مامد رُومِيٍ‏</w:t>
      </w:r>
      <w:r w:rsidRPr="0027727F">
        <w:rPr>
          <w:rFonts w:cs="B Badr" w:hint="cs"/>
          <w:color w:val="965AA0"/>
          <w:sz w:val="26"/>
          <w:szCs w:val="26"/>
          <w:rtl/>
        </w:rPr>
        <w:t xml:space="preserve"> «1»</w:t>
      </w:r>
      <w:r w:rsidRPr="0027727F">
        <w:rPr>
          <w:rFonts w:cs="B Badr" w:hint="cs"/>
          <w:color w:val="242887"/>
          <w:sz w:val="26"/>
          <w:szCs w:val="26"/>
          <w:rtl/>
        </w:rPr>
        <w:t xml:space="preserve"> قَالَ: نَعَمْ، قَالَ، قُلْتُ وَيْحَكَ فَأَيَّ شَيْ‏ءٍ أَرَدْتَ بِذَلِكَ قَالَ: أَرَدْتُ أَنْ أُغْنِيَهُ عَنْ دَفَائِنِكُمْ‏</w:t>
      </w:r>
      <w:r w:rsidRPr="0027727F">
        <w:rPr>
          <w:rFonts w:cs="B Badr" w:hint="cs"/>
          <w:color w:val="965AA0"/>
          <w:sz w:val="26"/>
          <w:szCs w:val="26"/>
          <w:rtl/>
        </w:rPr>
        <w:t xml:space="preserve"> «2»</w:t>
      </w:r>
      <w:r w:rsidRPr="0027727F">
        <w:rPr>
          <w:rFonts w:cs="B Badr" w:hint="cs"/>
          <w:color w:val="242887"/>
          <w:sz w:val="26"/>
          <w:szCs w:val="26"/>
          <w:rtl/>
        </w:rPr>
        <w:t>، فَقُلْتُ أَرَدْتَ أَنْ تُعَيَّرَ</w:t>
      </w:r>
      <w:r w:rsidRPr="0027727F">
        <w:rPr>
          <w:rFonts w:cs="B Badr" w:hint="cs"/>
          <w:color w:val="965AA0"/>
          <w:sz w:val="26"/>
          <w:szCs w:val="26"/>
          <w:rtl/>
        </w:rPr>
        <w:t xml:space="preserve"> «3»</w:t>
      </w:r>
      <w:r w:rsidRPr="0027727F">
        <w:rPr>
          <w:rFonts w:cs="B Badr" w:hint="cs"/>
          <w:color w:val="242887"/>
          <w:sz w:val="26"/>
          <w:szCs w:val="26"/>
          <w:rtl/>
        </w:rPr>
        <w:t xml:space="preserve"> اللَّهُ فِي عَرْشِهِ.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949</w:t>
      </w:r>
      <w:r w:rsidRPr="0027727F">
        <w:rPr>
          <w:rFonts w:cs="B Badr" w:hint="cs"/>
          <w:color w:val="780000"/>
          <w:sz w:val="26"/>
          <w:szCs w:val="26"/>
          <w:rtl/>
        </w:rPr>
        <w:t xml:space="preserve"> عَلِيُّ بْنُ مُحَمَّدٍ، قَالَ حَدَّثَنِي مُحَمَّدُ بْنُ أَحْمَدَ، عَنْ بَعْضِ أَصْحَابِنَا، عَنْ عَلِيِّ بْنِ مُحَمَّدِ بْنِ عِيسَى‏</w:t>
      </w:r>
      <w:r w:rsidRPr="0027727F">
        <w:rPr>
          <w:rFonts w:cs="B Badr" w:hint="cs"/>
          <w:color w:val="965AA0"/>
          <w:sz w:val="26"/>
          <w:szCs w:val="26"/>
          <w:rtl/>
        </w:rPr>
        <w:t xml:space="preserve"> «4»</w:t>
      </w:r>
      <w:r w:rsidRPr="0027727F">
        <w:rPr>
          <w:rFonts w:cs="B Badr" w:hint="cs"/>
          <w:color w:val="780000"/>
          <w:sz w:val="26"/>
          <w:szCs w:val="26"/>
          <w:rtl/>
        </w:rPr>
        <w:t>، عَنْ عَبْدِ اللَّهِ بْنِ مُحَمَّدٍ الْحَجَّالِ، قَالَ‏</w:t>
      </w:r>
      <w:r w:rsidRPr="0027727F">
        <w:rPr>
          <w:rFonts w:cs="B Badr" w:hint="cs"/>
          <w:color w:val="242887"/>
          <w:sz w:val="26"/>
          <w:szCs w:val="26"/>
          <w:rtl/>
        </w:rPr>
        <w:t>، كُنْتُ عِنْدَ الرِّضَا (ع) وَ مَعَهُ كِتَابٌ يَقْرَؤُهُ فِي بَابِهِ، حَتَّى ضَرَبَ بِهِ الْأَرْضَ، فَقَالَ: كِتَابُ وَلَدِ زِنًا لِلزَّانِيَةِ، فَكَانَ كِتَابَ يُونُسَ.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950</w:t>
      </w:r>
      <w:r w:rsidRPr="0027727F">
        <w:rPr>
          <w:rFonts w:cs="B Badr" w:hint="cs"/>
          <w:color w:val="780000"/>
          <w:sz w:val="26"/>
          <w:szCs w:val="26"/>
          <w:rtl/>
        </w:rPr>
        <w:t xml:space="preserve"> طَاهِرُ بْنُ عِيسَى، قَالَ حَدَّثَنِي جَعْفَرُ بْنُ أَحْمَدَ، قَالَ حَدَّثَنِي الشُّجَاعِيُّ، عَنْ يَعْقُوبَ بْنِ يَزِيدَ، عَنِ الْحُسَيْنِ‏</w:t>
      </w:r>
      <w:r w:rsidRPr="0027727F">
        <w:rPr>
          <w:rFonts w:cs="B Badr" w:hint="cs"/>
          <w:color w:val="965AA0"/>
          <w:sz w:val="26"/>
          <w:szCs w:val="26"/>
          <w:rtl/>
        </w:rPr>
        <w:t xml:space="preserve"> «5»</w:t>
      </w:r>
      <w:r w:rsidRPr="0027727F">
        <w:rPr>
          <w:rFonts w:cs="B Badr" w:hint="cs"/>
          <w:color w:val="780000"/>
          <w:sz w:val="26"/>
          <w:szCs w:val="26"/>
          <w:rtl/>
        </w:rPr>
        <w:t xml:space="preserve"> بْنِ بَشَّارٍ، عَنِ الْحَسَنِ ابْنِ بِنْتِ إِلْيَاسَ، عَنْ يُونُسَ بْنِ بَهْمَنَ، قَالَ، قَالَ يُونُسُ بْنُ عَبْدِ الرَّحْمَنِ‏</w:t>
      </w:r>
      <w:r w:rsidRPr="0027727F">
        <w:rPr>
          <w:rFonts w:cs="B Badr" w:hint="cs"/>
          <w:color w:val="242887"/>
          <w:sz w:val="26"/>
          <w:szCs w:val="26"/>
          <w:rtl/>
        </w:rPr>
        <w:t xml:space="preserve"> كَتَبْتُ إِلَى أَبِي الْحَسَنِ الرِّضَا (ع) سَأَلْتُهُ عَنْ آدَمَ (ع) هَلْ كَانَ فِيهِ مِنْ جَوْهَرِيَّةِ الرَّبِّ شَيْ‏ءٌ قَالَ، فَكَتَبَ إِلَيَّ جَوَابَ كِتَابِي: لَيْسَ صَاحِبُ هَذِهِ الْمَسْأَلَةِ عَلَى شَيْ‏ءٍ مِنَ السُّنَّةِ، زِنْدِيقٌ.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نسخة ب، و النسخ الاخر مختلفة غير مفهمة.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اعينه عن روايتكم-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تفترى-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الظاهر وقوع تحريف في هذا السند، فان عليّ بن محمّد بن عيسى ليس له ذكر في كتب الرجال، و يمكن أن يكون الأصل الصحيح: على بن محمّد عن أحمد بن محمّد بن عيسى كما في 954 و يؤيده قول الكشّى في 955: و اما حديث الحجّال الذي رواه أحمد بن محمّد بن عيسى، و لم يذكر اسما من على ابن محمّد بن عيسى، و اللّه العالم‏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الحسن-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951</w:t>
      </w:r>
      <w:r w:rsidRPr="0027727F">
        <w:rPr>
          <w:rFonts w:cs="B Badr" w:hint="cs"/>
          <w:color w:val="780000"/>
          <w:sz w:val="26"/>
          <w:szCs w:val="26"/>
          <w:rtl/>
        </w:rPr>
        <w:t xml:space="preserve"> آدَمُ بْنُ مُحَمَّدٍ الْقَلَانِسِيُّ الْبَلْخِيُّ، قَالَ حَدَّثَنِي عَلِيُّ بْنُ مُحَمَّدٍ الْقُمِّيُّ، قَالَ حَدَّثَنِي أَحْمَدُ بْنُ مُحَمَّدِ بْنِ عِيسَى الْقُمِّيُّ، عَنْ يَعْقُوبَ بْنِ يَزِيدَ، عَنْ أَبِيهِ يَزِيدَ بْنِ حَمَّادٍ، عَنْ أَبِي الْحَسَنِ (ع) قَالَ‏</w:t>
      </w:r>
      <w:r w:rsidRPr="0027727F">
        <w:rPr>
          <w:rFonts w:cs="B Badr" w:hint="cs"/>
          <w:color w:val="242887"/>
          <w:sz w:val="26"/>
          <w:szCs w:val="26"/>
          <w:rtl/>
        </w:rPr>
        <w:t>، قُلْتُ لَهُ أُصَلِّي خَلْفَ مَنْ لَا أَعْرِفُ فَقَالَ لَا تُصَلِّ إِلَّا خَلْفَ مَنْ تَثِقُ بِدِينِهِ، فَقُلْتُ لَهُ أُصَلِّي خَلْفَ يُونُسَ وَ أَصْحَابِهِ فَقَالَ يَأْبَى ذَلِكَ عَلَيْكُمْ عَلِيُّ بْنُ حَدِيدٍ، قُلْتُ آخُذُ بِذَلِكَ‏</w:t>
      </w:r>
      <w:r w:rsidRPr="0027727F">
        <w:rPr>
          <w:rFonts w:cs="B Badr" w:hint="cs"/>
          <w:color w:val="965AA0"/>
          <w:sz w:val="26"/>
          <w:szCs w:val="26"/>
          <w:rtl/>
        </w:rPr>
        <w:t xml:space="preserve"> «1»</w:t>
      </w:r>
      <w:r w:rsidRPr="0027727F">
        <w:rPr>
          <w:rFonts w:cs="B Badr" w:hint="cs"/>
          <w:color w:val="242887"/>
          <w:sz w:val="26"/>
          <w:szCs w:val="26"/>
          <w:rtl/>
        </w:rPr>
        <w:t xml:space="preserve"> فِي قَوْلِهِ قَالَ: نَعَمْ، قَالَ، فَسَأَلْتُ عَلِيَّ بْنَ حَدِيدٍ عَنْ ذَلِكَ فَقَالَ: لَا تُصَلِّ خَلْفَهُ وَ لَا خَلْفَ أَصْحَابِهِ.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952</w:t>
      </w:r>
      <w:r w:rsidRPr="0027727F">
        <w:rPr>
          <w:rFonts w:cs="B Badr" w:hint="cs"/>
          <w:color w:val="780000"/>
          <w:sz w:val="26"/>
          <w:szCs w:val="26"/>
          <w:rtl/>
        </w:rPr>
        <w:t xml:space="preserve"> عَلِيُّ بْنُ مُحَمَّدٍ الْقُتَيْبِيُّ، قَالَ حَدَّثَنَا الْفَضْلُ بْنُ شَاذَانَ قَالَ،</w:t>
      </w:r>
      <w:r w:rsidRPr="0027727F">
        <w:rPr>
          <w:rFonts w:cs="B Badr" w:hint="cs"/>
          <w:color w:val="242887"/>
          <w:sz w:val="26"/>
          <w:szCs w:val="26"/>
          <w:rtl/>
        </w:rPr>
        <w:t xml:space="preserve"> كَانَ أَحْمَدُ بْنُ مُحَمَّدِ بْنِ عِيسَى تَابَ وَ اسْتَغْفَرَ اللَّهَ مِنْ وَقِيعَتِهِ فِي يُونُسَ لِرُؤْيَا رَءَاهَا، وَ قَدْ كَانَ عَلِيُّ بْنُ حَدِيدٍ يَظْهَرُ فِي الْبَاطِنِ الْمِيلَ إِلَى يُونُسَ وَ هِشَامٍ.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953</w:t>
      </w:r>
      <w:r w:rsidRPr="0027727F">
        <w:rPr>
          <w:rFonts w:cs="B Badr" w:hint="cs"/>
          <w:color w:val="780000"/>
          <w:sz w:val="26"/>
          <w:szCs w:val="26"/>
          <w:rtl/>
        </w:rPr>
        <w:t xml:space="preserve"> آدَمُ، قَالَ حَدَّثَنِي عَلِيُّ بْنُ مُحَمَّدِ بْنِ يَزِيدَ الْقُمِّيُّ، قَالَ حَدَّثَنِي أَحْمَدُ بْنُ مُحَمَّدِ بْنِ عِيسَى، عَنِ الْحُسَيْنِ بْنِ سَعِيدٍ، عَنْ مُحَمَّدِ بْنِ إِبْرَاهِيمَ الْحُضَيْنِيِّ الْأَهْوَازِيِّ، قَالَ‏</w:t>
      </w:r>
      <w:r w:rsidRPr="0027727F">
        <w:rPr>
          <w:rFonts w:cs="B Badr" w:hint="cs"/>
          <w:color w:val="242887"/>
          <w:sz w:val="26"/>
          <w:szCs w:val="26"/>
          <w:rtl/>
        </w:rPr>
        <w:t xml:space="preserve"> لَمَّا حُمِلَ أَبُو الْحَسَنِ إِلَى خُرَاسَانَ: قَالَ يُونُسُ بْنُ عَبْدِ الرَّحْمَنِ إِنْ دَخَلَ فِي هَذَا الْأَمْرِ طَائِعاً أَوْ كَارِهاً انْتَقَضَتِ النُّبُوَّةُ مِنْ لَدُنْ آدَمَ.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954</w:t>
      </w:r>
      <w:r w:rsidRPr="0027727F">
        <w:rPr>
          <w:rFonts w:cs="B Badr" w:hint="cs"/>
          <w:color w:val="780000"/>
          <w:sz w:val="26"/>
          <w:szCs w:val="26"/>
          <w:rtl/>
        </w:rPr>
        <w:t xml:space="preserve"> آدَمُ بْنُ مُحَمَّدٍ، قَالَ حَدَّثَنِي عَلِيُّ بْنُ مُحَمَّدٍ الْقُمِّيُّ، قَالَ حَدَّثَنِي أَحْمَدُ بْنُ مُحَمَّدِ بْنِ عِيسَى، عَنْ عَبْدِ اللَّهِ بْنِ مُحَمَّدٍ الْحَجَّالِ، قَالَ‏</w:t>
      </w:r>
      <w:r w:rsidRPr="0027727F">
        <w:rPr>
          <w:rFonts w:cs="B Badr" w:hint="cs"/>
          <w:color w:val="242887"/>
          <w:sz w:val="26"/>
          <w:szCs w:val="26"/>
          <w:rtl/>
        </w:rPr>
        <w:t xml:space="preserve"> كُنْتُ عِنْدَ أَبِي الْحَسَنِ الرِّضَا (ع): إِذْ وَرَدَ عَلَيْهِ كِتَابٌ يَقْرَؤُهُ، فَقَرَأَهُ ثُمَّ ضَرَبَ بِهِ الْأَرْضَ، فَقَالَ: هَذَا كِتَابُ ابْنِ زَانٍ لِزَانِيَةٍ هَذَا كِتَابُ زِنْدِيقٍ لِغَيْرِ رِشْدَةٍ! فَنَظَرْتُ إِلَيْهِ فَإِذَا كِتَابُ يُونُسَ.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باقى النسخ: آخذ قوله في ذلك.</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497</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955 قَالَ أَبُو عَمْرٍو: فَلْيَنْظُرِ</w:t>
      </w:r>
      <w:r w:rsidRPr="0027727F">
        <w:rPr>
          <w:rFonts w:cs="B Badr" w:hint="cs"/>
          <w:color w:val="965AA0"/>
          <w:sz w:val="26"/>
          <w:szCs w:val="26"/>
          <w:rtl/>
        </w:rPr>
        <w:t xml:space="preserve"> «1»</w:t>
      </w:r>
      <w:r w:rsidRPr="0027727F">
        <w:rPr>
          <w:rFonts w:cs="B Badr" w:hint="cs"/>
          <w:color w:val="000000"/>
          <w:sz w:val="26"/>
          <w:szCs w:val="26"/>
          <w:rtl/>
        </w:rPr>
        <w:t xml:space="preserve"> النَّاظِرُ فَيَتَعَجَّبُ مِنْ هَذِهِ الْأَخْبَارِ الَّتِي رَوَاهَا الْقُمِّيُّونَ فِي يُونُسَ، وَ لْيَعْلَمْ أَنَّهَا لَا تَصِحُّ فِي الْعَقْلِ، وَ ذَلِكَ أَنَّ أَحْمَدَ بْنَ مُحَمَّدِ بْنِ عِيسَى وَ عَلِيَّ بْنَ حَدِيدٍ قَدْ ذَكَرَ الْفَضْلَ مِنْ رُجُوعِهِمَا عَنِ الْوَقِيعَةِ فِي يُونُسَ، وَ لَعَلَّ هَذِهِ الرِّوَايَاتِ كَانَتْ مِنْ أَحْمَدَ قَبْلَ رُجُوعِهِ، وَ مِنْ عَلِيٍّ مُدَارَاةً لِأَصْحَابِهِ، فَأَمَّا يُونُسُ بْنُ بَهْمَنَ: فَمِمَّنْ كَانَ أَخَذَ عَنْ يُونُسَ بْنِ عَبْدِ الرَّحْمَنِ أَنْ يُظْهِرَ لَهُ مَثْلُبَةً فَيَحْكِيَهَا عَنْهُ وَ الْعَقْلُ يَنْفِي مِثْلَ هَذَا، إِذْ لَيْسَ فِي طِبَاعِ النَّاسِ إِظْهَارُ مَسَاوِئِهِمْ بِأَلْسِنَتِهِمْ عَلَى نُفُوسِهِمْ، وَ أَمَّا حَدِيثُ الْحَجَّالِ الَّذِي رَوَاهُ أَحْمَدُ بْنُ مُحَمَّدٍ: فَإِنَّ أَبَا الْحَسَنِ (ع) أَجَلُّ خَطَراً وَ أَعْظَمُ قَدْراً مِنْ أَنْ يَسُبَّ أَحَداً صُرَاحاً، وَ كَذَلِكَ آبَاؤُهُ (عَلَيْهِمُ السَّلَامُ) مِنْ قَبْلِهِ وَ وُلْدُهُ مِنْ بَعْدِهِ، لِأَنَّ الرِّوَايَةَ عَنْهُمْ بِخِلَافِ هَذَا: إِذْ كَانُوا قَدْ نَهَوْا عَنْ مِثْلِهِ، وَ حَثُّوا عَلَى غَيْرِهِ مِمَّا فِيهِ الزَّيْنُ لِلدِّينِ وَ الدُّنْيَا.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رَوَى عَلِيُّ بْنُ جَعْفَرٍ عَنْ أَبِيهِ عَنْ جَدِّهِ عَنْ عَلِيِّ بْنِ الْحُسَيْنِ (ع) أَنَّهُ كَانَ يَقُولُ لِبَنِيهِ‏</w:t>
      </w:r>
      <w:r w:rsidRPr="0027727F">
        <w:rPr>
          <w:rFonts w:cs="B Badr" w:hint="cs"/>
          <w:color w:val="242887"/>
          <w:sz w:val="26"/>
          <w:szCs w:val="26"/>
          <w:rtl/>
        </w:rPr>
        <w:t>: جَالِسُوا أَهْلَ الدِّينِ وَ الْمَعْرِفَةِ، فَإِنْ لَمْ تَقْدِرُوا عَلَيْهِمْ فَالْوَحْدَةُ آنَسُ وَ أَسْلَمُ، فَإِنْ أَبَيْتُمْ إِلَّا مُجَالَسَةَ النَّاسِ: فَجَالِسُوا أَهْلَ الْمُرُوَّاتِ فَإِنَّهُمْ لَا يَرْفُثُونَ‏</w:t>
      </w:r>
      <w:r w:rsidRPr="0027727F">
        <w:rPr>
          <w:rFonts w:cs="B Badr" w:hint="cs"/>
          <w:color w:val="965AA0"/>
          <w:sz w:val="26"/>
          <w:szCs w:val="26"/>
          <w:rtl/>
        </w:rPr>
        <w:t xml:space="preserve"> «2»</w:t>
      </w:r>
      <w:r w:rsidRPr="0027727F">
        <w:rPr>
          <w:rFonts w:cs="B Badr" w:hint="cs"/>
          <w:color w:val="242887"/>
          <w:sz w:val="26"/>
          <w:szCs w:val="26"/>
          <w:rtl/>
        </w:rPr>
        <w:t xml:space="preserve"> فِي مَجَالِسِهِمْ.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فَمَا حَكَاهُ هَذَا الرَّجُلُ عَنِ الْإِمَامِ (ع) فِي بَابِ الْكِتَابِ لَا يَلِيقُ بِهِ، إِذْ كَانُوا (عَلَيْهِمُ السَّلَامُ) مُنَزَّهِينَ عَنِ الْبَذَاءِ وَ الرَّفَثِ وَ السَّفَهِ، وَ تَكَلَّمَ عَنِ الْأَحَادِيثِ الْأُخَرِ بِمَا يُشَاكِلُ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فلو نظر-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رفث في كلامه: افحش، و الرفث بالتحريك: قول الفحش.</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498</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يُونُسَ بْنِ عَبْدِ الرَّحْمَنِ وَ هِشَامِ بْنِ إِبْرَاهِيمَ الْمَشْرِقِيِّ وَ جَعْفَرِ بْنِ عِيسَى بْنِ يَقْطِينٍ وَ مُوسَى بْنِ صَالِحٍ وَ أَبِي الْأَسَدِ خِصِّيِّ عَلِيِّ بْنِ يَقْطِينٍ‏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956</w:t>
      </w:r>
      <w:r w:rsidRPr="0027727F">
        <w:rPr>
          <w:rFonts w:cs="B Badr" w:hint="cs"/>
          <w:color w:val="780000"/>
          <w:sz w:val="26"/>
          <w:szCs w:val="26"/>
          <w:rtl/>
        </w:rPr>
        <w:t xml:space="preserve"> حَمْدَوَيْهِ وَ إِبْرَاهِيمُ، قَالا حَدَّثَنَا أَبُو جَعْفَرٍ مُحَمَّدُ بْنُ عِيسَى الْعُبَيْدِيُّ، قَالَ سَمِعْتُ هِشَامَ بْنَ إِبْرَاهِيمَ الْجَبَلِيَ‏</w:t>
      </w:r>
      <w:r w:rsidRPr="0027727F">
        <w:rPr>
          <w:rFonts w:cs="B Badr" w:hint="cs"/>
          <w:color w:val="965AA0"/>
          <w:sz w:val="26"/>
          <w:szCs w:val="26"/>
          <w:rtl/>
        </w:rPr>
        <w:t xml:space="preserve"> «1»</w:t>
      </w:r>
      <w:r w:rsidRPr="0027727F">
        <w:rPr>
          <w:rFonts w:cs="B Badr" w:hint="cs"/>
          <w:color w:val="780000"/>
          <w:sz w:val="26"/>
          <w:szCs w:val="26"/>
          <w:rtl/>
        </w:rPr>
        <w:t xml:space="preserve"> وَ هُوَ الْمَشْرِقِيُّ، يَقُولُ‏</w:t>
      </w:r>
      <w:r w:rsidRPr="0027727F">
        <w:rPr>
          <w:rFonts w:cs="B Badr" w:hint="cs"/>
          <w:color w:val="242887"/>
          <w:sz w:val="26"/>
          <w:szCs w:val="26"/>
          <w:rtl/>
        </w:rPr>
        <w:t>: اسْتَأْذَنْتُ لِجَمَاعَةٍ عَلَى أَبِي الْحَسَنِ (ع) فِي سَنَةِ تِسْعٍ وَ تِسْعِينَ وَ مِائَةٍ، فَحَضَرُوا وَ حَضَرْنَا سِتَّةَ عَشَرَ رَجُلًا عَلَى بَابِ أَبِي الْحَسَنِ الثَّانِي (ع)، فَخَرَجَ مُسَافِرٌ فَقَالَ: آلُ يَقْطِينٍ وَ يُونُسُ بْنُ عَبْدِ الرَّحْمَنِ! وَ يَدْخُلُ الْبَاقُونَ رَجُلًا رَجُلًا</w:t>
      </w:r>
      <w:r w:rsidRPr="0027727F">
        <w:rPr>
          <w:rFonts w:cs="B Badr" w:hint="cs"/>
          <w:color w:val="965AA0"/>
          <w:sz w:val="26"/>
          <w:szCs w:val="26"/>
          <w:rtl/>
        </w:rPr>
        <w:t xml:space="preserve"> «2»</w:t>
      </w:r>
      <w:r w:rsidRPr="0027727F">
        <w:rPr>
          <w:rFonts w:cs="B Badr" w:hint="cs"/>
          <w:color w:val="242887"/>
          <w:sz w:val="26"/>
          <w:szCs w:val="26"/>
          <w:rtl/>
        </w:rPr>
        <w:t>، فَلَمَّا دَخَلُوا وَ خَرَجُوا: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خَرَجَ مُسَافِرٌ فَدَعَانِي وَ مُوسَى وَ جَعْفَرَ بْنَ عِيسَى وَ يُونُسَ، فَأُدْخِلْنَا جَمِيعاً عَلَيْهِ وَ الْعَبَّاسُ قَائِمٌ نَاحِيَةً بِلَا حِذَاءٍ وَ لَا رِدَاءٍ، وَ ذَلِكَ فِي سَنَةِ أَبِي السَّرَايَا، فَسَلَّمْنَا ثُمَّ أَمَرَنَا بِالْجُلُوسِ، فَلَمَّا جَلَسْنَا، قَالَ لَهُ جَعْفَرُ بْنُ عِيسَى: يَا سَيِّدِي نَشْكُو إِلَى اللَّهِ وَ إِلَيْكَ مَا نَحْنُ فِيهِ مِنْ أَصْحَابِنَا! فَقَالَ وَ مَا أَنْتُمْ فِيهِ مِنْهُمْ فَقَالَ جَعْفَرٌ: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هُمْ وَ اللَّهِ يَا سَيِّدِي يُزَنْدِقُونَا وَ يُكَفِّرُونَا وَ يَتَبَرَّءُونَ مِنَّا، فَقَالَ: هَكَذَا كَانَ أَصْحَابُ عَلِيِّ بْنِ الْحُسَيْنِ وَ مُحَمَّدِ بْنِ عَلِيٍّ وَ أَصْحَابِ جَعْفَرٍ وَ مُوسَى (صَلَوَاتُ اللَّهِ عَلَيْهِمْ) وَ لَقَدْ كَانَ أَصْحَابُ زُرَارَةَ يُكَفِّرُونَ غَيْرَهُمْ، وَ كَذَلِكَ غَيْرُهُمْ كَانُوا يُكَفِّرُونَهُمْ، فَقُلْتُ لَهُ: يَا سَيِّدِي نَسْتَعِينُ بِكَ عَلَى هَذَيْنِ الشَّيْخَيْنِ يُونُسَ وَ هِشَامٍ! وَ هُمَا حَاضِرَانِ، فَهُمَا أَدَّبَانَا وَ عَلَّمَانَا الْكَلَامَ، فَإِنْ كُنَّا يَا سَيِّدِي‏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النسخ الخطيّة كذلك، و في المطبوعة: الختلى.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رجل رجل-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499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عَلَى هُدًى فَفُزْنَا، وَ إِنْ كُنَّا عَلَى ضَلَالٍ فَهَذَانِ أَضَلَّانَا، فَمُرْنَا نَتْرُكُهُ‏</w:t>
      </w:r>
      <w:r w:rsidRPr="0027727F">
        <w:rPr>
          <w:rFonts w:cs="B Badr" w:hint="cs"/>
          <w:color w:val="965AA0"/>
          <w:sz w:val="26"/>
          <w:szCs w:val="26"/>
          <w:rtl/>
        </w:rPr>
        <w:t xml:space="preserve"> «1»</w:t>
      </w:r>
      <w:r w:rsidRPr="0027727F">
        <w:rPr>
          <w:rFonts w:cs="B Badr" w:hint="cs"/>
          <w:color w:val="242887"/>
          <w:sz w:val="26"/>
          <w:szCs w:val="26"/>
          <w:rtl/>
        </w:rPr>
        <w:t xml:space="preserve"> وَ نَتُوبُ إِلَى اللَّهِ مِنْهُ، يَا سَيِّدِي فَادْعُنَا إِلَى دِينِ اللَّهِ نَتَّبِعْكَ! فَقَالَ (ع): مَا أُعَلِّمُكُمْ إِلَّا عَلَى هُدًى، جَزَاكُمُ اللَّهُ عَنِ الصُّحْبَةِ</w:t>
      </w:r>
      <w:r w:rsidRPr="0027727F">
        <w:rPr>
          <w:rFonts w:cs="B Badr" w:hint="cs"/>
          <w:color w:val="965AA0"/>
          <w:sz w:val="26"/>
          <w:szCs w:val="26"/>
          <w:rtl/>
        </w:rPr>
        <w:t xml:space="preserve"> «2»</w:t>
      </w:r>
      <w:r w:rsidRPr="0027727F">
        <w:rPr>
          <w:rFonts w:cs="B Badr" w:hint="cs"/>
          <w:color w:val="242887"/>
          <w:sz w:val="26"/>
          <w:szCs w:val="26"/>
          <w:rtl/>
        </w:rPr>
        <w:t xml:space="preserve"> الْقَدِيمَةِ وَ الْحَدِيثَةِ خَيْراً، فَتَأَوَّلُوا الْقَدِيمَةَ عَلِيَّ بْنَ يَقْطِينٍ، وَ الْحَدِيثَةَ خِدْمَتَنَا لَهُ، وَ اللَّهُ أَعْلَمُ.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فَقَالَ جَعْفَرٌ: جُعِلْتُ فِدَاكَ، إِنَّ صَالِحاً وَ أَبَا الْأَسَدِ خِصِّيَّ عَلِيِّ بْنِ يَقْطِينٍ حَكَيَا عَنْكَ: أَنَّهُمَا حَكَيَا لَكَ شَيْئاً مِنْ كَلَامِنَا! فَقُلْتُ لَهُمَا: مَا لَكُمَا وَ الْكَلَامِ يُثْنِيكُمْ إِلَى الزَّنْدَقَةِ! فَقَالَ عَلَيْهِ السَّلَامُ: مَا قُلْتُ لَهُمَا ذَلِكَ، أَنَا قُلْتُ ذَلِكَ! وَ اللَّهِ مَا قُلْتُ لَهُمَا.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يُونُسُ: جُعِلْتُ فِدَاكَ إِنَّهُمْ يَزْعُمُونَ أَنَّا زَنَادِقَةٌ! وَ كَانَ جَالِساً إِلَى جَنْبِ رَجُلٍ وَ هُوَ مُتَرَبِّعٌ رِجْلًا عَلَى رِجْلٍ وَ هُوَ سَاعَةً بَعْدَ سَاعَةٍ يُمَرِّغُ وَجْهَهُ وَ خَدَّيْهِ عَلَى بَاطِنِ قَدَمِهِ الْأَيْسَرِ، فَقَالَ لَهُ: أَ رَأَيْتَكَ لَوْ كُنْتَ زِنْدِيقاً فَقَالَ لَكَ هُوَ مُؤْمِنٌ مَا كَانَ يَنْفَعُكَ مِنْ ذَلِكَ، وَ لَوْ كُنْتَ مُؤْمِناً فَقَالُوا هُوَ زِنْدِيقٌ مَا كَانَ يَضُرُّكَ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الْمَشْرِقِيُّ لَهُ: وَ اللَّهِ مَا تَقُولُ إِلَّا مَا يَقُولُ آبَاؤُكَ عَلَيْهِمُ السَّلَامُ: عِنْدَنَا كِتَابٌ سَمَّيْنَاهُ كِتَابَ الْجَامِعِ فِيهِ جَمِيعُ مَا تَكَلَّمَ النَّاسُ فِيهِ عَنْ آبَائِكَ عَلَيْهِمُ السَّلَامُ وَ إِنَّمَا نَتَكَلَّمُ عَلَيْهِ، فَقَالَ لَهُ جَعْفَرٌ شَبِيهاً بِهَذَا الْكَلَامِ، فَأَقْبَلَ عَلَى جَعْفَرٍ، فَقَالَ: فَإِذَا كُنْتُمْ لَا تَتَكَلَّمُونَ بِكَلَامِ آبَائِي عَلَيْهِمُ السَّلَامُ فَبِكَلَامِ أَبِي بَكْرٍ وَ عُمَرَ تُرِيدُونَ أَنْ تَتَكَلَّمُوا.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يتركه-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سائر النسخ: النصيحة.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حَمْدَوَيْهِ: هِشَامٌ الْمَشْرِقِيُّ هُوَ ابْنُ إِبْرَاهِيمَ الْبَغْدَادِيُّ، فَسَأَلْتُهُ عَنْهُ وَ قُلْتُ ثِقَةٌ هُوَ فَقَالَ ثِقَةٌ ثِقَةٌ، قَالَ وَ رَأَيْتُ ابْنَهُ بِبَغْدَادَ.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هِشَامِ بْنِ إِبْرَاهِيمَ الْعَبَّاسِيِ‏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957</w:t>
      </w:r>
      <w:r w:rsidRPr="0027727F">
        <w:rPr>
          <w:rFonts w:cs="B Badr" w:hint="cs"/>
          <w:color w:val="780000"/>
          <w:sz w:val="26"/>
          <w:szCs w:val="26"/>
          <w:rtl/>
        </w:rPr>
        <w:t xml:space="preserve"> وَجَدْتُ بِخَطِّ مُحَمَّدِ بْنِ الْحَسَنِ بْنِ بُنْدَارَ الْقُمِّيِّ فِي كِتَابِهِ، حَدَّثَنِي عَلِيُّ بْنُ إِبْرَاهِيمَ بْنِ هِشَامٍ‏</w:t>
      </w:r>
      <w:r w:rsidRPr="0027727F">
        <w:rPr>
          <w:rFonts w:cs="B Badr" w:hint="cs"/>
          <w:color w:val="965AA0"/>
          <w:sz w:val="26"/>
          <w:szCs w:val="26"/>
          <w:rtl/>
        </w:rPr>
        <w:t xml:space="preserve"> «1»</w:t>
      </w:r>
      <w:r w:rsidRPr="0027727F">
        <w:rPr>
          <w:rFonts w:cs="B Badr" w:hint="cs"/>
          <w:color w:val="780000"/>
          <w:sz w:val="26"/>
          <w:szCs w:val="26"/>
          <w:rtl/>
        </w:rPr>
        <w:t>، عَنْ مُحَمَّدِ بْنِ سَالِمٍ، قَالَ‏</w:t>
      </w:r>
      <w:r w:rsidRPr="0027727F">
        <w:rPr>
          <w:rFonts w:cs="B Badr" w:hint="cs"/>
          <w:color w:val="242887"/>
          <w:sz w:val="26"/>
          <w:szCs w:val="26"/>
          <w:rtl/>
        </w:rPr>
        <w:t>، لَمَّا حُمِلَ سَيِّدِي مُوسَى بْنُ جَعْفَرٍ عَلَيْهِمَا السَّلَامُ إِلَى هَارُونَ، جَاءَ إِلَيْهِ هِشَامُ بْنُ إِبْرَاهِيمَ الْعَبَّاسِيُّ، فَقَالَ لَهُ يَا سَيِّدِي قَدْ كُتِبَ لِي صَكٌ‏</w:t>
      </w:r>
      <w:r w:rsidRPr="0027727F">
        <w:rPr>
          <w:rFonts w:cs="B Badr" w:hint="cs"/>
          <w:color w:val="965AA0"/>
          <w:sz w:val="26"/>
          <w:szCs w:val="26"/>
          <w:rtl/>
        </w:rPr>
        <w:t xml:space="preserve"> «2»</w:t>
      </w:r>
      <w:r w:rsidRPr="0027727F">
        <w:rPr>
          <w:rFonts w:cs="B Badr" w:hint="cs"/>
          <w:color w:val="242887"/>
          <w:sz w:val="26"/>
          <w:szCs w:val="26"/>
          <w:rtl/>
        </w:rPr>
        <w:t xml:space="preserve"> إِلَى الْفَضْلِ بْنِ يُونُسَ فَسَلْهُ أَنْ يُرَوِّجَ أَمْرِي! قَالَ، فَرَكِبَ إِلَيْهِ أَبُو الْحَسَنِ (ع)، فَدَخَلَ إِلَيْهِ حَاجِبُهُ، فَقَالَ يَا سَيِّدِي أَبُو الْحَسَنِ مُوسَى (ع) بِالْبَابِ، فَقَالَ: إِنْ كُنْتَ صَادِقاً فَأَنْتَ حُرٌّ وَ لَكَ كَذَا وَ كَذَا! فَخَرَجَ الْفَضْلُ بْنُ يُونُسَ حَافِياً يَعْدُو، حَتَّى خَرَجَ إِلَيْهِ فَوَقَعَ عَلَى قَدَمَيْهِ يُقَبِّلُهَا، ثُمَّ سَأَلَهُ أَنْ يَدْخُلَ! فَدَخَلَ، فَقَالَ لَهُ: اقْضِ حَاجَةَ هِشَامٍ! فَقَضَاهَا، ثُمَّ قَالَ يَا سَيِّدِي قَدْ حَضَرَ الْغَدَاءُ فَتُكْرِمُنِي أَنْ تَتَغَدَّى عِنْدِي! فَقَالَ هَاتِ! فَجَاءَ بِالْمَائِدَةِ وَ عَلَيْهَا الْبَوَارِدُ، فَأَجَالَ أَبُو الْحَسَنِ (ع) يَدَهُ فِي الْبَارِدِ، وَ قَالَ: الْبَارِدُ تُجَالُ الْيَدُ فِيهِ، فَلَمَّا رَفَعُوا الْبَارِدَ وَ جَاءُوا بِالْحَارِّ، فَقَالَ أَبُو الْحَسَنِ (ع) الْحَارُّ حُمَّى.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958</w:t>
      </w:r>
      <w:r w:rsidRPr="0027727F">
        <w:rPr>
          <w:rFonts w:cs="B Badr" w:hint="cs"/>
          <w:color w:val="780000"/>
          <w:sz w:val="26"/>
          <w:szCs w:val="26"/>
          <w:rtl/>
        </w:rPr>
        <w:t xml:space="preserve"> مُحَمَّدُ بْنُ الْحَسَنِ قَالَ حَدَّثَنِي عَلِيُّ بْنُ إِبْرَاهِيمَ بْنِ هِشَامٍ، 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كذا في النسخ الخطيّة، و في المطبوعة: هاشم.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الصكّ بالفتح فالتشديد: الكتاب. و في نسخة: قد كنت اوصيت الالفضل.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501</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الرَّيَّانِ بْنِ الصَّلْتِ، قَالَ‏</w:t>
      </w:r>
      <w:r w:rsidRPr="0027727F">
        <w:rPr>
          <w:rFonts w:cs="B Badr" w:hint="cs"/>
          <w:color w:val="242887"/>
          <w:sz w:val="26"/>
          <w:szCs w:val="26"/>
          <w:rtl/>
        </w:rPr>
        <w:t>، قُلْتُ لِأَبِي الْحَسَنِ (ع) إِنَّ هِشَامَ بْنَ إِبْرَاهِيمَ الْعَبَّاسِيَّ زَعَمَ أَنَّكَ أَحْلَلْتَ لَهُ الْغِنَاءَ فَقَالَ كَذَبَ الزِّنْدِيقُ، إِنَّمَا سَأَلَنِي عَنْهُ فَقُلْتُ لَهُ سَأَلَ رَجُلٌ أَبَا جَعْفَرٍ (ع) فَقَالَ لَهُ أَبُو جَعْفَرٍ (ع): إِذَا فَرَّقَ اللَّهُ بَيْنَ الْحَقِّ وَ الْبَاطِلِ فَأَيْنَ يَكُونُ الْغِنَاءُ فَقَالَ الرَّجُلُ: مَعَ الْبَاطِلِ، فَقَالَ لَهُ أَبُو جَعْفَرٍ (ع): قَدْ قَضَيْتَ.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959</w:t>
      </w:r>
      <w:r w:rsidRPr="0027727F">
        <w:rPr>
          <w:rFonts w:cs="B Badr" w:hint="cs"/>
          <w:color w:val="780000"/>
          <w:sz w:val="26"/>
          <w:szCs w:val="26"/>
          <w:rtl/>
        </w:rPr>
        <w:t xml:space="preserve"> مُحَمَّدُ بْنُ مَسْعُودٍ، قَالَ حَدَّثَنِي عَلِيُّ بْنُ مُحَمَّدٍ، قَالَ حَدَّثَنِي مُحَمَّدُ بْنُ أَحْمَدَ، عَنْ يَعْقُوبَ بْنِ يَزِيدَ، عَنْ رَجُلٍ مِنْ أَصْحَابِنَا، عَنْ صَفْوَانَ بْنِ يَحْيَى وَ ابْنِ سِنَانٍ، أَنَّهُمَا سَمِعَا أَبَا الْحَسَنِ (ع) يَقُولُ‏</w:t>
      </w:r>
      <w:r w:rsidRPr="0027727F">
        <w:rPr>
          <w:rFonts w:cs="B Badr" w:hint="cs"/>
          <w:color w:val="242887"/>
          <w:sz w:val="26"/>
          <w:szCs w:val="26"/>
          <w:rtl/>
        </w:rPr>
        <w:t>: لَعَنَ اللَّهُ الْعَبَّاسِيَ فَإِنَّهُ زِنْدِيقٌ و صَاحِبُهُ يُونُسُ فَإِنَّهُمَا يَقُولَانِ بِالْحَسَنِ وَ الْحُسَيْنِ.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960</w:t>
      </w:r>
      <w:r w:rsidRPr="0027727F">
        <w:rPr>
          <w:rFonts w:cs="B Badr" w:hint="cs"/>
          <w:color w:val="780000"/>
          <w:sz w:val="26"/>
          <w:szCs w:val="26"/>
          <w:rtl/>
        </w:rPr>
        <w:t xml:space="preserve"> وَ عَنْهُ، قَالَ حَدَّثَنِي عَلِيٌّ، قَالَ حَدَّثَنِي أَحْمَدُ بْنُ مُحَمَّدِ بْنِ عِيسَى، عَنْ أَبِي طَالِبٍ، عَنْ مُعَمَّرِ بْنِ خَلَّادٍ، قَالَ، سَمِعْتُ الرِّضَا (ع) يَقُولُ‏</w:t>
      </w:r>
      <w:r w:rsidRPr="0027727F">
        <w:rPr>
          <w:rFonts w:cs="B Badr" w:hint="cs"/>
          <w:color w:val="242887"/>
          <w:sz w:val="26"/>
          <w:szCs w:val="26"/>
          <w:rtl/>
        </w:rPr>
        <w:t>: إِنَّ الْعَبَّاسِيَّ زِنْدِيقٌ وَ كَانَ أَبُوهُ زِنْدِيقاً.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961</w:t>
      </w:r>
      <w:r w:rsidRPr="0027727F">
        <w:rPr>
          <w:rFonts w:cs="B Badr" w:hint="cs"/>
          <w:color w:val="780000"/>
          <w:sz w:val="26"/>
          <w:szCs w:val="26"/>
          <w:rtl/>
        </w:rPr>
        <w:t xml:space="preserve"> وَ عَنْهُ، قَالَ حَدَّثَنِي عَلِيٌّ، قَالَ حَدَّثَنِي أَحْمَدُ، عَنْ أَبِي طَالِبٍ، قَالَ حَدَّثَنِي الْعَبَّاسِيُ‏</w:t>
      </w:r>
      <w:r w:rsidRPr="0027727F">
        <w:rPr>
          <w:rFonts w:cs="B Badr" w:hint="cs"/>
          <w:color w:val="242887"/>
          <w:sz w:val="26"/>
          <w:szCs w:val="26"/>
          <w:rtl/>
        </w:rPr>
        <w:t>، أَنَّهُ قَالَ لِلرِّضَا (ع) لِمَ لَا تَدْخُلُ فِيمَا سَأَلَكَ أَمِيرُ الْمُؤْمِنِينَ قَالَ، فَقَالَ: فَأَنْتَ أَيْضاً عَلَيَّ يَا عَبَّاسِيُّ! فَقَالَ نَعَمْ وَ لَتُجِيبُهُ إِلَى مَا سَأَلَكَ أَوْ لَأُعْطِيَنَّكَ الْقَاضِيَةَ يَعْنِي السَّيْفَ.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أَبُو النَّضْرِ</w:t>
      </w:r>
      <w:r w:rsidRPr="0027727F">
        <w:rPr>
          <w:rFonts w:cs="B Badr" w:hint="cs"/>
          <w:color w:val="242887"/>
          <w:sz w:val="26"/>
          <w:szCs w:val="26"/>
          <w:rtl/>
        </w:rPr>
        <w:t>: سَأَلْنَا الْحُسَيْنُ بْنُ إِشْكِيبَ، عَنِ الْعَبَّاسِيِّ هِشَامِ بْنِ إِبْرَاهِيمَ وَ قُلْنَا لَهُ أَ كَانَ مِنْ وُلْدِ الْعَبَّاسِ قَالَ: لَا، كَانَ مِنَ الشِّيعَةِ، فَطَلَبَهُ، فَكَتَبَ كُتُبَ الزَّيْدِيَّةِ</w:t>
      </w:r>
      <w:r w:rsidRPr="0027727F">
        <w:rPr>
          <w:rFonts w:cs="B Badr" w:hint="cs"/>
          <w:color w:val="965AA0"/>
          <w:sz w:val="26"/>
          <w:szCs w:val="26"/>
          <w:rtl/>
        </w:rPr>
        <w:t xml:space="preserve"> «1»</w:t>
      </w:r>
      <w:r w:rsidRPr="0027727F">
        <w:rPr>
          <w:rFonts w:cs="B Badr" w:hint="cs"/>
          <w:color w:val="242887"/>
          <w:sz w:val="26"/>
          <w:szCs w:val="26"/>
          <w:rtl/>
        </w:rPr>
        <w:t xml:space="preserve"> وَ كُتُبَ آيَاتِ‏</w:t>
      </w:r>
      <w:r w:rsidRPr="0027727F">
        <w:rPr>
          <w:rFonts w:cs="B Badr" w:hint="cs"/>
          <w:color w:val="965AA0"/>
          <w:sz w:val="26"/>
          <w:szCs w:val="26"/>
          <w:rtl/>
        </w:rPr>
        <w:t xml:space="preserve"> «2»</w:t>
      </w:r>
      <w:r w:rsidRPr="0027727F">
        <w:rPr>
          <w:rFonts w:cs="B Badr" w:hint="cs"/>
          <w:color w:val="242887"/>
          <w:sz w:val="26"/>
          <w:szCs w:val="26"/>
          <w:rtl/>
        </w:rPr>
        <w:t xml:space="preserve"> إِمَامَةِ الْعَبَّاسِ، ثُمَّ دَسَّ إِلَى مَنْ تَغَمَّزَ</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ب: الرونديّة.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اثبات-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بِهِ‏</w:t>
      </w:r>
      <w:r w:rsidRPr="0027727F">
        <w:rPr>
          <w:rFonts w:cs="B Badr" w:hint="cs"/>
          <w:color w:val="965AA0"/>
          <w:sz w:val="26"/>
          <w:szCs w:val="26"/>
          <w:rtl/>
        </w:rPr>
        <w:t xml:space="preserve"> «1»</w:t>
      </w:r>
      <w:r w:rsidRPr="0027727F">
        <w:rPr>
          <w:rFonts w:cs="B Badr" w:hint="cs"/>
          <w:color w:val="242887"/>
          <w:sz w:val="26"/>
          <w:szCs w:val="26"/>
          <w:rtl/>
        </w:rPr>
        <w:t xml:space="preserve"> وَ اخْتَفَى، وَ اطَّلَعَ السُّلْطَانُ عَلَى كُتُبِهِ، فَقَالَ هَذَا عَبَّاسِيُّ، فَأَمَّنَهُ وَ خَلَّى سَبِيلَهُ.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صَفْوَانَ بْنِ يَحْيَى وَ إِسْمَاعِيلَ بْنِ الْخَطَّابِ‏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962</w:t>
      </w:r>
      <w:r w:rsidRPr="0027727F">
        <w:rPr>
          <w:rFonts w:cs="B Badr" w:hint="cs"/>
          <w:color w:val="780000"/>
          <w:sz w:val="26"/>
          <w:szCs w:val="26"/>
          <w:rtl/>
        </w:rPr>
        <w:t xml:space="preserve"> حَدَّثَنِي مُحَمَّدُ بْنُ قُولَوَيْهِ، عَنْ سَعْدٍ، عَنْ أَيُّوبَ بْنِ نُوحٍ، عَنْ جَعْفَرِ بْنِ مُحَمَّدِ بْنِ إِسْمَاعِيلَ، قَالَ أَخْبَرَنِي مُعَمَّرُ بْنُ خَلَّادٍ، قَالَ‏</w:t>
      </w:r>
      <w:r w:rsidRPr="0027727F">
        <w:rPr>
          <w:rFonts w:cs="B Badr" w:hint="cs"/>
          <w:color w:val="242887"/>
          <w:sz w:val="26"/>
          <w:szCs w:val="26"/>
          <w:rtl/>
        </w:rPr>
        <w:t>، رَفَعْتُ مَا خَرَجَ مِنْ غَلَّةِ إِسْمَاعِيلَ بْنِ الْخَطَّابِ، بِمَا أَوْصَى بِهِ إِلَى صَفْوَانَ بْنِ يَحْيَى!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رَحِمَ اللَّهُ إِسْمَاعِيلَ بْنَ الْخَطَّابِ بِمَا أَوْصَى بِهِ إِلَى صَفْوَانَ بْنِ يَحْيَى وَ رَحِمَ صَفْوَانَ فَإِنَّهُمَا مِنْ حِزْبِ آبَائِي (ع)، وَ مَنْ كَانَ مِنْ حِزْبِنَا أَدْخَلَهُ اللَّهُ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صَفْوَانُ بْنُ يَحْيَى مَاتَ فِي سَنَةِ عَشَرٍ وَ مِائَتَيْنِ بِالْمَدِينَةِ وَ بَعَثَ إِلَيْهِ أَبُو جَعْفَرٍ (ع) بِحَنُوطِهِ وَ كَفَنِهِ وَ أَمَرَ إِسْمَاعِيلَ بْنَ مُوسَى بِالصَّلَاةِ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صَفْوَانَ بْنِ يَحْيَى بَيَّاعِ السَّابِرِيِّ وَ مُحَمَّدِ بْنِ سِنَانٍ وَ زَكَرِيَّا بْنِ آدَمَ وَ سَعْدِ بْنِ سَعْدٍ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963</w:t>
      </w:r>
      <w:r w:rsidRPr="0027727F">
        <w:rPr>
          <w:rFonts w:cs="B Badr" w:hint="cs"/>
          <w:color w:val="780000"/>
          <w:sz w:val="26"/>
          <w:szCs w:val="26"/>
          <w:rtl/>
        </w:rPr>
        <w:t xml:space="preserve"> حَدَّثَنِي مُحَمَّدُ بْنُ قُولَوَيْهِ، قَالَ حَدَّثَنِي سَعْدُ بْنُ عَبْدِ اللَّهِ، قَالَ حَدَّثَنِي أَبُو جَعْفَرٍ أَحْمَدُ بْنُ مُحَمَّدِ بْنِ عِيسَى، عَنْ رَجُلٍ، عَنْ عَلِيِّ بْنِ الْحُسَيْنِ بْنِ دَاوُدَ الْقُمِّيِّ، قَالَ‏</w:t>
      </w:r>
      <w:r w:rsidRPr="0027727F">
        <w:rPr>
          <w:rFonts w:cs="B Badr" w:hint="cs"/>
          <w:color w:val="242887"/>
          <w:sz w:val="26"/>
          <w:szCs w:val="26"/>
          <w:rtl/>
        </w:rPr>
        <w:t>، سَمِعْتُ أَبَا جَعْفَرٍ الثَّانِيَ (ع) يَذْكُرُ صَفْوَانَ بْنَ يَحْيَى وَ مُحَمَّدَ بْنَ سِنَانٍ بِخَيْرٍ، وَ قَالَ: رَضِيَ اللَّهُ عَنْهُمَا بِرِضَايَ عَنْهُمَا فَمَا خَالَفَانِي قَطُّ، هَذَا بَعْدَ مَا جَاءَ عَنْهُ فِيهِمَا مَا قَدْ سَمِعْتَهُ مِنْ أَصْحَابِنَا.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مغمزيه- خ. غمز بالرجل: طعن عليه و سعى به شرا.</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964</w:t>
      </w:r>
      <w:r w:rsidRPr="0027727F">
        <w:rPr>
          <w:rFonts w:cs="B Badr" w:hint="cs"/>
          <w:color w:val="780000"/>
          <w:sz w:val="26"/>
          <w:szCs w:val="26"/>
          <w:rtl/>
        </w:rPr>
        <w:t xml:space="preserve"> عَنْ أَبِي طَالِبٍ عَبْدِ اللَّهِ بْنِ الصَّلْتِ الْقُمِّيِّ، قَالَ‏</w:t>
      </w:r>
      <w:r w:rsidRPr="0027727F">
        <w:rPr>
          <w:rFonts w:cs="B Badr" w:hint="cs"/>
          <w:color w:val="242887"/>
          <w:sz w:val="26"/>
          <w:szCs w:val="26"/>
          <w:rtl/>
        </w:rPr>
        <w:t xml:space="preserve"> دَخَلْتُ عَلَى أَبِي جَعْفَرٍ الثَّانِي (ع) فِي آخِرِ عُمُرِهِ فَسَمِعْتُهُ يَقُولُ: جَزَى اللَّهُ صَفْوَانَ بْنَ يَحْيَى وَ مُحَمَّدَ بْنَ سِنَانٍ وَ زَكَرِيَّا بْنَ آدَمَ عَنِّي خَيْراً فَقَدْ وَفَوْا لِي وَ لَمْ يَذْكُرْ سَعْدَ بْنَ سَعْدٍ، قَالَ، فَخَرَجْتُ فَلَقِيتُ مُوَفَّقاً، فَقُلْتُ لَهُ: إِنَّ مَوْلَايَ ذَكَرَ صَفْوَانَ وَ مُحَمَّدَ بْنَ سِنَانٍ وَ زَكَرِيَّا بْنَ آدَمَ وَ جَزَاهُمْ خَيْراً، وَ لَمْ يَذْكُرْ سَعْدَ بْنَ سَعْدٍ! قَالَ، فَعُدْتُ إِلَيْهِ، فَقَالَ: جَزَى اللَّهُ صَفْوَانَ بْنَ يَحْيَى وَ مُحَمَّدَ بْنَ سِنَانٍ وَ زَكَرِيَّا بْنَ آدَمَ وَ سَعْدَ بْنَ سَعْدٍ عَنِّي خَيْراً فَقَدْ وَفَوْا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965</w:t>
      </w:r>
      <w:r w:rsidRPr="0027727F">
        <w:rPr>
          <w:rFonts w:cs="B Badr" w:hint="cs"/>
          <w:color w:val="780000"/>
          <w:sz w:val="26"/>
          <w:szCs w:val="26"/>
          <w:rtl/>
        </w:rPr>
        <w:t xml:space="preserve"> حَدَّثَنِي مُحَمَّدُ بْنُ قُولَوَيْهِ، قَالَ حَدَّثَنِي سَعْدٌ، عَنْ أَحْمَدَ بْنِ هِلَالٍ، عَنْ مُحَمَّدِ بْنِ إِسْمَاعِيلَ بْنِ بَزِيعٍ‏</w:t>
      </w:r>
      <w:r w:rsidRPr="0027727F">
        <w:rPr>
          <w:rFonts w:cs="B Badr" w:hint="cs"/>
          <w:color w:val="242887"/>
          <w:sz w:val="26"/>
          <w:szCs w:val="26"/>
          <w:rtl/>
        </w:rPr>
        <w:t>، أَنَّ أَبَا جَعْفَرٍ (ع) كَانَ لَعَنَ‏</w:t>
      </w:r>
      <w:r w:rsidRPr="0027727F">
        <w:rPr>
          <w:rFonts w:cs="B Badr" w:hint="cs"/>
          <w:color w:val="965AA0"/>
          <w:sz w:val="26"/>
          <w:szCs w:val="26"/>
          <w:rtl/>
        </w:rPr>
        <w:t xml:space="preserve"> «1»</w:t>
      </w:r>
      <w:r w:rsidRPr="0027727F">
        <w:rPr>
          <w:rFonts w:cs="B Badr" w:hint="cs"/>
          <w:color w:val="242887"/>
          <w:sz w:val="26"/>
          <w:szCs w:val="26"/>
          <w:rtl/>
        </w:rPr>
        <w:t xml:space="preserve"> صَفْوَانَ بْنَ يَحْيَى وَ مُحَمَّدَ بْنَ سِنَانٍ، فَقَالَ: إِنَّهُمَا خَالَفَا أَمْرِي، قَالَ، فَلَمَّا كَانَ مِنْ قَابِلٍ، قَالَ أَبُو جَعْفَرٍ (ع) لِمُحَمَّدِ بْنِ سَهْلٍ الْبَحْرَانِيِّ تَوَلَّ صَفْوَانَ بْنَ يَحْيَى وَ مُحَمَّدَ بْنَ سِنَانٍ فَقَدْ رَضِيتُ عَنْهُمَا.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966</w:t>
      </w:r>
      <w:r w:rsidRPr="0027727F">
        <w:rPr>
          <w:rFonts w:cs="B Badr" w:hint="cs"/>
          <w:color w:val="780000"/>
          <w:sz w:val="26"/>
          <w:szCs w:val="26"/>
          <w:rtl/>
        </w:rPr>
        <w:t xml:space="preserve"> وَ عَنْهُ، عَنْ سَعْدٍ، عَنْ أَحْمَدَ بْنِ مُحَمَّدٍ، عَنِ الْحُسَيْنِ بْنِ سَعِيدٍ، عَنْ مُعَمَّرِ بْنِ خَلَّادٍ، قَالَ، قَالَ أَبُو الْحَسَنِ (ع)</w:t>
      </w:r>
      <w:r w:rsidRPr="0027727F">
        <w:rPr>
          <w:rFonts w:cs="B Badr" w:hint="cs"/>
          <w:color w:val="242887"/>
          <w:sz w:val="26"/>
          <w:szCs w:val="26"/>
          <w:rtl/>
        </w:rPr>
        <w:t xml:space="preserve"> مَا ذِئْبَانِ ضَارِيَانِ فِي غَنَمٍ قَدْ غَابَ عَنْهَا رِعَاؤُهَا بِأَضَرَّ فِي دِينِ الْمُسْلِمِ مِنْ حُبِّ الرِّيَاسَةِ، ثُمَّ قَالَ: لَكِنْ صَفْوَانُ لَا يُحِبُّ الرِّيَاسَةَ.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967</w:t>
      </w:r>
      <w:r w:rsidRPr="0027727F">
        <w:rPr>
          <w:rFonts w:cs="B Badr" w:hint="cs"/>
          <w:color w:val="780000"/>
          <w:sz w:val="26"/>
          <w:szCs w:val="26"/>
          <w:rtl/>
        </w:rPr>
        <w:t xml:space="preserve"> مُحَمَّدُ بْنُ مَسْعُودٍ</w:t>
      </w:r>
      <w:r w:rsidRPr="0027727F">
        <w:rPr>
          <w:rFonts w:cs="B Badr" w:hint="cs"/>
          <w:color w:val="965AA0"/>
          <w:sz w:val="26"/>
          <w:szCs w:val="26"/>
          <w:rtl/>
        </w:rPr>
        <w:t xml:space="preserve"> «2»</w:t>
      </w:r>
      <w:r w:rsidRPr="0027727F">
        <w:rPr>
          <w:rFonts w:cs="B Badr" w:hint="cs"/>
          <w:color w:val="780000"/>
          <w:sz w:val="26"/>
          <w:szCs w:val="26"/>
          <w:rtl/>
        </w:rPr>
        <w:t>، قَالَ حَدَّثَنِي عَلِيُّ بْنُ مُحَمَّدٍ، قَالَ حَدَّثَنِي‏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يخبرنى بلعن-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نسخة ب من هنا إلى آخر الكتاب مخالفة في اغلب المواضع ترتيب سائر النسخ، و الظاهر انّها استنسخت من نسخة اختلّت ترتيبها، و نحن جرينا في الكتاب على ترتيب النسخ الاخر.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504</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أَحْمَدُ بْنُ مُحَمَّدٍ، عَنْ رَجُلٍ، عَنْ عَلِيِّ بْنِ الْحُسَيْنِ بْنِ دَاوُدَ الْقُمِّيِّ، قَالَ‏</w:t>
      </w:r>
      <w:r w:rsidRPr="0027727F">
        <w:rPr>
          <w:rFonts w:cs="B Badr" w:hint="cs"/>
          <w:color w:val="242887"/>
          <w:sz w:val="26"/>
          <w:szCs w:val="26"/>
          <w:rtl/>
        </w:rPr>
        <w:t>، سَمِعْتُ أَبَا جَعْفَرٍ (ع)</w:t>
      </w:r>
      <w:r w:rsidRPr="0027727F">
        <w:rPr>
          <w:rFonts w:cs="B Badr" w:hint="cs"/>
          <w:color w:val="965AA0"/>
          <w:sz w:val="26"/>
          <w:szCs w:val="26"/>
          <w:rtl/>
        </w:rPr>
        <w:t xml:space="preserve"> «1»</w:t>
      </w:r>
      <w:r w:rsidRPr="0027727F">
        <w:rPr>
          <w:rFonts w:cs="B Badr" w:hint="cs"/>
          <w:color w:val="242887"/>
          <w:sz w:val="26"/>
          <w:szCs w:val="26"/>
          <w:rtl/>
        </w:rPr>
        <w:t xml:space="preserve"> يَذْكُرُ صَفْوَانَ بْنَ يَحْيَى وَ مُحَمَّدَ بْنَ سِنَانٍ بِخَيْرٍ، وَ قَالَ: رَضِيَ اللَّهُ عَنْهُمَا بِرِضَايَ عَنْهُمَا، فَمَا خَالَفَانِي وَ مَا خَالَفَا أَبِي (ع) قَطُّ، بَعْدَ مَا جَاءَ فِيهِمَا مَا قَدْ سَمِعَهُ غَيْرُ وَاحِدٍ.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عَمَّارٍ السَّابَاطِيِ‏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968</w:t>
      </w:r>
      <w:r w:rsidRPr="0027727F">
        <w:rPr>
          <w:rFonts w:cs="B Badr" w:hint="cs"/>
          <w:color w:val="780000"/>
          <w:sz w:val="26"/>
          <w:szCs w:val="26"/>
          <w:rtl/>
        </w:rPr>
        <w:t xml:space="preserve"> مُحَمَّدُ بْنُ قُولَوَيْهِ، قَالَ حَدَّثَنِي سَعْدُ بْنُ عَبْدِ اللَّهِ الْقُمِّيُّ، عَنْ عَبْدِ الرَّحْمَنِ بْنِ حَمَّادٍ الْكُوفِيِّ، عَنْ مَرْوَكِ بْنِ عُبَيْدٍ، عَنْ رَجُلٍ، قَالَ، قَالَ أَبُو الْحَسَنِ (ع)</w:t>
      </w:r>
      <w:r w:rsidRPr="0027727F">
        <w:rPr>
          <w:rFonts w:cs="B Badr" w:hint="cs"/>
          <w:color w:val="242887"/>
          <w:sz w:val="26"/>
          <w:szCs w:val="26"/>
          <w:rtl/>
        </w:rPr>
        <w:t>: اسْتَوْهَبْتُ عَمَّاراً</w:t>
      </w:r>
      <w:r w:rsidRPr="0027727F">
        <w:rPr>
          <w:rFonts w:cs="B Badr" w:hint="cs"/>
          <w:color w:val="965AA0"/>
          <w:sz w:val="26"/>
          <w:szCs w:val="26"/>
          <w:rtl/>
        </w:rPr>
        <w:t xml:space="preserve"> «2»</w:t>
      </w:r>
      <w:r w:rsidRPr="0027727F">
        <w:rPr>
          <w:rFonts w:cs="B Badr" w:hint="cs"/>
          <w:color w:val="242887"/>
          <w:sz w:val="26"/>
          <w:szCs w:val="26"/>
          <w:rtl/>
        </w:rPr>
        <w:t xml:space="preserve"> مِنْ رَبِّي فَوَهَبَهُ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إِبْرَاهِيمَ بْنِ أَبِي الْبِلَادِ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969</w:t>
      </w:r>
      <w:r w:rsidRPr="0027727F">
        <w:rPr>
          <w:rFonts w:cs="B Badr" w:hint="cs"/>
          <w:color w:val="780000"/>
          <w:sz w:val="26"/>
          <w:szCs w:val="26"/>
          <w:rtl/>
        </w:rPr>
        <w:t xml:space="preserve"> حَدَّثَنِي الْحُسَيْنُ بْنُ الْحَسَنِ، قَالَ حَدَّثَنِي سَعْدُ بْنُ عَبْدِ اللَّهِ، قَالَ حَدَّثَنِي مُحَمَّدُ بْنُ الْحُسَيْنِ بْنِ أَبِي الْخَطَّابِ، عَنْ عَلِيِّ بْنِ أَسْبَاطٍ، قَالَ، قَالَ لِي أَبُو الْحَسَنِ (ع) ابْتِدَاءً مِنْهُ‏</w:t>
      </w:r>
      <w:r w:rsidRPr="0027727F">
        <w:rPr>
          <w:rFonts w:cs="B Badr" w:hint="cs"/>
          <w:color w:val="242887"/>
          <w:sz w:val="26"/>
          <w:szCs w:val="26"/>
          <w:rtl/>
        </w:rPr>
        <w:t>: إِبْرَاهِيمُ بْنُ أَبِي الْبِلَادِ عَلَى مَا تُحِبُّونَ.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دِعْبِلِ بْنِ عَلِيٍّ الْخُزَاعِيِّ الشَّاعِرِ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970</w:t>
      </w:r>
      <w:r w:rsidRPr="0027727F">
        <w:rPr>
          <w:rFonts w:cs="B Badr" w:hint="cs"/>
          <w:color w:val="780000"/>
          <w:sz w:val="26"/>
          <w:szCs w:val="26"/>
          <w:rtl/>
        </w:rPr>
        <w:t xml:space="preserve"> قَالَ أَبُو عَمْرٍو</w:t>
      </w:r>
      <w:r w:rsidRPr="0027727F">
        <w:rPr>
          <w:rFonts w:cs="B Badr" w:hint="cs"/>
          <w:color w:val="242887"/>
          <w:sz w:val="26"/>
          <w:szCs w:val="26"/>
          <w:rtl/>
        </w:rPr>
        <w:t>: بَلَغَنِي أَنَّ دِعْبِلَ بْنَ عَلِيٍّ وَفَدَ</w:t>
      </w:r>
      <w:r w:rsidRPr="0027727F">
        <w:rPr>
          <w:rFonts w:cs="B Badr" w:hint="cs"/>
          <w:color w:val="965AA0"/>
          <w:sz w:val="26"/>
          <w:szCs w:val="26"/>
          <w:rtl/>
        </w:rPr>
        <w:t xml:space="preserve"> «3»</w:t>
      </w:r>
      <w:r w:rsidRPr="0027727F">
        <w:rPr>
          <w:rFonts w:cs="B Badr" w:hint="cs"/>
          <w:color w:val="242887"/>
          <w:sz w:val="26"/>
          <w:szCs w:val="26"/>
          <w:rtl/>
        </w:rPr>
        <w:t xml:space="preserve"> عَلَى أَبِي الْحَسَنِ الرِّضَا (ع) بِخُرَاسَانَ فَلَمَّا دَخَلَ عَلَيْهِ، قَالَ لَهُ: إِنِّي قَدْ قُلْتُ قَصِيدَةً وَ جَعَلْتُ‏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المراد بقرينة 963 هو أبو جعفر الثاني.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عمّارا الساباطى- خ. مرّ هذا الحديث في 471 مرسلا و في 763 بسند آخر.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أتى-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فِي نَفْسِي أَنْ لَا أُنْشِدَهَا أَحَداً أَوْلَى مِنْكَ! فَقَالَ: هَاتِهَا! فَأَنْشَدَهُ قَصِيدَتَهُ الَّتِي يَقُولُ فِيهَا:</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7800FA"/>
                <w:sz w:val="26"/>
                <w:szCs w:val="26"/>
                <w:rtl/>
              </w:rPr>
              <w:t>أَ لَمْ تَرَ أَنِّي مُذْ ثَلَاثِينَ‏</w:t>
            </w:r>
            <w:r w:rsidRPr="0027727F">
              <w:rPr>
                <w:rFonts w:cs="B Badr"/>
                <w:color w:val="965AA0"/>
                <w:sz w:val="26"/>
                <w:szCs w:val="26"/>
              </w:rPr>
              <w:t xml:space="preserve"> «1»</w:t>
            </w:r>
            <w:r w:rsidRPr="0027727F">
              <w:rPr>
                <w:rFonts w:cs="B Badr"/>
                <w:color w:val="7800FA"/>
                <w:sz w:val="26"/>
                <w:szCs w:val="26"/>
              </w:rPr>
              <w:t xml:space="preserve"> </w:t>
            </w:r>
            <w:r w:rsidRPr="0027727F">
              <w:rPr>
                <w:rFonts w:cs="B Badr"/>
                <w:color w:val="7800FA"/>
                <w:sz w:val="26"/>
                <w:szCs w:val="26"/>
                <w:rtl/>
              </w:rPr>
              <w:t>حَجَّةً</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أَرُوحُ وَ أَغْدُو دَائِمَ الْحَسَرَاتِ‏</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أَرَى فَيْئَهُمْ فِي غَيْرِهِمْ مُتَقَسِّماً</w:t>
            </w:r>
          </w:p>
        </w:tc>
        <w:tc>
          <w:tcPr>
            <w:tcW w:w="500" w:type="pct"/>
            <w:vAlign w:val="center"/>
            <w:hideMark/>
          </w:tcPr>
          <w:p w:rsidR="007E6FF1" w:rsidRPr="0027727F" w:rsidRDefault="007E6FF1" w:rsidP="008D125C">
            <w:pPr>
              <w:spacing w:line="400" w:lineRule="exact"/>
              <w:jc w:val="both"/>
              <w:rPr>
                <w:rFonts w:cs="B Badr"/>
                <w:sz w:val="26"/>
                <w:szCs w:val="26"/>
              </w:rPr>
            </w:pPr>
          </w:p>
        </w:tc>
        <w:tc>
          <w:tcPr>
            <w:tcW w:w="2250" w:type="pct"/>
            <w:vAlign w:val="center"/>
            <w:hideMark/>
          </w:tcPr>
          <w:p w:rsidR="007E6FF1" w:rsidRPr="0027727F" w:rsidRDefault="007E6FF1" w:rsidP="008D125C">
            <w:pPr>
              <w:spacing w:line="400" w:lineRule="exact"/>
              <w:jc w:val="both"/>
              <w:rPr>
                <w:rFonts w:cs="B Badr"/>
                <w:sz w:val="26"/>
                <w:szCs w:val="26"/>
              </w:rPr>
            </w:pPr>
            <w:r w:rsidRPr="0027727F">
              <w:rPr>
                <w:rFonts w:cs="B Badr"/>
                <w:color w:val="965AA0"/>
                <w:sz w:val="26"/>
                <w:szCs w:val="26"/>
                <w:rtl/>
              </w:rPr>
              <w:t>وَ أَيْدِيَهُمْ مِنْ فَيْئِهِمْ صَفِرَاتٍ‏</w:t>
            </w:r>
          </w:p>
        </w:tc>
      </w:tr>
      <w:tr w:rsidR="007E6FF1" w:rsidRPr="0027727F" w:rsidTr="007E6FF1">
        <w:trPr>
          <w:tblCellSpacing w:w="0" w:type="dxa"/>
          <w:jc w:val="center"/>
        </w:trPr>
        <w:tc>
          <w:tcPr>
            <w:tcW w:w="2250" w:type="pct"/>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c>
          <w:tcPr>
            <w:tcW w:w="0" w:type="auto"/>
            <w:vAlign w:val="center"/>
            <w:hideMark/>
          </w:tcPr>
          <w:p w:rsidR="007E6FF1" w:rsidRPr="0027727F" w:rsidRDefault="007E6FF1" w:rsidP="008D125C">
            <w:pPr>
              <w:spacing w:line="400" w:lineRule="exact"/>
              <w:jc w:val="both"/>
              <w:rPr>
                <w:rFonts w:cs="B Badr"/>
                <w:sz w:val="26"/>
                <w:szCs w:val="26"/>
              </w:rPr>
            </w:pPr>
          </w:p>
        </w:tc>
      </w:tr>
    </w:tbl>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فَلَمَّا فَرَغَ مِنْ إِنْشَادِهَا: قَامَ أَبُو الْحَسَنِ (ع) فَدَخَلَ مَنْزِلَهُ، وَ بَعَثَ إِلَيْهِ بِخِرْقَةِ خَزٍّ فِيهَا سِتُّمِائَةِ دِينَارٍ، وَ قَالَ لِلْجَارِيَةِ: قُولِي لَهُ يَقُولُ لَكَ مَوْلَايَ اسْتَعِنْ بِهَذِهِ عَلَى سَفَرِكَ وَ أَعْذِرْنَا! فَقَالَ لَهُ دِعْبِلٌ: لَا وَ اللَّهِ مَا هَذَا أَرَدْتُ وَ لَا لَهُ خَرَجْتُ، وَ لَكِنْ قُولِي لَهُ هَبْ لِي ثَوْباً مِنْ ثِيَابِكَ! فَرَدَّهَا عَلَيْهِ أَبُو الْحَسَنِ (ع) وَ قَالَ لَهُ خُذْهَا وَ بَعَثَ إِلَيْهِ بِجُبَّةٍ مِنْ ثِيَابِهِ، فَخَرَجَ دِعْبِلٌ حَتَّى وَرَدَ قُمَّ، فَنَظَرُوا إِلَى الْجُبَّةِ وَ أَعْطَوْهُ بِهَا أَلْفَ دِينَارٍ، فَأَبَى عَلَيْهِمْ، وَ قَالَ لَا وَ اللَّهِ وَ لَا خِرْقَةً مِنْهَا بِأَلْفِ دِينَارٍ، ثُمَّ خَرَجَ مِنْ قُمَّ فَاتَّبَعُوهُ قَدْ جَمَعُوا وَ أَخَذُوا الْجُبَّةَ، فَرَجَعَ إِلَى قُمَّ وَ كَلَّمَهُمْ فِيهَا، فَقَالُوا لَيْسَ إِلَيْهَا سَبِيلٌ، وَ لَكِنْ إِنْ شِئْتَ فَهَذِهِ الْأَلْفُ دِينَارٍ! فَقَالَ نَعَمْ وَ خِرْقَةً مِنْهَا، فَأَعْطَوْهُ أَلْفَ دِينَارٍ وَ خِرْقَةً مِنْهَا.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الْمَرْزُبَانِ بْنِ عِمْرَانَ الْقُمِّيِّ الْأَشْعَرِيِ‏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971</w:t>
      </w:r>
      <w:r w:rsidRPr="0027727F">
        <w:rPr>
          <w:rFonts w:cs="B Badr" w:hint="cs"/>
          <w:color w:val="780000"/>
          <w:sz w:val="26"/>
          <w:szCs w:val="26"/>
          <w:rtl/>
        </w:rPr>
        <w:t xml:space="preserve"> إِبْرَاهِيمُ بْنُ مُحَمَّدِ بْنِ الْعَبَّاسِيِّ الْخُتَّلِيُّ، قَالَ حَدَّثَنِي أَحْمَدُ بْنُ إِدْرِيسَ، قَالَ حَدَّثَنِي الْحُسَيْنُ بْنُ أَحْمَدَ بْنِ يَحْيَى بْنِ عِمْرَانَ، قَالَ حَدَّثَنِي مُحَمَّدُ بْنُ عِيسَى، عَنِ الْحُسَيْنِ بْنِ عَلِيٍّ، عَنِ الْمَرْزُبَانِ بْنِ عِمْرَانَ الْقُمِّيِّ الْأَشْعَرِيِّ، قَالَ‏</w:t>
      </w:r>
      <w:r w:rsidRPr="0027727F">
        <w:rPr>
          <w:rFonts w:cs="B Badr" w:hint="cs"/>
          <w:color w:val="242887"/>
          <w:sz w:val="26"/>
          <w:szCs w:val="26"/>
          <w:rtl/>
        </w:rPr>
        <w:t>، قُلْتُ لِأَبِي الْحَسَنِ الرِّضَا (ع) أَسْأَلُكَ عَنْ أَهَمِّ الْأُمُورِ إِلَيَّ، أَ مِنْ شِيعَتِكُمْ أَنَا فَقَالَ: نَعَمْ، قَالَ، قُلْتُ اسْمِي مَكْتُوبٌ عِنْدَكُمْ قَالَ نَعَمْ.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أهل قم ينظرون الى-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506</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مُسَافِرٍ مَوْلَى أَبِي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972</w:t>
      </w:r>
      <w:r w:rsidRPr="0027727F">
        <w:rPr>
          <w:rFonts w:cs="B Badr" w:hint="cs"/>
          <w:color w:val="780000"/>
          <w:sz w:val="26"/>
          <w:szCs w:val="26"/>
          <w:rtl/>
        </w:rPr>
        <w:t xml:space="preserve"> حَمْدَوَيْهِ وَ إِبْرَاهِيمَ، قَالا حَدَّثَنَا أَبُو جَعْفَرٍ مُحَمَّدِ بْنِ عِيسَى، قَالَ أَخْبَرَنِي مُسَافِرٌ، قَالَ‏</w:t>
      </w:r>
      <w:r w:rsidRPr="0027727F">
        <w:rPr>
          <w:rFonts w:cs="B Badr" w:hint="cs"/>
          <w:color w:val="242887"/>
          <w:sz w:val="26"/>
          <w:szCs w:val="26"/>
          <w:rtl/>
        </w:rPr>
        <w:t xml:space="preserve"> أَمَرَنِي أَبُو الْحَسَنِ (ع) بِخُرَاسَانَ فَقَالَ: الْحَقْ بِأَبِي جَعْفَرٍ فَإِنَّهُ صَاحِبُكَ.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الْجَوَّانِيِ‏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973</w:t>
      </w:r>
      <w:r w:rsidRPr="0027727F">
        <w:rPr>
          <w:rFonts w:cs="B Badr" w:hint="cs"/>
          <w:color w:val="780000"/>
          <w:sz w:val="26"/>
          <w:szCs w:val="26"/>
          <w:rtl/>
        </w:rPr>
        <w:t xml:space="preserve"> عَنْ حَمْدَوَيْهِ وَ إِبْرَاهِيمَ، قَالا حَدَّثَنَا أَبُو جَعْفَرٍ مُحَمَّدُ بْنُ عِيسَى، قَالَ‏</w:t>
      </w:r>
      <w:r w:rsidRPr="0027727F">
        <w:rPr>
          <w:rFonts w:cs="B Badr" w:hint="cs"/>
          <w:color w:val="242887"/>
          <w:sz w:val="26"/>
          <w:szCs w:val="26"/>
          <w:rtl/>
        </w:rPr>
        <w:t xml:space="preserve"> كَانَ الْجَوَّانِيُّ خَرَجَ مَعَ أَبِي الْحَسَنِ (ع) إِلَى خُرَاسَانَ، وَ كَانَ مِنْ قَرَابَتِهِ.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الْعَزِيزِ بْنِ الْمُهْتَدِي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974</w:t>
      </w:r>
      <w:r w:rsidRPr="0027727F">
        <w:rPr>
          <w:rFonts w:cs="B Badr" w:hint="cs"/>
          <w:color w:val="780000"/>
          <w:sz w:val="26"/>
          <w:szCs w:val="26"/>
          <w:rtl/>
        </w:rPr>
        <w:t xml:space="preserve"> جَعْفَرُ بْنُ مَعْرُوفٍ، قَالَ‏</w:t>
      </w:r>
      <w:r w:rsidRPr="0027727F">
        <w:rPr>
          <w:rFonts w:cs="B Badr" w:hint="cs"/>
          <w:color w:val="242887"/>
          <w:sz w:val="26"/>
          <w:szCs w:val="26"/>
          <w:rtl/>
        </w:rPr>
        <w:t xml:space="preserve"> حَدَّثَنِي الْفَضْلُ بْنُ شَاذَانَ، بِحَدِيثِ عَبْدِ الْعَزِيزِ بْنِ الْمُهْتَدِي فَقَالَ الْفَضْلُ: مَا رَأَيْتُ قُمِّيّاً يُشْبِهُهُ فِي زَمَانِهِ.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975</w:t>
      </w:r>
      <w:r w:rsidRPr="0027727F">
        <w:rPr>
          <w:rFonts w:cs="B Badr" w:hint="cs"/>
          <w:color w:val="780000"/>
          <w:sz w:val="26"/>
          <w:szCs w:val="26"/>
          <w:rtl/>
        </w:rPr>
        <w:t xml:space="preserve"> عَلِيُّ بْنُ مُحَمَّدٍ الْقُتَيْبِيُّ، قَالَ حَدَّثَنِي الْفَضْلُ، قَالَ‏</w:t>
      </w:r>
      <w:r w:rsidRPr="0027727F">
        <w:rPr>
          <w:rFonts w:cs="B Badr" w:hint="cs"/>
          <w:color w:val="242887"/>
          <w:sz w:val="26"/>
          <w:szCs w:val="26"/>
          <w:rtl/>
        </w:rPr>
        <w:t xml:space="preserve"> حَدَّثَنِي عَبْدُ الْعَزِيزِ وَ كَانَ خَيْرَ قُمِّيٍّ فِي مَنْ رَأَيْتُهُ، وَ كَانَ وَكِيلَ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976</w:t>
      </w:r>
      <w:r w:rsidRPr="0027727F">
        <w:rPr>
          <w:rFonts w:cs="B Badr" w:hint="cs"/>
          <w:color w:val="780000"/>
          <w:sz w:val="26"/>
          <w:szCs w:val="26"/>
          <w:rtl/>
        </w:rPr>
        <w:t xml:space="preserve"> مُحَمَّدُ بْنُ مَسْعُودٍ، قَالَ حَدَّثَنِي عَلِيُّ بْنُ مُحَمَّدٍ، قَالَ حَدَّثَنِي أَحْمَدُ بْنُ مُحَمَّدٍ، عَنْ عَبْدِ الْعَزِيزِ، أَوْ مَنْ رَوَاهُ عَنْهُ، عَنْ أَبِي جَعْفَرٍ (ع) قَالَ‏</w:t>
      </w:r>
      <w:r w:rsidRPr="0027727F">
        <w:rPr>
          <w:rFonts w:cs="B Badr" w:hint="cs"/>
          <w:color w:val="242887"/>
          <w:sz w:val="26"/>
          <w:szCs w:val="26"/>
          <w:rtl/>
        </w:rPr>
        <w:t>، كَتَبْتُ إِلَيْهِ أَنَّ لَكَ مَعِي شَيْئاً فَمُرْنِي بِأَمْرِكَ فِيهِ إِلَى مَنْ أَدْفَعُهُ! فَكَتَبَ: إِنِّي قَبَضْتُ مَا فِي هَذِهِ الرُّقْعَةِ وَ الْحَمْدُ لِلَّهِ، وَ غَفَرَ اللَّهُ ذَنْبَكَ وَ رَحِمَنَا وَ إِيَّاكَ وَ رَضِيَ اللَّهُ عَنْكَ بِرِضَايَ عَنْكَ.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مُحَمَّدِ بْنِ سِنَانٍ‏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977</w:t>
      </w:r>
      <w:r w:rsidRPr="0027727F">
        <w:rPr>
          <w:rFonts w:cs="B Badr" w:hint="cs"/>
          <w:color w:val="780000"/>
          <w:sz w:val="26"/>
          <w:szCs w:val="26"/>
          <w:rtl/>
        </w:rPr>
        <w:t xml:space="preserve"> ذَكَرَ حَمْدَوَيْهِ بْنُ نُصَيْرٍ</w:t>
      </w:r>
      <w:r w:rsidRPr="0027727F">
        <w:rPr>
          <w:rFonts w:cs="B Badr" w:hint="cs"/>
          <w:color w:val="242887"/>
          <w:sz w:val="26"/>
          <w:szCs w:val="26"/>
          <w:rtl/>
        </w:rPr>
        <w:t>، أَنَّ أَيُّوبَ بْنَ نُوحٍ، دَفَعَ إِلَيْهِ دَفْتَراً فِيهِ‏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أَحَادِيثُ مُحَمَّدِ بْنِ سِنَانٍ، فَقَالَ لَنَا: إِنْ شِئْتُمْ أَنْ تَكْتُبُوا ذَلِكَ فَافْعَلُوا! فَإِنِّي كَتَبْتُ عَنْ مُحَمَّدِ بْنِ سِنَانٍ وَ لَكِنْ لَا أَرْوِي لَكُمْ أَنَا عَنْهُ شَيْئاً، فَإِنَّهُ قَالَ قَبْلَ‏</w:t>
      </w:r>
      <w:r w:rsidRPr="0027727F">
        <w:rPr>
          <w:rFonts w:cs="B Badr" w:hint="cs"/>
          <w:color w:val="965AA0"/>
          <w:sz w:val="26"/>
          <w:szCs w:val="26"/>
          <w:rtl/>
        </w:rPr>
        <w:t xml:space="preserve"> «1»</w:t>
      </w:r>
      <w:r w:rsidRPr="0027727F">
        <w:rPr>
          <w:rFonts w:cs="B Badr" w:hint="cs"/>
          <w:color w:val="242887"/>
          <w:sz w:val="26"/>
          <w:szCs w:val="26"/>
          <w:rtl/>
        </w:rPr>
        <w:t xml:space="preserve"> مَوْتِهِ: كُلَّمَا حَدَّثْتُكُمْ بِهِ لَمْ يَكُنْ لِي سَمَاعٌ وَ لَا رِوَايَةٌ إِنَّمَا وَجَدْتَهُ.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978</w:t>
      </w:r>
      <w:r w:rsidRPr="0027727F">
        <w:rPr>
          <w:rFonts w:cs="B Badr" w:hint="cs"/>
          <w:color w:val="780000"/>
          <w:sz w:val="26"/>
          <w:szCs w:val="26"/>
          <w:rtl/>
        </w:rPr>
        <w:t xml:space="preserve"> مُحَمَّدِ بْنُ مَسْعُودٍ، قَالَ حَدَّثَنِي عَلِيُّ بْنُ مُحَمَّدٍ الْقُمِّيُّ، عَنْ أَحْمَدَ بْنِ مُحَمَّدِ بْنِ عِيسَى، قَالَ‏</w:t>
      </w:r>
      <w:r w:rsidRPr="0027727F">
        <w:rPr>
          <w:rFonts w:cs="B Badr" w:hint="cs"/>
          <w:color w:val="242887"/>
          <w:sz w:val="26"/>
          <w:szCs w:val="26"/>
          <w:rtl/>
        </w:rPr>
        <w:t>، كُنَّا عِنْدَ صَفْوَانَ بْنِ يَحْيَى، فَذَكَرَ مُحَمَّدَ بْنَ سِنَانٍ فَقَالَ، إِنَّ مُحَمَّدَ بْنَ سِنَانٍ كَانَ مِنَ الطَّيَّارَةِ فَقَصَصْنَاهُ‏</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979</w:t>
      </w:r>
      <w:r w:rsidRPr="0027727F">
        <w:rPr>
          <w:rFonts w:cs="B Badr" w:hint="cs"/>
          <w:color w:val="780000"/>
          <w:sz w:val="26"/>
          <w:szCs w:val="26"/>
          <w:rtl/>
        </w:rPr>
        <w:t xml:space="preserve"> قَالَ مُحَمَّدُ بْنُ مَسْعُودٍ، قَالَ عَبْدُ اللَّهِ بْنُ حَمْدَوَيْهِ‏</w:t>
      </w:r>
      <w:r w:rsidRPr="0027727F">
        <w:rPr>
          <w:rFonts w:cs="B Badr" w:hint="cs"/>
          <w:color w:val="965AA0"/>
          <w:sz w:val="26"/>
          <w:szCs w:val="26"/>
          <w:rtl/>
        </w:rPr>
        <w:t xml:space="preserve"> «3»</w:t>
      </w:r>
      <w:r w:rsidRPr="0027727F">
        <w:rPr>
          <w:rFonts w:cs="B Badr" w:hint="cs"/>
          <w:color w:val="780000"/>
          <w:sz w:val="26"/>
          <w:szCs w:val="26"/>
          <w:rtl/>
        </w:rPr>
        <w:t>، سَمِعْتُ الْفَضْلَ بْنَ شَاذَانَ، يَقُولُ‏</w:t>
      </w:r>
      <w:r w:rsidRPr="0027727F">
        <w:rPr>
          <w:rFonts w:cs="B Badr" w:hint="cs"/>
          <w:color w:val="242887"/>
          <w:sz w:val="26"/>
          <w:szCs w:val="26"/>
          <w:rtl/>
        </w:rPr>
        <w:t>: لَا أَسْتَحِلُّ أَنْ أَرْوِيَ أَحَادِيثَ مُحَمَّدِ بْنِ سِنَانٍ، وَ ذَكَرَ الْفَضْلَ فِي بَعْضِ كُتُبِهِ: أَنَّ مِنَ الْكَاذِبِينَ الْمَشْهُورِينَ ابْنَ سِنَانٍ وَ لَيْسَ بِعَبْدِ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980</w:t>
      </w:r>
      <w:r w:rsidRPr="0027727F">
        <w:rPr>
          <w:rFonts w:cs="B Badr" w:hint="cs"/>
          <w:color w:val="780000"/>
          <w:sz w:val="26"/>
          <w:szCs w:val="26"/>
          <w:rtl/>
        </w:rPr>
        <w:t xml:space="preserve"> أَبُو الْحَسَنِ عَلِيُّ بْنُ مُحَمَّدِ بْنِ قُتَيْبَةَ النَّيْسَابُورِيُّ، قَالَ قَالَ أَبُو مُحَمَّدٍ الْفَضْلُ بْنُ شَاذَانَ‏</w:t>
      </w:r>
      <w:r w:rsidRPr="0027727F">
        <w:rPr>
          <w:rFonts w:cs="B Badr" w:hint="cs"/>
          <w:color w:val="242887"/>
          <w:sz w:val="26"/>
          <w:szCs w:val="26"/>
          <w:rtl/>
        </w:rPr>
        <w:t>، رُدُّوا أَحَادِيثَ مُحَمَّدِ بْنِ سِنَانٍ! وَ قَالَ: لَا أُحِلَّ لَكُمْ أَنْ تَرْوُوا أَحَادِيثَ مُحَمَّدِ بْنِ سِنَانٍ عَنِّي مَا دُمْتُ حَيّاً، وَ أَذِنَ فِي الرِّوَايَةِ بَعْدَ مَوْتِهِ.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قَدْ رَوَى عَنْهُ الْفَضْلُ وَ أَبُوهُ وَ يُونُسُ وَ مُحَمَّدُ بْنُ عِيسَى الْعُبَيْدِيُ‏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لا اروى لكم عنه شيئا فانه قال له محمّد قبل- كما في سائر النسخ- فيكون من كلام حمدويه.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القص: القطع.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نسخة ب: عبد اللّه حمدويه، و كتب في حاشيتها: فى خطّ السيّد جمال الدين عليّ بن طاووس نقلا عن هذا الكتاب- عبد اللّه بن حمدويه. و هذا هو الصحيح.</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508</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وَ مُحَمَّدُ بْنُ الْحُسَيْنِ بْنِ أَبِي الْخَطَّابِ وَ الْحَسَنُ وَ الْحُسَيْنُ ابْنَا سَعِيدٍ الْأَهْوَازِيَّانِ وَ ابْنَا دَنْدَانٍ‏</w:t>
      </w:r>
      <w:r w:rsidRPr="0027727F">
        <w:rPr>
          <w:rFonts w:cs="B Badr" w:hint="cs"/>
          <w:color w:val="965AA0"/>
          <w:sz w:val="26"/>
          <w:szCs w:val="26"/>
          <w:rtl/>
        </w:rPr>
        <w:t xml:space="preserve"> «1»</w:t>
      </w:r>
      <w:r w:rsidRPr="0027727F">
        <w:rPr>
          <w:rFonts w:cs="B Badr" w:hint="cs"/>
          <w:color w:val="000000"/>
          <w:sz w:val="26"/>
          <w:szCs w:val="26"/>
          <w:rtl/>
        </w:rPr>
        <w:t xml:space="preserve"> وَ أَيُّوبُ بْنُ نُوحٍ وَ غَيْرُهُمْ، مِنَ الْعُدُولِ وَ الثِّقَاتِ مِنْ أَهْلِ الْعِلْمِ، وَ كَانَ مُحَمَّدُ بْنُ سِنَانٍ مَكْفُوفَ الْبَصَرِ أَعْمَى فِيمَا بَلَغَنِي.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981</w:t>
      </w:r>
      <w:r w:rsidRPr="0027727F">
        <w:rPr>
          <w:rFonts w:cs="B Badr" w:hint="cs"/>
          <w:color w:val="780000"/>
          <w:sz w:val="26"/>
          <w:szCs w:val="26"/>
          <w:rtl/>
        </w:rPr>
        <w:t xml:space="preserve"> وَجَدْتُ بِخَطِّ أَبِي عَبْدِ اللَّهِ الشَّاذَانِيِّ، أَنِّي سَمِعْتُ الْعَاصِمِيَّ، يَقُولُ إِنَّ عَبْدَ اللَّهِ بْنَ مُحَمَّدِ بْنِ عِيسَى الْأَسَدِيَّ الْمُلَقَّبَ بِبُنَانٍ، قَالَ‏</w:t>
      </w:r>
      <w:r w:rsidRPr="0027727F">
        <w:rPr>
          <w:rFonts w:cs="B Badr" w:hint="cs"/>
          <w:color w:val="242887"/>
          <w:sz w:val="26"/>
          <w:szCs w:val="26"/>
          <w:rtl/>
        </w:rPr>
        <w:t>، كُنْتُ مَعَ صَفْوَانَ بْنِ يَحْيَى بِالْكُوفَةِ فِي مَنْزِلٍ، إِذْ دَخَلَ عَلَيْنَا مُحَمَّدُ بْنُ سِنَانٍ، فَقَالَ صَفْوَانُ: هَذَا ابْنُ سِنَانٍ لَقَدْ هَمَّ أَنْ يَطِيرَ غَيْرَ مَرَّةٍ فَقَصَصْنَاهُ حَتَّى ثَبَتَ مَعَنَا.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عَنْهُ قَالَ سَمِعْتُ أَيْضاً قَالَ، كُنَّا نَدْخُلُ مَسْجِدَ الْكُوفَةِ، فَكَانَ يَنْظُرُ إِلَيْنَا مُحَمَّدُ بْنُ سِنَانٍ، وَ يَقُولُ: مَنْ أَرَادَ الْمُعْضِلَاتِ‏</w:t>
      </w:r>
      <w:r w:rsidRPr="0027727F">
        <w:rPr>
          <w:rFonts w:cs="B Badr" w:hint="cs"/>
          <w:color w:val="965AA0"/>
          <w:sz w:val="26"/>
          <w:szCs w:val="26"/>
          <w:rtl/>
        </w:rPr>
        <w:t xml:space="preserve"> «2»</w:t>
      </w:r>
      <w:r w:rsidRPr="0027727F">
        <w:rPr>
          <w:rFonts w:cs="B Badr" w:hint="cs"/>
          <w:color w:val="242887"/>
          <w:sz w:val="26"/>
          <w:szCs w:val="26"/>
          <w:rtl/>
        </w:rPr>
        <w:t xml:space="preserve"> فَإِلَيَّ، وَ مَنْ أَرَادَ الْحَلَالَ وَ الْحَرَامَ فَعَلَيْهِ بِالشَّيْخِ، يَعْنِي صَفْوَانَ بْنَ يَحْيَى.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982</w:t>
      </w:r>
      <w:r w:rsidRPr="0027727F">
        <w:rPr>
          <w:rFonts w:cs="B Badr" w:hint="cs"/>
          <w:color w:val="780000"/>
          <w:sz w:val="26"/>
          <w:szCs w:val="26"/>
          <w:rtl/>
        </w:rPr>
        <w:t xml:space="preserve"> حَدَّثَنِي حَمْدَوَيْهِ، قَالَ حَدَّثَنِي الْحَسَنُ بْنُ مُوسَى، قَالَ حَدَّثَنِي مُحَمَّدُ بْنُ سِنَانٍ، قَالَ‏</w:t>
      </w:r>
      <w:r w:rsidRPr="0027727F">
        <w:rPr>
          <w:rFonts w:cs="B Badr" w:hint="cs"/>
          <w:color w:val="242887"/>
          <w:sz w:val="26"/>
          <w:szCs w:val="26"/>
          <w:rtl/>
        </w:rPr>
        <w:t>، دَخَلْتُ عَلَى أَبِي الْحَسَنِ مُوسَى (ع) قَبْلَ أَنْ يُحْمَلَ إِلَى الْعِرَاقِ بِسَنَةٍ، وَ عَلِيٌّ ابْنُهُ (ع) بَيْنَ يَدَيْهِ، فَقَالَ لِي: يَا مُحَمَّدُ! قُلْتُ لَبَّيْكَ، قَالَ: إِنَّهُ سَيَكُونُ فِي هَذِهِ السَّنَةِ حَرَكَةٌ وَ لَا تَخْرُجُ مِنْهَا، ثُمَّ أَطْرَقَ وَ نَكَتَ الْأَرْضَ بِيَدِهِ ثُمَّ رَفَعَ رَأْسَهُ إِلَيَّ وَ هُوَ يَقُولُ‏</w:t>
      </w:r>
      <w:r w:rsidRPr="0027727F">
        <w:rPr>
          <w:rFonts w:cs="B Badr" w:hint="cs"/>
          <w:color w:val="006A0F"/>
          <w:sz w:val="26"/>
          <w:szCs w:val="26"/>
          <w:rtl/>
        </w:rPr>
        <w:t xml:space="preserve"> وَ يُضِلُّ اللَّهُ الظَّالِمِينَ وَ يَفْعَلُ‏</w:t>
      </w:r>
      <w:r w:rsidRPr="0027727F">
        <w:rPr>
          <w:rFonts w:cs="B Badr" w:hint="cs"/>
          <w:color w:val="242887"/>
          <w:sz w:val="26"/>
          <w:szCs w:val="26"/>
          <w:rtl/>
        </w:rPr>
        <w:t xml:space="preserve"> ..</w:t>
      </w:r>
      <w:r w:rsidRPr="0027727F">
        <w:rPr>
          <w:rFonts w:cs="B Badr" w:hint="cs"/>
          <w:color w:val="006A0F"/>
          <w:sz w:val="26"/>
          <w:szCs w:val="26"/>
          <w:rtl/>
        </w:rPr>
        <w:t xml:space="preserve"> ما يَشاءُ</w:t>
      </w:r>
      <w:r w:rsidRPr="0027727F">
        <w:rPr>
          <w:rFonts w:cs="B Badr" w:hint="cs"/>
          <w:color w:val="242887"/>
          <w:sz w:val="26"/>
          <w:szCs w:val="26"/>
          <w:rtl/>
        </w:rPr>
        <w:t>، قُلْتُ وَ مَا ذَاكَ جُعِلْتُ فِدَاكَ قَالَ: مَنْ ظَلَمَ ابْنِي هَذَا حَقَّهُ وَ جَحَدَ إِمَامَتَهُ مِنْ بَعْدِي كَانَ كَمَنْ ظَلَمَ عَلِيَّ بْنَ أَبِي طَالِبٍ حَقَّهُ وَ إِمَامَتَهُ مِنْ بَعْدِ مُحَمَّدٍ (ص)، فَعَلِمْتُ أَنَّهُ قَدْ نَعَى إِلَيَّ نَفْسَهُ وَ دَلَّ عَلَى ابْنِهِ، فَقُلْتُ وَ اللَّهِ لَئِنْ‏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النسخ، و في نسخة: و ابنا دندان. و الصحيح كما في المتن.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قال من كان يريد المعضلات-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509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مَدَّ اللَّهُ فِي عُمُرِي لَأُسَلِّمَنَّ إِلَيْهِ حَقَّهُ وَ لَأُقِرَّنَّ لَهُ بِالْإِمَامَةِ، أَشْهَدُ أَنَّهُ مِنْ بَعْدِكَ حُجَّةُ اللَّهِ عَلَى خَلْقِهِ وَ الدَّاعِي إِلَى دِينِهِ، فَقَالَ لِي: يَا مُحَمَّدُ يَمُدُّ اللَّهُ فِي عُمُرِكَ وَ تَدْعُو إِلَى إِمَامَتِهِ وَ إِمَامَةِ مَنْ يَقُومُ مَقَامَهُ مِنْ بَعْدِهِ، فَقُلْتُ وَ مَنْ ذَاكَ جُعِلْتُ فِدَاكَ قَالَ مُحَمَّدٌ ابْنُهُ، قُلْتُ بِالرِّضَى وَ التَّسْلِيمِ، فَقَالَ: كَذَلِكَ قَدْ وَجَدْتُكَ فِي صَحِيفَةِ أَمِيرِ الْمُؤْمِنِينَ (ع) أَمَا إِنَّكَ فِي شِيعَتِنَا أَبْيَنَ مِنَ الْبَرْقِ فِي اللَّيْلَةِ الظَّلْمَاءِ، ثُمَّ قَالَ: يَا مُحَمَّدُ إِنَّ الْمُفَضَّلَ أُنْسِي وَ مُسْتَرَاحِي، وَ أَنْتَ أُنْسُهُمَا وَ مُسْتَرَاحُهُمَا، حَرَامٌ عَلَى النَّارِ أَنْ تَمَسَّكَ أَبَداً، يَعْنِي أَبَا الْحَسَنِ وَ أَبَا جَعْفَرٍ (عَلَيْهِمَا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وَ مِنْ كِتَابٍ لَهُ (ع) إِلَى عَبْدِ اللَّهِ بْنِ حَمْدَوَيْهِ الْبَيْهَقِيِ‏</w:t>
      </w:r>
      <w:r w:rsidRPr="0027727F">
        <w:rPr>
          <w:rFonts w:cs="B Badr" w:hint="cs"/>
          <w:color w:val="965AA0"/>
          <w:sz w:val="26"/>
          <w:szCs w:val="26"/>
          <w:rtl/>
        </w:rPr>
        <w:t xml:space="preserve">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983- وَ بَعْدُ: فَقَدْ نَصَبْتُ لَكُمْ إِبْرَاهِيمَ بْنَ عَبْدَةَ، لِيَدْفَعَ إِلَيْهِ النَّوَاحِي وَ أَهْلُ نَاحِيَتِكَ حُقُوقِيَ الْوَاجِبَةَ عَلَيْكُمْ، وَ جَعَلْتُهُ ثِقَتِي وَ أَمِينِي عِنْدَ مَوَالِيَّ هُنَاكَ، فَلْيَتَّقُوا اللَّهَ جَلَّ جَلَالُهُ وَ لْيُرَاقِبُوا وَ لْيُؤَدُّوا الْحُقُوقَ، فَلَيْسَ لَهُمْ عُذْرٌ فِي تَرْكِ‏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هذا الكتاب له (ع) ليس في نسخة ب، و ذكر فيها (كما ذكر مكرّرا في سائر النسخ) عند ذكر عبد اللّه بن حمدويه الآتى 1089، و الظاهر ان الصحيح كما في نسخة ب، لعدم تناسب في ذكره في هذا المورد، و يطهر هناك انّ المراد كتاب ابى محمّد العسكريّ (ع)، و من اختلال النسخ نقل هذا الكتاب الى ذيل عنوان محمّد بن سنان، و نقل بقيّة أحاديث محمّد الى ذيل هذا الكتاب فراجع 1090.</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ذَلِكَ وَ لَا تَأْخِيرِهِ، لَا أَشْقَاكُمُ اللَّهُ‏</w:t>
      </w:r>
      <w:r w:rsidRPr="0027727F">
        <w:rPr>
          <w:rFonts w:cs="B Badr" w:hint="cs"/>
          <w:color w:val="965AA0"/>
          <w:sz w:val="26"/>
          <w:szCs w:val="26"/>
          <w:rtl/>
        </w:rPr>
        <w:t xml:space="preserve"> «1»</w:t>
      </w:r>
      <w:r w:rsidRPr="0027727F">
        <w:rPr>
          <w:rFonts w:cs="B Badr" w:hint="cs"/>
          <w:color w:val="242887"/>
          <w:sz w:val="26"/>
          <w:szCs w:val="26"/>
          <w:rtl/>
        </w:rPr>
        <w:t xml:space="preserve"> بِعِصْيَانِ أَوْلِيَائِهِ، وَ رَحِمَهُمُ وَ إِيَّاكَ مَعَهُمْ بِرَحْمَتِي لَهُمْ، إِنَّ اللَّهَ وَاسِعٌ كَرِيمٌ.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عَلِيِّ بْنِ الْحُسَيْنِ بْنِ 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984</w:t>
      </w:r>
      <w:r w:rsidRPr="0027727F">
        <w:rPr>
          <w:rFonts w:cs="B Badr" w:hint="cs"/>
          <w:color w:val="780000"/>
          <w:sz w:val="26"/>
          <w:szCs w:val="26"/>
          <w:rtl/>
        </w:rPr>
        <w:t xml:space="preserve"> حَمْدَوَيْهِ بْنِ نُصَيْرٍ، قَالَ حَدَّثَنَا مُحَمَّدُ بْنُ عِيسَى، قَالَ حَدَّثَنَا 00 عَلِيُّ بْنُ الْحُسَيْنِ بْنِ عَبْدِ اللَّهِ، قَالَ‏</w:t>
      </w:r>
      <w:r w:rsidRPr="0027727F">
        <w:rPr>
          <w:rFonts w:cs="B Badr" w:hint="cs"/>
          <w:color w:val="242887"/>
          <w:sz w:val="26"/>
          <w:szCs w:val="26"/>
          <w:rtl/>
        </w:rPr>
        <w:t xml:space="preserve"> سَأَلْتُهُ أَنْ يُنْسِئَ فِي أَجَلِي! فَقَالَ أَ وَ يَكْفِيكَ رَبُّكَ لِيَغْفِرَ لَكَ خَيْراً</w:t>
      </w:r>
      <w:r w:rsidRPr="0027727F">
        <w:rPr>
          <w:rFonts w:cs="B Badr" w:hint="cs"/>
          <w:color w:val="965AA0"/>
          <w:sz w:val="26"/>
          <w:szCs w:val="26"/>
          <w:rtl/>
        </w:rPr>
        <w:t xml:space="preserve"> «2»</w:t>
      </w:r>
      <w:r w:rsidRPr="0027727F">
        <w:rPr>
          <w:rFonts w:cs="B Badr" w:hint="cs"/>
          <w:color w:val="242887"/>
          <w:sz w:val="26"/>
          <w:szCs w:val="26"/>
          <w:rtl/>
        </w:rPr>
        <w:t xml:space="preserve"> لَكَ، فَحَدَّثَ بِذَلِكَ عَلِيُّ بْنُ الْحُسَيْنِ إِخْوَانَهُ بِمَكَّةَ، ثُمَّ مَاتَ بِالْخُزَيْمِيَّةِ فِي الْمُنْصَرَفِ مِنْ سَنَتِهِ، وَ هَذَا فِي سَنَةِ تِسْعٍ وَ عِشْرِينَ وَ مِائَتَيْنِ رَحِمَهُ اللَّهُ، فَقَالَ وَ قَدْ نَعَى إِلَيَّ نَفْسِي، قَالَ وَ كَانَ وَكِيلَ الرَّجُلِ (ع)</w:t>
      </w:r>
      <w:r w:rsidRPr="0027727F">
        <w:rPr>
          <w:rFonts w:cs="B Badr" w:hint="cs"/>
          <w:color w:val="965AA0"/>
          <w:sz w:val="26"/>
          <w:szCs w:val="26"/>
          <w:rtl/>
        </w:rPr>
        <w:t xml:space="preserve"> «3»</w:t>
      </w:r>
      <w:r w:rsidRPr="0027727F">
        <w:rPr>
          <w:rFonts w:cs="B Badr" w:hint="cs"/>
          <w:color w:val="242887"/>
          <w:sz w:val="26"/>
          <w:szCs w:val="26"/>
          <w:rtl/>
        </w:rPr>
        <w:t xml:space="preserve"> قَبْلَ أَبِي عَلِيِّ بْنِ رَاشِدٍ.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985</w:t>
      </w:r>
      <w:r w:rsidRPr="0027727F">
        <w:rPr>
          <w:rFonts w:cs="B Badr" w:hint="cs"/>
          <w:color w:val="780000"/>
          <w:sz w:val="26"/>
          <w:szCs w:val="26"/>
          <w:rtl/>
        </w:rPr>
        <w:t xml:space="preserve"> مُحَمَّدُ بْنُ مَسْعُودٍ، قَالَ حَدَّثَنَا مُحَمَّدُ بْنُ نُصَيْرٍ، قَالَ حَدَّثَنَا أَحْمَدُ بْنُ مُحَمَّدِ بْنِ عِيسَى، قَالَ‏</w:t>
      </w:r>
      <w:r w:rsidRPr="0027727F">
        <w:rPr>
          <w:rFonts w:cs="B Badr" w:hint="cs"/>
          <w:color w:val="242887"/>
          <w:sz w:val="26"/>
          <w:szCs w:val="26"/>
          <w:rtl/>
        </w:rPr>
        <w:t>، كَتَبَ إِلَيْهِ عَلِيُّ بْنُ الْحُسَيْنِ بْنِ عَبْدِ اللَّهِ‏</w:t>
      </w:r>
      <w:r w:rsidRPr="0027727F">
        <w:rPr>
          <w:rFonts w:cs="B Badr" w:hint="cs"/>
          <w:color w:val="965AA0"/>
          <w:sz w:val="26"/>
          <w:szCs w:val="26"/>
          <w:rtl/>
        </w:rPr>
        <w:t xml:space="preserve"> «4»</w:t>
      </w:r>
      <w:r w:rsidRPr="0027727F">
        <w:rPr>
          <w:rFonts w:cs="B Badr" w:hint="cs"/>
          <w:color w:val="242887"/>
          <w:sz w:val="26"/>
          <w:szCs w:val="26"/>
          <w:rtl/>
        </w:rPr>
        <w:t xml:space="preserve"> يَسْأَلُهُ الدُّعَاءَ فِي زِيَادَةِ عُمُرِهِ حَتَّى يَرَى مَا يُحِبُّ! فَكَتَبَ إِلَيْهِ فِي جَوَابِهِ: تَصِيرُ إِلَى رَحْمَةِ اللَّهِ خَيْرٌ لَكَ، فَتُوُفِّيَ الرَّجُلُ بِالْخُزَيْمِيَّةِ.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لا يلقاهم اللّه-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خير-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التعبير بهذا اللفظ لكونه مجهولا هنا، و كذا في الحديث الآتى، و لكن سنة 229 ينطبق على الهادى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نسخة ب: على بن الحسين بن عبد ربّه. و الظاهر ان الصحيح هو هكذا، و كلمة عبد اللّه تحريف في النسخ هنا و في الرواية السابقة.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أَبِي عَلِيٍّ مُحَمَّدِ بْنِ أَحْمَدَ بْنِ حَمَّادٍ الْمَرْوَزِيِّ الْمَحْمُودِيِ‏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986</w:t>
      </w:r>
      <w:r w:rsidRPr="0027727F">
        <w:rPr>
          <w:rFonts w:cs="B Badr" w:hint="cs"/>
          <w:color w:val="780000"/>
          <w:sz w:val="26"/>
          <w:szCs w:val="26"/>
          <w:rtl/>
        </w:rPr>
        <w:t xml:space="preserve"> ابْنُ مَسْعُودٍ، قَالَ حَدَّثَنِي أَبُو عَلِيٍّ الْمَحْمُودِيُّ، قَالَ‏</w:t>
      </w:r>
      <w:r w:rsidRPr="0027727F">
        <w:rPr>
          <w:rFonts w:cs="B Badr" w:hint="cs"/>
          <w:color w:val="242887"/>
          <w:sz w:val="26"/>
          <w:szCs w:val="26"/>
          <w:rtl/>
        </w:rPr>
        <w:t>، كَتَبَ أَبُو جَعْفَرٍ (ع) إِلَيَّ بَعْدَ وَفَاةِ أَبِي: قَدْ مَضَى أَبُوكَ رَضِيَ اللَّهُ عَنْهُ وَ عَنْكَ، وَ هُوَ عِنْدَنَا عَلَى حَالٍ مَحْمُودَةٍ وَ لَمْ يَتَعَدَّ</w:t>
      </w:r>
      <w:r w:rsidRPr="0027727F">
        <w:rPr>
          <w:rFonts w:cs="B Badr" w:hint="cs"/>
          <w:color w:val="965AA0"/>
          <w:sz w:val="26"/>
          <w:szCs w:val="26"/>
          <w:rtl/>
        </w:rPr>
        <w:t xml:space="preserve"> «1»</w:t>
      </w:r>
      <w:r w:rsidRPr="0027727F">
        <w:rPr>
          <w:rFonts w:cs="B Badr" w:hint="cs"/>
          <w:color w:val="242887"/>
          <w:sz w:val="26"/>
          <w:szCs w:val="26"/>
          <w:rtl/>
        </w:rPr>
        <w:t xml:space="preserve"> مِنْ تِلْكَ الْحَالِ.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987</w:t>
      </w:r>
      <w:r w:rsidRPr="0027727F">
        <w:rPr>
          <w:rFonts w:cs="B Badr" w:hint="cs"/>
          <w:color w:val="780000"/>
          <w:sz w:val="26"/>
          <w:szCs w:val="26"/>
          <w:rtl/>
        </w:rPr>
        <w:t xml:space="preserve"> وَجَدْتُ بِخَطِّ أَبِي عَبْدِ اللَّهِ الشَّاذَانِيِّ فِي كِتَابِهِ، سَمِعْتُ الْفَضْلَ بْنَ هِشَامٍ‏</w:t>
      </w:r>
      <w:r w:rsidRPr="0027727F">
        <w:rPr>
          <w:rFonts w:cs="B Badr" w:hint="cs"/>
          <w:color w:val="965AA0"/>
          <w:sz w:val="26"/>
          <w:szCs w:val="26"/>
          <w:rtl/>
        </w:rPr>
        <w:t xml:space="preserve"> «2»</w:t>
      </w:r>
      <w:r w:rsidRPr="0027727F">
        <w:rPr>
          <w:rFonts w:cs="B Badr" w:hint="cs"/>
          <w:color w:val="780000"/>
          <w:sz w:val="26"/>
          <w:szCs w:val="26"/>
          <w:rtl/>
        </w:rPr>
        <w:t xml:space="preserve"> الْهَرَوِيَّ، يَقُولُ،</w:t>
      </w:r>
      <w:r w:rsidRPr="0027727F">
        <w:rPr>
          <w:rFonts w:cs="B Badr" w:hint="cs"/>
          <w:color w:val="242887"/>
          <w:sz w:val="26"/>
          <w:szCs w:val="26"/>
          <w:rtl/>
        </w:rPr>
        <w:t xml:space="preserve"> ذُكِرَ لِي كَثْرَةُ مَا يَحُجُّ الْمَحْمُودِيُّ، فَسَأَلْتُهُ عَنْ مَبْلَغِ حَجَّاتِهِ فَلَمْ يُخْبِرْنِي بِمَبْلَغِهَا، وَ قَالَ: رُزِقْتُ خَيْراً كَثِيراً وَ الْحَمْدُ لِلَّهِ، فَقُلْتُ لَهُ فَتَحُجُّ عَنْ نَفْسِكَ أَوْ عَنْ غَيْرِكَ فَقَالَ: عَنْ غَيْرِي بَعْدَ حَجَّةِ الْإِسْلَامِ أَحُجُّ عَنْ رَسُولِ اللَّهِ (ص)، وَ أَجْعَلُ مَا أَجَازَنِي اللَّهُ عَلَيْهِ لِأَوْلِيَاءِ اللَّهِ، وَ أَهَبُ مَا أُثَابُ عَلَى ذَلِكَ لِلْمُؤْمِنِينَ وَ الْمُؤْمِنَاتِ، فَقُلْتُ فَمَا تَقُولُ فِي حَجِّكَ فَقَالَ، أَقُولُ: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اللَّهُمَّ إِنِّي أَهْلَلْتُ لِرَسُولِكَ مُحَمَّدٍ (ص) وَ جَعَلْتُ جَزَائِي مِنْكَ وَ مِنْهُ لِأَوْلِيَائِكَ الطَّاهِرِينَ عَلَيْهِمُ السَّلَامُ، وَ وَهَبْتُ ثَوَابِي لِعِبَادِكَ الْمُؤْمِنِينَ وَ الْمُؤْمِنَاتِ بِكِتَابِكَ وَ سُنَّةِ نَبِيِّكَ، إِلَى آخِرِ الدُّعَاءِ.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988</w:t>
      </w:r>
      <w:r w:rsidRPr="0027727F">
        <w:rPr>
          <w:rFonts w:cs="B Badr" w:hint="cs"/>
          <w:color w:val="780000"/>
          <w:sz w:val="26"/>
          <w:szCs w:val="26"/>
          <w:rtl/>
        </w:rPr>
        <w:t xml:space="preserve"> ذَكَرَ أَبُو عَبْدِ اللَّهِ الشَّاذَانِيُّ مِمَّا قَدْ وَجَدْتُ فِي كِتَابِهِ بِخَطِّهِ، قَالَ سَمِعْتُ الْمَحْمُودِيَّ، يَقُولُ‏</w:t>
      </w:r>
      <w:r w:rsidRPr="0027727F">
        <w:rPr>
          <w:rFonts w:cs="B Badr" w:hint="cs"/>
          <w:color w:val="242887"/>
          <w:sz w:val="26"/>
          <w:szCs w:val="26"/>
          <w:rtl/>
        </w:rPr>
        <w:t>: إِنَّمَا لُقِّبْتُ بِالْخَيْرِ: لِأَنِّي وَهَبْتُ لِلْحَقِ‏</w:t>
      </w:r>
      <w:r w:rsidRPr="0027727F">
        <w:rPr>
          <w:rFonts w:cs="B Badr" w:hint="cs"/>
          <w:color w:val="965AA0"/>
          <w:sz w:val="26"/>
          <w:szCs w:val="26"/>
          <w:rtl/>
        </w:rPr>
        <w:t xml:space="preserve"> «3»</w:t>
      </w:r>
      <w:r w:rsidRPr="0027727F">
        <w:rPr>
          <w:rFonts w:cs="B Badr" w:hint="cs"/>
          <w:color w:val="242887"/>
          <w:sz w:val="26"/>
          <w:szCs w:val="26"/>
          <w:rtl/>
        </w:rPr>
        <w:t xml:space="preserve"> غُلَاماً اسْمُهُ خَيْرٌ، فَحَمِدَ أَمْرَهُ فَلَقَّبَنِي بِاسْمِهِ، وَ قَالَ: وَجَّهْتُ إِلَى النَّاحِيَةِ بِجَارِيَةٍ،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لن تبعد-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هاشم-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للمحق-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فَكَانَتْ عِنْدَهُمْ سِنِينَ ثُمَّ أَعْتَقُوهَا، فَتَزَوَّجْتُهَا، فَأَخْبَرَتْنِي أَنَّ مَوْلَاهَا وَلَّانِي وَكَالَةَ الْمَدِينَةِ وَ أَمَرَ بِذَلِكَ، وَ لَمْ أَعْلَمْ حَسَداً</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أَحْمَدَ بْنِ مُحَمَّدِ بْنِ عِيسَى وَ أَخِيهِ بُنَانٍ‏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989</w:t>
      </w:r>
      <w:r w:rsidRPr="0027727F">
        <w:rPr>
          <w:rFonts w:cs="B Badr" w:hint="cs"/>
          <w:color w:val="780000"/>
          <w:sz w:val="26"/>
          <w:szCs w:val="26"/>
          <w:rtl/>
        </w:rPr>
        <w:t xml:space="preserve"> قَالَ نَصْرُ بْنُ الصَّبَّاحِ‏</w:t>
      </w:r>
      <w:r w:rsidRPr="0027727F">
        <w:rPr>
          <w:rFonts w:cs="B Badr" w:hint="cs"/>
          <w:color w:val="242887"/>
          <w:sz w:val="26"/>
          <w:szCs w:val="26"/>
          <w:rtl/>
        </w:rPr>
        <w:t>، أَحْمَدُ بْنُ مُحَمَّدِ بْنِ عِيسَى لَا يَرْوِي عَنِ ابْنِ مَحْبُوبٍ، مِنْ أَجْلِ أَنَّ أَصْحَابَنَا يَتَّهِمُونَ ابْنَ مَحْبُوبٍ فِي رِوَايَتِهِ عَنْ أَبِي حَمْزَةَ</w:t>
      </w:r>
      <w:r w:rsidRPr="0027727F">
        <w:rPr>
          <w:rFonts w:cs="B Badr" w:hint="cs"/>
          <w:color w:val="965AA0"/>
          <w:sz w:val="26"/>
          <w:szCs w:val="26"/>
          <w:rtl/>
        </w:rPr>
        <w:t xml:space="preserve"> «2»</w:t>
      </w:r>
      <w:r w:rsidRPr="0027727F">
        <w:rPr>
          <w:rFonts w:cs="B Badr" w:hint="cs"/>
          <w:color w:val="242887"/>
          <w:sz w:val="26"/>
          <w:szCs w:val="26"/>
          <w:rtl/>
        </w:rPr>
        <w:t>، ثُمَّ تَابَ أَحْمَدُ بْنُ مُحَمَّدٍ فَرَجَعَ قَبْلَ مَا مَاتَ، وَ كَانَ يَرْوِي عَمَّنْ كَانَ أَصْغَرَ سِنّاً مِنْهُ، وَ أَحْمَدُ لَمْ يُرْزَقْ، وَ يَرْوِي عَنْ مُحَمَّدِ بْنِ الْقَاسِمِ النَّوْفَلِيِّ عَنِ ابْنِ مَحْبُوبٍ حَدِيثَ الرُّؤْيَا وَ حَمَّادُ بْنُ عِيسَى وَ حَمَّادُ بْنُ الْمُغِيرَةِ وَ إِبْرَاهِيمُ بْنُ إِسْحَاقَ النَّهَاوَنْدِيُّ يَرْوِي عَنْهُمْ أَحْمَدُ بْنُ مُحَمَّدِ بْنِ عِيسَى فِي وَقْتِ الْعَسْكَرِيِّ، وَ مَا رَوَى أَحْمَدُ قَطُّ عَنْ عَبْدِ اللَّهِ بْنِ الْمُغِيرَةِ وَ لَا عَنْ حَسَنِ بْنِ خُرَّزَاذَ، وَ عَبْدِ اللَّهِ بْنِ مُحَمَّدِ بْنِ عِيسَى الْمُلَقَّبِ بِبُنَانٍ أَخُو أَحْمَدَ بْنِ مُحَمَّدِ بْنِ عِيسَى.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الْحُسَيْنِ بْنِ عُبَيْدِ اللَّهِ الْمُحَرِّرِ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990</w:t>
      </w:r>
      <w:r w:rsidRPr="0027727F">
        <w:rPr>
          <w:rFonts w:cs="B Badr" w:hint="cs"/>
          <w:color w:val="780000"/>
          <w:sz w:val="26"/>
          <w:szCs w:val="26"/>
          <w:rtl/>
        </w:rPr>
        <w:t xml:space="preserve"> قَالَ أَبُو عَمْرٍو: ذَكَرَهُ أَبُو عَلِيٍّ أَحْمَدُ بْنُ عَلِيٍّ السَّلُولِيُّ شُقْرَانُ، قَرَابَةُ الْحَسَنِ بْنِ خُرَّزَاذَ وَ خَتَنُهُ عَلَى أُخْتِهِ‏</w:t>
      </w:r>
      <w:r w:rsidRPr="0027727F">
        <w:rPr>
          <w:rFonts w:cs="B Badr" w:hint="cs"/>
          <w:color w:val="242887"/>
          <w:sz w:val="26"/>
          <w:szCs w:val="26"/>
          <w:rtl/>
        </w:rPr>
        <w:t>: إِنَّ الْحُسَيْنَ بْنَ عُبَيْدِ اللَّهِ الْقُمِّيَّ أُخْرِجَ مِنْ قُمَّ فِي وَقْتٍ كَانُوا يُخْرِجُونَ مِنْهَا مَنِ اتَّهَمُوهُ بِالْغُلُوِّ.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عَلِيِّ بْنِ بِلَالٍ وَ أَبِي عَلِيِّ بْنِ رَاشِدٍ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991</w:t>
      </w:r>
      <w:r w:rsidRPr="0027727F">
        <w:rPr>
          <w:rFonts w:cs="B Badr" w:hint="cs"/>
          <w:color w:val="780000"/>
          <w:sz w:val="26"/>
          <w:szCs w:val="26"/>
          <w:rtl/>
        </w:rPr>
        <w:t xml:space="preserve"> وَجَدْتُ بِخَطِّ جِبْرِيلَ بْنِ أَحْمَدَ، حَدَّثَنِي مُحَمَّدُ بْنُ عِيسَى الْيَقْطِينِيُ‏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احدا-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نسخ اخرى: ابن أبي حمزة.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513</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قَالَ‏</w:t>
      </w:r>
      <w:r w:rsidRPr="0027727F">
        <w:rPr>
          <w:rFonts w:cs="B Badr" w:hint="cs"/>
          <w:color w:val="242887"/>
          <w:sz w:val="26"/>
          <w:szCs w:val="26"/>
          <w:rtl/>
        </w:rPr>
        <w:t>، كَتَبَ (ع) إِلَى عَلِيِ‏</w:t>
      </w:r>
      <w:r w:rsidRPr="0027727F">
        <w:rPr>
          <w:rFonts w:cs="B Badr" w:hint="cs"/>
          <w:color w:val="965AA0"/>
          <w:sz w:val="26"/>
          <w:szCs w:val="26"/>
          <w:rtl/>
        </w:rPr>
        <w:t xml:space="preserve"> «1»</w:t>
      </w:r>
      <w:r w:rsidRPr="0027727F">
        <w:rPr>
          <w:rFonts w:cs="B Badr" w:hint="cs"/>
          <w:color w:val="242887"/>
          <w:sz w:val="26"/>
          <w:szCs w:val="26"/>
          <w:rtl/>
        </w:rPr>
        <w:t xml:space="preserve"> بْنِ بِلَالٍ فِي سَنَةِ اثْنَتَيْنِ وَ ثَلَاثِينَ وَ مِائَتَيْنِ:</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أَحْمَدُ اللَّهَ إِلَيْكَ وَ أَشْكُرُ طَوْلَهُ وَ عَوْدَهُ‏</w:t>
      </w:r>
      <w:r w:rsidRPr="0027727F">
        <w:rPr>
          <w:rFonts w:cs="B Badr" w:hint="cs"/>
          <w:color w:val="965AA0"/>
          <w:sz w:val="26"/>
          <w:szCs w:val="26"/>
          <w:rtl/>
        </w:rPr>
        <w:t xml:space="preserve"> «2»</w:t>
      </w:r>
      <w:r w:rsidRPr="0027727F">
        <w:rPr>
          <w:rFonts w:cs="B Badr" w:hint="cs"/>
          <w:color w:val="242887"/>
          <w:sz w:val="26"/>
          <w:szCs w:val="26"/>
          <w:rtl/>
        </w:rPr>
        <w:t>، وَ أُصَلِّي عَلَى النَّبِيِّ مُحَمَّدٍ وَ آلِهِ صَلَوَاتُ اللَّهِ وَ رَحْمَتُهُ عَلَيْهِمْ، ثُمَّ إِنِّي أَقَمْتُ أَبَا عَلِيٍ‏</w:t>
      </w:r>
      <w:r w:rsidRPr="0027727F">
        <w:rPr>
          <w:rFonts w:cs="B Badr" w:hint="cs"/>
          <w:color w:val="965AA0"/>
          <w:sz w:val="26"/>
          <w:szCs w:val="26"/>
          <w:rtl/>
        </w:rPr>
        <w:t xml:space="preserve"> «3»</w:t>
      </w:r>
      <w:r w:rsidRPr="0027727F">
        <w:rPr>
          <w:rFonts w:cs="B Badr" w:hint="cs"/>
          <w:color w:val="242887"/>
          <w:sz w:val="26"/>
          <w:szCs w:val="26"/>
          <w:rtl/>
        </w:rPr>
        <w:t xml:space="preserve"> مَقَامَ الْحُسَيْنِ بْنِ عَبْدِ رَبِّهِ‏</w:t>
      </w:r>
      <w:r w:rsidRPr="0027727F">
        <w:rPr>
          <w:rFonts w:cs="B Badr" w:hint="cs"/>
          <w:color w:val="965AA0"/>
          <w:sz w:val="26"/>
          <w:szCs w:val="26"/>
          <w:rtl/>
        </w:rPr>
        <w:t xml:space="preserve"> «4»</w:t>
      </w:r>
      <w:r w:rsidRPr="0027727F">
        <w:rPr>
          <w:rFonts w:cs="B Badr" w:hint="cs"/>
          <w:color w:val="242887"/>
          <w:sz w:val="26"/>
          <w:szCs w:val="26"/>
          <w:rtl/>
        </w:rPr>
        <w:t xml:space="preserve"> وَ ائْتَمَنْتُهُ عَلَى ذَلِكَ بِالْمَعْرِفَةِ بِمَا عِنْدَهُ الَّذِي لَا يَتَقَدَّمُهُ أَحَدٌ، وَ قَدْ أَعْلَمُ أَنَّكَ شَيْخُ نَاحِيَتِكَ، فَأَحْبَبْتُ إِفْرَادَكَ وَ إِكْرَامَكَ بِالْكِتَابِ بِذَلِكَ، فَعَلَيْكَ بِالطَّاعَةِ لَهُ وَ التَّسْلِيمِ إِلَيْهِ جَمِيعَ الْحَقِّ قَبْلَكَ، وَ أَنْ تَخُصَّ مَوَالِيَّ عَلَى ذَلِكَ، وَ تُعَرِّفَهُمْ مِنْ ذَلِكَ مَا يَصِيرُ سَبَباً إِلَى عَوْنِهِ وَ كِفَايَتِهِ، فَذَلِكَ تَوْفِيرٌ عَلَيْنَا وَ مَحْبُوبٌ لَدَيْنَا، وَ لَكَ بِهِ جَزَاءٌ مِنَ اللَّهِ وَ أَجْرٌ، فَإِنَّ اللَّهَ يُعْطِي مَنْ يَشَاءُ، ذُو الْإِعْطَاءِ</w:t>
      </w:r>
      <w:r w:rsidRPr="0027727F">
        <w:rPr>
          <w:rFonts w:cs="B Badr" w:hint="cs"/>
          <w:color w:val="965AA0"/>
          <w:sz w:val="26"/>
          <w:szCs w:val="26"/>
          <w:rtl/>
        </w:rPr>
        <w:t xml:space="preserve"> «5»</w:t>
      </w:r>
      <w:r w:rsidRPr="0027727F">
        <w:rPr>
          <w:rFonts w:cs="B Badr" w:hint="cs"/>
          <w:color w:val="242887"/>
          <w:sz w:val="26"/>
          <w:szCs w:val="26"/>
          <w:rtl/>
        </w:rPr>
        <w:t xml:space="preserve"> وَ الْجَزَاءِ بِرَحْمَتِهِ، وَ أَنْتَ فِي وَدِيعَةِ اللَّهِ، وَ كَتَبْتُ بِخَطِّي، وَ أَحْمَدُ اللَّهَ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992</w:t>
      </w:r>
      <w:r w:rsidRPr="0027727F">
        <w:rPr>
          <w:rFonts w:cs="B Badr" w:hint="cs"/>
          <w:color w:val="780000"/>
          <w:sz w:val="26"/>
          <w:szCs w:val="26"/>
          <w:rtl/>
        </w:rPr>
        <w:t xml:space="preserve"> مُحَمَّدُ بْنُ مَسْعُودٍ، قَالَ حَدَّثَنِي مُحَمَّدُ بْنُ نُصَيْرٍ، قَالَ حَدَّثَنِي أَحْمَدُ بْنُ مُحَمَّدِ بْنِ عِيسَى، قَالَ نُسْخَةُ الْكِتَابِ مَعَ ابْنِ رَاشِدٍ</w:t>
      </w:r>
      <w:r w:rsidRPr="0027727F">
        <w:rPr>
          <w:rFonts w:cs="B Badr" w:hint="cs"/>
          <w:color w:val="242887"/>
          <w:sz w:val="26"/>
          <w:szCs w:val="26"/>
          <w:rtl/>
        </w:rPr>
        <w:t xml:space="preserve"> إِلَى جَمَاعَةِ الْمَوَالِي الَّذِينَ هُمْ بِبَغْدَادَ الْمُقِيمِينَ بِهَا وَ الْمَدَائِنِ وَ السَّوَادِ وَ مَا يَلِيهَا: أَحْمَدُ اللَّهَ إِلَيْكُمْ مَا أَنَا عَلَيْهِ مِنْ عَافِيَتِهِ وَ حُسْنِ عَادَتِهِ، وَ أُصَلِّي عَلَى نَبِيِّهِ وَ آلِهِ أَفْضَلَ صَلَوَاتِهِ‏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ابى على- خ و الصحيح هو عليّ بن بلال، و المراد من الكاتب: الهادى (عليه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عوذه- خ. الطول: الفضل و الأنعام. و العود: الصرف و الرد.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المراد أبو عليّ بن راشد بقرينة الحديث الآتى، و بقوله: انك شيخ ناحيتك فعليك بالطاعة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الرواية الآتية: مقام عليّ بن الحسين بن عبد ربّه.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اذ الاعطاء-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أَكْمَلَ رَحْمَتِهِ وَ رَأْفَتِهِ، وَ إِنِّي أَقَمْتُ أَبَا عَلِيِّ بْنِ رَاشِدٍ مَقَامَ عَلِيِّ بْنِ الْحُسَيْنِ بْنِ عَبْدِ رَبِّهِ وَ مَنْ كَانَ قَبْلَهُ مِنْ وُكَلَائِي، وَ صَارَ فِي مَنْزِلَتِهِ عِنْدِي، وَ وَلَّيْتُهُ مَا كَانَ يَتَوَلَّاهُ غَيْرُهُ مِنْ وُكَلَائِي قَبْلَكُمْ، لِيَقْبِضَ‏</w:t>
      </w:r>
      <w:r w:rsidRPr="0027727F">
        <w:rPr>
          <w:rFonts w:cs="B Badr" w:hint="cs"/>
          <w:color w:val="965AA0"/>
          <w:sz w:val="26"/>
          <w:szCs w:val="26"/>
          <w:rtl/>
        </w:rPr>
        <w:t xml:space="preserve"> «1»</w:t>
      </w:r>
      <w:r w:rsidRPr="0027727F">
        <w:rPr>
          <w:rFonts w:cs="B Badr" w:hint="cs"/>
          <w:color w:val="242887"/>
          <w:sz w:val="26"/>
          <w:szCs w:val="26"/>
          <w:rtl/>
        </w:rPr>
        <w:t xml:space="preserve"> حَقِّي، وَ ارْتَضَيْتُهُ لَكُمْ وَ قَدَّمْتُهُ عَلَى غَيْرِهِ فِي ذَلِكَ، وَ هُوَ أَهْلُهُ وَ مَوْضِعُهُ، فَصِيرُوا رَحِمَكُمُ اللَّهُ إِلَى الدَّفْعِ إِلَيْهِ ذَلِكَ وَ إِلَيَّ، وَ أَنْ لَا تَجْعَلُوا لَهُ عَلَى أَنْفُسِكُمْ عِلَّةً، فَعَلَيْكُمْ بِالْخُرُوجِ عَنْ ذَلِكَ وَ التَّسَرُّعِ إِلَى طَاعَةِ اللَّهِ وَ تَحْلِيلِ أَمْوَالِكُمْ وَ الْحَقْنِ لِدِمَائِكُمْ،</w:t>
      </w:r>
      <w:r w:rsidRPr="0027727F">
        <w:rPr>
          <w:rFonts w:cs="B Badr" w:hint="cs"/>
          <w:color w:val="006A0F"/>
          <w:sz w:val="26"/>
          <w:szCs w:val="26"/>
          <w:rtl/>
        </w:rPr>
        <w:t xml:space="preserve"> وَ تَعاوَنُوا عَلَى الْبِرِّ وَ التَّقْوى‏ وَ اتَّقُوا اللَّهَ لَعَلَّكُمْ تُرْحَمُونَ‏</w:t>
      </w:r>
      <w:r w:rsidRPr="0027727F">
        <w:rPr>
          <w:rFonts w:cs="B Badr" w:hint="cs"/>
          <w:color w:val="242887"/>
          <w:sz w:val="26"/>
          <w:szCs w:val="26"/>
          <w:rtl/>
        </w:rPr>
        <w:t>،</w:t>
      </w:r>
      <w:r w:rsidRPr="0027727F">
        <w:rPr>
          <w:rFonts w:cs="B Badr" w:hint="cs"/>
          <w:color w:val="006A0F"/>
          <w:sz w:val="26"/>
          <w:szCs w:val="26"/>
          <w:rtl/>
        </w:rPr>
        <w:t xml:space="preserve"> وَ اعْتَصِمُوا بِحَبْلِ اللَّهِ جَمِيعاً وَ لا تَمُوتُنَّ إِلَّا وَ أَنْتُمْ مُسْلِمُونَ‏</w:t>
      </w:r>
      <w:r w:rsidRPr="0027727F">
        <w:rPr>
          <w:rFonts w:cs="B Badr" w:hint="cs"/>
          <w:color w:val="242887"/>
          <w:sz w:val="26"/>
          <w:szCs w:val="26"/>
          <w:rtl/>
        </w:rPr>
        <w:t>، فَقَدْ أَوْجَبْتُ فِي طَاعَتِهِ طَاعَتِي وَ الْخُرُوجِ إِلَى عِصْيَانِهِ الْخُرُوجَ إِلَى عِصْيَانِي، فَالْزَمُوا الطَّرِيقَ يَأْجُرُكُمُ اللَّهُ وَ يَزِيدُكُمْ مِنْ فَضْلِهِ، فَإِنَّ اللَّهَ بِمَا عِنْدَهُ وَاسِعٌ كَرِيمٌ، مُتَطَوِّلٌ عَلَى عِبَادِهِ رَحِيمٌ، نَحْنُ وَ أَنْتُمْ فِي وَدِيعَةِ اللَّهِ وَ حِفْظِهِ، وَ كَتَبْتُهُ بِخَطِّي، وَ الْحَمْدُ لِلَّهِ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فِي كِتَابٍ آخَرَ: وَ أَنَا آمُرُكَ يَا أَيُّوبَ بْنَ نُوحٍ أَنْ تَقْطَعَ الْإِكْثَارَ بَيْنَكَ وَ بَيْنَ أَبِي عَلِيٍّ، وَ أَنْ يَلْزَمَ كُلُّ وَاحِدٍ مِنْكُمَا مَا وُكِّلَ بِهِ وَ أُمِرَ بِالْقِيَامِ فِيهِ بِأَمْرِ نَاحِيَتِهِ، فَإِنَّكُمْ إِذَا انْتَهَيْتُمْ إِلَى كُلِّ مَا أُمِرْتُمْ بِهِ اسْتَغْنَيْتُمْ بِذَلِكَ عَنْ مُعَاوَدَتِي وَ آمُرُكَ يَا أَبَا عَلِيٍّ بِمِثْلِ مَا آمُرُكَ يَا أَيُّوبُ: أَنْ لَا تُقْبَلَ مِنْ أَحَدٍ مِنْ أَهْلِ بَغْدَادَ وَ الْمَدَائِنِ شَيْئاً يَحْمِلُونَهُ، وَ لَا تَلِي لَهُمُ اسْتِيذَاناً عَلَيَّ وَ مُرْ مَنْ أَتَاكَ بِشَيْ‏ءٍ مِنْ غَيْرِ أَهْلِ نَاحِيَتِكَ أَنْ يُصَيِّرَهُ إِلَى الْمُوَكَّلِ بِنَاحِيَتِهِ، وَ آمُرُكَ يَا أَبَا عَلِيٍّ فِي ذَلِكَ بِمِثْلِ مَا أَمَرْتُ بِهِ أَيُّوبَ، وَ لْيَقْبَلْ كُلُّ وَاحِدٍ مِنْكُمَا قِبَلَ مَا أَمَرْتُهُ بِهِ‏</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لقبض-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ليعمل كل واحد منكما مثل ما امرته به-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515</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الْحَسَنِ بْنِ عَلِيِّ بْنِ فَضَّالٍ الْكُوفِيِ‏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993</w:t>
      </w:r>
      <w:r w:rsidRPr="0027727F">
        <w:rPr>
          <w:rFonts w:cs="B Badr" w:hint="cs"/>
          <w:color w:val="780000"/>
          <w:sz w:val="26"/>
          <w:szCs w:val="26"/>
          <w:rtl/>
        </w:rPr>
        <w:t xml:space="preserve"> قَالَ أَبُو عَمْرٍو قَالَ الْفَضْلُ بْنُ شَاذَانَ‏</w:t>
      </w:r>
      <w:r w:rsidRPr="0027727F">
        <w:rPr>
          <w:rFonts w:cs="B Badr" w:hint="cs"/>
          <w:color w:val="242887"/>
          <w:sz w:val="26"/>
          <w:szCs w:val="26"/>
          <w:rtl/>
        </w:rPr>
        <w:t xml:space="preserve"> إِنِّي كُنْتُ فِي قَطِيعَةِ الرَّبِيعِ فِي مَسْجِدِ الزَّيْتُونَةِ أَقْرَأُ عَلَى مُقْرِئٍ يُقَالُ لَهُ إِسْمَاعِيلُ بْنُ عَبَّادٍ، فَرَأَيْتُ يَوْماً فِي الْمَسْجِدِ نَفَراً يَتَنَاجَوْنَ، فَقَالَ أَحَدُهُمْ إِنَّ بِالْجَبَلِ رَجُلًا يُقَالُ لَهُ ابْنُ فَضَّالٍ، أَعْبَدُ مَنْ رَأَيْتُ أَوْ سَمِعْتُ بِهِ، قَالَ: وَ إِنَّهُ لَيَخْرُجُ إِلَى الصَّحْرَاءِ فَيَسْجُدُ السَّجْدَةَ فَيَجِي‏ءُ</w:t>
      </w:r>
      <w:r w:rsidRPr="0027727F">
        <w:rPr>
          <w:rFonts w:cs="B Badr" w:hint="cs"/>
          <w:color w:val="965AA0"/>
          <w:sz w:val="26"/>
          <w:szCs w:val="26"/>
          <w:rtl/>
        </w:rPr>
        <w:t xml:space="preserve"> «1»</w:t>
      </w:r>
      <w:r w:rsidRPr="0027727F">
        <w:rPr>
          <w:rFonts w:cs="B Badr" w:hint="cs"/>
          <w:color w:val="242887"/>
          <w:sz w:val="26"/>
          <w:szCs w:val="26"/>
          <w:rtl/>
        </w:rPr>
        <w:t xml:space="preserve"> الطَّيْرُ فَيَقَعُ عَلَيْهِ، فَمَا يُظَنُّ إِلَّا أَنَّهُ ثَوْبٌ أَوْ خِرْقَةٌ، وَ إِنَّ الْوَحْشَ لَيَرْعَى حَوْلَهُ فَمَا يَنْفِرُ مِنْهُ لِمَا قَدْ آنَسَتْ بِهِ، وَ إِنَّ عَسْكَرَ الصَّعَالِيكِ‏</w:t>
      </w:r>
      <w:r w:rsidRPr="0027727F">
        <w:rPr>
          <w:rFonts w:cs="B Badr" w:hint="cs"/>
          <w:color w:val="965AA0"/>
          <w:sz w:val="26"/>
          <w:szCs w:val="26"/>
          <w:rtl/>
        </w:rPr>
        <w:t xml:space="preserve"> «2»</w:t>
      </w:r>
      <w:r w:rsidRPr="0027727F">
        <w:rPr>
          <w:rFonts w:cs="B Badr" w:hint="cs"/>
          <w:color w:val="242887"/>
          <w:sz w:val="26"/>
          <w:szCs w:val="26"/>
          <w:rtl/>
        </w:rPr>
        <w:t xml:space="preserve"> لَيَجِيئُونَ يُرِيدُونَ الْغَارَةَ أَوْ قِتَالَ قَوْمٍ: فَإِذَا رَأَوْا شَخْصَهُ طَارُوا فِي الدُّنْيَا فَذَهَبُوا حَيْثُ لَا يُرِيهِمْ وَ لَا يَرَوْنَهُ، قَالَ أَبُو مُحَمَّدٍ: فَظَنَنْتُ أَنَّ هَذَا رَجُلٌ كَانَ فِي الزَّمَانِ الْأَوَّلِ: فَبَيْنَا أَنَا بَعْدَ ذَلِكَ بِسِنِينَ قَاعِدٌ فِي قَطِيعَةِ الرَّبِيعِ مَعَ أَبِي رَحِمَهُ اللَّهُ: إِذْ جَاءَ شَيْخٌ حُلْوُ الْوَجْهِ حَسَنُ الشَّمَائِلِ عَلَيْهِ قَمِيصٌ نِرْسِيٌ‏</w:t>
      </w:r>
      <w:r w:rsidRPr="0027727F">
        <w:rPr>
          <w:rFonts w:cs="B Badr" w:hint="cs"/>
          <w:color w:val="965AA0"/>
          <w:sz w:val="26"/>
          <w:szCs w:val="26"/>
          <w:rtl/>
        </w:rPr>
        <w:t xml:space="preserve"> «3»</w:t>
      </w:r>
      <w:r w:rsidRPr="0027727F">
        <w:rPr>
          <w:rFonts w:cs="B Badr" w:hint="cs"/>
          <w:color w:val="242887"/>
          <w:sz w:val="26"/>
          <w:szCs w:val="26"/>
          <w:rtl/>
        </w:rPr>
        <w:t xml:space="preserve"> وَ رِدَاءٌ نِرْسِيٌّ وَ فِي رِجْلِهِ نَعْلٌ مُخَصَّرٌ فَسَلَّمَ عَلَى أَبِي، فَقَالَ إِلَيْهِ أَبِي فَرَحَّبَ بِهِ وَ بَجَّلَهُ، فَلَمَّا أَنْ مَضَى يُرِيدُ ابْنَ أَبِي عُمَيْرٍ: قُلْتُ لِشَيْخِي هَذَا رَجُلٌ حَسَنُ الشَّمَائِلِ، مَنْ هَذَا الشَّيْخُ فَقَالَ: هَذَا الْحَسَنُ بْنُ عَلِيِّ بْنِ فَضَّالٍ، قُلْتُ لَهُ هَذَا ذَاكَ الْعَابِدُ الْفَاضِلُ قَالَ هُوَ ذَاكَ، قُلْتُ لَيْسَ هُوَ ذَاكَ! قَالَ: هُوَ ذَاكَ، قُلْتُ أَ لَيْسَ ذَاكَ بِالْجَبَلِ قَالَ: هُوَ ذَاكَ‏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فتجيئ- خ، بصيغة التأنيث و كذا في الأفعال بعده، فتكون موافقة لقوله آنست.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الصعاليك: الفقراء و اللصوص.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بالفتح قرية بالعراق. و المخصّر: دقيق الوسط. و برسى-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كَانَ يَكُونُ بِالْجَبَلِ، قُلْتُ لَيْسَ ذَاكَ، قَالَ مَا أَقَلَّ عَقْلَكَ مِنْ غُلَامٍ! فَأَخْبَرْتُهُ مَا سَمِعْتُهُ مِنْ أُولَئِكَ الْقَوْمِ فِيهِ، قَالَ: هُوَ ذَاكَ، فَكَانَ بَعْدَ ذَلِكَ يَخْتَلِفُ إِلَى أَبِي.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ثُمَّ خَرَجْتُ إِلَيْهِ بَعْدُ إِلَى الْكُوفَةِ، فَسَمِعْتُ مِنْهُ كِتَابَ ابْنِ بُكَيْرٍ وَ غَيْرَهُ مِنَ الْأَحَادِيثِ، وَ كَانَ يَحْمِلُ كِتَابَهُ وَ يَجِي‏ءُ إِلَى حُجْرَتِي فَيَقْرَؤُهُ عَلَيَّ، فَلَمَّا حَجَّ سَدَّ وَ شَبَ‏</w:t>
      </w:r>
      <w:r w:rsidRPr="0027727F">
        <w:rPr>
          <w:rFonts w:cs="B Badr" w:hint="cs"/>
          <w:color w:val="965AA0"/>
          <w:sz w:val="26"/>
          <w:szCs w:val="26"/>
          <w:rtl/>
        </w:rPr>
        <w:t xml:space="preserve"> «1»</w:t>
      </w:r>
      <w:r w:rsidRPr="0027727F">
        <w:rPr>
          <w:rFonts w:cs="B Badr" w:hint="cs"/>
          <w:color w:val="242887"/>
          <w:sz w:val="26"/>
          <w:szCs w:val="26"/>
          <w:rtl/>
        </w:rPr>
        <w:t xml:space="preserve"> خَتَنُ طَاهِرِ بْنِ الْحُسَيْنِ، وَ عَظَّمَهُ النَّاسُ لِقَدْرِهِ وَ حَالِهِ وَ مَكَانِهِ مِنَ السُّلْطَانِ، وَ قَدْ كَانَ وَصَفَ لَهُ فَلَمْ يَصِرْ إِلَيْهِ الْحَسَنُ، فَأَرْسَلَ إِلَيْهِ أُحِبُّ أَنْ تَصِيرَ إِلَيَّ فَإِنَّهُ لَا يُمْكِنُنِي الْمَصِيرُ إِلَيْكَ! فَأَبَى، وَ كَلَّمَهُ أَصْحَابَنَا فِي ذَلِكَ، فَقَالَ مَا لِي وَ لِطَاهِرٍ وَ آلِ طَاهِرٍ لَا أَقْرَبَهُمْ لَيْسَ بَيْنِي وَ بَيْنَهُمْ عَمَلٌ، فَعَلِمْتُ بَعْدَهَا أَنَّ مَجِيئَهُ إِلَيَّ وَ أَنَا حَدَثٌ غُلَامٌ وَ هُوَ شَيْخٌ لَمْ يَكُنْ إِلَّا لِجَوْدَةِ النِّيَّةِ، وَ كَانَ مُصَلَّاهُ بِالْكُوفَةِ فِي الْمَسْجِدِ عِنْدَ الْأُسْطُوَانَةِ الَّتِي يُقَالُ لَهَا السَّابِعَةُ، وَ يُقَالُ لَهَا أُسْطُوَانَةُ إِبْرَاهِيمَ (ع)، وَ كَانَ يَجْتَمِعُ هُوَ وَ أَبُو مُحَمَّدٍ عَبْدُ اللَّهِ الْحَجَّالُ وَ عَلِيُّ بْنُ أَسْبَاطٍ، وَ كَانَ الْحَجَّالُ يَدَّعِي الْكَلَامَ وَ كَانَ مِنْ أَجْدَلِ النَّاسِ، فَكَانَ ابْنُ فَضَّالٍ يُغْرِى‏</w:t>
      </w:r>
      <w:r w:rsidRPr="0027727F">
        <w:rPr>
          <w:rFonts w:cs="B Badr" w:hint="cs"/>
          <w:color w:val="965AA0"/>
          <w:sz w:val="26"/>
          <w:szCs w:val="26"/>
          <w:rtl/>
        </w:rPr>
        <w:t xml:space="preserve"> «2»</w:t>
      </w:r>
      <w:r w:rsidRPr="0027727F">
        <w:rPr>
          <w:rFonts w:cs="B Badr" w:hint="cs"/>
          <w:color w:val="242887"/>
          <w:sz w:val="26"/>
          <w:szCs w:val="26"/>
          <w:rtl/>
        </w:rPr>
        <w:t xml:space="preserve"> بَيْنِي وَ بَيْنَهُ فِي الْكَلَامِ فِي الْمَعْرِفَةِ، وَ كَانَ يُحِبُّنِي حُبّاً شَدِيداً.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الْغُلَاةِ فِي وَقْتِ أَبِي مُحَمَّدٍ الْعَسْكَرِيِّ ع‏</w:t>
      </w:r>
      <w:r w:rsidRPr="0027727F">
        <w:rPr>
          <w:rFonts w:cs="B Badr" w:hint="cs"/>
          <w:color w:val="965AA0"/>
          <w:sz w:val="26"/>
          <w:szCs w:val="26"/>
          <w:rtl/>
        </w:rPr>
        <w:t xml:space="preserve"> «3»</w:t>
      </w:r>
      <w:r w:rsidRPr="0027727F">
        <w:rPr>
          <w:rFonts w:cs="B Badr" w:hint="cs"/>
          <w:color w:val="465BFF"/>
          <w:sz w:val="26"/>
          <w:szCs w:val="26"/>
          <w:rtl/>
        </w:rPr>
        <w:t xml:space="preserve"> مِنْهُمْ عَلِيُّ بْنُ حَسَكَةَ وَ الْقَاسِمُ بْنُ يَقْطِينٍ الْقُمِّيَّانِ‏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994</w:t>
      </w:r>
      <w:r w:rsidRPr="0027727F">
        <w:rPr>
          <w:rFonts w:cs="B Badr" w:hint="cs"/>
          <w:color w:val="780000"/>
          <w:sz w:val="26"/>
          <w:szCs w:val="26"/>
          <w:rtl/>
        </w:rPr>
        <w:t xml:space="preserve"> مُحَمَّدُ بْنُ مَسْعُودٍ، قَالَ حَدَّثَنِي مُحَمَّدُ بْنُ نُصَيْرٍ، قَالَ حَدَّثَنَا أَحْمَدُ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نسخة ب، و الممقانى ضبطه بالسين فالياء و السين و الباء (سيد و سب) و قال و في نسخة: لسد و سب، او سيد و 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اغرى الرجل بكذا: حضّه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على بن محمّد العسكريّ-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517</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بْنُ مُحَمَّدِ بْنِ عِيسَى‏</w:t>
      </w:r>
      <w:r w:rsidRPr="0027727F">
        <w:rPr>
          <w:rFonts w:cs="B Badr" w:hint="cs"/>
          <w:color w:val="242887"/>
          <w:sz w:val="26"/>
          <w:szCs w:val="26"/>
          <w:rtl/>
        </w:rPr>
        <w:t>، كَتَبَ إِلَيْهِ فِي قَوْمٍ يَتَكَلَّمُونَ وَ يَقْرَءُونَ أَحَادِيثَ يَنْسُبُونَهَا إِلَيْكَ وَ إِلَى آبَائِكَ فِيهَا مَا تَشْمَئِزُّ فِيهَا الْقُلُوبُ، وَ لَا يَجُوزُ لَنَا رَدُّهَا إِذَا كَانُوا يَرْوُونَ عَنْ آبَائِكَ عَلَيْهِمُ السَّلَامُ، وَ لَا قَبُولُهَا لِمَا فِيهَا، وَ يَنْسُبُونَ الْأَرْضَ إِلَى قَوْمٍ يَذْكُرُونَ أَنَّهُمْ مِنْ مَوَالِيكَ، وَ هُوَ رَجُلٌ يُقَالُ لَهُ عَلِيُّ بْنُ حَسَكَةَ، وَ آخَرُ يُقَالُ لَهُ الْقَاسِمُ الْيَقْطِينِيُّ، مِنْ أَقَاوِيلِهِمْ: أَنَّهُمْ يَقُولُونَ إِنَّ قَوْلَ اللَّهِ تَعَالَى:</w:t>
      </w:r>
      <w:r w:rsidRPr="0027727F">
        <w:rPr>
          <w:rFonts w:cs="B Badr" w:hint="cs"/>
          <w:color w:val="006A0F"/>
          <w:sz w:val="26"/>
          <w:szCs w:val="26"/>
          <w:rtl/>
        </w:rPr>
        <w:t xml:space="preserve"> إِنَّ الصَّلاةَ تَنْهى‏ عَنِ الْفَحْشاءِ وَ الْمُنْكَرِ</w:t>
      </w:r>
      <w:r w:rsidRPr="0027727F">
        <w:rPr>
          <w:rFonts w:cs="B Badr" w:hint="cs"/>
          <w:color w:val="242887"/>
          <w:sz w:val="26"/>
          <w:szCs w:val="26"/>
          <w:rtl/>
        </w:rPr>
        <w:t xml:space="preserve"> مَعْنَاهَا رَجُلٌ، لَا سُجُودٌ وَ لَا رُكُوعٌ، وَ كَذَلِكَ الزَّكَاةُ مَعْنَاهَا ذَلِكَ الرَّجُلُ، لَا عَدَدُ دِرْهَمٍ وَ لَا إِخْرَاجُ مَالٍ، وَ أَشْيَاءُ مِنَ الْفَرَائِضِ وَ السُّنَنِ وَ الْمَعَاصِي تَأَوَّلُوهَا وَ صَيَّرُوهَا عَلَى هَذَا الْحَدِّ الَّذِي ذَكَرْتُ، فَإِنْ رَأَيْتَ أَنْ تُبَيِّنَ لَنَا وَ أَنْ تَمُنَّ عَلَى مَوَالِيكَ بِمَا فِيهِ السَّلَامَةُ لِمَوَالِيكَ وَ نَجَاتُهُمْ مِنْ هَذِهِ الْأَقَاوِيلِ الَّتِي تُخْرِجُهُمْ إِلَى الْهَلَاكِ‏</w:t>
      </w:r>
      <w:r w:rsidRPr="0027727F">
        <w:rPr>
          <w:rFonts w:cs="B Badr" w:hint="cs"/>
          <w:color w:val="965AA0"/>
          <w:sz w:val="26"/>
          <w:szCs w:val="26"/>
          <w:rtl/>
        </w:rPr>
        <w:t xml:space="preserve"> «1»</w:t>
      </w:r>
      <w:r w:rsidRPr="0027727F">
        <w:rPr>
          <w:rFonts w:cs="B Badr" w:hint="cs"/>
          <w:color w:val="242887"/>
          <w:sz w:val="26"/>
          <w:szCs w:val="26"/>
          <w:rtl/>
        </w:rPr>
        <w:t>! فَكَتَبَ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لَيْسَ هَذَا دِينَنَا فَاعْتَزِلْهُ.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995</w:t>
      </w:r>
      <w:r w:rsidRPr="0027727F">
        <w:rPr>
          <w:rFonts w:cs="B Badr" w:hint="cs"/>
          <w:color w:val="780000"/>
          <w:sz w:val="26"/>
          <w:szCs w:val="26"/>
          <w:rtl/>
        </w:rPr>
        <w:t xml:space="preserve"> وَجَدْتُ بِخَطِّ جِبْرِيلَ بْنِ أَحْمَدَ الْفَارِيَابِيِّ، حَدَّثَنِي مُوسَى بْنُ جَعْفَرِ بْنِ وَهْبٍ، عَنْ إِبْرَاهِيمَ بْنِ شَيْبَةَ، قَالَ‏</w:t>
      </w:r>
      <w:r w:rsidRPr="0027727F">
        <w:rPr>
          <w:rFonts w:cs="B Badr" w:hint="cs"/>
          <w:color w:val="242887"/>
          <w:sz w:val="26"/>
          <w:szCs w:val="26"/>
          <w:rtl/>
        </w:rPr>
        <w:t>، كَتَبْتُ إِلَيْهِ جُعِلْتُ فِدَاكَ إِنَّ عِنْدَنَا قَوْماً يَخْتَلِفُونَ فِي مَعْرِفَةِ فَضْلِكُمْ بِأَقَاوِيلَ مُخْتَلِفَةٍ تَشْمَئِزُّ مِنْهَا الْقُلُوبُ وَ تَضِيقُ لَهَا الصُّدُورُ، وَ يَرْوُونَ فِي ذَلِكَ الْأَحَادِيثَ لَا يَجُوزُ لَنَا الْإِقْرَارُ بِهَا لِمَا فِيهَا مِنَ الْقَوْلِ الْعَظِيمِ، وَ لَا يَجُوزُ رَدُّهَا وَ لَا الْجُحُودُ لَهَا إِذَا نُسِبَتْ إِلَى آبَائِكَ، فَنَحْنُ وُقُوفٌ عَلَيْهَا، مِنْ ذَلِكَ أَنَّهُمْ يَقُولُونَ وَ يَتَأَوَّلُونَ فِي مَعْنَى قَوْلِ اللَّهِ عَزَّ وَ 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6A0F"/>
          <w:sz w:val="26"/>
          <w:szCs w:val="26"/>
          <w:rtl/>
        </w:rPr>
        <w:t>إِنَّ الصَّلاةَ تَنْهى‏ عَنِ الْفَحْشاءِ وَ الْمُنْكَرِ</w:t>
      </w:r>
      <w:r w:rsidRPr="0027727F">
        <w:rPr>
          <w:rFonts w:cs="B Badr" w:hint="cs"/>
          <w:color w:val="242887"/>
          <w:sz w:val="26"/>
          <w:szCs w:val="26"/>
          <w:rtl/>
        </w:rPr>
        <w:t>، وَ قَوْلِهِ عَزَّ وَ جَلَّ:</w:t>
      </w:r>
      <w:r w:rsidRPr="0027727F">
        <w:rPr>
          <w:rFonts w:cs="B Badr" w:hint="cs"/>
          <w:color w:val="006A0F"/>
          <w:sz w:val="26"/>
          <w:szCs w:val="26"/>
          <w:rtl/>
        </w:rPr>
        <w:t xml:space="preserve"> وَ أَقِيمُوا الصَّلاةَ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بما فيه سلامتهم و نجاتهم من الأقاويل الّتى تصيّرهم الى المعطب و الهلاك-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518</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ص518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6A0F"/>
          <w:sz w:val="26"/>
          <w:szCs w:val="26"/>
          <w:rtl/>
        </w:rPr>
        <w:t>وَ آتُوا الزَّكاةَ</w:t>
      </w:r>
      <w:r w:rsidRPr="0027727F">
        <w:rPr>
          <w:rFonts w:cs="B Badr" w:hint="cs"/>
          <w:color w:val="242887"/>
          <w:sz w:val="26"/>
          <w:szCs w:val="26"/>
          <w:rtl/>
        </w:rPr>
        <w:t xml:space="preserve"> مَعْنَاهَا</w:t>
      </w:r>
      <w:r w:rsidRPr="0027727F">
        <w:rPr>
          <w:rFonts w:cs="B Badr" w:hint="cs"/>
          <w:color w:val="965AA0"/>
          <w:sz w:val="26"/>
          <w:szCs w:val="26"/>
          <w:rtl/>
        </w:rPr>
        <w:t xml:space="preserve"> «1»</w:t>
      </w:r>
      <w:r w:rsidRPr="0027727F">
        <w:rPr>
          <w:rFonts w:cs="B Badr" w:hint="cs"/>
          <w:color w:val="242887"/>
          <w:sz w:val="26"/>
          <w:szCs w:val="26"/>
          <w:rtl/>
        </w:rPr>
        <w:t xml:space="preserve"> رَجُلٌ، لَا رُكُوعٌ وَ لَا سُجُودٌ، وَ كَذَلِكَ الزَّكَاةُ مَعْنَاهَا ذَلِكَ الرَّجُلُ لَا عَدَدُ دَرَاهِمَ وَ لَا إِخْرَاجُ مَالٍ، وَ أَشْيَاءُ تُشْبِهُهَا مِنَ الْفَرَائِضِ وَ السُّنَنِ وَ الْمَعَاصِي تَأَوَّلُوهَا وَ صَيَّرُوهَا عَلَى هَذَا الْحَدِّ الَّذِي ذَكَرْتُ لَكَ، فَإِنْ رَأَيْتَ أَنْ تَمُنَّ عَلَى مَوَالِيكَ بِمَا فِيهِ سَلَامَتُهُمْ وَ نَجَاتُهُمْ مِنَ الْأَقَاوِيلِ الَّتِي تُصَيِّرُهُمْ إِلَى الْعَطَبِ وَ الْهَلَاكِ وَ الَّذِينَ ادَّعَوْا هَذِهِ الْأَشْيَاءَ ادَّعَوْا أَنَّهُمْ أَوْلِيَاءُ، وَ دَعَوْا إِلَى طَاعَتِهِمْ، مِنْهُمْ عَلِيُّ بْنُ حَسَكَةَ وَ الْقَاسِمُ الْيَقْطِينِيُّ، فَمَا تَقُولُ فِي الْقَبُولِ مِنْهُمْ جَمِيعاً فَكَتَبَ (ع): لَيْسَ هَذَا دِينَنَا فَاعْتَزِلْهُ.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نَصْرُ بْنُ الصَّبَّاحِ‏</w:t>
      </w:r>
      <w:r w:rsidRPr="0027727F">
        <w:rPr>
          <w:rFonts w:cs="B Badr" w:hint="cs"/>
          <w:color w:val="242887"/>
          <w:sz w:val="26"/>
          <w:szCs w:val="26"/>
          <w:rtl/>
        </w:rPr>
        <w:t>: عَلِيُّ بْنُ حَسَكَةَ الْحُوَارِ</w:t>
      </w:r>
      <w:r w:rsidRPr="0027727F">
        <w:rPr>
          <w:rFonts w:cs="B Badr" w:hint="cs"/>
          <w:color w:val="965AA0"/>
          <w:sz w:val="26"/>
          <w:szCs w:val="26"/>
          <w:rtl/>
        </w:rPr>
        <w:t xml:space="preserve"> «2»</w:t>
      </w:r>
      <w:r w:rsidRPr="0027727F">
        <w:rPr>
          <w:rFonts w:cs="B Badr" w:hint="cs"/>
          <w:color w:val="242887"/>
          <w:sz w:val="26"/>
          <w:szCs w:val="26"/>
          <w:rtl/>
        </w:rPr>
        <w:t xml:space="preserve"> كَانَ أُسْتَادَ الْقَاسِمِ الشَّعْرَانِيِّ الْيَقْطِينِيِّ مِنَ الْغُلَاةِ الْكِبَارِ مَلْعُونٌ.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996</w:t>
      </w:r>
      <w:r w:rsidRPr="0027727F">
        <w:rPr>
          <w:rFonts w:cs="B Badr" w:hint="cs"/>
          <w:color w:val="780000"/>
          <w:sz w:val="26"/>
          <w:szCs w:val="26"/>
          <w:rtl/>
        </w:rPr>
        <w:t xml:space="preserve"> سَعْدٌ، قَالَ حَدَّثَنِي سَهْلُ بْنُ زِيَادٍ الْآدَمِيُّ، عَنْ مُحَمَّدِ بْنِ عِيسَى، قَالَ‏</w:t>
      </w:r>
      <w:r w:rsidRPr="0027727F">
        <w:rPr>
          <w:rFonts w:cs="B Badr" w:hint="cs"/>
          <w:color w:val="242887"/>
          <w:sz w:val="26"/>
          <w:szCs w:val="26"/>
          <w:rtl/>
        </w:rPr>
        <w:t>، كَتَبَ إِلَيَّ أَبُو الْحَسَنِ الْعَسْكَرِيُّ ابْتِدَاءً مِنْهُ: لَعَنَ اللَّهُ الْقَاسِمَ الْيَقْطِينِيِّ وَ لَعَنَ اللَّهُ عَلِيَّ بْنَ حَسَكَةَ الْقُمِّيَّ، إِنَّ شَيْطَاناً تَرَاءَى لِلْقَاسِمِ فَيُوحِي إِلَيْهِ‏</w:t>
      </w:r>
      <w:r w:rsidRPr="0027727F">
        <w:rPr>
          <w:rFonts w:cs="B Badr" w:hint="cs"/>
          <w:color w:val="006A0F"/>
          <w:sz w:val="26"/>
          <w:szCs w:val="26"/>
          <w:rtl/>
        </w:rPr>
        <w:t xml:space="preserve"> زُخْرُفَ الْقَوْلِ غُرُوراً</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997</w:t>
      </w:r>
      <w:r w:rsidRPr="0027727F">
        <w:rPr>
          <w:rFonts w:cs="B Badr" w:hint="cs"/>
          <w:color w:val="780000"/>
          <w:sz w:val="26"/>
          <w:szCs w:val="26"/>
          <w:rtl/>
        </w:rPr>
        <w:t xml:space="preserve"> حَدَّثَنِي الْحُسَيْنُ بْنُ الْحَسَنِ بْنِ بُنْدَارَ الْقُمِّيُّ، قَالَ حَدَّثَنَا سَهْلُ بْنُ زِيَادٍ الْآدَمِيُّ، قَالَ‏</w:t>
      </w:r>
      <w:r w:rsidRPr="0027727F">
        <w:rPr>
          <w:rFonts w:cs="B Badr" w:hint="cs"/>
          <w:color w:val="242887"/>
          <w:sz w:val="26"/>
          <w:szCs w:val="26"/>
          <w:rtl/>
        </w:rPr>
        <w:t>، كَتَبَ بَعْضُ أَصْحَابِنَا إِلَى أَبِي الْحَسَنِ الْعَسْكَرِيِّ (ع): جُعِلْتُ فِدَاكَ يَا سَيِّدِي إِنَّ عَلِيَّ بْنَ حَسَكَةَ يَدَّعِي أَنَّهُ مِنْ أَوْلِيَائِكَ، وَ أَنَّكَ أَنْتَ الْأَوَّلُ الْقَدِيمُ، وَ أَنَّهُ بَابُكَ وَ نَبِيُّكَ أَمَرْتَهُ أَنْ يَدْعُوَ إِلَى ذَلِكَ، وَ يَزْعُمُ أَنَّ الصَّلَاةَ وَ الزَّكَاةَ وَ الْحَجَّ وَ الصَّوْمَ كُلُّ ذَلِكَ مَعْرِفَتُكَ وَ مَعْرِفَةُ مَنْ كَانَ فِيهِ مِثْلُ حَالِ‏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 الصلاة معناها-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الجواز.</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519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ابْنِ حَسَكَةَ فِيمَا يَدَّعِي مِنَ الْبَابِيَّةِ</w:t>
      </w:r>
      <w:r w:rsidRPr="0027727F">
        <w:rPr>
          <w:rFonts w:cs="B Badr" w:hint="cs"/>
          <w:color w:val="965AA0"/>
          <w:sz w:val="26"/>
          <w:szCs w:val="26"/>
          <w:rtl/>
        </w:rPr>
        <w:t xml:space="preserve"> «1»</w:t>
      </w:r>
      <w:r w:rsidRPr="0027727F">
        <w:rPr>
          <w:rFonts w:cs="B Badr" w:hint="cs"/>
          <w:color w:val="242887"/>
          <w:sz w:val="26"/>
          <w:szCs w:val="26"/>
          <w:rtl/>
        </w:rPr>
        <w:t xml:space="preserve"> وَ النُّبُوَّةِ، فَهُوَ مُؤْمِنٌ كَامِلٌ‏</w:t>
      </w:r>
      <w:r w:rsidRPr="0027727F">
        <w:rPr>
          <w:rFonts w:cs="B Badr" w:hint="cs"/>
          <w:color w:val="965AA0"/>
          <w:sz w:val="26"/>
          <w:szCs w:val="26"/>
          <w:rtl/>
        </w:rPr>
        <w:t xml:space="preserve"> «2»</w:t>
      </w:r>
      <w:r w:rsidRPr="0027727F">
        <w:rPr>
          <w:rFonts w:cs="B Badr" w:hint="cs"/>
          <w:color w:val="242887"/>
          <w:sz w:val="26"/>
          <w:szCs w:val="26"/>
          <w:rtl/>
        </w:rPr>
        <w:t xml:space="preserve"> سَقَطَ عَنْهُ الِاسْتِعْبَاد بِالصَّلَاةِ وَ الصَّوْمِ وَ الْحَجِّ، وَ ذَكَرَ جَمِيعَ شَرَائِعِ الدِّينِ أَنَّ مَعْنَى ذَلِكَ كُلِّهِ مَا ثَبَتَ لَكَ، وَ مَالَ النَّاسُ إِلَيْهِ كَثِيراً، فَإِنْ رَأَيْتَ أَنْ تَمُنَّ عَلَى مَوَالِيكَ بِجَوَابٍ فِي ذَلِكَ تُنْجِيهِمْ مِنَ الْهَلَكَةِ قَالَ، فَكَتَبَ (ع): كَذَبَ ابْنُ حَسَكَةَ عَلَيْهِ لَعْنَةُ اللَّهِ وَ بِحَسْبِكَ‏</w:t>
      </w:r>
      <w:r w:rsidRPr="0027727F">
        <w:rPr>
          <w:rFonts w:cs="B Badr" w:hint="cs"/>
          <w:color w:val="965AA0"/>
          <w:sz w:val="26"/>
          <w:szCs w:val="26"/>
          <w:rtl/>
        </w:rPr>
        <w:t xml:space="preserve"> «3»</w:t>
      </w:r>
      <w:r w:rsidRPr="0027727F">
        <w:rPr>
          <w:rFonts w:cs="B Badr" w:hint="cs"/>
          <w:color w:val="242887"/>
          <w:sz w:val="26"/>
          <w:szCs w:val="26"/>
          <w:rtl/>
        </w:rPr>
        <w:t xml:space="preserve"> أَنِّي لَا أَعْرِفُهُ فِي مَوَالِيَّ مَا لَهُ لَعَنَهُ اللَّهُ! فَوَ اللَّهِ مَا بَعَثَ اللَّهُ مُحَمَّداً وَ الْأَنْبِيَاءَ قَبْلَهُ إِلَّا بِالْحَنِيفِيَّةِ وَ الصَّلَاةِ وَ الزَّكَاةِ وَ الصِّيَامِ وَ الْحَجِّ وَ الْوَلَايَةِ، وَ مَا دَعَا مُحَمَّدٌ (ص) إِلَّا إِلَى اللَّهِ وَحْدَهُ لَا شَرِيكَ لَهُ، وَ كَذَلِكَ نَحْنُ الْأَوْصِيَاءُ مِنْ وُلْدِهِ عَبِيدُ اللَّهِ لَا نُشْرِكُ بِهِ شَيْئاً، إِنْ أَطَعْنَاهُ رَحِمَنَا وَ إِنْ عَصَيْنَاهُ عَذَّبَنَا، مَا لَنَا عَلَى اللَّهِ مِنْ حُجَّةٍ بَلِ الْحُجَّةُ لِلَّهِ عَزَّ وَ جَلَّ عَلَيْنَا وَ عَلَى جَمِيعِ خَلْقِهِ، أَبْرَأُ إِلَى اللَّهِ مِمَّنْ يَقُولُ ذَلِكَ وَ أَنْتَفِي‏</w:t>
      </w:r>
      <w:r w:rsidRPr="0027727F">
        <w:rPr>
          <w:rFonts w:cs="B Badr" w:hint="cs"/>
          <w:color w:val="965AA0"/>
          <w:sz w:val="26"/>
          <w:szCs w:val="26"/>
          <w:rtl/>
        </w:rPr>
        <w:t xml:space="preserve"> «4»</w:t>
      </w:r>
      <w:r w:rsidRPr="0027727F">
        <w:rPr>
          <w:rFonts w:cs="B Badr" w:hint="cs"/>
          <w:color w:val="242887"/>
          <w:sz w:val="26"/>
          <w:szCs w:val="26"/>
          <w:rtl/>
        </w:rPr>
        <w:t xml:space="preserve"> إِلَى اللَّهِ مِنْ هَذَا الْقَوْلِ، فَاهْجُرُوهُمْ لَعَنَهُمُ اللَّهُ وَ أَلْجِئُوهُمْ إِلَى ضِيقِ الطَّرِيقِ! فَإِنْ وَجَدْتَ مِنْ أَحَدٍ مِنْهُمْ خَلْوَةً فَاشْدَخْ رَأْسَهُ بِالصَّخْرِ</w:t>
      </w:r>
      <w:r w:rsidRPr="0027727F">
        <w:rPr>
          <w:rFonts w:cs="B Badr" w:hint="cs"/>
          <w:color w:val="965AA0"/>
          <w:sz w:val="26"/>
          <w:szCs w:val="26"/>
          <w:rtl/>
        </w:rPr>
        <w:t xml:space="preserve"> «5»</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الْحُسَيْنِ بْنِ عَلِيٍّ الْخَوَاتِيمِيِ‏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هُوَ مِنْهُمْ‏</w:t>
      </w:r>
      <w:r w:rsidRPr="0027727F">
        <w:rPr>
          <w:rFonts w:cs="B Badr" w:hint="cs"/>
          <w:color w:val="965AA0"/>
          <w:sz w:val="26"/>
          <w:szCs w:val="26"/>
          <w:rtl/>
        </w:rPr>
        <w:t xml:space="preserve"> «6»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998 قَالَ نَصْرُ بْنُ الصَّبَّاحِ‏</w:t>
      </w:r>
      <w:r w:rsidRPr="0027727F">
        <w:rPr>
          <w:rFonts w:cs="B Badr" w:hint="cs"/>
          <w:color w:val="242887"/>
          <w:sz w:val="26"/>
          <w:szCs w:val="26"/>
          <w:rtl/>
        </w:rPr>
        <w:t>: إِنَّ الْحُسَيْنَ بْنَ عَلِيٍّ الْخَوَاتِيمِيَّ كَانَ غَالِياً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النيابة-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فهو من كامل-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الحسب مصدر بمعنى الكفاية يقال حسبك درهم، و قد تزاد الباء فيقال بحسبك درهم.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يقال انتفى من ولده: نفاه من أن يكون ولداله.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فان وجدتم أحدا منهم فاخذش رأسه بالحجر- خ. يقال شدخ- الرأس. كسره.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و هو متهم-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مَلْعُوناً، وَ كَانَ أَدْرَكَ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الْحَسَنِ بْنِ مُحَمَّدِ بْنِ بَابَا الْقُمِّيِّ وَ الْفِهْرِيِّ وَ مُحَمَّدِ بْنِ نُصَيْرٍ النُّمَيْرِيِّ وَ فَارِسِ بْنِ حَاتِمٍ الْقَزْوِينِيِ‏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999</w:t>
      </w:r>
      <w:r w:rsidRPr="0027727F">
        <w:rPr>
          <w:rFonts w:cs="B Badr" w:hint="cs"/>
          <w:color w:val="780000"/>
          <w:sz w:val="26"/>
          <w:szCs w:val="26"/>
          <w:rtl/>
        </w:rPr>
        <w:t xml:space="preserve"> قَالَ نَصْرُ بْنُ الصَّبَّاحِ‏</w:t>
      </w:r>
      <w:r w:rsidRPr="0027727F">
        <w:rPr>
          <w:rFonts w:cs="B Badr" w:hint="cs"/>
          <w:color w:val="242887"/>
          <w:sz w:val="26"/>
          <w:szCs w:val="26"/>
          <w:rtl/>
        </w:rPr>
        <w:t>: الْحَسَنُ بْنُ مُحَمَّدٍ الْمَعْرُوفُ بِابْنِ بَابَا وَ مُحَمَّدُ بْنُ نُصَيْرٍ النُّمَيْرِيُّ وَ فَارِسُ بْنُ حَاتِمٍ الْقَزْوِينِيُّ لَعَنَ هَؤُلَاءِ الثَّلَاثَةَ عَلِيُّ بْنُ مُحَمَّدٍ الْعَسْكَرِيُّ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ذَكَرَ أَبُو مُحَمَّدٍ الْفَضْلُ بْنُ شَاذَانَ فِي بَعْضِ كُتُبِهِ‏</w:t>
      </w:r>
      <w:r w:rsidRPr="0027727F">
        <w:rPr>
          <w:rFonts w:cs="B Badr" w:hint="cs"/>
          <w:color w:val="242887"/>
          <w:sz w:val="26"/>
          <w:szCs w:val="26"/>
          <w:rtl/>
        </w:rPr>
        <w:t xml:space="preserve"> أَنَّ مِنَ الْكَذَّابِينَ الْمَشْهُورِينَ ابْنَ بَابَا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سَعْدٌ، حَدَّثَنِي الْعُبَيْدِيُّ، قَالَ‏</w:t>
      </w:r>
      <w:r w:rsidRPr="0027727F">
        <w:rPr>
          <w:rFonts w:cs="B Badr" w:hint="cs"/>
          <w:color w:val="242887"/>
          <w:sz w:val="26"/>
          <w:szCs w:val="26"/>
          <w:rtl/>
        </w:rPr>
        <w:t>، كَتَبَ إِلَىَّ الْعَسْكَرِيُّ ابْتِدَاءً مِنْهُ أَبْرَأُ إِلَى اللَّهِ مِنَ الْفِهْرِيِّ وَ الْحَسَنِ بْنِ مُحَمَّدِ بْنِ بَابَا الْقُمِّيِّ فَابْرَأْ مِنْهُمَا، فَإِنِّي مُحَذِّرُكَ وَ جَمِيعَ مَوَالِيَّ وَ إِنِّي أَلْعَنُهُمَا عَلَيْهِمَا لَعْنَةُ اللَّهِ، مُسْتَأْكِلَيْنِ يَأْكُلَانِ بِنَا النَّاسَ، فَتَّانَيْنِ مُؤْذِيَيْنِ آذَاهُمَا اللَّهُ وَ أَرْكَسَهُمَا فِي الْفِتْنَةِ رَكْساً</w:t>
      </w:r>
      <w:r w:rsidRPr="0027727F">
        <w:rPr>
          <w:rFonts w:cs="B Badr" w:hint="cs"/>
          <w:color w:val="965AA0"/>
          <w:sz w:val="26"/>
          <w:szCs w:val="26"/>
          <w:rtl/>
        </w:rPr>
        <w:t xml:space="preserve"> «1»</w:t>
      </w:r>
      <w:r w:rsidRPr="0027727F">
        <w:rPr>
          <w:rFonts w:cs="B Badr" w:hint="cs"/>
          <w:color w:val="242887"/>
          <w:sz w:val="26"/>
          <w:szCs w:val="26"/>
          <w:rtl/>
        </w:rPr>
        <w:t>، يَزْعُمُ ابْنُ بَابَا أَنِّي بَعَثْتُهُ نَبِيّاً وَ أَنَّهُ بَابٌ عَلَيْهِ لَعْنَةُ اللَّهِ، سَخَّرَ مِنْهُ الشَّيْطَانُ فَأَغْوَاهُ، فَلَعَنَ اللَّهُ مَنْ قَبِلَ مِنْهُ ذَلِكَ، يَا مُحَمَّدُ إِنْ قَدَرْتَ أَنْ تَشْدَخَ‏</w:t>
      </w:r>
      <w:r w:rsidRPr="0027727F">
        <w:rPr>
          <w:rFonts w:cs="B Badr" w:hint="cs"/>
          <w:color w:val="965AA0"/>
          <w:sz w:val="26"/>
          <w:szCs w:val="26"/>
          <w:rtl/>
        </w:rPr>
        <w:t xml:space="preserve"> «2»</w:t>
      </w:r>
      <w:r w:rsidRPr="0027727F">
        <w:rPr>
          <w:rFonts w:cs="B Badr" w:hint="cs"/>
          <w:color w:val="242887"/>
          <w:sz w:val="26"/>
          <w:szCs w:val="26"/>
          <w:rtl/>
        </w:rPr>
        <w:t xml:space="preserve"> رَأْسَهُ بِالْحَجَرِ فَافْعَلْ! فَإِنَّهُ قَدْ آذَانِي آذَاهُ اللَّهُ فِي الدُّنْيَا وَ الْآخِرَةِ.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1000</w:t>
      </w:r>
      <w:r w:rsidRPr="0027727F">
        <w:rPr>
          <w:rFonts w:cs="B Badr" w:hint="cs"/>
          <w:color w:val="780000"/>
          <w:sz w:val="26"/>
          <w:szCs w:val="26"/>
          <w:rtl/>
        </w:rPr>
        <w:t xml:space="preserve"> قَالَ أَبُو عَمْرٍو</w:t>
      </w:r>
      <w:r w:rsidRPr="0027727F">
        <w:rPr>
          <w:rFonts w:cs="B Badr" w:hint="cs"/>
          <w:color w:val="242887"/>
          <w:sz w:val="26"/>
          <w:szCs w:val="26"/>
          <w:rtl/>
        </w:rPr>
        <w:t xml:space="preserve"> وَ قَالَتْ فِرْقَةٌ بِنُبُوَّةِ مُحَمَّدِ بْنِ نُصَيْرٍ النُّمَيْرِيِّ، وَ ذَلِكَ أَنَّهُ ادَّعَى أَنَّهُ نَبِيُّ رَسُولٍ وَ أَنَّ عَلِيَّ بْنَ مُحَمَّدٍ الْعَسْكَرِيَّ (ع) أَرْسَلَهُ،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ركس و اركس الشي‏ء: نكسه و قلّبه.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تخدش-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كَانَ يَقُولُ بِالتَّنَاسُخِ وَ الْغُلُوِّ فِي أَبِي الْحَسَنِ (ع)، وَ يَقُولُ فِيهِ بِالرُّبُوبِيَّةِ، وَ يَقُولُ بِإِبَاحَةِ الْمَحَارِمِ، وَ يُحَلِّلُ نِكَاحَ الرِّجَالِ بَعْضِهِمْ بَعْضاً فِي أَدْبَارِهِمْ، وَ يَقُولُ إِنَّهُ مِنَ الْفَاعِلِ وَ الْمَفْعُولِ بِهِ أَحَدُ الشَّهَوَاتِ وَ الطَّيِّبَاتِ، وَ إِنَّ اللَّهَ لَمْ يُحَرِّمْ شَيْئاً مِنْ ذَلِكَ، وَ كَانَ مُحَمَّدُ بْنُ مُوسَى بْنِ الْحَسَنِ بْنِ فُرَاتٍ يَقْوَى أَسْبَابَهُ وَ يَعْضُدُهُ، وَ ذَكَرَ أَنَّهُ رَأَى بَعْضُ النَّاسِ مُحَمَّدَ بْنَ نُصَيْرٍ عِيَاناً، وَ غُلَامٌ لَهُ عَلَى ظَهْرِهِ‏</w:t>
      </w:r>
      <w:r w:rsidRPr="0027727F">
        <w:rPr>
          <w:rFonts w:cs="B Badr" w:hint="cs"/>
          <w:color w:val="965AA0"/>
          <w:sz w:val="26"/>
          <w:szCs w:val="26"/>
          <w:rtl/>
        </w:rPr>
        <w:t xml:space="preserve"> «1»</w:t>
      </w:r>
      <w:r w:rsidRPr="0027727F">
        <w:rPr>
          <w:rFonts w:cs="B Badr" w:hint="cs"/>
          <w:color w:val="242887"/>
          <w:sz w:val="26"/>
          <w:szCs w:val="26"/>
          <w:rtl/>
        </w:rPr>
        <w:t>، وَ أَنَّهُ عَاتَبَهُ عَلَى ذَلِكَ‏</w:t>
      </w:r>
      <w:r w:rsidRPr="0027727F">
        <w:rPr>
          <w:rFonts w:cs="B Badr" w:hint="cs"/>
          <w:color w:val="965AA0"/>
          <w:sz w:val="26"/>
          <w:szCs w:val="26"/>
          <w:rtl/>
        </w:rPr>
        <w:t xml:space="preserve"> «2»</w:t>
      </w:r>
      <w:r w:rsidRPr="0027727F">
        <w:rPr>
          <w:rFonts w:cs="B Badr" w:hint="cs"/>
          <w:color w:val="242887"/>
          <w:sz w:val="26"/>
          <w:szCs w:val="26"/>
          <w:rtl/>
        </w:rPr>
        <w:t>، فَقَالَ إِنَّ هَذَا مِنَ اللَّذَّاتِ وَ هُوَ مِنَ التَّوَاضُعِ لِلَّهِ وَ تَرْكِ التَّجَبُّرِ، وَ افْتَرَقَ النَّاسُ فِيهِ بَعْدَهُ فِرَقاً.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مُوسَى السَّوَّاقِ وَ مُحَمَّدِ بْنِ مُوسَى الشَّرِيقِيِّ وَ عَلِيِّ بْنِ حَسَكَةَ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1001</w:t>
      </w:r>
      <w:r w:rsidRPr="0027727F">
        <w:rPr>
          <w:rFonts w:cs="B Badr" w:hint="cs"/>
          <w:color w:val="780000"/>
          <w:sz w:val="26"/>
          <w:szCs w:val="26"/>
          <w:rtl/>
        </w:rPr>
        <w:t xml:space="preserve"> قَالَ نَصْرُ بْنُ الصَّبَّاحِ‏</w:t>
      </w:r>
      <w:r w:rsidRPr="0027727F">
        <w:rPr>
          <w:rFonts w:cs="B Badr" w:hint="cs"/>
          <w:color w:val="242887"/>
          <w:sz w:val="26"/>
          <w:szCs w:val="26"/>
          <w:rtl/>
        </w:rPr>
        <w:t>: مُوسَى السَّوَّاقُ لَهُ أَصْحَابٌ عَلْيَاوِيَّةٌ يَقَعُونَ فِي السَّيِّدِ مُحَمَّدٍ رَسُولِ اللَّهِ، وَ عَلِيُّ بْنُ حَسَكَةَ الْحُوَارُ</w:t>
      </w:r>
      <w:r w:rsidRPr="0027727F">
        <w:rPr>
          <w:rFonts w:cs="B Badr" w:hint="cs"/>
          <w:color w:val="965AA0"/>
          <w:sz w:val="26"/>
          <w:szCs w:val="26"/>
          <w:rtl/>
        </w:rPr>
        <w:t xml:space="preserve"> «3»</w:t>
      </w:r>
      <w:r w:rsidRPr="0027727F">
        <w:rPr>
          <w:rFonts w:cs="B Badr" w:hint="cs"/>
          <w:color w:val="242887"/>
          <w:sz w:val="26"/>
          <w:szCs w:val="26"/>
          <w:rtl/>
        </w:rPr>
        <w:t xml:space="preserve"> قُمِّيٌّ كَانَ أُسْتَادَ الْقَاسِمِ الشَّعْرَانِيِّ الْيَقْطِينِيِّ، وَ ابْنُ بَابَا وَ مُحَمَّدُ بْنُ مُوسَى الشَّرِيقِيُّ كَانَا مِنْ تَلَامِذَةِ عَلِيِّ بْنِ حَسَكَةَ، مَلْعُونُونَ لَعَنَهُمُ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ذَكَرَ الْفَضْلُ بْنُ شَاذَانَ فِي بَعْضِ كُتُبِهِ‏</w:t>
      </w:r>
      <w:r w:rsidRPr="0027727F">
        <w:rPr>
          <w:rFonts w:cs="B Badr" w:hint="cs"/>
          <w:color w:val="242887"/>
          <w:sz w:val="26"/>
          <w:szCs w:val="26"/>
          <w:rtl/>
        </w:rPr>
        <w:t>: أَنَّ مِنَ الْكَذَّابِينَ الْمَشْهُورِينَ عَلِيَّ بْنَ حَسَكَةَ.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يريد ان الغلام ينكحه.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فرآه على ذلك-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الحوارى-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522</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الْعَبَّاسِ بْنِ صَدَقَةَ وَ أَبِي الْعَبَّاسِ الطرناني وَ أَبِي عَبْدِ الرَّحْمَنِ الْكِنْدِيِّ الْمَعْرُوفِ بِشَاهْ رَئِيسَ، مِنْهُمْ أَيْضاً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1002</w:t>
      </w:r>
      <w:r w:rsidRPr="0027727F">
        <w:rPr>
          <w:rFonts w:cs="B Badr" w:hint="cs"/>
          <w:color w:val="780000"/>
          <w:sz w:val="26"/>
          <w:szCs w:val="26"/>
          <w:rtl/>
        </w:rPr>
        <w:t xml:space="preserve"> قَالَ نَصْرُ بْنُ الصَّبَّاحِ‏</w:t>
      </w:r>
      <w:r w:rsidRPr="0027727F">
        <w:rPr>
          <w:rFonts w:cs="B Badr" w:hint="cs"/>
          <w:color w:val="242887"/>
          <w:sz w:val="26"/>
          <w:szCs w:val="26"/>
          <w:rtl/>
        </w:rPr>
        <w:t>: الْعَبَّاسُ بْنُ صَدَقَةَ وَ أَبُو الْعَبَّاسِ الطرناني‏</w:t>
      </w:r>
      <w:r w:rsidRPr="0027727F">
        <w:rPr>
          <w:rFonts w:cs="B Badr" w:hint="cs"/>
          <w:color w:val="965AA0"/>
          <w:sz w:val="26"/>
          <w:szCs w:val="26"/>
          <w:rtl/>
        </w:rPr>
        <w:t xml:space="preserve"> «1»</w:t>
      </w:r>
      <w:r w:rsidRPr="0027727F">
        <w:rPr>
          <w:rFonts w:cs="B Badr" w:hint="cs"/>
          <w:color w:val="242887"/>
          <w:sz w:val="26"/>
          <w:szCs w:val="26"/>
          <w:rtl/>
        </w:rPr>
        <w:t xml:space="preserve"> وَ أَبُو عَبْدِ اللَّهِ الْكِنْدِيُّ الْمَعْرُوفُ بِشَاهَ رَئِيسَ كَانُوا مِنَ الْغُلَاةِ الْكِبَارِ الْمَلْعُونِينَ.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فَارِسِ بْنِ حَاتِمٍ الْقَزْوِينِيِّ وَ هُوَ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1003</w:t>
      </w:r>
      <w:r w:rsidRPr="0027727F">
        <w:rPr>
          <w:rFonts w:cs="B Badr" w:hint="cs"/>
          <w:color w:val="780000"/>
          <w:sz w:val="26"/>
          <w:szCs w:val="26"/>
          <w:rtl/>
        </w:rPr>
        <w:t xml:space="preserve"> وَجَدْتُ بِخَطِّ جِبْرِيلَ بْنِ أَحْمَدَ، حَدَّثَنِي مُوسَى بْنُ جَعْفَرِ بْنِ وَهْبٍ، عَنْ مُحَمَّدِ بْنِ إِبْرَاهِيمَ، عَنْ إِبْرَاهِيمَ بْنِ دَاوُدَ الْيَعْقُوبِيِّ، قَالَ‏</w:t>
      </w:r>
      <w:r w:rsidRPr="0027727F">
        <w:rPr>
          <w:rFonts w:cs="B Badr" w:hint="cs"/>
          <w:color w:val="242887"/>
          <w:sz w:val="26"/>
          <w:szCs w:val="26"/>
          <w:rtl/>
        </w:rPr>
        <w:t>، كَتَبْتُ إِلَيْهِ يَعْنِي أَبَا الْحَسَنِ (ع) أَعْلَمْتُهُ أَمْرَ فَارِسِ بْنِ حَاتِمٍ! فَكَتَبَ: لَا تَحْفِلَنَّ بِهِ وَ إِنْ أَتَاكَ فَاسْتَخِفَّ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1004</w:t>
      </w:r>
      <w:r w:rsidRPr="0027727F">
        <w:rPr>
          <w:rFonts w:cs="B Badr" w:hint="cs"/>
          <w:color w:val="780000"/>
          <w:sz w:val="26"/>
          <w:szCs w:val="26"/>
          <w:rtl/>
        </w:rPr>
        <w:t xml:space="preserve"> وَ بِهَذَا الْإِسْنَادِ، عَنْ مُوسَى، قَالَ‏</w:t>
      </w:r>
      <w:r w:rsidRPr="0027727F">
        <w:rPr>
          <w:rFonts w:cs="B Badr" w:hint="cs"/>
          <w:color w:val="242887"/>
          <w:sz w:val="26"/>
          <w:szCs w:val="26"/>
          <w:rtl/>
        </w:rPr>
        <w:t>، كَتَبَ عُرْوَةُ إِلَى أَبِي الْحَسَنِ (ع) فِي أَمْرِ فَارِسِ بْنِ حَاتِمٍ، فَكَتَبَ: كَذِّبُوهُ وَ هَتِّكُوهُ أَبْعَدَهُ اللَّهُ وَ أَخْزَاهُ! فَهُوَ كَاذِبٌ فِي جَمِيعِ مَا يَدَّعِي وَ يَصِفُ، وَ لَكِنْ صُونُوا أَنْفُسَكُمْ عَنِ الْخَوْضِ وَ الْكَلَامِ فِي ذَلِكَ، وَ تَوَقُّوا مُشَاوَرَتَهُ وَ لَا تَجْعَلُوا لَهُ السَّبِيلَ إِلَى طَلَبِ الشَّرِّ، كَفَانَا اللَّهُ مَؤُنَتَهُ وَ مَؤُنَةَ مَنْ كَانَ مِثْلَهُ.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ب: فى العنوان- الطبراني، و في المتن- الطرنانى. و في بعض النسخ: الطبرنانى.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1005</w:t>
      </w:r>
      <w:r w:rsidRPr="0027727F">
        <w:rPr>
          <w:rFonts w:cs="B Badr" w:hint="cs"/>
          <w:color w:val="780000"/>
          <w:sz w:val="26"/>
          <w:szCs w:val="26"/>
          <w:rtl/>
        </w:rPr>
        <w:t xml:space="preserve"> وَ بِهَذِهِ الْأَسْنَادِ، قَالَ مُوسَى بْنُ جَعْفَرِ بْنِ إِبْرَاهِيمَ بْنِ مُحَمَّدٍ</w:t>
      </w:r>
      <w:r w:rsidRPr="0027727F">
        <w:rPr>
          <w:rFonts w:cs="B Badr" w:hint="cs"/>
          <w:color w:val="965AA0"/>
          <w:sz w:val="26"/>
          <w:szCs w:val="26"/>
          <w:rtl/>
        </w:rPr>
        <w:t xml:space="preserve"> «1»</w:t>
      </w:r>
      <w:r w:rsidRPr="0027727F">
        <w:rPr>
          <w:rFonts w:cs="B Badr" w:hint="cs"/>
          <w:color w:val="780000"/>
          <w:sz w:val="26"/>
          <w:szCs w:val="26"/>
          <w:rtl/>
        </w:rPr>
        <w:t>، إِنَّهُ قَالَ‏</w:t>
      </w:r>
      <w:r w:rsidRPr="0027727F">
        <w:rPr>
          <w:rFonts w:cs="B Badr" w:hint="cs"/>
          <w:color w:val="242887"/>
          <w:sz w:val="26"/>
          <w:szCs w:val="26"/>
          <w:rtl/>
        </w:rPr>
        <w:t>، كَتَبْتُ إِلَيْهِ جُعِلْتُ فِدَاكَ قِبَلَنَا</w:t>
      </w:r>
      <w:r w:rsidRPr="0027727F">
        <w:rPr>
          <w:rFonts w:cs="B Badr" w:hint="cs"/>
          <w:color w:val="965AA0"/>
          <w:sz w:val="26"/>
          <w:szCs w:val="26"/>
          <w:rtl/>
        </w:rPr>
        <w:t xml:space="preserve"> «2»</w:t>
      </w:r>
      <w:r w:rsidRPr="0027727F">
        <w:rPr>
          <w:rFonts w:cs="B Badr" w:hint="cs"/>
          <w:color w:val="242887"/>
          <w:sz w:val="26"/>
          <w:szCs w:val="26"/>
          <w:rtl/>
        </w:rPr>
        <w:t xml:space="preserve"> أَشْيَاءُ يُحْكَى عَنْ فَارِسٍ وَ الْخِلَافُ بَيْنَهُ وَ بَيْنَ عَلِيِّ بْنِ جَعْفَرٍ، حَتَّى صَارَ يَبْرَأُ بَعْضُهُمْ مِنْ بَعْضٍ، فَإِنْ رَأَيْتَ أَنْ تَمُنَّ عَلَيَّ بِمَا عِنْدَكَ فِيهِمَا وَ أَيُّهُمَا يَتَوَلَّى حَوَائِجِي قِبَلَكَ حَتَّى أَعْدُوَهُ إِلَى غَيْرِهِ فَقَدِ احْتَجْتُ إِلَى ذَلِكَ، فَعَلْتُ مُتَفَضِّلًا إِنْ شَاءَ اللَّهُ فَكَتَبَ‏</w:t>
      </w:r>
      <w:r w:rsidRPr="0027727F">
        <w:rPr>
          <w:rFonts w:cs="B Badr" w:hint="cs"/>
          <w:color w:val="965AA0"/>
          <w:sz w:val="26"/>
          <w:szCs w:val="26"/>
          <w:rtl/>
        </w:rPr>
        <w:t xml:space="preserve"> «3»</w:t>
      </w:r>
      <w:r w:rsidRPr="0027727F">
        <w:rPr>
          <w:rFonts w:cs="B Badr" w:hint="cs"/>
          <w:color w:val="242887"/>
          <w:sz w:val="26"/>
          <w:szCs w:val="26"/>
          <w:rtl/>
        </w:rPr>
        <w:t>: لَيْسَ عَنْ مِثْلِ هَذَا يُسْأَلُ وَ لَا فِي مِثْلِهِ يُشَكُّ قَدْ عَظَّمَ اللَّهُ قَدْرَ عَلِيِّ بْنِ جَعْفَرٍ، مَنَعَنَا اللَّهُ تَعَالَى عَنْ أَنْ يُقَاسَ إِلَيْهِ، فَاقْصِدْ عَلِيَّ بْنَ جَعْفَرٍ بِحَوَائِجِكَ، وَ اجْتَنِبُوا</w:t>
      </w:r>
      <w:r w:rsidRPr="0027727F">
        <w:rPr>
          <w:rFonts w:cs="B Badr" w:hint="cs"/>
          <w:color w:val="965AA0"/>
          <w:sz w:val="26"/>
          <w:szCs w:val="26"/>
          <w:rtl/>
        </w:rPr>
        <w:t xml:space="preserve"> «4»</w:t>
      </w:r>
      <w:r w:rsidRPr="0027727F">
        <w:rPr>
          <w:rFonts w:cs="B Badr" w:hint="cs"/>
          <w:color w:val="242887"/>
          <w:sz w:val="26"/>
          <w:szCs w:val="26"/>
          <w:rtl/>
        </w:rPr>
        <w:t xml:space="preserve"> فَارِساً وَ امْتَنِعُوا مِنْ إِدْخَالِهِ فِي شَيْ‏ءٍ مِنْ أُمُورِكُمْ أَوْ حَوَائِجِكُمْ، تَفْعَلُ ذَلِكَ أَنْتَ وَ مَنْ أَطَاعَكَ مِنْ أَهْلِ بِلَادِكَ، فَإِنَّهُ قَدْ بَلَغَنِي مَا تُمَوِّهُ‏</w:t>
      </w:r>
      <w:r w:rsidRPr="0027727F">
        <w:rPr>
          <w:rFonts w:cs="B Badr" w:hint="cs"/>
          <w:color w:val="965AA0"/>
          <w:sz w:val="26"/>
          <w:szCs w:val="26"/>
          <w:rtl/>
        </w:rPr>
        <w:t xml:space="preserve"> «5»</w:t>
      </w:r>
      <w:r w:rsidRPr="0027727F">
        <w:rPr>
          <w:rFonts w:cs="B Badr" w:hint="cs"/>
          <w:color w:val="242887"/>
          <w:sz w:val="26"/>
          <w:szCs w:val="26"/>
          <w:rtl/>
        </w:rPr>
        <w:t xml:space="preserve"> بِهِ عَلَى النَّاسِ فَلَا تَلْتَفِتُوا إِلَيْهِ إِنْ شَاءَ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ذَكَرَ الْفَضْلُ بْنُ شَاذَانَ فِي بَعْضِ كُتُبِهِ‏</w:t>
      </w:r>
      <w:r w:rsidRPr="0027727F">
        <w:rPr>
          <w:rFonts w:cs="B Badr" w:hint="cs"/>
          <w:color w:val="242887"/>
          <w:sz w:val="26"/>
          <w:szCs w:val="26"/>
          <w:rtl/>
        </w:rPr>
        <w:t>: أَنَّ مِنَ الْكَذَّابِينَ الْمَشْهُورِينَ الْفَاجِرَ فَارِسَ بْنَ حَاتِمٍ الْقَزْوِينِيَّ.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1006</w:t>
      </w:r>
      <w:r w:rsidRPr="0027727F">
        <w:rPr>
          <w:rFonts w:cs="B Badr" w:hint="cs"/>
          <w:color w:val="780000"/>
          <w:sz w:val="26"/>
          <w:szCs w:val="26"/>
          <w:rtl/>
        </w:rPr>
        <w:t xml:space="preserve"> حَدَّثَنِي الْحُسَيْنُ بْنُ الْحَسَنِ بْنِ بُنْدَارَ الْقُمِّيُّ، قَالَ حَدَّثَنِي سَعْدُ بْنُ عَبْدِ اللَّهِ بْنِ أَبِي خَلَفٍ الْقُمِّيُّ، قَالَ حَدَّثَنِي مُحَمَّدُ بْنُ عِيسَى بْنِ عُبَيْدٍ</w:t>
      </w:r>
      <w:r w:rsidRPr="0027727F">
        <w:rPr>
          <w:rFonts w:cs="B Badr" w:hint="cs"/>
          <w:color w:val="242887"/>
          <w:sz w:val="26"/>
          <w:szCs w:val="26"/>
          <w:rtl/>
        </w:rPr>
        <w:t>، 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هكذا في النسخ، و يمكن أن يكون في الأصل: موسى بن جعفر عن إبراهيم ابن محمّد، او عن محمّد بن إبراهيم، او غير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قبل الشي‏ء: اخذه و اقبل نحوه.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المراد بقرينة الروايات السابقة هو أبو الحسن الهادى العسكريّ (ع) و كذا في الروايتين السابقتين.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اخسؤا، و اخشوا-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موه عليه الخبر او الأمر: زوره عليه و لبسه، و تموه مطاوع له.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أَبَا الْحَسَنِ الْعَسْكَرِيَّ (ع) أَمَرَ بِقَتْلِ فَارِسِ بْنِ حَاتِمٍ الْقَزْوِينِيِّ وَ ضَمِنَ لِمَنْ قَتَلَهُ الْجَنَةَ، فَقَتَلَهُ جُنَيْدٌ، وَ كَانَ فَارِسٌ فَتَّاناً يَفْتِنُ النَّاسَ وَ يَدْعُو</w:t>
      </w:r>
      <w:r w:rsidRPr="0027727F">
        <w:rPr>
          <w:rFonts w:cs="B Badr" w:hint="cs"/>
          <w:color w:val="965AA0"/>
          <w:sz w:val="26"/>
          <w:szCs w:val="26"/>
          <w:rtl/>
        </w:rPr>
        <w:t xml:space="preserve"> «1»</w:t>
      </w:r>
      <w:r w:rsidRPr="0027727F">
        <w:rPr>
          <w:rFonts w:cs="B Badr" w:hint="cs"/>
          <w:color w:val="242887"/>
          <w:sz w:val="26"/>
          <w:szCs w:val="26"/>
          <w:rtl/>
        </w:rPr>
        <w:t xml:space="preserve"> إِلَى الْبِدْعَةِ، فَخَرَجَ مِنْ أَبِي الْحَسَنِ (ع): هَذَا فَارِسٌ لَعَنَهُ اللَّهُ يَعْمَلُ مِنْ قِبَلِي فَتَّاناً دَاعِياً إِلَى الْبِدْعَةِ، وَ دَمُهُ هَدَرٌ لِكُلِّ مَنْ قَتَلَهُ، فَمَنْ هَذَا الَّذِي يُرِيحُنِي مِنْهُ وَ يَقْتُلُهُ! وَ أَنَا ضَامِنٌ لَهُ عَلَى اللَّهِ الْجَنَّةَ.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سَعْدٌ، وَ حَدَّثَنِي جَمَاعَةٌ مِنْ أَصْحَابِنَا مِنَ الْعِرَاقِيِّينَ وَ غَيْرِهِمْ بِهَذَا الْحَدِيثِ عَنْ جُنَيْدٍ ثُمَّ سَمِعْتُهُ أَنَا بَعْدَ ذَلِكَ مِنْ جُنَيْدٍ</w:t>
      </w:r>
      <w:r w:rsidRPr="0027727F">
        <w:rPr>
          <w:rFonts w:cs="B Badr" w:hint="cs"/>
          <w:color w:val="242887"/>
          <w:sz w:val="26"/>
          <w:szCs w:val="26"/>
          <w:rtl/>
        </w:rPr>
        <w:t>: أَرْسَلَ إِلَيَّ أَبُو الْحَسَنِ الْعَسْكَرِيُّ (ع) يَأْمُرُنِي بِقَتْلِ فَارِسِ بْنِ حَاتِمٍ الْقَزْوِينِيِّ لَعَنَهُ اللَّهُ، فَقُلْتُ لَا حَتَّى أَسْمَعَهُ مِنْهُ يَقُولَ لِي ذَلِكَ يُشَافِهَنِي بِهِ، قَالَ، فَبَعَثَ إِلَيَّ فَدَعَانِي فَصِرْتُ إِلَيْهِ، فَقَالَ: آمُرُكَ بِقَتْلِ فَارِسِ بْنِ حَاتِمٍ! فَنَاوَلَنِي دَرَاهِمَ مِنْ عِنْدِهِ، وَ قَالَ: اشْتَرِ بِهَذِهِ سِلَاحاً فَاعْرِضْهُ عَلَيَّ فَذَهَبْتُ فَاشْتَرَيْتُ سَيْفاً فَعَرَضْتُهُ عَلَيْهِ، فَقَالَ: رُدَّ هَذَا وَ خُذْ غَيْرَهُ، قَالَ، فَرَدَدْتُهُ وَ أَخَذْتُ مَكَانَهُ سَاطُوراً فَعَرَضْتُهُ عَلَيْهِ، فَقَالَ: هَذَا نَعَمْ، فَجِئْتُ إِلَى فَارِسَ وَ قَدْ خَرَجَ مِنَ الْمَسْجِدِ بَيْنَ الصَّلَاتَيْنِ الْمَغْرِبِ وَ الْعِشَاءِ، فَضَرَبْتُهُ عَلَى رَأْسِهِ فَصَرَعْتُهُ وَ ثَنَيْتُ عَلَيْهِ فَسَقَطَ مَيِّتاً، وَ وَقَعَتِ الضَّجَّةُ</w:t>
      </w:r>
      <w:r w:rsidRPr="0027727F">
        <w:rPr>
          <w:rFonts w:cs="B Badr" w:hint="cs"/>
          <w:color w:val="965AA0"/>
          <w:sz w:val="26"/>
          <w:szCs w:val="26"/>
          <w:rtl/>
        </w:rPr>
        <w:t xml:space="preserve"> «2»</w:t>
      </w:r>
      <w:r w:rsidRPr="0027727F">
        <w:rPr>
          <w:rFonts w:cs="B Badr" w:hint="cs"/>
          <w:color w:val="242887"/>
          <w:sz w:val="26"/>
          <w:szCs w:val="26"/>
          <w:rtl/>
        </w:rPr>
        <w:t xml:space="preserve"> فَرَمَيْتُ السَّاطُورَ بَيْنَ يَدَيَ‏</w:t>
      </w:r>
      <w:r w:rsidRPr="0027727F">
        <w:rPr>
          <w:rFonts w:cs="B Badr" w:hint="cs"/>
          <w:color w:val="965AA0"/>
          <w:sz w:val="26"/>
          <w:szCs w:val="26"/>
          <w:rtl/>
        </w:rPr>
        <w:t xml:space="preserve"> «3»</w:t>
      </w:r>
      <w:r w:rsidRPr="0027727F">
        <w:rPr>
          <w:rFonts w:cs="B Badr" w:hint="cs"/>
          <w:color w:val="242887"/>
          <w:sz w:val="26"/>
          <w:szCs w:val="26"/>
          <w:rtl/>
        </w:rPr>
        <w:t>، وَ اجْتَمَعَ النَّاسُ وَ أُخِذْتُ إِذْ لَمْ يُوجَدْ هُنَاكَ أَحَدٌ غَيْرِي، فَلَمْ يَرَوْا مَعِي سِلَاحاً وَ لَا سِكِّيناً، وَ طَلَبُوا الزُّقَاقَ وَ الدُّورَ فَلَمْ يَجِدُوا شَيْئاً، وَ لَمْ يُرَ أَثَرُ السَّاطُورِ بَعْدَ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يدعوهم-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الصيحة-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من يدي-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1007</w:t>
      </w:r>
      <w:r w:rsidRPr="0027727F">
        <w:rPr>
          <w:rFonts w:cs="B Badr" w:hint="cs"/>
          <w:color w:val="780000"/>
          <w:sz w:val="26"/>
          <w:szCs w:val="26"/>
          <w:rtl/>
        </w:rPr>
        <w:t xml:space="preserve"> قَالَ سَعْدٌ، وَ حَدَّثَنِي مُحَمَّدُ بْنُ عِيسَى بْنِ عُبَيْدٍ</w:t>
      </w:r>
      <w:r w:rsidRPr="0027727F">
        <w:rPr>
          <w:rFonts w:cs="B Badr" w:hint="cs"/>
          <w:color w:val="242887"/>
          <w:sz w:val="26"/>
          <w:szCs w:val="26"/>
          <w:rtl/>
        </w:rPr>
        <w:t>، أَنَّهُ كَتَبَ إِلَى أَيُّوبَ بْنِ نُوحٍ يَسْأَلُهُ عَمَّا خَرَجَ إِلَيْهِ فِي الْمَلْعُونِ فَارِسِ بْنِ حَاتِمٍ، فِي جَوَابِ كِتَابِ الْجَبَلِيِّ عَلِيِّ بْنِ عُبَيْدِ اللَّهِ الدِّينَوَرِيِّ فَكَتَبَ إِلَيْهِ أَيُّوبُ: سَأَلْتَنِي أَنْ أَكْتُبَ إِلَيْكَ بِخَبَرِ مَا كَتَبَ بِهِ إِلَيَّ فِي أَمْرِ الْقَزْوِينِيِّ فَارِسٍ، وَ قَدْ نَسَخْتُ لَكَ فِي كِتَابِي هَذَا أَمْرَهُ، وَ كَانَ سَبَبَ خِيَانَتِهِ‏</w:t>
      </w:r>
      <w:r w:rsidRPr="0027727F">
        <w:rPr>
          <w:rFonts w:cs="B Badr" w:hint="cs"/>
          <w:color w:val="965AA0"/>
          <w:sz w:val="26"/>
          <w:szCs w:val="26"/>
          <w:rtl/>
        </w:rPr>
        <w:t xml:space="preserve"> «1»</w:t>
      </w:r>
      <w:r w:rsidRPr="0027727F">
        <w:rPr>
          <w:rFonts w:cs="B Badr" w:hint="cs"/>
          <w:color w:val="242887"/>
          <w:sz w:val="26"/>
          <w:szCs w:val="26"/>
          <w:rtl/>
        </w:rPr>
        <w:t xml:space="preserve"> ثُمَّ صَرَفْتُهُ إِلَى أَخِيهِ، فَلَمَّا كَانَ فِي سُنَّتِنَا هَذِهِ أَتَانِي، وَ سَأَلَنِي وَ طَلَبَ إِلَيَّ فِي حَاجَةٍ وَ فِي الْكِتَابِ إِلَى أَبِي الْحَسَنِ أَعَزَّهُ اللَّهُ، فَدَفَعْتُ ذَلِكَ عَنْ نَفْسِي، فَلَمْ يَزَلْ يُلِحُّ عَلَيَّ فِي ذَلِكَ حَتَّى قَبِلْتُ ذَلِكَ مِنْهُ، وَ أَنْفَذْتُ الْكِتَابَ وَ مَضَيْتُ إِلَى الْحَجِّ، ثُمَّ قَدِمْتُ فَلَمْ يَأْتِ جَوَابَاتُ الْكُتُبِ الَّتِي أَنْفَذْتُهَا قَبْلَ خُرُوجِي، فَوَجَّهْتُ رَسُولًا فِي ذَلِكَ، فَكَتَبَ إِلَيَّ مَا قَدْ كَتَبْتُ بِهِ إِلَيْكَ، وَ لَوْ لَا ذَلِكَ لَمْ أَكُنْ أَنَا مِمَّنْ يَتَعَرَّضُ لِذَلِكَ، حَتَّى كَتَبَ بِهِ إِلَيَّ: كَتَبَ إِلَى الْجَبَلِيِّ يَذْكُرُ أَنَّهُ وَجَّهَ بِأَشْيَاءَ عَلَى يَدَيْ فَارِسٍ الْخَائِنِ، لَعَنَهُ اللَّهُ مُتَقَدِّمَةً وَ مُتَجَدِّدَةً، لَهَا قَدْرٌ، فَأَعْلَمْنَاهُ أَنَّهُ لَمْ يَصِلْ إِلَيْنَا أَصْلًا، وَ أَمَرْنَاهُ أَنْ لَا يُوصَلَ إِلَى الْمَلْعُونِ شَيْئاً أَبَداً، وَ أَنْ يَصْرِفَ حَوَائِجَهُ إِلَيْكَ، وَ وَجَّهَ بِتَوْقِيعٍ مِنْ فَارِسٍ بِخَطِّهِ لَهُ بِالْوُصُولِ، لَعَنَهُ اللَّهُ وَ ضَاعَفَ عَلَيْهِ الْعَذَابَ، فَمَا أَعْظَمَ مَا اجْتَرَى عَلَى اللَّهِ عَزَّ وَ جَلَّ وَ عَلَيْنَا فِي الْكَذِبِ عَلَيْنَا وَ اخْتِيَانِ‏</w:t>
      </w:r>
      <w:r w:rsidRPr="0027727F">
        <w:rPr>
          <w:rFonts w:cs="B Badr" w:hint="cs"/>
          <w:color w:val="965AA0"/>
          <w:sz w:val="26"/>
          <w:szCs w:val="26"/>
          <w:rtl/>
        </w:rPr>
        <w:t xml:space="preserve"> «2»</w:t>
      </w:r>
      <w:r w:rsidRPr="0027727F">
        <w:rPr>
          <w:rFonts w:cs="B Badr" w:hint="cs"/>
          <w:color w:val="242887"/>
          <w:sz w:val="26"/>
          <w:szCs w:val="26"/>
          <w:rtl/>
        </w:rPr>
        <w:t xml:space="preserve"> أَمْوَالِ مَوَالِينَا! وَ كَفَى بِهِ مُعَاقِباً وَ مُنْتَقِماً، فَأَشْهِرْ فِعْلَ فَارِسٍ فِي أَصْحَابِنَا الْجَبَلِيِّينَ وَ غَيْرِهِمْ مِنْ مَوَالِينَا، وَ لَا تَتَجَاوَزْ بِذَلِكَ إِلَى غَيْرِهِمْ مِنَ الْمُخَالِفِينَ: كَيْمَا تَحْذَرَ نَاحِيَةَ فَارِسٍ لَعَنَهُ اللَّهُ وَ يَتَجَنَّبُوهُ وَ يَحْتَرِسُوا مِنْهُ، كَفَى اللَّهُ مَؤُنَتَهُ، وَ نَحْنُ نَسْأَلُ اللَّهَ السَّلَامَةَ 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جنايته- خ. و في بعض النسخ: و كان سبب ذلك خيانته.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اختان المال: سرقه.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الدِّينِ وَ الدُّنْيَا، وَ أَنْ يُمَتِّعَنَا بِهَا، وَ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1008</w:t>
      </w:r>
      <w:r w:rsidRPr="0027727F">
        <w:rPr>
          <w:rFonts w:cs="B Badr" w:hint="cs"/>
          <w:color w:val="780000"/>
          <w:sz w:val="26"/>
          <w:szCs w:val="26"/>
          <w:rtl/>
        </w:rPr>
        <w:t xml:space="preserve"> قَالَ أَبُو النَّضْرِ، سَمِعْتُ أَبَا يَعْقُوبَ يُوسُفَ بْنَ السُّخْتِ، قَالَ‏</w:t>
      </w:r>
      <w:r w:rsidRPr="0027727F">
        <w:rPr>
          <w:rFonts w:cs="B Badr" w:hint="cs"/>
          <w:color w:val="242887"/>
          <w:sz w:val="26"/>
          <w:szCs w:val="26"/>
          <w:rtl/>
        </w:rPr>
        <w:t>، كُنْتُ بِسُرَّ مَنْ رَأَى أَتَنَفَّلُ فِي وَقْتِ الزَّوَالِ، إِذْ جَاءَ إِلَيَّ عَلِيُّ بْنُ عَبْدِ الْغَفَّارِ، فَقَالَ لِي: أَتَانِي الْعَمْرِيُّ رَحِمَهُ اللَّهُ، فَقَالَ لِي يَأْمُرُكَ مَوْلَاكَ أَنْ تُوَجِّهْ رَجُلًا ثِقَةً فِي طَلَبِ رَجُلٍ يُقَالُ لَهُ عَلِيُّ بْنُ عَمْرٍو الْعَطَّارُ قَدِمَ مِنْ قَزْوِينَ وَ هُوَ يَنْزِلُ فِي جَنْبَاتِ دَارِ أَحْمَدَ بْنِ الْخَضِيبِ! فَقُلْتُ‏</w:t>
      </w:r>
      <w:r w:rsidRPr="0027727F">
        <w:rPr>
          <w:rFonts w:cs="B Badr" w:hint="cs"/>
          <w:color w:val="965AA0"/>
          <w:sz w:val="26"/>
          <w:szCs w:val="26"/>
          <w:rtl/>
        </w:rPr>
        <w:t xml:space="preserve"> «1»</w:t>
      </w:r>
      <w:r w:rsidRPr="0027727F">
        <w:rPr>
          <w:rFonts w:cs="B Badr" w:hint="cs"/>
          <w:color w:val="242887"/>
          <w:sz w:val="26"/>
          <w:szCs w:val="26"/>
          <w:rtl/>
        </w:rPr>
        <w:t xml:space="preserve"> سَمَّانِي فَقَالَ لَا، وَ لَكِنْ لَمْ أَجِدْ أَوْثَقَ مِنْكَ، فَدَفَعْتُ‏</w:t>
      </w:r>
      <w:r w:rsidRPr="0027727F">
        <w:rPr>
          <w:rFonts w:cs="B Badr" w:hint="cs"/>
          <w:color w:val="965AA0"/>
          <w:sz w:val="26"/>
          <w:szCs w:val="26"/>
          <w:rtl/>
        </w:rPr>
        <w:t xml:space="preserve"> «2»</w:t>
      </w:r>
      <w:r w:rsidRPr="0027727F">
        <w:rPr>
          <w:rFonts w:cs="B Badr" w:hint="cs"/>
          <w:color w:val="242887"/>
          <w:sz w:val="26"/>
          <w:szCs w:val="26"/>
          <w:rtl/>
        </w:rPr>
        <w:t xml:space="preserve"> إِلَى الدَّرْبِ الَّذِي فِيهِ عَلِيٌ‏</w:t>
      </w:r>
      <w:r w:rsidRPr="0027727F">
        <w:rPr>
          <w:rFonts w:cs="B Badr" w:hint="cs"/>
          <w:color w:val="965AA0"/>
          <w:sz w:val="26"/>
          <w:szCs w:val="26"/>
          <w:rtl/>
        </w:rPr>
        <w:t xml:space="preserve"> «3»</w:t>
      </w:r>
      <w:r w:rsidRPr="0027727F">
        <w:rPr>
          <w:rFonts w:cs="B Badr" w:hint="cs"/>
          <w:color w:val="242887"/>
          <w:sz w:val="26"/>
          <w:szCs w:val="26"/>
          <w:rtl/>
        </w:rPr>
        <w:t xml:space="preserve"> فَوَقَفْتُ عَلَى مَنْزِلِهِ، فَإِذَا هُوَ عِنْدَ فَارِسٍ، فَأَتَيْتُ عَلِيّاً</w:t>
      </w:r>
      <w:r w:rsidRPr="0027727F">
        <w:rPr>
          <w:rFonts w:cs="B Badr" w:hint="cs"/>
          <w:color w:val="965AA0"/>
          <w:sz w:val="26"/>
          <w:szCs w:val="26"/>
          <w:rtl/>
        </w:rPr>
        <w:t xml:space="preserve"> «4»</w:t>
      </w:r>
      <w:r w:rsidRPr="0027727F">
        <w:rPr>
          <w:rFonts w:cs="B Badr" w:hint="cs"/>
          <w:color w:val="242887"/>
          <w:sz w:val="26"/>
          <w:szCs w:val="26"/>
          <w:rtl/>
        </w:rPr>
        <w:t xml:space="preserve"> فَأَخْبَرْتُهُ، فَرَكِبَ وَ رَكِبْتُ مَعَهُ، فَدَخَلَ عَلَى فَارِسٍ فَقَامَ وَ عَانَقَهُ، وَ قَالَ كَيْفَ أَشْكُرُ هَذَا الْبِرَّ! فَقَالَ لَا تَشْكُرْنِي فَإِنِّي لَمْ آتِكَ إِنَّمَا بَلَغَنِي أَنَّ عَلِيَّ بْنَ عَمْرٍو قَدِمَ يَشْكُو وُلْدَ سِنَانٍ، وَ أَنَا أَضْمَنُ لَهُ مَصِيرَهُ إِلَى مَا يُحِبُّ، فَدَلَّهُ عَلَيْهِ‏</w:t>
      </w:r>
      <w:r w:rsidRPr="0027727F">
        <w:rPr>
          <w:rFonts w:cs="B Badr" w:hint="cs"/>
          <w:color w:val="965AA0"/>
          <w:sz w:val="26"/>
          <w:szCs w:val="26"/>
          <w:rtl/>
        </w:rPr>
        <w:t xml:space="preserve"> «5»</w:t>
      </w:r>
      <w:r w:rsidRPr="0027727F">
        <w:rPr>
          <w:rFonts w:cs="B Badr" w:hint="cs"/>
          <w:color w:val="242887"/>
          <w:sz w:val="26"/>
          <w:szCs w:val="26"/>
          <w:rtl/>
        </w:rPr>
        <w:t>، فَأَخَذَ بِيَدِهِ فَأَعْلَمَهُ أَنِّي رَسُولُ أَبِي الْحَسَنِ (ع)، وَ أَمَرَهُ أَنْ لَا يُحْدِثَ فِي الْمَالِ الَّذِي مَعَهُ حَدَثاً، وَ أَعْلَمَهُ أَنَّ لَعْنَ فَارِسٍ قَدْ خَرَجَ، وَ وَعَدَهُ‏</w:t>
      </w:r>
      <w:r w:rsidRPr="0027727F">
        <w:rPr>
          <w:rFonts w:cs="B Badr" w:hint="cs"/>
          <w:color w:val="965AA0"/>
          <w:sz w:val="26"/>
          <w:szCs w:val="26"/>
          <w:rtl/>
        </w:rPr>
        <w:t xml:space="preserve"> «6»</w:t>
      </w:r>
      <w:r w:rsidRPr="0027727F">
        <w:rPr>
          <w:rFonts w:cs="B Badr" w:hint="cs"/>
          <w:color w:val="242887"/>
          <w:sz w:val="26"/>
          <w:szCs w:val="26"/>
          <w:rtl/>
        </w:rPr>
        <w:t xml:space="preserve"> أَنْ يَصِيرَ إِلَيْهِ مِنْ غَدٍ، فَفَعَلَ، فَأَوْصَلَهُ الْعَمْرِيُّ، وَ سَأَلَهُ عَمَّا أَرَادَ، وَ أَمَرَ بِلَعْنِ فَارِسٍ وَ حَمْلِ مَا مَعَهُ.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1009</w:t>
      </w:r>
      <w:r w:rsidRPr="0027727F">
        <w:rPr>
          <w:rFonts w:cs="B Badr" w:hint="cs"/>
          <w:color w:val="780000"/>
          <w:sz w:val="26"/>
          <w:szCs w:val="26"/>
          <w:rtl/>
        </w:rPr>
        <w:t xml:space="preserve"> ابْنُ مَسْعُودٍ، قَالَ حَدَّثَنِي عَلِيُّ بْنُ مُحَمَّدٍ قَالَ حَدَّثَنِي مُحَمَّدُ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أى قال يوسف لعلى بن عبد الغفار.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يقال دفع الى المكان بصيغة المجهول اي انتهى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يريد عليّ بن عمرو، و الوقوف: الإطلاع.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اى فرجعت الى عليّ بن عبد الغفار.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اى فدلّ فارس له على محل عليّ بن عمرو.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اى فوعد عليّ بن عمرو لإبن عبد الغفار ان يصير الى الهادى (ع).</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527</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أَحْمَدَ، عَنْ مُحَمَّدِ بْنِ عِيسَى، عَنْ أَبِي مُحَمَّدٍ الرَّازِيِ‏</w:t>
      </w:r>
      <w:r w:rsidRPr="0027727F">
        <w:rPr>
          <w:rFonts w:cs="B Badr" w:hint="cs"/>
          <w:color w:val="965AA0"/>
          <w:sz w:val="26"/>
          <w:szCs w:val="26"/>
          <w:rtl/>
        </w:rPr>
        <w:t xml:space="preserve"> «1»</w:t>
      </w:r>
      <w:r w:rsidRPr="0027727F">
        <w:rPr>
          <w:rFonts w:cs="B Badr" w:hint="cs"/>
          <w:color w:val="780000"/>
          <w:sz w:val="26"/>
          <w:szCs w:val="26"/>
          <w:rtl/>
        </w:rPr>
        <w:t>، قَالَ‏</w:t>
      </w:r>
      <w:r w:rsidRPr="0027727F">
        <w:rPr>
          <w:rFonts w:cs="B Badr" w:hint="cs"/>
          <w:color w:val="242887"/>
          <w:sz w:val="26"/>
          <w:szCs w:val="26"/>
          <w:rtl/>
        </w:rPr>
        <w:t>، وَرَدَ عَلَيْنَا رَسُولٌ مِنْ قِبَلِ الرَّجُلِ‏</w:t>
      </w:r>
      <w:r w:rsidRPr="0027727F">
        <w:rPr>
          <w:rFonts w:cs="B Badr" w:hint="cs"/>
          <w:color w:val="965AA0"/>
          <w:sz w:val="26"/>
          <w:szCs w:val="26"/>
          <w:rtl/>
        </w:rPr>
        <w:t xml:space="preserve"> «2»</w:t>
      </w:r>
      <w:r w:rsidRPr="0027727F">
        <w:rPr>
          <w:rFonts w:cs="B Badr" w:hint="cs"/>
          <w:color w:val="242887"/>
          <w:sz w:val="26"/>
          <w:szCs w:val="26"/>
          <w:rtl/>
        </w:rPr>
        <w:t>: أَمَّا الْقَزْوِينِيُّ فَارِسٌ: فَإِنَّهُ فَاسِقُ مُنْحَرِفٌ وَ تَكَلَّمَ بِكَلَامٍ خَبِيثٍ فَلَعَنَهُ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كَتَبَ إِبْرَاهِيمُ بْنُ مُحَمَّدٍ الْهَمْدَانِيُّ مَعَ جَعْفَرٍ ابْنِهِ فِي سَنَةِ ثَمَانٍ وَ أَرْبَعِينَ وَ مِائَتَيْنِ يَسْأَلُ عَنِ الْعَلِيلِ وَ عَنِ الْقَزْوِينِيِّ أَيُّهُمَا يَقْصِدُ بِحَوَائِجِهِ وَ حَوَائِجِ غَيْرِهِ فَقَدِ اضْطَرَبَ النَّاسُ فِيهِمَا وَ صَارَ يَبْرَأُ بَعْضُهُمْ مِنْ بَعْضٍ فَكَتَبَ إِلَيْهِ: لَيْسَ عَنْ مِثْلِ هَذَا يُسْأَلُ وَ لَا فِي مِثْلِ هَذَا يُشَكُّ وَ قَدْ عَظَّمَ اللَّهُ مِنْ حُرْمَةِ الْعَلِيلِ أَنْ يُقَاسَ إِلَيْهِ الْقَزْوِينِيُّ سُمِّيَ بِاسْمِهِمَا جَمِيعاً فَاقْصِدْ إِلَيْهِ بِحَوَائِجِكَ وَ مَنْ أَطَاعَكَ مِنْ أَهْلِ بِلَادِكَ أَنْ يَقْصِدُوا إِلَى الْعَلِيلِ بِحَوَائِجِهِمْ، وَ أَنْ تَجْتَنِبُوا الْقَزْوِينِيَّ أَنْ تَدْخُلُوهُ فِي شَيْ‏ءٍ مِنْ أُمُورِكُمْ، فَإِنَّهُ قَدْ بَلَغَنِي مَا يُمَوِّهُ بِهِ عِنْدَ النَّاسِ، فَلَا تَلْتَفِتُوا إِلَيْهِ إِنْ شَاءَ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قَدْ قَرَأَ مَنْصُورُ بْنُ عَبَّاسٍ هَذَا الْكِتَابَ وَ بَعْضُ أَهْلِ الْكُوفَةِ.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1010</w:t>
      </w:r>
      <w:r w:rsidRPr="0027727F">
        <w:rPr>
          <w:rFonts w:cs="B Badr" w:hint="cs"/>
          <w:color w:val="780000"/>
          <w:sz w:val="26"/>
          <w:szCs w:val="26"/>
          <w:rtl/>
        </w:rPr>
        <w:t xml:space="preserve"> مُحَمَّدُ بْنُ مَسْعُودٍ، قَالَ حَدَّثَنِي عَلِيُّ بْنُ مُحَمَّدٍ، قَالَ حَدَّثَنِي أَحْمَدُ بْنُ مُحَمَّدِ بْنِ عِيسَى‏</w:t>
      </w:r>
      <w:r w:rsidRPr="0027727F">
        <w:rPr>
          <w:rFonts w:cs="B Badr" w:hint="cs"/>
          <w:color w:val="965AA0"/>
          <w:sz w:val="26"/>
          <w:szCs w:val="26"/>
          <w:rtl/>
        </w:rPr>
        <w:t xml:space="preserve"> «3»</w:t>
      </w:r>
      <w:r w:rsidRPr="0027727F">
        <w:rPr>
          <w:rFonts w:cs="B Badr" w:hint="cs"/>
          <w:color w:val="780000"/>
          <w:sz w:val="26"/>
          <w:szCs w:val="26"/>
          <w:rtl/>
        </w:rPr>
        <w:t>، قَالَ‏</w:t>
      </w:r>
      <w:r w:rsidRPr="0027727F">
        <w:rPr>
          <w:rFonts w:cs="B Badr" w:hint="cs"/>
          <w:color w:val="242887"/>
          <w:sz w:val="26"/>
          <w:szCs w:val="26"/>
          <w:rtl/>
        </w:rPr>
        <w:t>، قَرَأْنَا فِي كِتَابِ الدِّهْقَانِ وَ خَطِّ الرَّجُلِ 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ب: الذارى و في الممقانى: الزرارى. و بقرينة 1053 هو الرازيّ.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المراد بقرينة الروايات السابقة و اللاحقة هو أبو الحسن العسكريّ (ع) و كذا فيما بعدها.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كذلك في نسخة ج، و في نسخة ب و د: قال حدّثني محمّد بن أحمد ابن عيسى، و الظاهر كونه تحريفا لعدم وجود محمّد بن أحمد بن عيسى في كتب الرجال، و في المطبوع و غيره: حدّثني محمّد بن أحمد عن محمّد بن عيسى، و هذا يؤيده سند 1009.</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الْقَزْوِينِيِّ، وَ كَانَ كَتَبَ إِلَيْهِ الدِّهْقَانُ يُخْبِرُهُ بِاضْطِرَابِ النَّاسِ فِي هَذَا الْأَمْرِ، وَ أَنَّ الْمُوَادِعِينَ قَدْ أَمْسَكُوا عَنْ بَعْضِ مَا كَانُوا فِيهِ لِهَذِهِ الْعِلَّةِ مِنَ الِاخْتِلَافِ، فَكَتَبَ: كَذَّبُوهُ وَ هَتَكُوهُ أَبْعَدَهُ اللَّهُ وَ أَخْزَاهُ! فَهُوَ كَاذِبٌ فِي جَمِيعِ مَا يَدَّعِي وَ يَصِفُ، وَ لَكِنْ صُونُوا أَنْفُسَكُمْ عَنِ الْخَوْضِ وَ الْكَلَامِ فِي ذَلِكَ وَ تَوَقُّوا مُشَاوَرَتَهُ، وَ لَا تَجْعَلُوا لَهُ السَّبِيلَ إِلَى طَلَبِ الشَّرِّ، كَفَى اللَّهُ مَؤُنَتَهُ وَ مَؤُنَةَ مَنْ كَانَ مِثْلَهُ.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1011</w:t>
      </w:r>
      <w:r w:rsidRPr="0027727F">
        <w:rPr>
          <w:rFonts w:cs="B Badr" w:hint="cs"/>
          <w:color w:val="780000"/>
          <w:sz w:val="26"/>
          <w:szCs w:val="26"/>
          <w:rtl/>
        </w:rPr>
        <w:t xml:space="preserve"> مُحَمَّدُ بْنُ مَسْعُودٍ، قَالَ حَدَّثَنِي عَلِيُّ بْنُ مُحَمَّدٍ، قَالَ حَدَّثَنِي مُحَمَّدٌ، عَنْ مُحَمَّدِ بْنِ مُوسَى، عَنْ سَهْلِ بْنِ خَلَفٍ، عَنْ سُهَيْلِ بْنِ مُحَمَّدٍ</w:t>
      </w:r>
      <w:r w:rsidRPr="0027727F">
        <w:rPr>
          <w:rFonts w:cs="B Badr" w:hint="cs"/>
          <w:color w:val="965AA0"/>
          <w:sz w:val="26"/>
          <w:szCs w:val="26"/>
          <w:rtl/>
        </w:rPr>
        <w:t xml:space="preserve"> «1»</w:t>
      </w:r>
      <w:r w:rsidRPr="0027727F">
        <w:rPr>
          <w:rFonts w:cs="B Badr" w:hint="cs"/>
          <w:color w:val="242887"/>
          <w:sz w:val="26"/>
          <w:szCs w:val="26"/>
          <w:rtl/>
        </w:rPr>
        <w:t xml:space="preserve"> وَ قَدِ اشْتَبَهَ يَا سَيِّدِي عَلَى جَمَاعَةٍ مِنْ مَوَالِيكَ أَمْرَ الْحَسَنِ بْنِ مُحَمَّدِ بْنِ بَاباً فَمَا الَّذِي تَأْمُرُنَا يَا سَيِّدِي فِي أَمْرِهِ نَتَوَلَّاهُ أَمْ نَتَبَرَّأُ عَنْهُ أَمْ نُمْسِكُ عَنْهُ فَقَدْ كَثُرَ الْقَوْلُ فِيهِ فَكَتَبَ بِخَطِّهِ وَ قَرَأْتُهُ: مَلْعُونٌ هُوَ وَ فَارِسٌ تَبَرَّءُوا مِنْهُمَا لَعَنَهُمَا اللَّهُ! وَ ضَاعَفَ ذَلِكَ عَلَى فَارِسٍ.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هَاشِمِ بْنِ أَبِي هَاشِمٍ وَ أَبِي السَّمْهَرِيِّ وَ ابْنِ أَبِي الزَّرْقَاءِ وَ جَعْفَرِ بْنِ وَاقِدٍ وَ أَبِي الْغَمْرِ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1012</w:t>
      </w:r>
      <w:r w:rsidRPr="0027727F">
        <w:rPr>
          <w:rFonts w:cs="B Badr" w:hint="cs"/>
          <w:color w:val="780000"/>
          <w:sz w:val="26"/>
          <w:szCs w:val="26"/>
          <w:rtl/>
        </w:rPr>
        <w:t xml:space="preserve"> حَدَّثَنِي مُحَمَّدُ بْنِ قُولَوَيْهِ وَ الْحُسَيْنُ بْنُ الْحَسَنِ بْنِ بُنْدَارَ الْقُمِّيُّ، قَالا حَدَّثَنَا سَعْدُ بْنُ عَبْدِ اللَّهِ، قَالَ حَدَّثَنِي إِبْرَاهِيمُ بْنُ مَهْزِيَارَ وَ مُحَمَّدُ بْنُ عِيسَى بْنِ عُبَيْدٍ، عَنْ عَلِيِّ بْنِ مَهْزِيَارَ، قَالَ‏</w:t>
      </w:r>
      <w:r w:rsidRPr="0027727F">
        <w:rPr>
          <w:rFonts w:cs="B Badr" w:hint="cs"/>
          <w:color w:val="242887"/>
          <w:sz w:val="26"/>
          <w:szCs w:val="26"/>
          <w:rtl/>
        </w:rPr>
        <w:t xml:space="preserve"> سَمِعْتُ أَبَا جَعْفَرٍ (ع) يَقُولُ وَ قَدْ ذُكِرَ عِنْدَهُ أَبُو الْخَطَّابِ: لَعَنَ اللَّهُ أَبَا الْخَطَّابِ وَ لَعَنَ أَصْحَابَهُ وَ لَعَنَ الشَّاكِّينَ فِي لَعْنِهِ وَ لَعَنَ‏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سهل بن محمّد-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529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مَنْ قَدْ وَقَفَ فِي ذَلِكَ وَ شَكَّ فِيهِ، ثُمَّ قَالَ: هَذَا أَبُو الْغَمْرِ وَ جَعْفَرُ بْنُ وَاقِدٍ وَ هَاشِمُ بْنُ أَبِي هَاشِمٍ اسْتَأْكَلُوا بِنَا النَّاسَ وَ صَارُوا دُعَاةً يَدْعُونَ النَّاسَ إِلَى مَا دُعِيَ إِلَيْهِ أَبُو الْخَطَّابِ، لَعَنَهُ اللَّهُ وَ لَعَنَهُمُ مَعَهُ وَ لَعَنَ مَنْ قَبِلَ ذَلِكَ مِنْهُمْ، يَا عَلِيُّ لَا تَتَحَرَّجَنَ‏</w:t>
      </w:r>
      <w:r w:rsidRPr="0027727F">
        <w:rPr>
          <w:rFonts w:cs="B Badr" w:hint="cs"/>
          <w:color w:val="965AA0"/>
          <w:sz w:val="26"/>
          <w:szCs w:val="26"/>
          <w:rtl/>
        </w:rPr>
        <w:t xml:space="preserve"> «1»</w:t>
      </w:r>
      <w:r w:rsidRPr="0027727F">
        <w:rPr>
          <w:rFonts w:cs="B Badr" w:hint="cs"/>
          <w:color w:val="242887"/>
          <w:sz w:val="26"/>
          <w:szCs w:val="26"/>
          <w:rtl/>
        </w:rPr>
        <w:t xml:space="preserve"> مَنْ لَعَنَهُمْ لَعَنَهُمُ اللَّهُ! فَإِنَّ اللَّهَ قَدْ لَعَنَهُمْ، ثُمَّ قَالَ، قَالَ رَسُولُ اللَّهِ مَنْ تَأَثَّمَ أَنْ يَلْعَنَ مَنْ لَعَنَهُ اللَّهُ فَعَلَيْهِ لَعْنَةُ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1013</w:t>
      </w:r>
      <w:r w:rsidRPr="0027727F">
        <w:rPr>
          <w:rFonts w:cs="B Badr" w:hint="cs"/>
          <w:color w:val="780000"/>
          <w:sz w:val="26"/>
          <w:szCs w:val="26"/>
          <w:rtl/>
        </w:rPr>
        <w:t xml:space="preserve"> قَالَ سَعْدٌ، وَ حَدَّثَنِي مُحَمَّدُ بْنُ عِيسَى بْنِ عُبَيْدٍ، قَالَ حَدَّثَنِي إِسْحَاقُ الْأَنْبَارِيُّ، قَالَ‏</w:t>
      </w:r>
      <w:r w:rsidRPr="0027727F">
        <w:rPr>
          <w:rFonts w:cs="B Badr" w:hint="cs"/>
          <w:color w:val="242887"/>
          <w:sz w:val="26"/>
          <w:szCs w:val="26"/>
          <w:rtl/>
        </w:rPr>
        <w:t>، قَالَ لِي أَبُو جَعْفَرٍ الثَّانِي (ع) مَا فَعَلَ أَبُو السَّمْهَرِيِّ لَعَنَهُ اللَّهُ يَكْذِبُ عَلَيْنَا، وَ يَزْعُمُ أَنَّهُ وَ ابْنَ أَبِي الزَّرْقَاءِ دَعَاهُ إِلَيْنَا، أُشْهِدُكُمْ أَنِّي أَتَبَرَّأُ إِلَى اللَّهِ عَزَّ وَ جَلَّ مِنْهُمَا، إِنَّهُمَا فَتَّانَانِ مَلْعُونَانِ، يَا إِسْحَاقُ أَرِحْنِي مِنْهُمَا يُرِحِ اللَّهُ عَزَّ وَ جَلَّ بِعَيْشِكَ فِي الْجَنَّةِ فَقُلْتُ لَهُ جُعِلْتُ فِدَاكَ يَحِلُّ لِي قَتْلُهُمَا فَقَالَ: إِنَّهُمَا فَتَّانَانِ يَفْتِنَانِ النَّاسَ وَ يَعْمَلَانِ فِي خَيْطِ رَقَبَتِي وَ رَقَبَةِ مَوَالِيَّ، فَدِمَاؤُهُمَا هَدَرٌ لِلْمُسْلِمِينَ، وَ إِيَّاكَ وَ الْفَتْكَ‏</w:t>
      </w:r>
      <w:r w:rsidRPr="0027727F">
        <w:rPr>
          <w:rFonts w:cs="B Badr" w:hint="cs"/>
          <w:color w:val="965AA0"/>
          <w:sz w:val="26"/>
          <w:szCs w:val="26"/>
          <w:rtl/>
        </w:rPr>
        <w:t xml:space="preserve"> «2»</w:t>
      </w:r>
      <w:r w:rsidRPr="0027727F">
        <w:rPr>
          <w:rFonts w:cs="B Badr" w:hint="cs"/>
          <w:color w:val="242887"/>
          <w:sz w:val="26"/>
          <w:szCs w:val="26"/>
          <w:rtl/>
        </w:rPr>
        <w:t>! فَإِنَّ الْإِسْلَامَ قَدْ قَيَّدَ الْفَتْكَ وَ أُشْفِقُ إِنْ قَتَلْتَهُ ظَاهِراً أَنْ تُسْأَلَ لِمَ قَتَلْتَهُ! وَ لَا تَجِدَ السَّبِيلَ إِلَى تَثْبِيتِ حُجَّةٍ، وَ لَا يُمْكِنَكَ إِدْلَاءَ الْحُجَّةِ فَتَدْفَعَ ذَلِكَ عَنْ نَفْسِكَ، فَيُسْفَكَ دَمُ مُؤْمِنٍ مِنْ أَوْلِيَائِنَا بِدَمِ كَافِرٍ، عَلَيْكُمْ بِالاغْتِيَالِ! قَالَ مُحَمَّدُ بْنُ عِيسَى: فَمَا زَالَ إِسْحَاقُ يَطْلُبُ ذَلِكَ أَنْ يَجِدَ السَّبِيلَ إِلَى أَنْ يَغْتَالَهُمَا بِقَتْلٍ وَ كَانَا قَدْ حَذَّرَاهُ لَعَنَهُمَا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تحرج و تأثم: تجنّب الحرج و الإثم و كفّ.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الفتك: القتل جهارا، و الاغتيال: الاهلاك و الأخذ من حيث لا يدرى و غفلة.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530</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عَلِيٍّ وَ أَحْمَدَ ابْنَيِ الْحَسَنِ بْنِ عَلِيِّ بْنِ فَضَّالٍ الْكُوفِيِّينَ، وَ عَبْدِ اللَّهِ بْنِ مُحَمَّدِ بْنِ خَالِدٍ الطَّيَالِسِيِّ كُوفِيٌّ، وَ الْقَاسِمِ بْنِ هِشَامٍ اللُّؤْلُؤِيِّ كُوفِيٌّ، وَ مُحَمَّدِ بْنِ أَحْمَدَ وَ هُوَ حَمْدَانُ النَّهْدِيُّ كُوفِيٌّ، وَ عَلِيِّ بْنِ عَبْدِ اللَّهِ بْنِ مَرْوَانَ بَغْدَادِيٌّ، وَ إِبْرَاهِيمَ بْنِ مُحَمَّدِ بْنِ فَارِسٍ، وَ مُحَمَّدِ بْنِ يَزْدَادَ الرَّازِيِّ، وَ إِسْحَاقَ بْنِ مُحَمَّدٍ الْبَصْرِيِ‏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1014</w:t>
      </w:r>
      <w:r w:rsidRPr="0027727F">
        <w:rPr>
          <w:rFonts w:cs="B Badr" w:hint="cs"/>
          <w:color w:val="780000"/>
          <w:sz w:val="26"/>
          <w:szCs w:val="26"/>
          <w:rtl/>
        </w:rPr>
        <w:t xml:space="preserve"> قَالَ أَبُو عَمْرٍو</w:t>
      </w:r>
      <w:r w:rsidRPr="0027727F">
        <w:rPr>
          <w:rFonts w:cs="B Badr" w:hint="cs"/>
          <w:color w:val="242887"/>
          <w:sz w:val="26"/>
          <w:szCs w:val="26"/>
          <w:rtl/>
        </w:rPr>
        <w:t>: سَأَلْتُ أَبَا النَّضْرِ مُحَمَّدَ بْنَ مَسْعُودٍ، عَنْ جَمِيعِ هَؤُلَاءِ فَقَالَ أَمَّا عَلِيُّ بْنُ الْحَسَنِ بْنِ عَلِيِّ بْنِ فَضَّالٍ: فَمَا رَأَيْتُ فِيمَنْ لَقِيتُ بِالْعِرَاقِ وَ نَاحِيَةِ خُرَاسَانَ أَفْقَهَ وَ لَا أَفْضَلَ مِنْ عَلِيِّ بْنِ الْحَسَنِ بِالْكُوفَةِ، وَ لَمْ يَكُنْ كِتَابٌ عَنِ الْأَئِمَّةِ عَلَيْهِمُ السَّلَامُ مِنْ كُلِّ صِنْفٍ إِلَّا وَ قَدْ كَانَ عِنْدَهُ، وَ كَانَ أَحْفَظَ النَّاسِ، غَيْرَ أَنَّهُ كَانَ فَطَحِيّاً يَقُولُ بِعَبْدِ اللَّهِ بْنِ جَعْفَرٍ، ثُمَّ بِأَبِي الْحَسَنِ مُوسَى (ع)، وَ كَانَ مِنَ الثِّقَاتِ وَ ذُكِرَ: أَنَّ أَحْمَدَ بْنَ الْحَسَنِ كَانَ فَطَحِيّاً أَيْضاً.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أَمَّا عَبْدُ اللَّهِ بْنُ مُحَمَّدِ بْنِ خَالِدٍ الطَّيَالِسِيُّ: فَمَا عَلِمْتُهُ إِلَّا خَيِّراً ثِقَةً، وَ أَمَّا الْقَاسِمُ بْنُ هِشَامٍ: فَقَدْ رَأَيْتُهُ فَاضِلًا خَيِّراً، وَ كَانَ يَرْوِي عَنِ الْحَسَنِ بْنِ مَحْبُوبٍ، وَ أَمَّا مُحَمَّدُ بْنُ أَحْمَدَ النَّهْدِيُّ: وَ هُوَ حَمْدَانُ الْقَلَانِسِيُّ كُوفِيٌّ فَقِيهٌ ثِقَةٌ خَيِّرٌ وَ أَمَّا عَلِيُّ بْنُ عَبْدِ اللَّهِ بْنِ مَرْوَانَ: فَإِنَّ الْقَوْمَ يَعْنِي الْغُلَاةَ يُمْتَحَنُ فِي أَوْقَاتِ الصَّلَوَاتِ، وَ لَمْ أَحْضُرْهُ فِي وَقْتِ صَلَاةٍ وَ لَمْ أَسْمَعْ فِيهِ إِلَّا خَيْراً، وَ أَمَّا إِبْرَاهِيمُ بْنُ مُحَمَّدِ بْنِ فَارِسٍ: فَهُوَ فِي نَفْسِهِ لَا بَأْسَ بِهِ، وَ لَكِنْ بَعْضُ مَنْ يَرْوِي هُوَ عَنْهُ، وَ أَمَّا مُحَمَّدُ بْنُ يَزْدَادَ الرَّازِيُّ: فَلَا بَأْسَ بِهِ وَ أَمَّا أَبُو يَعْقُوبَ إِسْحَاقُ بْنُ مُحَمَّدٍ الْبَصْرِيُ‏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 فَإِنَّهُ كَانَ غَالِياً وَ صِرْتُ إِلَيْهِ إِلَى بَغْدَادَ لِأَكْتُبَ عَنْهُ‏</w:t>
      </w:r>
      <w:r w:rsidRPr="0027727F">
        <w:rPr>
          <w:rFonts w:cs="B Badr" w:hint="cs"/>
          <w:color w:val="965AA0"/>
          <w:sz w:val="26"/>
          <w:szCs w:val="26"/>
          <w:rtl/>
        </w:rPr>
        <w:t xml:space="preserve"> «1»</w:t>
      </w:r>
      <w:r w:rsidRPr="0027727F">
        <w:rPr>
          <w:rFonts w:cs="B Badr" w:hint="cs"/>
          <w:color w:val="242887"/>
          <w:sz w:val="26"/>
          <w:szCs w:val="26"/>
          <w:rtl/>
        </w:rPr>
        <w:t xml:space="preserve"> وَ سَأَلْتُهُ كِتَاباً أَنْسَخُهُ فَأَخْرَجَ إِلَيَّ مِنْ أَحَادِيثِ الْمُفَضَّلِ بْنِ عُمَرَ فِي التَّفْوِيضِ، فَلَمْ أَرْغَبْ فِيهِ فَأَخْرَجَ إِلَيَّ أَحَادِيثَ مُنْتَسِخَةً مِنَ الثِّقَاتِ، وَ رَأَيْتُهُ مُولَعاً بِالْحَمَامَاتِ الْمَرَاعِيشِ‏</w:t>
      </w:r>
      <w:r w:rsidRPr="0027727F">
        <w:rPr>
          <w:rFonts w:cs="B Badr" w:hint="cs"/>
          <w:color w:val="965AA0"/>
          <w:sz w:val="26"/>
          <w:szCs w:val="26"/>
          <w:rtl/>
        </w:rPr>
        <w:t xml:space="preserve"> «2»</w:t>
      </w:r>
      <w:r w:rsidRPr="0027727F">
        <w:rPr>
          <w:rFonts w:cs="B Badr" w:hint="cs"/>
          <w:color w:val="242887"/>
          <w:sz w:val="26"/>
          <w:szCs w:val="26"/>
          <w:rtl/>
        </w:rPr>
        <w:t xml:space="preserve"> وَ يُمْسِكُهَا، وَ يَرْوِي فِي فَضْلِ إِمْسَاكِهَا أَحَادِيثَ، قَالَ، وَ هُوَ أَحْفَظُ مَنْ لَقِيتُهُ.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حَفْصِ بْنِ عَمْرٍو الْمَعْرُوفِ بِالْعَمْرِيِّ وَ إِبْرَاهِيمَ بْنِ مَهْزِيَارَ وَ ابْنِهِ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1015</w:t>
      </w:r>
      <w:r w:rsidRPr="0027727F">
        <w:rPr>
          <w:rFonts w:cs="B Badr" w:hint="cs"/>
          <w:color w:val="780000"/>
          <w:sz w:val="26"/>
          <w:szCs w:val="26"/>
          <w:rtl/>
        </w:rPr>
        <w:t xml:space="preserve"> أَحْمَدُ بْنُ عَلِيِّ بْنِ كُلْثُومٍ السَّرَخْسِيُّ، وَ كَانَ مِنَ الْقَوْمِ‏</w:t>
      </w:r>
      <w:r w:rsidRPr="0027727F">
        <w:rPr>
          <w:rFonts w:cs="B Badr" w:hint="cs"/>
          <w:color w:val="965AA0"/>
          <w:sz w:val="26"/>
          <w:szCs w:val="26"/>
          <w:rtl/>
        </w:rPr>
        <w:t xml:space="preserve"> «3»</w:t>
      </w:r>
      <w:r w:rsidRPr="0027727F">
        <w:rPr>
          <w:rFonts w:cs="B Badr" w:hint="cs"/>
          <w:color w:val="780000"/>
          <w:sz w:val="26"/>
          <w:szCs w:val="26"/>
          <w:rtl/>
        </w:rPr>
        <w:t>، وَ كَانَ مَأْمُوناً عَلَى الْحَدِيثِ، حَدَّثَنِي إِسْحَاقُ بْنُ مُحَمَّدٍ الْبَصْرِيُّ، قَالَ حَدَّثَنِي مُحَمَّدُ بْنُ إِبْرَاهِيمَ بْنِ مَهْزِيَارَ قَالَ‏</w:t>
      </w:r>
      <w:r w:rsidRPr="0027727F">
        <w:rPr>
          <w:rFonts w:cs="B Badr" w:hint="cs"/>
          <w:color w:val="242887"/>
          <w:sz w:val="26"/>
          <w:szCs w:val="26"/>
          <w:rtl/>
        </w:rPr>
        <w:t>، إِنَّ أَبِي لَمَّا حَضَرَتْهُ الْوَفَاةُ دَفَعَ إِلَيَّ مَالًا وَ أَعْطَانِي عَلَامَةً، وَ لَمْ يَعْلَمْ بِتِلْكَ الْعَلَامَةِ أَحَدٌ إِلَّا اللَّهُ عَزَّ وَ جَلَّ، وَ قَالَ مَنْ أَتَاكَ بِهَذِهِ الْعَلَامَةِ فَادْفَعْ إِلَيْهِ الْمَالَ! قَالَ، فَخَرَجْتُ إِلَى بَغْدَادَ وَ نَزَلْتُ فِي خَانٍ، فَلَمَّا كَانَ الْيَوْمُ الثَّانِي إِذْ جَاءَ شَيْخٌ وَ دَقَّ الْبَابَ، فَقُلْتُ لِلْغُلَامِ انْظُرْ مَنْ هَذَا! فَقَالَ شَيْخٌ بِالْبَابِ، فَقُلْتُ ادْخُلْ! فَدَخَلَ وَ جَلَسَ، فَقَالَ أَنَا الْعَمْرِيُّ، هَاتِ الْمَالَ الَّذِي عِنْدَكَ وَ هُوَ كَذَا وَ كَذَا وَ مَعَهُ الْعَلَامَةُ! قَالَ، فَدَفَعْتُ إِلَيْهِ الْمَالَ.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عنده-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الحمام بالفتح: طائر معروف، و الجمع حمامات. و المراعيش جمع مرعش بالضم او الفتح: حمام ابيض يحلّق في الهواء.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يعنى الغلاة بقرينة الحديث السابق.</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حَفْصُ بْنُ عَمْرٍو كَانَ وَكِيلَ أَبِي مُحَمَّدٍ (ع)، وَ أَمَّا أَبُو جَعْفَرٍ مُحَمَّدُ بْنُ حَفْصِ بْنِ عَمْرٍو فَهُوَ ابْنُ الْعَمْرِيِّ وَ كَانَ وَكِيلَ النَّاحِيَةِ، وَ كَانَ الْأَمْرُ يَدُورُ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يَحْيَى الْجُرْجَانِيِ‏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1016</w:t>
      </w:r>
      <w:r w:rsidRPr="0027727F">
        <w:rPr>
          <w:rFonts w:cs="B Badr" w:hint="cs"/>
          <w:color w:val="780000"/>
          <w:sz w:val="26"/>
          <w:szCs w:val="26"/>
          <w:rtl/>
        </w:rPr>
        <w:t xml:space="preserve"> قَالَ أَبُو عَمْرٍو</w:t>
      </w:r>
      <w:r w:rsidRPr="0027727F">
        <w:rPr>
          <w:rFonts w:cs="B Badr" w:hint="cs"/>
          <w:color w:val="242887"/>
          <w:sz w:val="26"/>
          <w:szCs w:val="26"/>
          <w:rtl/>
        </w:rPr>
        <w:t>: وَ أَبُو يَحْيَى الْجُرْجَانِيُّ اسْمُهُ أَحْمَدُ بْنُ دَاوُدَ بْنِ سَعِيدٍ الْفَزَارِيُّ، وَ كَانَ مِنْ أَجِلَّةِ أَصْحَابِ الْحَدِيثِ، وَ رَزَقَهُ اللَّهُ هَذَا الْأَمْرَ، وَ صَنَّفَ فِي الرَّدِّ</w:t>
      </w:r>
      <w:r w:rsidRPr="0027727F">
        <w:rPr>
          <w:rFonts w:cs="B Badr" w:hint="cs"/>
          <w:color w:val="965AA0"/>
          <w:sz w:val="26"/>
          <w:szCs w:val="26"/>
          <w:rtl/>
        </w:rPr>
        <w:t xml:space="preserve"> «1»</w:t>
      </w:r>
      <w:r w:rsidRPr="0027727F">
        <w:rPr>
          <w:rFonts w:cs="B Badr" w:hint="cs"/>
          <w:color w:val="242887"/>
          <w:sz w:val="26"/>
          <w:szCs w:val="26"/>
          <w:rtl/>
        </w:rPr>
        <w:t xml:space="preserve"> عَلَى أَصْحَابِ الْحَشْوِ تَصْنِيفَاتٍ كَثِيرَةً، وَ أَلَّفَ مِنْ فُنُونِ‏</w:t>
      </w:r>
      <w:r w:rsidRPr="0027727F">
        <w:rPr>
          <w:rFonts w:cs="B Badr" w:hint="cs"/>
          <w:color w:val="965AA0"/>
          <w:sz w:val="26"/>
          <w:szCs w:val="26"/>
          <w:rtl/>
        </w:rPr>
        <w:t xml:space="preserve"> «2»</w:t>
      </w:r>
      <w:r w:rsidRPr="0027727F">
        <w:rPr>
          <w:rFonts w:cs="B Badr" w:hint="cs"/>
          <w:color w:val="242887"/>
          <w:sz w:val="26"/>
          <w:szCs w:val="26"/>
          <w:rtl/>
        </w:rPr>
        <w:t xml:space="preserve"> الِاحْتِجَاجَاتِ كُتُباً مِلَاحاً.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ذَكَرَ مُحَمَّدُ بْنُ إِسْمَاعِيلَ بِنَيْسَابُورَ</w:t>
      </w:r>
      <w:r w:rsidRPr="0027727F">
        <w:rPr>
          <w:rFonts w:cs="B Badr" w:hint="cs"/>
          <w:color w:val="965AA0"/>
          <w:sz w:val="26"/>
          <w:szCs w:val="26"/>
          <w:rtl/>
        </w:rPr>
        <w:t xml:space="preserve"> «3»</w:t>
      </w:r>
      <w:r w:rsidRPr="0027727F">
        <w:rPr>
          <w:rFonts w:cs="B Badr" w:hint="cs"/>
          <w:color w:val="242887"/>
          <w:sz w:val="26"/>
          <w:szCs w:val="26"/>
          <w:rtl/>
        </w:rPr>
        <w:t>: أَنَّهُ هَجَمَ عَلَيْهِ مُحَمَّدُ بْنُ طَاهِرٍ، فَأَمَرَ بِقَطْعِ لِسَانِهِ وَ يَدَيْهِ وَ رِجْلَيْهِ وَ بِضَرْبِ أَلْفِ سَوْطٍ وَ بِصَلْبِهِ، سَعَى بِذَلِكَ مُحَمَّدُ بْنُ يَحْيَى الرَّازِيُّ وَ ابْنُ الْبَغَوِيِّ وَ إِبْرَاهِيمُ بْنُ صَالِحٍ بِحَدِيثٍ رَوَى مُحَمَّدُ بْنُ يَحْيَى‏</w:t>
      </w:r>
      <w:r w:rsidRPr="0027727F">
        <w:rPr>
          <w:rFonts w:cs="B Badr" w:hint="cs"/>
          <w:color w:val="965AA0"/>
          <w:sz w:val="26"/>
          <w:szCs w:val="26"/>
          <w:rtl/>
        </w:rPr>
        <w:t xml:space="preserve"> «4»</w:t>
      </w:r>
      <w:r w:rsidRPr="0027727F">
        <w:rPr>
          <w:rFonts w:cs="B Badr" w:hint="cs"/>
          <w:color w:val="242887"/>
          <w:sz w:val="26"/>
          <w:szCs w:val="26"/>
          <w:rtl/>
        </w:rPr>
        <w:t xml:space="preserve"> لِعُمَرَ بْنِ الْخَطَّابِ، فَقَالَ أَبُو يَحْيَى لَيْسَ هُوَ عُمَرَ بْنَ الْخَطَّابِ هُوَ عُمَرُ بْنُ شَاكِرٍ، فَجَمَعَ الْفُقَهَاءَ: فَشَهِدَ مُسْلِمٌ أَنَّهُ عَلَى مَا قَالَ وَ هُوَ عُمَرُ بْنُ شَاكِرٍ، وَ عَرَفَ أَبُو عَبْدِ اللَّهِ الْمَرْوَزِيُّ ذَلِكَ وَ كَتَمَهُ بِسَبَبِ مُحَمَّدِ بْنِ يَحْيَى، وَ كَانَ أَبُو يَحْيَى قَالَ هُمَا يَشْهَدَانِ لِي، فَلَمَّا شَهِدَ مُسْلِمٌ قَالَ غَيْرُ هَذَا شَاهِدٌ إنْ لَمْ يَشْهَدْ</w:t>
      </w:r>
      <w:r w:rsidRPr="0027727F">
        <w:rPr>
          <w:rFonts w:cs="B Badr" w:hint="cs"/>
          <w:color w:val="965AA0"/>
          <w:sz w:val="26"/>
          <w:szCs w:val="26"/>
          <w:rtl/>
        </w:rPr>
        <w:t xml:space="preserve"> «5»</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من الرد-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فنون-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النيسابوريّ-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يحيى الرازيّ-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في الفهرست: لم يشهدا فشهد بعد ذلك المجلس عنده رجل.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فَشَهِدَ بَعْدَ ذَلِكَ الْمَجْلِسِ عِنْدَهُ، وَ خَلَّى عَنْهُ وَ لَمْ يُصِبْهُ بِبَلِيَّةٍ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وَ سَنَذْكُرُ بَعْضَ مُصَنَّفَاتِهِ فَإِنَّهَا مِلَاحٌ، ذَكَرْنَاهَا نَحْنُ فِي كِتَابِ الْفِهْرِسْتِ وَ نَقَلْنَاهَا مِنْ كِتَابِهِ‏</w:t>
      </w:r>
      <w:r w:rsidRPr="0027727F">
        <w:rPr>
          <w:rFonts w:cs="B Badr" w:hint="cs"/>
          <w:color w:val="965AA0"/>
          <w:sz w:val="26"/>
          <w:szCs w:val="26"/>
          <w:rtl/>
        </w:rPr>
        <w:t xml:space="preserve"> «1»</w:t>
      </w:r>
      <w:r w:rsidRPr="0027727F">
        <w:rPr>
          <w:rFonts w:cs="B Badr" w:hint="cs"/>
          <w:color w:val="000000"/>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عَبْدِ اللَّهِ مُحَمَّدِ بْنِ أَحْمَدَ بْنِ نُعَيْمٍ الشَّاذَانِيِ‏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1017</w:t>
      </w:r>
      <w:r w:rsidRPr="0027727F">
        <w:rPr>
          <w:rFonts w:cs="B Badr" w:hint="cs"/>
          <w:color w:val="780000"/>
          <w:sz w:val="26"/>
          <w:szCs w:val="26"/>
          <w:rtl/>
        </w:rPr>
        <w:t xml:space="preserve"> آدَمُ بْنُ مُحَمَّدٍ، قَالَ سَمِعْتُ مُحَمَّدَ بْنَ شَاذَانَ بْنِ نُعَيْمٍ يَقُولُ‏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جُمِعَ عِنْدِي مَالٌ لِلْغَرِيمِ فَأَنْفَذْتُ بِهِ إِلَيْهِ، وَ أَلْقَيْتُ فِيهِ شَيْئاً مِنْ صُلْبِ مَالِي، قَالَ، فَوَرَدَ مِنَ الْجَوَابِ: قَدْ وَصَلَ إِلَيَّ مَا أَنْفَذْتَ مِنْ خَاصَّةِ مَالِكَ فِيهَا كَذَا وَ كَذَا فَقَبِلَ اللَّهُ مِنْكَ.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الْحَسَنِ مُحَمَّدِ بْنِ مَيْمُونٍ‏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1018</w:t>
      </w:r>
      <w:r w:rsidRPr="0027727F">
        <w:rPr>
          <w:rFonts w:cs="B Badr" w:hint="cs"/>
          <w:color w:val="780000"/>
          <w:sz w:val="26"/>
          <w:szCs w:val="26"/>
          <w:rtl/>
        </w:rPr>
        <w:t xml:space="preserve"> أَبُو عَلِيٍّ أَحْمَدُ بْنُ عَلِيِّ بْنِ كُلْثُومٍ السَّرَخْسِيُّ، قَالَ حَدَّثَنِي إِسْحَاقُ بْنُ مُحَمَّدِ بْنِ أَبَانٍ الْبَصْرِيُّ، قَالَ حَدَّثَنِي مُحَمَّدُ بْنُ الْحَسَنِ بْنِ مَيْمُونٍ‏</w:t>
      </w:r>
      <w:r w:rsidRPr="0027727F">
        <w:rPr>
          <w:rFonts w:cs="B Badr" w:hint="cs"/>
          <w:color w:val="965AA0"/>
          <w:sz w:val="26"/>
          <w:szCs w:val="26"/>
          <w:rtl/>
        </w:rPr>
        <w:t xml:space="preserve"> «2»</w:t>
      </w:r>
      <w:r w:rsidRPr="0027727F">
        <w:rPr>
          <w:rFonts w:cs="B Badr" w:hint="cs"/>
          <w:color w:val="780000"/>
          <w:sz w:val="26"/>
          <w:szCs w:val="26"/>
          <w:rtl/>
        </w:rPr>
        <w:t>، أَنَّهُ قَالَ‏</w:t>
      </w:r>
      <w:r w:rsidRPr="0027727F">
        <w:rPr>
          <w:rFonts w:cs="B Badr" w:hint="cs"/>
          <w:color w:val="242887"/>
          <w:sz w:val="26"/>
          <w:szCs w:val="26"/>
          <w:rtl/>
        </w:rPr>
        <w:t>، كَتَبْتُ إِلَى أَبِي مُحَمَّدٍ (ع) أَشْكُو إِلَيْهِ الْفَقْرَ! ثُمَّ قُلْتُ فِي نَفْسِي: أَ لَيْسَ قَالَ أَبُو عَبْدِ اللَّهِ (ع) الْفَقْرُ مَعَنَا خَيْرٌ مِنَ الْغِنَى مَعَ عَدُوِّنَا وَ الْقَتْلُ مَعَنَا خَيْرٌ مِنَ الْحَيَاةِ مَعَ عَدُوِّنَا! فَرَجَعَ الْجَوَابُ: إِنَّ اللَّهَ عَزَّ وَ جَلَّ يُمْحِضُ أَوْلِيَاءَنَا إِذَا تَكَاثَفَتْ ذُنُوبُهُمْ بِالْفَقْرِ، وَ قَدْ</w:t>
      </w:r>
      <w:r w:rsidRPr="0027727F">
        <w:rPr>
          <w:rFonts w:cs="B Badr" w:hint="cs"/>
          <w:color w:val="006A0F"/>
          <w:sz w:val="26"/>
          <w:szCs w:val="26"/>
          <w:rtl/>
        </w:rPr>
        <w:t xml:space="preserve"> يَعْفُوا عَنْ كَثِيرٍ</w:t>
      </w:r>
      <w:r w:rsidRPr="0027727F">
        <w:rPr>
          <w:rFonts w:cs="B Badr" w:hint="cs"/>
          <w:color w:val="242887"/>
          <w:sz w:val="26"/>
          <w:szCs w:val="26"/>
          <w:rtl/>
        </w:rPr>
        <w:t>، وَ هُوَ كَمَا حَدَّثْتَ نَفْسَكَ: الْفَقْرُ مَعَنَا خَيْرٌ مِنَ الْغِنَى مَعَ عَدُوِّنَا، وَ نَحْنُ كَهْفٌ لِمَنِ الْتَجَأَ إِلَيْنَا وَ نُورٌ لِمَنِ‏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ان هذه الجملة الأخيرة من كلام الشيخ، ثمّ ان الشيخ ذكر مصنّفاته في الفهرست و قال في آخره: ذكره الكشّى في كتابه في معرفة الرجال.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 الخطيّة كذلك. و في المطبوعة: محمّد بن الحسن بن شمون، و كذلك في العنوان في كلمة ميمون.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اسْتَضَاءَ بِنَا وَ عِصْمَةٌ لِمَنِ اعْتَصَمَ بِنَا، مَنْ أَحَبَّنَا كَانَ مَعَنَا فِي السَّنَامِ الْأَعْلَى وَ مَنِ انْحَرَفَ عَنَّا فَإِلَى النَّارِ، قَالَ، قَالَ أَبُو عَبْدِ اللَّهِ: تَشْهَدُونَ عَلَى عَدُوِّكُمْ بِالنَّارِ وَ لَا تَشْهَدُونَ لِوَلِّيِكُمْ بِالْجَنَّةِ! مَا يَمْنَعُكُمْ مِنْ ذَلِكَ إِلَّا الضَّعْفُ!.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مُحَمَّدُ بْنُ الْحَسَنِ: لَقِيتُ مِنْ عِلَّةِ عَيْنِي شِدَّةً، فَكَتَبْتُ إِلَى أَبِي مُحَمَّدٍ (ع) أَسْأَلُهُ أَنْ يَدْعُوَ لِي! فَلَمَّا نَفَذَ الْكِتَابُ: قُلْتُ فِي نَفْسِي لَيْتَنِي كُنْتُ سَأَلْتُهُ أَنْ يَصِفَ لِي كُحْلًا أَكْحُلُهَا! فَوَقَّعَ بِخَطِّهِ: يَدْعُو لِي بِسَلَامَتِهَا، إِذَا كَانَتْ‏</w:t>
      </w:r>
      <w:r w:rsidRPr="0027727F">
        <w:rPr>
          <w:rFonts w:cs="B Badr" w:hint="cs"/>
          <w:color w:val="965AA0"/>
          <w:sz w:val="26"/>
          <w:szCs w:val="26"/>
          <w:rtl/>
        </w:rPr>
        <w:t xml:space="preserve"> «1»</w:t>
      </w:r>
      <w:r w:rsidRPr="0027727F">
        <w:rPr>
          <w:rFonts w:cs="B Badr" w:hint="cs"/>
          <w:color w:val="242887"/>
          <w:sz w:val="26"/>
          <w:szCs w:val="26"/>
          <w:rtl/>
        </w:rPr>
        <w:t xml:space="preserve"> إِحْدَاهُمَا ذَاهِبَةً، وَ كَتَبَ بَعْدَهُ: أَرَدْتُ أَنْ أَصِفَ لَكَ كُحْلًا، عَلَيْكَ بِصَبِرٍ</w:t>
      </w:r>
      <w:r w:rsidRPr="0027727F">
        <w:rPr>
          <w:rFonts w:cs="B Badr" w:hint="cs"/>
          <w:color w:val="965AA0"/>
          <w:sz w:val="26"/>
          <w:szCs w:val="26"/>
          <w:rtl/>
        </w:rPr>
        <w:t xml:space="preserve"> «2»</w:t>
      </w:r>
      <w:r w:rsidRPr="0027727F">
        <w:rPr>
          <w:rFonts w:cs="B Badr" w:hint="cs"/>
          <w:color w:val="242887"/>
          <w:sz w:val="26"/>
          <w:szCs w:val="26"/>
          <w:rtl/>
        </w:rPr>
        <w:t xml:space="preserve"> مَعَ الْإِثْمِدِ وَ كَافُوراً وَ تُوتِيَاءَ، فَإِنَّهُ يَجْلُو مَا فِيهَا مِنَ الْغِشَاءِ</w:t>
      </w:r>
      <w:r w:rsidRPr="0027727F">
        <w:rPr>
          <w:rFonts w:cs="B Badr" w:hint="cs"/>
          <w:color w:val="965AA0"/>
          <w:sz w:val="26"/>
          <w:szCs w:val="26"/>
          <w:rtl/>
        </w:rPr>
        <w:t xml:space="preserve"> «3»</w:t>
      </w:r>
      <w:r w:rsidRPr="0027727F">
        <w:rPr>
          <w:rFonts w:cs="B Badr" w:hint="cs"/>
          <w:color w:val="242887"/>
          <w:sz w:val="26"/>
          <w:szCs w:val="26"/>
          <w:rtl/>
        </w:rPr>
        <w:t xml:space="preserve"> وَ يُيْبِسُ الرُّطُوبَةَ، قَالَ، فَاسْتَعْمَلْتُ مَا أَمَرَنِي بِهِ، فَصَحَّتْ وَ الْحَمْدُ 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أَحْمَدَ بْنِ إِبْرَاهِيمَ أَبِي حَامِدٍ الْمَرَاغِيِّ وَ الْحَسَنِ بْنِ النَّضْرِ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1019</w:t>
      </w:r>
      <w:r w:rsidRPr="0027727F">
        <w:rPr>
          <w:rFonts w:cs="B Badr" w:hint="cs"/>
          <w:color w:val="780000"/>
          <w:sz w:val="26"/>
          <w:szCs w:val="26"/>
          <w:rtl/>
        </w:rPr>
        <w:t xml:space="preserve"> عَلِيُّ بْنُ مُحَمَّدِ بْنِ قُتَيْبَةَ، قَالَ حَدَّثَنِي أَبُو حَامِدٍ أَحْمَدُ بْنُ إِبْرَاهِيمَ الْمَرَاغِيُّ، قَالَ‏</w:t>
      </w:r>
      <w:r w:rsidRPr="0027727F">
        <w:rPr>
          <w:rFonts w:cs="B Badr" w:hint="cs"/>
          <w:color w:val="242887"/>
          <w:sz w:val="26"/>
          <w:szCs w:val="26"/>
          <w:rtl/>
        </w:rPr>
        <w:t>، كَتَبَ أَبُو جَعْفَرٍ مُحَمَّدُ بْنُ أَحْمَدَ بْنِ جَعْفَرٍ الْقُمِّيُّ الْعَطَّارُ، وَ لَيْسَ لَهُ ثَالِثٌ فِي الْأَرْضِ فِي الْقُرْبِ مِنَ الْأَصْلِ‏</w:t>
      </w:r>
      <w:r w:rsidRPr="0027727F">
        <w:rPr>
          <w:rFonts w:cs="B Badr" w:hint="cs"/>
          <w:color w:val="965AA0"/>
          <w:sz w:val="26"/>
          <w:szCs w:val="26"/>
          <w:rtl/>
        </w:rPr>
        <w:t xml:space="preserve"> «4»</w:t>
      </w:r>
      <w:r w:rsidRPr="0027727F">
        <w:rPr>
          <w:rFonts w:cs="B Badr" w:hint="cs"/>
          <w:color w:val="242887"/>
          <w:sz w:val="26"/>
          <w:szCs w:val="26"/>
          <w:rtl/>
        </w:rPr>
        <w:t>، يَصِفُنَا لِصَاحِبِ النَّاحِيَةِ (ع)، فَخَرَجَ: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وَقَفْتُ عَلَى مَا وَصَفْتَ بِهِ أَبَا حَامِدٍ، أَعَزَّهُ اللَّهُ بِطَاعَتِهِ! وَ فَهِمْتُ مَا هُوَ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اذ كانت-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ان تصيّر مع الأثمد كافورا-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يجلو البصر ما فيها من الغش-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الأرض في المغرب و المشرق-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تَمَّمَ اللَّهُ ذَلِكَ لَهُ بِأَحْسَنِهِ وَ لَا أَخْلَاهُ مِنْ تَفَضُّلِهِ عَلَيْهِ وَ كَانَ اللَّهُ وَلِيَّهُ! أُكْثِرُ</w:t>
      </w:r>
      <w:r w:rsidRPr="0027727F">
        <w:rPr>
          <w:rFonts w:cs="B Badr" w:hint="cs"/>
          <w:color w:val="965AA0"/>
          <w:sz w:val="26"/>
          <w:szCs w:val="26"/>
          <w:rtl/>
        </w:rPr>
        <w:t xml:space="preserve"> «1»</w:t>
      </w:r>
      <w:r w:rsidRPr="0027727F">
        <w:rPr>
          <w:rFonts w:cs="B Badr" w:hint="cs"/>
          <w:color w:val="242887"/>
          <w:sz w:val="26"/>
          <w:szCs w:val="26"/>
          <w:rtl/>
        </w:rPr>
        <w:t xml:space="preserve"> السَّلَامَ وَ أَخُصُّهُ. قَالَ أَبُو حَامِدٍ: هَذَا فِي رُقْعَةٍ طَوِيلَةٍ، فِيهَا أَمْرٌ وَ نَهْيٌ إِلَى ابْنِ أَخِي كَثِيرٍ</w:t>
      </w:r>
      <w:r w:rsidRPr="0027727F">
        <w:rPr>
          <w:rFonts w:cs="B Badr" w:hint="cs"/>
          <w:color w:val="965AA0"/>
          <w:sz w:val="26"/>
          <w:szCs w:val="26"/>
          <w:rtl/>
        </w:rPr>
        <w:t xml:space="preserve"> «2»</w:t>
      </w:r>
      <w:r w:rsidRPr="0027727F">
        <w:rPr>
          <w:rFonts w:cs="B Badr" w:hint="cs"/>
          <w:color w:val="242887"/>
          <w:sz w:val="26"/>
          <w:szCs w:val="26"/>
          <w:rtl/>
        </w:rPr>
        <w:t>، وَ فِي الرُّقْعَةِ مَوَاضِعُ قَدْ قُرِضَتْ، فَدَفَعْتُ الرُّقْعَةَ كَهَيْئَتِهَا إِلَى عَلَاءَ بْنِ الْحَسَنِ الرَّازِيِّ.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كَتَبَ رَجُلٌ مِنْ أَجِلَّةِ إِخْوَانِنَا يُسَمَّى الْحَسَنُ بْنُ النَّضْرِ بِمَا خَرَجَ فِي أَبِي حَامِدٍ وَ أَنْفَذَهُ إِلَى أَبِيهِ‏</w:t>
      </w:r>
      <w:r w:rsidRPr="0027727F">
        <w:rPr>
          <w:rFonts w:cs="B Badr" w:hint="cs"/>
          <w:color w:val="965AA0"/>
          <w:sz w:val="26"/>
          <w:szCs w:val="26"/>
          <w:rtl/>
        </w:rPr>
        <w:t xml:space="preserve"> «3»</w:t>
      </w:r>
      <w:r w:rsidRPr="0027727F">
        <w:rPr>
          <w:rFonts w:cs="B Badr" w:hint="cs"/>
          <w:color w:val="242887"/>
          <w:sz w:val="26"/>
          <w:szCs w:val="26"/>
          <w:rtl/>
        </w:rPr>
        <w:t xml:space="preserve"> مِنْ مَجْلِسِنَا يُبَشِّرُهُ بِمَا خَرَجَ، قَالَ أَبُو حَامِدٍ فَأَمْسَكْتُ الرُّقْعَةَ أُرِيدُهَا، فَقَالَ أَبُو جَعْفَرٍ: اكْتُبْ مَا خَرَجَ فِيكَ فَفِيهَا مَعَانٍ تَحْتَاجُ إِلَى أَحْكَامِهَا! قَالَ وَ فِي الرُّقْعَةِ أَمْرٌ وَ نَهْيٌ مِنْهُ (ع) إِلَى كَابُلَ وَ غَيْرِهَا.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أَحْمَدَ بْنِ هِلَالٍ الْعَبَرْتَائِيِّ وَ الدِّهْقَانِ عُرْوَةَ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1020</w:t>
      </w:r>
      <w:r w:rsidRPr="0027727F">
        <w:rPr>
          <w:rFonts w:cs="B Badr" w:hint="cs"/>
          <w:color w:val="780000"/>
          <w:sz w:val="26"/>
          <w:szCs w:val="26"/>
          <w:rtl/>
        </w:rPr>
        <w:t xml:space="preserve"> عَلِيُّ بْنُ مُحَمَّدِ بْنِ قُتَيْبَةَ، قَالَ حَدَّثَنِي أَبُو حَامِدٍ أَحْمَدُ بْنُ إِبْرَاهِيمَ الْمَرَاغِيُّ، قَالَ‏</w:t>
      </w:r>
      <w:r w:rsidRPr="0027727F">
        <w:rPr>
          <w:rFonts w:cs="B Badr" w:hint="cs"/>
          <w:color w:val="242887"/>
          <w:sz w:val="26"/>
          <w:szCs w:val="26"/>
          <w:rtl/>
        </w:rPr>
        <w:t>، وَرَدَ عَلَى الْقَاسِمِ بْنِ الْعَلَا نُسْخَةٌ مَا خَرَجَ مِنْ لَعْنِ ابْنِ هِلَالٍ، وَ كَانَ ابْتِدَاءُ ذَلِكَ، أَنْ كَتَبَ (ع) إِلَى قُوَّامِهِ بِالْعِرَاقِ: احْذَرُوا الصُّوفِيَّ الْمُتَصَنِّعَ! قَالَ، وَ كَانَ مِنْ شَأْنِ أَحْمَدَ بْنِ هِلَالٍ أَنَّهُ قَدْ كَانَ حَجَّ أَرْبَعاً وَ خَمْسِينَ حَجَّةً، عِشْرُونَ مِنْهَا</w:t>
      </w:r>
      <w:r w:rsidRPr="0027727F">
        <w:rPr>
          <w:rFonts w:cs="B Badr" w:hint="cs"/>
          <w:color w:val="965AA0"/>
          <w:sz w:val="26"/>
          <w:szCs w:val="26"/>
          <w:rtl/>
        </w:rPr>
        <w:t xml:space="preserve"> «4»</w:t>
      </w:r>
      <w:r w:rsidRPr="0027727F">
        <w:rPr>
          <w:rFonts w:cs="B Badr" w:hint="cs"/>
          <w:color w:val="242887"/>
          <w:sz w:val="26"/>
          <w:szCs w:val="26"/>
          <w:rtl/>
        </w:rPr>
        <w:t xml:space="preserve"> عَلَى قَدَمَيْهِ، قَالَ، وَ كَانَ رَوَاهُ أَصْحَابُنَا بِالْعِرَاقِ لَقُوهُ وَ كَتَبُوا مِنْهُ، وَ أَنْكَرُوا مَا وَرَدَ فِي مَذَمَّتِهِ، فَحَمَلُوا الْقَاسِمَ بْنَ الْعَلَا عَلَى 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المنهج و المنتهى: و عليه أكثر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كبير-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ابنه-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ب: اربعا و خمسين على قدميه.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يُرَاجِعَ فِي أَمْرِهِ! فَخَرَجَ إِلَيْهِ: قَدْ كَانَ أَمْرُنَا نَفَذَ إِلَيْكَ فِي الْمُتَصَنِّعِ ابْنِ هِلَالٍ لَا رَحِمَهُ اللَّهُ، بِمَا قَدْ عَلِمْتَ لَمْ يَزَلْ لَا غَفَرَ اللَّهُ لَهُ ذَنْبَهُ وَ لَا أَقَالَهُ عَثْرَتَهُ يُدَاخِلُ فِي أَمْرِنَا بِلَا إِذْنٍ مِنَّا وَ لَا رِضًى، يَسْتَبِدُّ بِرَأْيِهِ، فَيَتَحَامَى مِنْ دُيُونِنَا</w:t>
      </w:r>
      <w:r w:rsidRPr="0027727F">
        <w:rPr>
          <w:rFonts w:cs="B Badr" w:hint="cs"/>
          <w:color w:val="965AA0"/>
          <w:sz w:val="26"/>
          <w:szCs w:val="26"/>
          <w:rtl/>
        </w:rPr>
        <w:t xml:space="preserve"> «1»</w:t>
      </w:r>
      <w:r w:rsidRPr="0027727F">
        <w:rPr>
          <w:rFonts w:cs="B Badr" w:hint="cs"/>
          <w:color w:val="242887"/>
          <w:sz w:val="26"/>
          <w:szCs w:val="26"/>
          <w:rtl/>
        </w:rPr>
        <w:t>، لَا يُمْضِى مِنْ أَمْرِنَا</w:t>
      </w:r>
      <w:r w:rsidRPr="0027727F">
        <w:rPr>
          <w:rFonts w:cs="B Badr" w:hint="cs"/>
          <w:color w:val="965AA0"/>
          <w:sz w:val="26"/>
          <w:szCs w:val="26"/>
          <w:rtl/>
        </w:rPr>
        <w:t xml:space="preserve"> «2»</w:t>
      </w:r>
      <w:r w:rsidRPr="0027727F">
        <w:rPr>
          <w:rFonts w:cs="B Badr" w:hint="cs"/>
          <w:color w:val="242887"/>
          <w:sz w:val="26"/>
          <w:szCs w:val="26"/>
          <w:rtl/>
        </w:rPr>
        <w:t xml:space="preserve"> إِلَّا بِمَا يَهْوَاهُ وَ يُرِيدُ، أَرْدَاهُ اللَّهُ بِذَلِكَ فِي نَارِ جَهَنَّمَ، فَصَبَرْنَا عَلَيْهِ حَتَّى بَتَرَ</w:t>
      </w:r>
      <w:r w:rsidRPr="0027727F">
        <w:rPr>
          <w:rFonts w:cs="B Badr" w:hint="cs"/>
          <w:color w:val="965AA0"/>
          <w:sz w:val="26"/>
          <w:szCs w:val="26"/>
          <w:rtl/>
        </w:rPr>
        <w:t xml:space="preserve"> «3»</w:t>
      </w:r>
      <w:r w:rsidRPr="0027727F">
        <w:rPr>
          <w:rFonts w:cs="B Badr" w:hint="cs"/>
          <w:color w:val="242887"/>
          <w:sz w:val="26"/>
          <w:szCs w:val="26"/>
          <w:rtl/>
        </w:rPr>
        <w:t xml:space="preserve"> اللَّهُ بِدَعْوَتِنَا عُمُرَهُ، وَ كُنَّا قَدْ عَرَّفْنَا خَبَرَهُ قَوْماً مِنْ مَوَالِينَا فِي أَيَّامِهِ، لَا رَحِمَهُ اللَّهُ! وَ أَمَرْنَاهُمْ بِإِلْقَاءِ ذَلِكَ إِلَى الْخَاصِّ مِنْ مَوَالِينَا، وَ نَحْنُ نَبْرَأُ إِلَى اللَّهِ مِنِ ابْنِ هِلَالٍ لَا رَحِمَهُ اللَّهُ، وَ مِمَّنْ لَا يَبْرَأُ مِنْهُ. وَ أَعْلِمِ الْإِسْحَاقِيَّ سَلَّمَهُ اللَّهُ وَ أَهْلَ بَيْتِهِ مِمَّا أَعْلَمْنَاكَ مِنْ حَالِ هَذَا الْفَاجِرِ، وَ جَمِيعِ مَنْ كَانَ سَأَلَكَ وَ يَسْأَلُكَ عَنْهُ مِنْ أَهْلِ بَلَدِهِ وَ الْخَارِجِينَ، وَ مَنْ كَانَ يَسْتَحِقُّ أَنْ يَطَّلِعَ عَلَى ذَلِكَ، فَإِنَّهُ لَا عُذْرَ لِأَحَدٍ مِنْ مَوَالِينَا فِي التَّشْكِيكِ فِيمَا يُؤَدِّيهِ‏</w:t>
      </w:r>
      <w:r w:rsidRPr="0027727F">
        <w:rPr>
          <w:rFonts w:cs="B Badr" w:hint="cs"/>
          <w:color w:val="965AA0"/>
          <w:sz w:val="26"/>
          <w:szCs w:val="26"/>
          <w:rtl/>
        </w:rPr>
        <w:t xml:space="preserve"> «4»</w:t>
      </w:r>
      <w:r w:rsidRPr="0027727F">
        <w:rPr>
          <w:rFonts w:cs="B Badr" w:hint="cs"/>
          <w:color w:val="242887"/>
          <w:sz w:val="26"/>
          <w:szCs w:val="26"/>
          <w:rtl/>
        </w:rPr>
        <w:t xml:space="preserve"> عَنَّا ثِقَاتُنَا، قَدْ عَرَفُوا بِأَنَّنَا نُفَاوِضُهُمْ سِرَّنَا، وَ نَحْمِلُهُ إِيَّاهُ إِلَيْهِمْ وَ عَرَفْنَا مَا يَكُونُ مِنْ ذَلِكَ إِنْ شَاءَ اللَّهُ تَعَالَى.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أَبُو حَامِدٍ: فَثَبَتَ قَوْمٌ عَلَى إِنْكَارِ مَا خَرَجَ فِيهِ، فَعَاوَدُوهُ فِيهِ فَخَرَجَ: لَا شَكَرَ اللَّهُ قَدْرَهُ! لَمْ يَدْعُ الْمَرْءُ رَبَّهُ بِأَنْ لَا يُزِيغَ قَلْبَهُ بَعْدَ أَنْ هَدَاهُ وَ أَنْ يَجْعَلَ مَا مَنَّ بِهِ عَلَيْهِ مُسْتَقَرّاً وَ لَا يَجْعَلَهُ مُسْتَوْدَعاً، وَ قَدْ عَلِمْتُمْ مَا كَانَ مِنْ أَمْرِ الدِّهْقَانِ عَلَيْهِ لَعْنَةُ اللَّهِ وَ خِدْمَتِهِ وَ طُولِ صُحْبَتِهِ، فَأَبْدَلَهُ اللَّهُ بِالْإِيمَانِ كُفْراً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ذنوبنا- خ. و التحامى: التوقى و الإجتناب.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امرنا اياه-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بتر-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رواها-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حِينَ فَعَلَ مَا فَعَلَ، فَعَاجَلَهُ اللَّهُ بِالنَّقِمَةِ وَ لَا يُمْهِلُهُ، وَ الْحَمْدُ لِلَّهِ لَا شَرِيكَ لَهُ، وَ صَلَّى اللَّهُ عَلَى مُحَمَّدٍ وَ آلِهِ وَ سَلَّمَ.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جَعْفَرٍ مُحَمَّدِ بْنِ عِيسَى بْنِ عُبَيْدِ بْنِ يَقْطِينٍ‏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1021</w:t>
      </w:r>
      <w:r w:rsidRPr="0027727F">
        <w:rPr>
          <w:rFonts w:cs="B Badr" w:hint="cs"/>
          <w:color w:val="780000"/>
          <w:sz w:val="26"/>
          <w:szCs w:val="26"/>
          <w:rtl/>
        </w:rPr>
        <w:t xml:space="preserve"> قَالَ نَصْرُ بْنُ الصَّبَّاحِ‏</w:t>
      </w:r>
      <w:r w:rsidRPr="0027727F">
        <w:rPr>
          <w:rFonts w:cs="B Badr" w:hint="cs"/>
          <w:color w:val="242887"/>
          <w:sz w:val="26"/>
          <w:szCs w:val="26"/>
          <w:rtl/>
        </w:rPr>
        <w:t>: إِنَّ مُحَمَّدَ بْنَ عِيسَى بْنِ عُبَيْدٍ، مِنْ صِغَارِ مَنْ يَرْوِي عَنِ ابْنِ مَحْبُوبٍ فِي السِّنِّ.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عَلِيُّ بْنُ مُحَمَّدٍ الْقُتَيْبِيُّ، قَالَ‏</w:t>
      </w:r>
      <w:r w:rsidRPr="0027727F">
        <w:rPr>
          <w:rFonts w:cs="B Badr" w:hint="cs"/>
          <w:color w:val="242887"/>
          <w:sz w:val="26"/>
          <w:szCs w:val="26"/>
          <w:rtl/>
        </w:rPr>
        <w:t>، كَانَ الْفَضْلُ يُحِبُّ الْعُبَيْدِيَّ وَ يُثْنِي عَلَيْهِ وَ يَمْدَحُهُ وَ يَمِيلُ إِلَيْهِ، وَ يَقُولُ لَيْسَ فِي أَقْرَانِهِ مِثْلُهُ.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1022</w:t>
      </w:r>
      <w:r w:rsidRPr="0027727F">
        <w:rPr>
          <w:rFonts w:cs="B Badr" w:hint="cs"/>
          <w:color w:val="780000"/>
          <w:sz w:val="26"/>
          <w:szCs w:val="26"/>
          <w:rtl/>
        </w:rPr>
        <w:t xml:space="preserve"> جَعْفَرُ بْنُ مَعْرُوفٍ، قَالَ‏</w:t>
      </w:r>
      <w:r w:rsidRPr="0027727F">
        <w:rPr>
          <w:rFonts w:cs="B Badr" w:hint="cs"/>
          <w:color w:val="242887"/>
          <w:sz w:val="26"/>
          <w:szCs w:val="26"/>
          <w:rtl/>
        </w:rPr>
        <w:t>، صِرْتُ إِلَى مُحَمَّدِ بْنِ عِيسَى لِأَكْتُبَ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فَرَأَيْتُهُ يَتَقَلْنَسُ‏</w:t>
      </w:r>
      <w:r w:rsidRPr="0027727F">
        <w:rPr>
          <w:rFonts w:cs="B Badr" w:hint="cs"/>
          <w:color w:val="965AA0"/>
          <w:sz w:val="26"/>
          <w:szCs w:val="26"/>
          <w:rtl/>
        </w:rPr>
        <w:t xml:space="preserve"> «1»</w:t>
      </w:r>
      <w:r w:rsidRPr="0027727F">
        <w:rPr>
          <w:rFonts w:cs="B Badr" w:hint="cs"/>
          <w:color w:val="242887"/>
          <w:sz w:val="26"/>
          <w:szCs w:val="26"/>
          <w:rtl/>
        </w:rPr>
        <w:t xml:space="preserve"> بِالسَّوْدَاءِ، فَخَرَجْتُ مِنْ عِنْدِهِ وَ لَمْ أَعُدْ إِلَيْهِ، ثُمَّ اشْتَدَّتْ نَدَامَتِي لِمَا تَرَكْتُ مِنَ الِاسْتِكْثَارِ مِنْهُ لَمَّا رَجَعْتُ، وَ عَلِمْتُ أَنِّي قَدْ غَلِطْتُ.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مُحَمَّدٍ الْفَضْلِ بْنِ شَاذَانَ رَحِمَهُ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1023</w:t>
      </w:r>
      <w:r w:rsidRPr="0027727F">
        <w:rPr>
          <w:rFonts w:cs="B Badr" w:hint="cs"/>
          <w:color w:val="780000"/>
          <w:sz w:val="26"/>
          <w:szCs w:val="26"/>
          <w:rtl/>
        </w:rPr>
        <w:t xml:space="preserve"> سَعْدُ بْنُ جَنَاحٍ الْكَشِّيُّ، قَالَ سَمِعْتُ مُحَمَّدَ بْنَ إِبْرَاهِيمَ الْوَرَّاقَ السَّمَرْقَنْدِيَّ، يَقُولُ‏</w:t>
      </w:r>
      <w:r w:rsidRPr="0027727F">
        <w:rPr>
          <w:rFonts w:cs="B Badr" w:hint="cs"/>
          <w:color w:val="242887"/>
          <w:sz w:val="26"/>
          <w:szCs w:val="26"/>
          <w:rtl/>
        </w:rPr>
        <w:t>، خَرَجْتُ إِلَى الْحَجِّ، فَأَرَدْتُ أَنْ أَمُرَّ عَلَى رَجُلٍ كَانَ مِنْ أَصْحَابِنَا مَعْرُوفٌ بِالصِّدْقِ وَ الصَّلَاحِ وَ الْوَرَعِ وَ الْخَيْرِ، يُقَالُ لَهُ بُورَقٌ الْبُوسَنْجَانِيُ‏</w:t>
      </w:r>
      <w:r w:rsidRPr="0027727F">
        <w:rPr>
          <w:rFonts w:cs="B Badr" w:hint="cs"/>
          <w:color w:val="965AA0"/>
          <w:sz w:val="26"/>
          <w:szCs w:val="26"/>
          <w:rtl/>
        </w:rPr>
        <w:t xml:space="preserve"> «2»</w:t>
      </w:r>
      <w:r w:rsidRPr="0027727F">
        <w:rPr>
          <w:rFonts w:cs="B Badr" w:hint="cs"/>
          <w:color w:val="242887"/>
          <w:sz w:val="26"/>
          <w:szCs w:val="26"/>
          <w:rtl/>
        </w:rPr>
        <w:t>، قَرْيَةٌ مِنْ قُرَى هَرَاةَ، وَ أَزُورَهُ وَ أُحْدِثَ عَهْدِي، بِهِ قَالَ، فَأَتَيْتُهُ،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يتفلس، يتعيّش- خ. قلنسه: ستره و غطّاه. و غلّس في العمل: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عمله في الظلمة.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البوشنجانى-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فَجَرَى ذِكْرُ الْفَضْلِ بْنِ شَاذَانَ رَحِمَهُ اللَّهُ، فَقَالَ بُورَقٌ: كَانَ الْفَضْلُ بِهِ بَطَنٌ‏</w:t>
      </w:r>
      <w:r w:rsidRPr="0027727F">
        <w:rPr>
          <w:rFonts w:cs="B Badr" w:hint="cs"/>
          <w:color w:val="965AA0"/>
          <w:sz w:val="26"/>
          <w:szCs w:val="26"/>
          <w:rtl/>
        </w:rPr>
        <w:t xml:space="preserve"> «1»</w:t>
      </w:r>
      <w:r w:rsidRPr="0027727F">
        <w:rPr>
          <w:rFonts w:cs="B Badr" w:hint="cs"/>
          <w:color w:val="242887"/>
          <w:sz w:val="26"/>
          <w:szCs w:val="26"/>
          <w:rtl/>
        </w:rPr>
        <w:t xml:space="preserve"> شَدِيدُ الْعِلَّةِ، وَ يَخْتَلِفُ فِي اللَّيْلَةِ مِائَةَ مَرَّةٍ إِلَى مِائَةٍ وَ خَمْسِينَ مَرَّةً، فَقَالَ لَهُ بُورَقٌ خَرَجْتُ حَاجّاً فَأَتَيْتُ مُحَمَّدَ بْنَ عِيسَى الْعُبَيْدِيَّ، وَ رَأَيْتُهُ شَيْخاً فَاضِلًا فِي أَنْفِهِ عِوَجٌ وَ هُوَ الْقَنَا</w:t>
      </w:r>
      <w:r w:rsidRPr="0027727F">
        <w:rPr>
          <w:rFonts w:cs="B Badr" w:hint="cs"/>
          <w:color w:val="965AA0"/>
          <w:sz w:val="26"/>
          <w:szCs w:val="26"/>
          <w:rtl/>
        </w:rPr>
        <w:t xml:space="preserve"> «2»</w:t>
      </w:r>
      <w:r w:rsidRPr="0027727F">
        <w:rPr>
          <w:rFonts w:cs="B Badr" w:hint="cs"/>
          <w:color w:val="242887"/>
          <w:sz w:val="26"/>
          <w:szCs w:val="26"/>
          <w:rtl/>
        </w:rPr>
        <w:t>، وَ مَعَهُ عِدَّةٌ رَأَيْتُهُمْ مُغْتَمِّينَ مَحْزُونِينَ، فَقُلْتُ لَهُمْ مَا لَكُمْ قَالُوا إِنَّ أَبَا مُحَمَّدٍ (ع) قَدْ حُبِسَ، قَالَ بُورَقٌ: فَحَجَجْتُ وَ رَجَعْتُ ثُمَّ أَتَيْتُ مُحَمَّدَ بْنَ عِيسَى، وَ وَجَدْتُهُ قَدِ انْجَلَى عَنْهُ مَا كُنْتُ رَأَيْتُ بِهِ، فَقُلْتُ مَا الْخَبَرُ قَالَ قَدْ خُلِّيَ عَنْهُ، قَالَ بُورَقٌ: فَخَرَجْتُ إِلَى سُرَّ مَنْ رَأَى وَ مَعِي كِتَابُ يَوْمٍ وَ لَيْلَةٍ، فَدَخَلْتُ عَلَى أَبِي مُحَمَّدٍ (ع) وَ أَرَيْتُهُ ذَلِكَ الْكِتَابَ، فَقُلْتُ لَهُ: جُعِلْتُ فِدَاكَ إِنْ رَأَيْتَ أَنْ تَنْظُرَ فِيهِ! فَلَمَّا نَظَرَ</w:t>
      </w:r>
      <w:r w:rsidRPr="0027727F">
        <w:rPr>
          <w:rFonts w:cs="B Badr" w:hint="cs"/>
          <w:color w:val="965AA0"/>
          <w:sz w:val="26"/>
          <w:szCs w:val="26"/>
          <w:rtl/>
        </w:rPr>
        <w:t xml:space="preserve"> «3»</w:t>
      </w:r>
      <w:r w:rsidRPr="0027727F">
        <w:rPr>
          <w:rFonts w:cs="B Badr" w:hint="cs"/>
          <w:color w:val="242887"/>
          <w:sz w:val="26"/>
          <w:szCs w:val="26"/>
          <w:rtl/>
        </w:rPr>
        <w:t xml:space="preserve"> فِيهِ وَ تَصَفَّحَهُ وَرَقَةً وَرَقَةً: وَ قَالَ: هَذَا صَحِيحٌ يَنْبَغِي أَنْ يُعْمَلَ بِهِ، فَقُلْتُ لَهُ: الْفَضْلُ بْنُ شَاذَانَ شَدِيدُ الْعِلَّةِ، وَ يَقُولُونَ إِنَّهَا مِنْ دَعْوَتِكَ بِمَوْجِدَتِكَ عَلَيْهِ، لِمَا ذَكَرُوا عَنْهُ: أَنَّهُ قَالَ إِنَّ وَصِيَّ إِبْرَاهِيمَ خَيْرٌ مِنْ وَصِيِّ مُحَمَّدٍ صَلَّى اللَّهُ عَلَيْهِ وَ آلِهِ، وَ لَمْ يَقُلْ، جُعِلْتُ فِدَاكَ هَكَذَا كَذَبُوا عَلَيْهِ، فَقَالَ: نَعَمْ رَحِمَ اللَّهُ الْفَضْلَ، قَالَ بُورَقٌ: فَرَجَعْتُ فَوَجَدْتُ الْفَضْلَ قَدْ تُوُفِّيَ‏</w:t>
      </w:r>
      <w:r w:rsidRPr="0027727F">
        <w:rPr>
          <w:rFonts w:cs="B Badr" w:hint="cs"/>
          <w:color w:val="965AA0"/>
          <w:sz w:val="26"/>
          <w:szCs w:val="26"/>
          <w:rtl/>
        </w:rPr>
        <w:t xml:space="preserve"> «4»</w:t>
      </w:r>
      <w:r w:rsidRPr="0027727F">
        <w:rPr>
          <w:rFonts w:cs="B Badr" w:hint="cs"/>
          <w:color w:val="242887"/>
          <w:sz w:val="26"/>
          <w:szCs w:val="26"/>
          <w:rtl/>
        </w:rPr>
        <w:t xml:space="preserve"> فِي الْأَيَّامِ الَّتِي، قَالَ أَبُو مُحَمَّدٍ (ع) رَحِمَ اللَّهُ الْفَضْلَ.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1024</w:t>
      </w:r>
      <w:r w:rsidRPr="0027727F">
        <w:rPr>
          <w:rFonts w:cs="B Badr" w:hint="cs"/>
          <w:color w:val="780000"/>
          <w:sz w:val="26"/>
          <w:szCs w:val="26"/>
          <w:rtl/>
        </w:rPr>
        <w:t xml:space="preserve"> ذَكَرَ أَبُو الْحَسَنِ مُحَمَّدُ بْنُ إِسْمَاعِيلَ الْبُنْدُقِيُّ النَّيْسَابُورِيُ‏</w:t>
      </w:r>
      <w:r w:rsidRPr="0027727F">
        <w:rPr>
          <w:rFonts w:cs="B Badr" w:hint="cs"/>
          <w:color w:val="242887"/>
          <w:sz w:val="26"/>
          <w:szCs w:val="26"/>
          <w:rtl/>
        </w:rPr>
        <w:t>: 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بطن كعلم بطنا بالتحريك: عظم بطنه فهو بطن و بطين.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قنى الأنف قنا من باب علم: إذا ارتفع وسط قصبته و ضاق منخراه، فهو اقنى.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نسخة ب و ج و تصفّحه ورقه ورقة و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مات-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539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الْفَضْلَ بْنَ شَاذَانَ بْنِ الْخَلِيلِ نَفَاهُ عَبْدُ اللَّهِ بْنُ طَاهِرٍ عَنْ نَيْسَابُورَ، بَعْدَ أَنْ دُعِيَ بِهِ وَ اسْتَعْلَمَ كُتُبَهُ وَ أَمَرَهُ أَنْ يَكْتُبَهَا، قَالَ، فَكَتَبَ تَحْتَهُ: الْإِسْلَامُ الشَّهَادَتَانِ‏</w:t>
      </w:r>
      <w:r w:rsidRPr="0027727F">
        <w:rPr>
          <w:rFonts w:cs="B Badr" w:hint="cs"/>
          <w:color w:val="965AA0"/>
          <w:sz w:val="26"/>
          <w:szCs w:val="26"/>
          <w:rtl/>
        </w:rPr>
        <w:t xml:space="preserve"> «1»</w:t>
      </w:r>
      <w:r w:rsidRPr="0027727F">
        <w:rPr>
          <w:rFonts w:cs="B Badr" w:hint="cs"/>
          <w:color w:val="242887"/>
          <w:sz w:val="26"/>
          <w:szCs w:val="26"/>
          <w:rtl/>
        </w:rPr>
        <w:t xml:space="preserve"> وَ مَا يَتْلُوهُمَا، فَذَكَرَ: أَنَّهُ يُحِبُّ أَنْ يَقِفَ عَلَى قَوْلِهِ فِي السَّلَفِ فَقَالَ أَبُو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أَتَوَلَّى أَبَا بَكْرٍ وَ أَتَبَرَّأُ مِنْ عُمَرَ، فَقَالَ لَهُ: وَ لِمَ تَتَبَرَّأُ مِنْ عُمَرَ فَقَالَ: لِإِخْرَاجِهِ الْعَبَّاسَ مِنَ الشُّورَى، فَتَخَلَّصَ مِنْهُ بِذَلِكَ.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1025</w:t>
      </w:r>
      <w:r w:rsidRPr="0027727F">
        <w:rPr>
          <w:rFonts w:cs="B Badr" w:hint="cs"/>
          <w:color w:val="780000"/>
          <w:sz w:val="26"/>
          <w:szCs w:val="26"/>
          <w:rtl/>
        </w:rPr>
        <w:t xml:space="preserve"> جَعْفَرُ بْنُ مَعْرُوفٍ، قَالَ حَدَّثَنِي سَهْلُ بْنُ بَحْرٍ الْفَارِسِيُّ، قَالَ سَمِعْتُ الْفَضْلَ بْنَ شَاذَانَ آخِرَ عَهْدِي بِهِ، يَقُولُ‏</w:t>
      </w:r>
      <w:r w:rsidRPr="0027727F">
        <w:rPr>
          <w:rFonts w:cs="B Badr" w:hint="cs"/>
          <w:color w:val="242887"/>
          <w:sz w:val="26"/>
          <w:szCs w:val="26"/>
          <w:rtl/>
        </w:rPr>
        <w:t>: أَنَا خَلَفٌ لِمَنْ مَضَى، أَدْرَكْتُ مُحَمَّدَ بْنَ أَبِي عُمَيْرٍ وَ صَفْوَانَ بْنَ يَحْيَى وَ غَيْرَهُمَا، وَ حَمَلْتُ عَنْهُمْ مُنْذُ خَمْسِينَ سَنَةً، وَ مَضَى هِشَامُ بْنُ الْحَكَمِ رَحِمَهُ اللَّهُ وَ كَانَ يُونُسُ بْنُ عَبْدِ الرَّحْمَنِ رَحِمَهُ اللَّهُ خَلَفَهُ كَانَ يَرُدُّ عَلَى الْمُخَالِفِينَ، ثُمَّ مَضَى يُونُسُ بْنُ عَبْدِ الرَّحْمَنِ وَ لَمْ يُخَلِّفْ خَلَفاً غَيْرَ السَّكَّاكِ، فَرَدَّ عَلَى الْمُخَالِفِينَ حَتَّى مَضَى رَحِمَهُ اللَّهُ، وَ أَنَا خَلَفٌ لَهُمْ مِنْ بَعْدِهِمْ رَحِمَهُمُ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1026</w:t>
      </w:r>
      <w:r w:rsidRPr="0027727F">
        <w:rPr>
          <w:rFonts w:cs="B Badr" w:hint="cs"/>
          <w:color w:val="780000"/>
          <w:sz w:val="26"/>
          <w:szCs w:val="26"/>
          <w:rtl/>
        </w:rPr>
        <w:t xml:space="preserve"> وَ قَالَ أَبُو الْحَسَنِ عَلِيُّ بْنُ مُحَمَّدِ بْنِ قُتَيْبَةَ، وَ مِمَّا رَقَّعَ‏</w:t>
      </w:r>
      <w:r w:rsidRPr="0027727F">
        <w:rPr>
          <w:rFonts w:cs="B Badr" w:hint="cs"/>
          <w:color w:val="965AA0"/>
          <w:sz w:val="26"/>
          <w:szCs w:val="26"/>
          <w:rtl/>
        </w:rPr>
        <w:t xml:space="preserve"> «2»</w:t>
      </w:r>
      <w:r w:rsidRPr="0027727F">
        <w:rPr>
          <w:rFonts w:cs="B Badr" w:hint="cs"/>
          <w:color w:val="780000"/>
          <w:sz w:val="26"/>
          <w:szCs w:val="26"/>
          <w:rtl/>
        </w:rPr>
        <w:t xml:space="preserve"> عَبْدُ اللَّهِ بْنُ حَمْدَوَيْهِ الْبَيْهَقِيُّ، وَ كَتَبْتُهُ عَنْ رُقْعَتِهِ‏</w:t>
      </w:r>
      <w:r w:rsidRPr="0027727F">
        <w:rPr>
          <w:rFonts w:cs="B Badr" w:hint="cs"/>
          <w:color w:val="242887"/>
          <w:sz w:val="26"/>
          <w:szCs w:val="26"/>
          <w:rtl/>
        </w:rPr>
        <w:t>: أَنَّ أَهْلَ نَيْسَابُورَ قَدِ اخْتَلَفُوا 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هكذا في المطبوعة، و في نسخة ب: فكتب محبّة للإسلام الشهادتين.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قريب منها في النسخ الأخر. و في الممقانى: نخبة الإسلام الشهادتان.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وقع- خ. و هذه الرواية موجودة في المطبوعة و نسخة ب هنا، و ليست في غيرها، و في بعض النسخ ذكرت ذيل ايّوب بن نوح الآتى في 1083. و في نسخة ج و غيره ذكرت من دون تناسب بعد رواية ابى يحيى الموصلى في 1128.</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دِينِهِمْ، وَ خَالَفَ بَعْضُهُمْ بَعْضاً وَ يُكَفِّرُ بَعْضُهُمْ بَعْضاً، وَ بِهَا قَوْمٌ يَقُولُونَ إِنَّ النَّبِيَّ (ص) عَرَفَ جَمِيعَ لُغَاتِ أَهْلِ الْأَرْضِ وَ لُغَاتِ الطُّيُورِ وَ جَمِيعَ مَا خَلَقَ اللَّهُ، وَ كَذَلِكَ لَا بُدَّ أَنْ يَكُونَ فِي كُلِّ زَمَانٍ مَنْ يَعْرِفُ ذَلِكَ، وَ يَعْلَمَ مَا يُضْمِرُ الْإِنْسَانُ وَ يَعْلَمَ مَا يَعْمَلُ أَهْلُ كُلِّ بِلَادٍ فِي بِلَادِهِمْ وَ مَنَازِلِهِمْ، وَ إِذَا لَقِيَ طِفْلَيْنِ يَعْلَمُ أَيُّهُمَا مُؤْمِنٌ وَ أَيُّهُمَا يَكُونُ مُنَافِقاً،</w:t>
      </w:r>
      <w:r w:rsidRPr="0027727F">
        <w:rPr>
          <w:rFonts w:cs="B Badr" w:hint="cs"/>
          <w:color w:val="965AA0"/>
          <w:sz w:val="26"/>
          <w:szCs w:val="26"/>
          <w:rtl/>
        </w:rPr>
        <w:t xml:space="preserve"> «1»</w:t>
      </w:r>
      <w:r w:rsidRPr="0027727F">
        <w:rPr>
          <w:rFonts w:cs="B Badr" w:hint="cs"/>
          <w:color w:val="242887"/>
          <w:sz w:val="26"/>
          <w:szCs w:val="26"/>
          <w:rtl/>
        </w:rPr>
        <w:t xml:space="preserve"> وَ أَنَّهُ يَعْرِفُ أَسْمَاءَ جَمِيعِ مَنْ يَتَوَلَّاهُ فِي الدُّنْيَا وَ أَسْمَاءَ آبَائِهِمْ، وَ إِذَا رَأَى أَحَدَهُمْ عَرَفَهُ بِاسْمِهِ مِنْ قَبْلِ أَنْ يُكَلِّمَهُ، وَ يَزْعُمُونَ جُعِلْتُ فِدَاكَ أَنَّ الْوَحْيَ لَا يَنْقَطِعُ، وَ النَّبِيُّ (ص) لَمْ يَكُنْ عِنْدَهُ كَمَالُ الْعِلْمِ وَ لَا كَانَ عِنْدَ أَحَدٍ مِنْ بَعْدُ، وَ إِذَا حَدَثَ الشَّيْ‏ءُ فِي أَيِّ زَمَانٍ كَانَ وَ لَمْ يَكُنْ عِلْمُ ذَلِكَ عِنْدَ صَاحِبِ الزَّمَانِ: أَوْحَى اللَّهُ إِلَيْهِ وَ إِلَيْهِمْ، فَقَالَ: كَذَبُوا لَعَنَهُمُ اللَّهُ وَ افْتَرَوْا إِثْماً عَظِيماً.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بِهَا شَيْخٌ‏</w:t>
      </w:r>
      <w:r w:rsidRPr="0027727F">
        <w:rPr>
          <w:rFonts w:cs="B Badr" w:hint="cs"/>
          <w:color w:val="965AA0"/>
          <w:sz w:val="26"/>
          <w:szCs w:val="26"/>
          <w:rtl/>
        </w:rPr>
        <w:t xml:space="preserve"> «2»</w:t>
      </w:r>
      <w:r w:rsidRPr="0027727F">
        <w:rPr>
          <w:rFonts w:cs="B Badr" w:hint="cs"/>
          <w:color w:val="242887"/>
          <w:sz w:val="26"/>
          <w:szCs w:val="26"/>
          <w:rtl/>
        </w:rPr>
        <w:t xml:space="preserve"> يُقَالُ لَهُ الْفَضْلُ بْنُ شَاذَانَ، يُخَالِفُهُمْ فِي هَذِهِ الْأَشْيَاءِ وَ يُنْكِرُ عَلَيْهِمْ أَكْثَرَهَا، وَ قَوْلُهُ: شَهَادَةُ أَنْ لَا إِلَهَ إِلَّا اللَّهُ وَ أَنَّ مُحَمَّداً رَسُولُ اللَّهِ، وَ أَنَّ اللَّهَ عَزَّ وَ جَلَّ فِي السَّمَاءِ السَّابِعَةِ فَوْقَ الْعَرْشِ كَمَا وَصَفَ نَفْسَهُ عَزَّ وَ جَلَّ وَ أَنَّهُ جِسْمٌ، فَوَصَفَهُ بِخِلَافِ الْمَخْلُوقِينَ فِي جَمِيعِ الْمَعَانِي،</w:t>
      </w:r>
      <w:r w:rsidRPr="0027727F">
        <w:rPr>
          <w:rFonts w:cs="B Badr" w:hint="cs"/>
          <w:color w:val="006A0F"/>
          <w:sz w:val="26"/>
          <w:szCs w:val="26"/>
          <w:rtl/>
        </w:rPr>
        <w:t xml:space="preserve"> لَيْسَ كَمِثْلِهِ شَيْ‏ءٌ وَ هُوَ السَّمِيعُ الْبَصِيرُ</w:t>
      </w:r>
      <w:r w:rsidRPr="0027727F">
        <w:rPr>
          <w:rFonts w:cs="B Badr" w:hint="cs"/>
          <w:color w:val="242887"/>
          <w:sz w:val="26"/>
          <w:szCs w:val="26"/>
          <w:rtl/>
        </w:rPr>
        <w:t>، وَ أَنَّ مِنْ قَوْلِهِ: إِنَّ النَّبِيَّ (ص) قَدْ أَتَى بِكَمَالِ الدِّينِ، وَ قَدْ بَلَّغَ عَنِ اللَّهِ عَزَّ وَ جَلَّ مَا أَمَرَهُ بِهِ، وَ جَاهَدَ فِي سَبِيلِهِ وَ عَبَدَهُ حَتَّى أَتَاهُ الْيَقِينُ، وَ أَنَّهُ (ص) أَقَامَ رَجُلًا يَقُومُ مَقَامَهُ مِنْ بَعْدِهِ، فَعَلَّمَهُ مِنَ الْعِلْمِ الَّذِي‏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كافرا-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الظاهر ان هذه الجملة الى قوله: فقال قد صدق، من كلام السائل و هو عبد اللّه بن حمدويه.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أَوْحَى اللَّهُ إِلَيْهِ، يَعْرِفُ ذَلِكَ الرَّجُلُ الَّذِي عِنْدَهُ مِنَ الْعِلْمِ الْحَلَالَ وَ الْحَرَامَ وَ تَأْوِيلَ الْكِتَابِ وَ فَصْلَ الْخِطَابِ، وَ كَذَلِكَ فِي كُلِّ زَمَانٍ لَا بُدَّ مِنْ أَنْ يَكُونَ وَاحِدٌ يَعْرِفُ هَذَا، وَ هُوَ مِيرَاثٌ مِنْ رَسُولِ اللَّهِ (ص) يَتَوَارَثُونَهُ، وَ لَيْسَ يَعْلَمُ أَحَدٌ مِنْهُمْ شَيْئاً مِنْ أَمْرِ الدِّينِ إِلَّا بِالْعِلْمِ الَّذِي وَرِثُوهُ عَنِ النَّبِيِّ (ص) وَ هُوَ يُنْكِرُ الْوَحْيَ بَعْدَ رَسُولِ اللَّهِ (ص).</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فَقَالَ قَدْ صَدَقَ فِي بَعْضٍ وَ كَذَبَ فِي بَعْضٍ. وَ فِي آخِرِ الْوَرَقَةِ: قَدْ فَهِمْنَا رَحِمَكَ اللَّهُ كُلَّمَا ذَكَرْتَ، وَ يَأْبَى اللَّهُ عَزَّ وَ جَلَّ أَنْ يُرْشِدَ أَحَدَكُمْ وَ أَنْ نَرْضَى‏</w:t>
      </w:r>
      <w:r w:rsidRPr="0027727F">
        <w:rPr>
          <w:rFonts w:cs="B Badr" w:hint="cs"/>
          <w:color w:val="965AA0"/>
          <w:sz w:val="26"/>
          <w:szCs w:val="26"/>
          <w:rtl/>
        </w:rPr>
        <w:t xml:space="preserve"> «1»</w:t>
      </w:r>
      <w:r w:rsidRPr="0027727F">
        <w:rPr>
          <w:rFonts w:cs="B Badr" w:hint="cs"/>
          <w:color w:val="242887"/>
          <w:sz w:val="26"/>
          <w:szCs w:val="26"/>
          <w:rtl/>
        </w:rPr>
        <w:t xml:space="preserve"> عَنْكُمْ وَ أَنْتُمْ مُخَالِفُونَ مُعَطِّلُونَ، الَّذِينَ لَا يَعْرِفُونَ إِمَاماً وَ لَا يَتَوَلَّوْنَ‏</w:t>
      </w:r>
      <w:r w:rsidRPr="0027727F">
        <w:rPr>
          <w:rFonts w:cs="B Badr" w:hint="cs"/>
          <w:color w:val="965AA0"/>
          <w:sz w:val="26"/>
          <w:szCs w:val="26"/>
          <w:rtl/>
        </w:rPr>
        <w:t xml:space="preserve"> «2»</w:t>
      </w:r>
      <w:r w:rsidRPr="0027727F">
        <w:rPr>
          <w:rFonts w:cs="B Badr" w:hint="cs"/>
          <w:color w:val="242887"/>
          <w:sz w:val="26"/>
          <w:szCs w:val="26"/>
          <w:rtl/>
        </w:rPr>
        <w:t xml:space="preserve"> وَلِيّاً، كُلَّمَا تَلَاقَاكُمُ اللَّهُ عَزَّ وَ جَلَّ بِرَحْمَتِهِ، وَ أَذِنَ لَنَا فِي دُعَائِكُمْ إِلَى الْحَقِّ، وَ كَتَبْنَا إِلَيْكُمْ بِذَلِكَ، وَ أَرْسَلْنَا إِلَيْكُمْ رَسُولًا: لَمْ تُصَدِّقُوهُ، فَاتَّقُوا اللَّهَ عِبَادَ اللَّهِ! وَ لَا تُلْجُوا</w:t>
      </w:r>
      <w:r w:rsidRPr="0027727F">
        <w:rPr>
          <w:rFonts w:cs="B Badr" w:hint="cs"/>
          <w:color w:val="965AA0"/>
          <w:sz w:val="26"/>
          <w:szCs w:val="26"/>
          <w:rtl/>
        </w:rPr>
        <w:t xml:space="preserve"> «3»</w:t>
      </w:r>
      <w:r w:rsidRPr="0027727F">
        <w:rPr>
          <w:rFonts w:cs="B Badr" w:hint="cs"/>
          <w:color w:val="242887"/>
          <w:sz w:val="26"/>
          <w:szCs w:val="26"/>
          <w:rtl/>
        </w:rPr>
        <w:t xml:space="preserve"> فِي الضَّلَالَةِ مِنْ بَعْدِ الْمَعْرِفَةِ! وَ اعْلَمُوا أَنَّ الْحُجَّةَ قَدْ لَزِمَتْ أَعْنَاقَكُمْ! فَاقْبَلُوا نِعْمَتَهُ عَلَيْكُمْ تَدُمْ لَكُمْ بِذَلِكَ سَعَادَةُ الدَّارَيْنِ عَنِ اللَّهِ عَزَّ وَ جَلَّ إِنْ شَاءَ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هَذَا الْفَضْلُ بْنُ شَاذَانَ مَا لَنَا وَ لَهُ! يُفْسِدُ عَلَيْنَا مَوَالِيَنَا، وَ يُزَيِّنُ لَهُمُ الْأَبَاطِيلَ، وَ كُلَّمَا كَتَبْنَا إِلَيْهِمْ كِتَاباً اعْتَرَضَ عَلَيْنَا فِي ذَلِكَ، وَ أَنَا أَتَقَدَّمُ إِلَيْهِ أَنْ يَكُفَّ عَنَّا، وَ إِلَّا وَ اللَّهِ سَأَلْتُ اللَّهَ أَنْ يَرْمِيَهُ بِمَرَضٍ لَا يَنْدَمِلُ جُرْحُهُ مِنْهُ فِي الدُّنْيَا وَ لَا فِي الْآخِرَةِ، أَبْلِغْ مَوَالِيَنَا هَدَاهُمُ اللَّهُ سَلَامِي، وَ اقْرَأْهُمْ بِهَذِهِ الرُّقْعَةِ، إِنْ شَاءَ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يرضى-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لا تعرفون اماما و لا تتولون-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من الولوج بمعنى الدخول. و يمكن أن يكون من الالحاح بمعنى الإصرار و المواظبة.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1027</w:t>
      </w:r>
      <w:r w:rsidRPr="0027727F">
        <w:rPr>
          <w:rFonts w:cs="B Badr" w:hint="cs"/>
          <w:color w:val="780000"/>
          <w:sz w:val="26"/>
          <w:szCs w:val="26"/>
          <w:rtl/>
        </w:rPr>
        <w:t xml:space="preserve"> مُحَمَّدُ بْنُ الْحُسَيْنِ بْنِ مُحَمَّدٍ الْهَرَوِيُّ، عَنْ حَامِدِ بْنِ مُحَمَّدٍ العلجردي الْبُوسَنْجِيِ‏</w:t>
      </w:r>
      <w:r w:rsidRPr="0027727F">
        <w:rPr>
          <w:rFonts w:cs="B Badr" w:hint="cs"/>
          <w:color w:val="965AA0"/>
          <w:sz w:val="26"/>
          <w:szCs w:val="26"/>
          <w:rtl/>
        </w:rPr>
        <w:t xml:space="preserve"> «1»</w:t>
      </w:r>
      <w:r w:rsidRPr="0027727F">
        <w:rPr>
          <w:rFonts w:cs="B Badr" w:hint="cs"/>
          <w:color w:val="780000"/>
          <w:sz w:val="26"/>
          <w:szCs w:val="26"/>
          <w:rtl/>
        </w:rPr>
        <w:t>، عَنِ الْمُلَقَّبِ بفورا</w:t>
      </w:r>
      <w:r w:rsidRPr="0027727F">
        <w:rPr>
          <w:rFonts w:cs="B Badr" w:hint="cs"/>
          <w:color w:val="965AA0"/>
          <w:sz w:val="26"/>
          <w:szCs w:val="26"/>
          <w:rtl/>
        </w:rPr>
        <w:t xml:space="preserve"> «2»</w:t>
      </w:r>
      <w:r w:rsidRPr="0027727F">
        <w:rPr>
          <w:rFonts w:cs="B Badr" w:hint="cs"/>
          <w:color w:val="780000"/>
          <w:sz w:val="26"/>
          <w:szCs w:val="26"/>
          <w:rtl/>
        </w:rPr>
        <w:t>، مِنْ أَهْلِ الْبُوزَجَانِ مِنْ نَيْسَابُورَ</w:t>
      </w:r>
      <w:r w:rsidRPr="0027727F">
        <w:rPr>
          <w:rFonts w:cs="B Badr" w:hint="cs"/>
          <w:color w:val="242887"/>
          <w:sz w:val="26"/>
          <w:szCs w:val="26"/>
          <w:rtl/>
        </w:rPr>
        <w:t xml:space="preserve"> أَنَّ أَبَا مُحَمَّدٍ الْفَضْلَ بْنَ شَاذَانَ رَحِمَهُ اللَّهُ كَانَ وَجَّهَهُ إِلَى الْعِرَاقِ إِلَى حَيْثُ بِهِ أَبُو مُحَمَّدٍ الْحَسَنُ بْنُ عَلِيٍّ صَلَوَاتُ اللَّهِ عَلَيْهِمَا، فَذَكَرَ أَنَّهُ دَخَلَ عَلَى أَبِي مُحَمَّدٍ (ع)، فَلَمَّا أَرَادَ أَنْ يَخْرُجَ: سَقَطَ مِنْهُ كِتَابٌ فِي حِضْنِهِ مَلْفُوفٌ فِي رِدَاءٍ لَهُ، فَتَنَاوَلَهُ أَبُو مُحَمَّدٍ (ع) وَ نَظَرَ فِيهِ، وَ كَانَ الْكِتَابُ مِنْ تَصْنِيفِ الْفَضْلِ، وَ تَرَحَّمَ عَلَيْهِ، وَ ذَكَرَ أَنَّهُ قَالَ: أَغْبِطُ أَهْلَ خُرَاسَانَ بِمَكَانِ الْفَضْلِ بْنِ شَاذَانَ وَ كَوْنِهِ بَيْنَ أَظْهُرِهِمْ.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1028</w:t>
      </w:r>
      <w:r w:rsidRPr="0027727F">
        <w:rPr>
          <w:rFonts w:cs="B Badr" w:hint="cs"/>
          <w:color w:val="780000"/>
          <w:sz w:val="26"/>
          <w:szCs w:val="26"/>
          <w:rtl/>
        </w:rPr>
        <w:t xml:space="preserve"> مُحَمَّدُ بْنُ الْحُسَيْنِ، عَنْ عِدَّةٍ أَخْبَرُوهُ، أَحَدُهُمْ أَبُو سَعِيدٍ ابْنُ مَحْمُودٍ الْهَرَوِيُّ، وَ ذَكَرَ أَنَّهُ سَمِعَهُ‏</w:t>
      </w:r>
      <w:r w:rsidRPr="0027727F">
        <w:rPr>
          <w:rFonts w:cs="B Badr" w:hint="cs"/>
          <w:color w:val="965AA0"/>
          <w:sz w:val="26"/>
          <w:szCs w:val="26"/>
          <w:rtl/>
        </w:rPr>
        <w:t xml:space="preserve"> «3»</w:t>
      </w:r>
      <w:r w:rsidRPr="0027727F">
        <w:rPr>
          <w:rFonts w:cs="B Badr" w:hint="cs"/>
          <w:color w:val="780000"/>
          <w:sz w:val="26"/>
          <w:szCs w:val="26"/>
          <w:rtl/>
        </w:rPr>
        <w:t xml:space="preserve"> أَيْضاً أَبُو عَبْدِ اللَّهِ الشَّاذَانِيُّ النَّيْسَابُورِيُّ، وَ ذَكَرَ لَهُ‏</w:t>
      </w:r>
      <w:r w:rsidRPr="0027727F">
        <w:rPr>
          <w:rFonts w:cs="B Badr" w:hint="cs"/>
          <w:color w:val="242887"/>
          <w:sz w:val="26"/>
          <w:szCs w:val="26"/>
          <w:rtl/>
        </w:rPr>
        <w:t>: أَنَّ أَبَا مُحَمَّدٍ (ع) تَرَحَّمَ عَلَيْهِ ثَلَاثاً وَلَاءً.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w:t>
      </w:r>
      <w:r w:rsidRPr="0027727F">
        <w:rPr>
          <w:rFonts w:cs="B Badr" w:hint="cs"/>
          <w:color w:val="780000"/>
          <w:sz w:val="26"/>
          <w:szCs w:val="26"/>
          <w:rtl/>
        </w:rPr>
        <w:t xml:space="preserve"> قَالَ أَحْمَدُ بْنُ يَعْقُوبَ أَبُو عَلِيٍّ الْبَيْهَقِيُّ، رَحِمَهُ اللَّهُ‏</w:t>
      </w:r>
      <w:r w:rsidRPr="0027727F">
        <w:rPr>
          <w:rFonts w:cs="B Badr" w:hint="cs"/>
          <w:color w:val="242887"/>
          <w:sz w:val="26"/>
          <w:szCs w:val="26"/>
          <w:rtl/>
        </w:rPr>
        <w:t>، أَمَّا مَا سَأَلْتَ مِنْ ذِكْرِ التَّوْقِيعِ الَّذِي خَرَجَ فِي الْفَضْلِ بْنِ شَاذَانَ، أَنَّ مَوْلَانَا (ع) لَعَنَهُ بِسَبَبِ قَوْلِهِ بِالْجِسْمِ: فَإِنِّي أُخْبِرُكَ أَنَّ ذَلِكَ بَاطِلٌ، وَ إِنَّمَا كَانَ مَوْلَانَا (ع) أَنْفَذَ إِلَى نَيْسَابُورَ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نسخة ب و د، و في المطبوعة و كتب الرجال: حامد بن محمّد الأزديّ البوشنجى.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نسخة ب و المطبوعة. و في الممقانى: الملقب بخوراء.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الظاهر ان المراد: و ذكر محمّد بن الحسين ان أبا عبد اللّه الشاذاني سمع هذا الحديث من ابى سعيد ايضا، فذكر أبو سعيد ان أبا محمّد ترحم على فضل.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وَكِيلًا مِنَ الْعِرَاقِ، كَانَ يُسَمَّى أَيُّوبُ بْنُ النَّابِ، يَقْبِضُ حُقُوقَهُ، فَنَزَلَ بِنَيْسَابُورَ عِنْدَ قَوْمٍ مِنَ الشِّيعَةِ مِمَّنْ يَذْهَبُ مَذْهَبَ الِارْتِفَاعِ وَ الْغُلُوِّ وَ التَّفْوِيضِ، كَرِهْتُ أَنْ أُسَمِّيَهُمْ، فَكَتَبَ هَذَا الْوَكِيلُ: يَشْكُو الْفَضْلَ بْنَ شَاذَانَ، بِأَنَّهُ يَزْعُمُ أَنِّي لَسْتُ مِنَ الْأَصْلِ، وَ يَمْنَعُ النَّاسَ مِنْ إِخْرَاجِ حُقُوقِهِ، وَ كَتَبَ هَؤُلَاءِ النَّفَرُ أَيْضاً إِلَى الْأَصْلِ: الشِّكَايَةَ لِلْفَضْلِ، وَ لَمْ يَكُنْ ذَكَرُوا الْجِسْمَ، وَ لَا غَيْرَهُ، وَ ذَلِكَ التَّوْقِيعُ خَرَجَ مِنْ يَدِ الْمَعْرُوفِ بِالدِّهْقَانِ بِبَغْدَادَ فِي كِتَابِ عَبْدِ اللَّهِ بْنِ حَمْدَوَيْهِ‏</w:t>
      </w:r>
      <w:r w:rsidRPr="0027727F">
        <w:rPr>
          <w:rFonts w:cs="B Badr" w:hint="cs"/>
          <w:color w:val="965AA0"/>
          <w:sz w:val="26"/>
          <w:szCs w:val="26"/>
          <w:rtl/>
        </w:rPr>
        <w:t xml:space="preserve"> «1»</w:t>
      </w:r>
      <w:r w:rsidRPr="0027727F">
        <w:rPr>
          <w:rFonts w:cs="B Badr" w:hint="cs"/>
          <w:color w:val="242887"/>
          <w:sz w:val="26"/>
          <w:szCs w:val="26"/>
          <w:rtl/>
        </w:rPr>
        <w:t xml:space="preserve"> الْبَيْهَقِيِّ، وَ قَدْ قَرَأْتُهُ بِخَطِّ مَوْلَانَا عَلَيْهِ السَّلَامُ، وَ التَّوْقِيعُ هَذَا: الْفَضْلُ بْنُ شَاذَانَ مَا لَهُ وَ لِمَوَالِيَّ يُؤْذِيهِمْ وَ يُكَذِّبُهُمْ! وَ إِنِّي لَأَحْلِفُ بِحَقِّ آبَائِي لَئِنْ لَمْ يَنْتَهِ الْفَضْلُ بْنُ شَاذَانَ، عَنْ هَذَا لَأَرْمِيَنَّهُ بِمَرْمَاةٍ لَا يَنْدَمِلُ جُرْحُهُ مِنْهَا فِي الدُّنْيَا وَ لَا فِي الْآخِرَةِ.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كَانَ هَذَا التَّوْقِيعُ بَعْدَ مَوْتِ الْفَضْلِ بْنِ شَاذَانَ بِشَهْرَيْنِ فِي سَنَةِ سِتِّينَ، وَ مِائَتَيْنِ، قَالَ أَبُو عَلِيٍّ: وَ الْفَضْلُ بْنُ شَاذَانَ كَانَ بِرُسْتَاقِ بَيْهَقَ فَوَرَدَ خَبَرُ الْخَوَارِجِ فَهَرَبَ مِنْهُمْ فَأَصَابَهُ التَّعَبُ مِنْ خُشُونَةِ السَّفَرِ فَاعْتَلَّ وَ مَاتَ مِنْهُ، وَ صَلَّيْتُ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1029- وَ الْفَضْلُ بْنُ شَاذَانَ رَحِمَهُ اللَّهُ كَانَ يَرْوِي عَنْ جَمَاعَةٍ، مِنْهُمْ: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مُحَمَّدُ بْنُ أَبِي عُمَيْرٍ، وَ صَفْوَانُ بْنُ يَحْيَى، وَ الْحَسَنُ بْنُ مَحْبُوبٍ، وَ الْحَسَنُ بْنُ عَلِيِّ بْنِ فَضَّالٍ، وَ مُحَمَّدُ بْنُ إِسْمَاعِيلَ بْنِ بَزِيعٍ، وَ مُحَمَّدُ بْنُ الْحَسَنِ الْوَاسِطِيُّ، وَ مُحَمَّدُ بْنُ سِنَانٍ، وَ إِسْمَاعِيلُ بْنُ سَهْلٍ، وَ عَنْ أَبِيهِ شَاذَانَ بْنِ الْخَلِيلِ، وَ أَبِي دَاوُدَ الْمُسْتَرِقِّ، وَ عَمَّارِ بْنِ الْمُبَارَكِ، وَ عُثْمَانَ بْنِ عِيسَى، وَ فَضَالَةَ بْنِ أَيُّوبَ، وَ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ب و ج: عمرويه.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بْنِ الْحَكَمِ، وَ إِبْرَاهِيمَ بْنِ عَاصِمٍ، وَ أَبِي هَاشِمٍ دَاوُدَ بْنِ الْقَاسِمِ الْجَعْفَرِيِّ، وَ الْقَاسِمِ بْنِ عُرْوَةَ، وَ ابْنِ أَبِي نَجْرَانَ.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وَقَفَ بَعْضُ مَنْ يُخَالِفُ لِيُونُسَ وَ الْفَضْلَ، وَ هِشَاماً قَبْلَهُمْ، فِي أَشْيَاءَ، وَ اسْتَشْعَرَ فِي نَفْسِهِ بُغْضَهُمْ وَ عَدَاوَتَهُمْ وَ شَنْأَتَهُمْ، عَلَى هَذِهِ‏</w:t>
      </w:r>
      <w:r w:rsidRPr="0027727F">
        <w:rPr>
          <w:rFonts w:cs="B Badr" w:hint="cs"/>
          <w:color w:val="965AA0"/>
          <w:sz w:val="26"/>
          <w:szCs w:val="26"/>
          <w:rtl/>
        </w:rPr>
        <w:t xml:space="preserve"> «1»</w:t>
      </w:r>
      <w:r w:rsidRPr="0027727F">
        <w:rPr>
          <w:rFonts w:cs="B Badr" w:hint="cs"/>
          <w:color w:val="242887"/>
          <w:sz w:val="26"/>
          <w:szCs w:val="26"/>
          <w:rtl/>
        </w:rPr>
        <w:t xml:space="preserve"> الرُّقْعَةِ، فَطَابَتْ نَفْسُهُ وَ فَتَحَ عَيْنَيْهِ، وَ قَالَ يُنْكِرُ طَعْنَنَا عَلَى الْفَضْلِ! وَ هَذَا إِمَامُهُ قَدْ أَوْعَدَهُ وَ هَدَّدَهُ، وَ كَذَّبَ بَعْضَ وَصْفِ مَا وَصَفَ‏</w:t>
      </w:r>
      <w:r w:rsidRPr="0027727F">
        <w:rPr>
          <w:rFonts w:cs="B Badr" w:hint="cs"/>
          <w:color w:val="965AA0"/>
          <w:sz w:val="26"/>
          <w:szCs w:val="26"/>
          <w:rtl/>
        </w:rPr>
        <w:t xml:space="preserve"> «2»</w:t>
      </w:r>
      <w:r w:rsidRPr="0027727F">
        <w:rPr>
          <w:rFonts w:cs="B Badr" w:hint="cs"/>
          <w:color w:val="242887"/>
          <w:sz w:val="26"/>
          <w:szCs w:val="26"/>
          <w:rtl/>
        </w:rPr>
        <w:t>، وَ قَدْ نَوَّرَ الصُّبْحُ لِذِي عَيْنَيْنِ، فَقُلْتُ لَهُ: أَمَّا الرُّقْعَةُ: فَقَدْ عَاتَبَ الْجَمِيعَ وَ عَاتَبَ الْفَضْلَ خَاصَّةً وَ أَدَّبَهُ، لِيَرْجِعَ عَمَّا عَسَى قَدْ أَتَاهُ مَنْ لَا يَكُونُ مَعْصُوماً. وَ أَوْعَدَهُ: وَ لَمْ يَفْعَلْ شَيْئاً مِنْ ذَلِكَ، بَلْ تَرَحَّمَ عَلَيْهِ فِي حِكَايَةِ بُورَقٍ، وَ قَدْ عَلِمْتَ أَنَّ أَبَا الْحَسَنِ الثَّانِيَ وَ أَبَا جَعْفَرٍ (عَلَيْهِمَا السَّلَامُ) ابْنَهُ بَعْدَهُ قَدْ أَقَرَّ</w:t>
      </w:r>
      <w:r w:rsidRPr="0027727F">
        <w:rPr>
          <w:rFonts w:cs="B Badr" w:hint="cs"/>
          <w:color w:val="965AA0"/>
          <w:sz w:val="26"/>
          <w:szCs w:val="26"/>
          <w:rtl/>
        </w:rPr>
        <w:t xml:space="preserve"> «3»</w:t>
      </w:r>
      <w:r w:rsidRPr="0027727F">
        <w:rPr>
          <w:rFonts w:cs="B Badr" w:hint="cs"/>
          <w:color w:val="242887"/>
          <w:sz w:val="26"/>
          <w:szCs w:val="26"/>
          <w:rtl/>
        </w:rPr>
        <w:t xml:space="preserve"> أَحَدَهُمَا وَ كِلَاهُمَا صَفْوَانُ بْنُ يَحْيَى وَ مُحَمَّدُ بْنُ سِنَانٍ وَ غَيْرُهُمَا لَمْ يَرْضَ‏</w:t>
      </w:r>
      <w:r w:rsidRPr="0027727F">
        <w:rPr>
          <w:rFonts w:cs="B Badr" w:hint="cs"/>
          <w:color w:val="965AA0"/>
          <w:sz w:val="26"/>
          <w:szCs w:val="26"/>
          <w:rtl/>
        </w:rPr>
        <w:t xml:space="preserve"> «4»</w:t>
      </w:r>
      <w:r w:rsidRPr="0027727F">
        <w:rPr>
          <w:rFonts w:cs="B Badr" w:hint="cs"/>
          <w:color w:val="242887"/>
          <w:sz w:val="26"/>
          <w:szCs w:val="26"/>
          <w:rtl/>
        </w:rPr>
        <w:t xml:space="preserve"> بَعْدُ عَنْهُمَا وَ مَدَحَهُمَا. وَ أَبُو مُحَمَّدٍ الْفَضْلُ رَحِمَهُ اللَّهُ مِنْ قَوْمٍ لَمْ يَعْرِضْ لَهُ بِمَكْرُوهٍ بَعْدَ الْعِتَابِ، عَلَى أَنَّهُ قَدْ ذَكَرَ أَنَّ هَذِهِ الرُّقْعَةَ وَ جَمِيعَ مَا كَتَبَ إِلَى إِبْرَاهِيمَ بْنِ عَبْدَةَ: كَانَ مَخْرَجُهُمَا مِنَ الْعَمْرِيِّ وَ نَاحِيَتِهِ،</w:t>
      </w:r>
      <w:r w:rsidRPr="0027727F">
        <w:rPr>
          <w:rFonts w:cs="B Badr" w:hint="cs"/>
          <w:color w:val="006A0F"/>
          <w:sz w:val="26"/>
          <w:szCs w:val="26"/>
          <w:rtl/>
        </w:rPr>
        <w:t xml:space="preserve"> وَ اللَّهُ الْمُسْتَعانُ‏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وَ قِيلَ إِنَّ لِلْفَضْلِ مِائَةً وَ سِتِّينَ مُصَنَّفاً، ذَكَرْنَا بَعْضَهَا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متعلق بقوله وقف.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فان في جواب الرقعة السابقة في 1026: فقال قد صدق في بعض و كذب في بعض. و في بعض النسخ: بعض ما وصف.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قد امر-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المطبوعة و المنهج: مما لم يرض. و قد سبق في 962 روايات فيهما فراجعها.</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545</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فِي كِتَابِ الْفِهْرِسْتِ‏</w:t>
      </w:r>
      <w:r w:rsidRPr="0027727F">
        <w:rPr>
          <w:rFonts w:cs="B Badr" w:hint="cs"/>
          <w:color w:val="965AA0"/>
          <w:sz w:val="26"/>
          <w:szCs w:val="26"/>
          <w:rtl/>
        </w:rPr>
        <w:t xml:space="preserve"> «1»</w:t>
      </w:r>
      <w:r w:rsidRPr="0027727F">
        <w:rPr>
          <w:rFonts w:cs="B Badr" w:hint="cs"/>
          <w:color w:val="000000"/>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سعيد بن كلثوم المروزي‏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1030</w:t>
      </w:r>
      <w:r w:rsidRPr="0027727F">
        <w:rPr>
          <w:rFonts w:cs="B Badr" w:hint="cs"/>
          <w:color w:val="780000"/>
          <w:sz w:val="26"/>
          <w:szCs w:val="26"/>
          <w:rtl/>
        </w:rPr>
        <w:t xml:space="preserve"> قَالَ نَصْرُ بْنُ الصَّبَّاحِ‏</w:t>
      </w:r>
      <w:r w:rsidRPr="0027727F">
        <w:rPr>
          <w:rFonts w:cs="B Badr" w:hint="cs"/>
          <w:color w:val="242887"/>
          <w:sz w:val="26"/>
          <w:szCs w:val="26"/>
          <w:rtl/>
        </w:rPr>
        <w:t>: كَانَ مُحَمَّدُ بْنُ سَعِيدِ بْنِ كُلْثُومٍ مَرْوَزِيّاً مِنْ أَجِلَّةِ الْمُتَكَلِّمِينَ بِنَيْسَابُورَ، وَ قَالَ غَيْرُهُ: هُمْ‏</w:t>
      </w:r>
      <w:r w:rsidRPr="0027727F">
        <w:rPr>
          <w:rFonts w:cs="B Badr" w:hint="cs"/>
          <w:color w:val="965AA0"/>
          <w:sz w:val="26"/>
          <w:szCs w:val="26"/>
          <w:rtl/>
        </w:rPr>
        <w:t xml:space="preserve"> «2»</w:t>
      </w:r>
      <w:r w:rsidRPr="0027727F">
        <w:rPr>
          <w:rFonts w:cs="B Badr" w:hint="cs"/>
          <w:color w:val="242887"/>
          <w:sz w:val="26"/>
          <w:szCs w:val="26"/>
          <w:rtl/>
        </w:rPr>
        <w:t xml:space="preserve"> عَبْدُ اللَّهِ بْنُ طَاهِرٍ عَلَى مُحَمَّدِ بْنِ سَعِيدٍ بِسَبَبِ خُبْثِهِ‏</w:t>
      </w:r>
      <w:r w:rsidRPr="0027727F">
        <w:rPr>
          <w:rFonts w:cs="B Badr" w:hint="cs"/>
          <w:color w:val="965AA0"/>
          <w:sz w:val="26"/>
          <w:szCs w:val="26"/>
          <w:rtl/>
        </w:rPr>
        <w:t xml:space="preserve"> «3»</w:t>
      </w:r>
      <w:r w:rsidRPr="0027727F">
        <w:rPr>
          <w:rFonts w:cs="B Badr" w:hint="cs"/>
          <w:color w:val="242887"/>
          <w:sz w:val="26"/>
          <w:szCs w:val="26"/>
          <w:rtl/>
        </w:rPr>
        <w:t xml:space="preserve"> فَحَاجَّهُ مُحَمَّدُ بْنُ سَعِيدٍ فَخَلَّى سَبِيلَهُ.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أَبُو عَبْدِ اللَّهِ الْجُرْجَانِيُ‏</w:t>
      </w:r>
      <w:r w:rsidRPr="0027727F">
        <w:rPr>
          <w:rFonts w:cs="B Badr" w:hint="cs"/>
          <w:color w:val="242887"/>
          <w:sz w:val="26"/>
          <w:szCs w:val="26"/>
          <w:rtl/>
        </w:rPr>
        <w:t>: إِنَّ مُحَمَّدَ بْنَ سَعِيدٍ كَانَ خَارِجِيّاً ثُمَّ رَجَعَ إِلَى التَّشَيُّعِ، بَعْدَ أَنْ كَانَ بَايَعَ عَلَى الْخُرُوجِ وَ إِظْهَارِ السَّيْفِ.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جَعْفَرِ بْنِ مُحَمَّدِ بْنِ حَكِيمٍ‏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1031</w:t>
      </w:r>
      <w:r w:rsidRPr="0027727F">
        <w:rPr>
          <w:rFonts w:cs="B Badr" w:hint="cs"/>
          <w:color w:val="780000"/>
          <w:sz w:val="26"/>
          <w:szCs w:val="26"/>
          <w:rtl/>
        </w:rPr>
        <w:t xml:space="preserve"> سَمِعْتُ حَمْدَوَيْهِ بْنَ نُصَيْرٍ، يَقُولُ‏</w:t>
      </w:r>
      <w:r w:rsidRPr="0027727F">
        <w:rPr>
          <w:rFonts w:cs="B Badr" w:hint="cs"/>
          <w:color w:val="242887"/>
          <w:sz w:val="26"/>
          <w:szCs w:val="26"/>
          <w:rtl/>
        </w:rPr>
        <w:t>: كُنْتُ عِنْدَ الْحَسَنِ بْنِ مُوسَى، أَكْتُبُ عَنْهُ أَحَادِيثَ جَعْفَرِ بْنِ مُحَمَّدِ بْنِ حَكِيمٍ، إِذْ لَقِيَنِي رَجُلٌ مِنْ أَهْلِ الْكُوفَةِ سَمَّاهُ لِي حَمْدَوَيْهِ، وَ فِي يَدِي كِتَابٌ فِيهِ أَحَادِيثُ جَعْفَرِ بْنِ مُحَمَّدِ بْنِ حَكِيمٍ، فَقَالَ هَذَا كِتَابُ مَنْ فَقُلْتُ كِتَابُ الْحَسَنِ بْنِ مُوسَى عَنْ جَعْفَرِ بْنِ مُحَمَّدِ بْنِ حَكِيمٍ، فَقَالَ: أَمَّا الْحَسَنُ فَقُلْ فِيهِ مَا شِئْتَ، وَ أَمَّا جَعْفَرُ بْنُ مُحَمَّدِ بْنِ حَكِيمٍ فَلَيْسَ بِشَيْ‏ءٍ.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سُمَيْنَةَ مُحَمَّدِ بْنِ عَلِيٍّ الصَّيْرَفِيِ‏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1032</w:t>
      </w:r>
      <w:r w:rsidRPr="0027727F">
        <w:rPr>
          <w:rFonts w:cs="B Badr" w:hint="cs"/>
          <w:color w:val="780000"/>
          <w:sz w:val="26"/>
          <w:szCs w:val="26"/>
          <w:rtl/>
        </w:rPr>
        <w:t xml:space="preserve"> قَالَ حَمْدَوَيْهِ، عَنْ بَعْضِ مَشِيخَتِهِ‏</w:t>
      </w:r>
      <w:r w:rsidRPr="0027727F">
        <w:rPr>
          <w:rFonts w:cs="B Badr" w:hint="cs"/>
          <w:color w:val="242887"/>
          <w:sz w:val="26"/>
          <w:szCs w:val="26"/>
          <w:rtl/>
        </w:rPr>
        <w:t>: مُحَمَّدُ بْنُ عَلِيٍّ رُمِيَ بِالْغُلُوِّ.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الظاهر ان هذه الجملة من كلام الشيخ، و قد ذكرها في الفهرست.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هجم-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ختنه-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546</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قَالَ نَصْرُ بْنُ الصَّبَّاحِ‏</w:t>
      </w:r>
      <w:r w:rsidRPr="0027727F">
        <w:rPr>
          <w:rFonts w:cs="B Badr" w:hint="cs"/>
          <w:color w:val="242887"/>
          <w:sz w:val="26"/>
          <w:szCs w:val="26"/>
          <w:rtl/>
        </w:rPr>
        <w:t>: مُحَمَّدُ بْنُ عَلِيٍّ الطَّاحِيُّ هُوَ أَبُو سُمَيْنَةَ.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1033</w:t>
      </w:r>
      <w:r w:rsidRPr="0027727F">
        <w:rPr>
          <w:rFonts w:cs="B Badr" w:hint="cs"/>
          <w:color w:val="780000"/>
          <w:sz w:val="26"/>
          <w:szCs w:val="26"/>
          <w:rtl/>
        </w:rPr>
        <w:t xml:space="preserve"> وَ ذَكَرَ عَلِيُّ بْنُ مُحَمَّدِ بْنِ قُتَيْبَةَ النَّيْسَابُورِيُّ، عَنِ الْفَضْلِ بْنِ شَاذَانَ، أَنَّهُ، قَالَ‏</w:t>
      </w:r>
      <w:r w:rsidRPr="0027727F">
        <w:rPr>
          <w:rFonts w:cs="B Badr" w:hint="cs"/>
          <w:color w:val="242887"/>
          <w:sz w:val="26"/>
          <w:szCs w:val="26"/>
          <w:rtl/>
        </w:rPr>
        <w:t xml:space="preserve"> كِدْتُ أَنْ أَقْنُتَ عَلَى أَبِي سُمَيْنَةَ مُحَمَّدِ بْنِ عَلِيٍّ الصَّيْرَفِيِّ، قَالَ، فَقُلْتُ لَهُ وَ لِمَ اسْتَوْجَبَ الْقُنُوتَ مِنْ بَيْنِ أَمْثَالِهِ قَالَ إِنِّي لَأَعْرِفُ مِنْهُ مَا لَا تَعْرِفُهُ.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ذَكَرَ الْفَضْلُ فِي بَعْضِ كُتُبِهِ‏</w:t>
      </w:r>
      <w:r w:rsidRPr="0027727F">
        <w:rPr>
          <w:rFonts w:cs="B Badr" w:hint="cs"/>
          <w:color w:val="242887"/>
          <w:sz w:val="26"/>
          <w:szCs w:val="26"/>
          <w:rtl/>
        </w:rPr>
        <w:t>: الْكَذَّابُونَ الْمَشْهُورُونَ أَبُو الْخَطَّابِ وَ يُونُسُ بْنُ ظَبْيَانَ وَ يَزِيدُ الصَّائِغُ وَ مُحَمَّدُ بْنُ سِنَانٍ وَ أَبُو سُمَيْنَةَ أَشْهَرُهُمْ.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عَبْدِ اللَّهِ مُحَمَّدِ بْنِ خَالِدٍ الْبَرْقِيِ‏</w:t>
      </w:r>
      <w:r w:rsidRPr="0027727F">
        <w:rPr>
          <w:rFonts w:cs="B Badr" w:hint="cs"/>
          <w:color w:val="965AA0"/>
          <w:sz w:val="26"/>
          <w:szCs w:val="26"/>
          <w:rtl/>
        </w:rPr>
        <w:t xml:space="preserve">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1034</w:t>
      </w:r>
      <w:r w:rsidRPr="0027727F">
        <w:rPr>
          <w:rFonts w:cs="B Badr" w:hint="cs"/>
          <w:color w:val="780000"/>
          <w:sz w:val="26"/>
          <w:szCs w:val="26"/>
          <w:rtl/>
        </w:rPr>
        <w:t xml:space="preserve"> قَالَ نَصْرُ بْنُ الصَّبَّاحِ‏</w:t>
      </w:r>
      <w:r w:rsidRPr="0027727F">
        <w:rPr>
          <w:rFonts w:cs="B Badr" w:hint="cs"/>
          <w:color w:val="242887"/>
          <w:sz w:val="26"/>
          <w:szCs w:val="26"/>
          <w:rtl/>
        </w:rPr>
        <w:t>: لَمْ يَلْقَ الْبَرْقِيُّ أَبَا بَصِيرٍ، بَيْنَهُمَا الْقَاسِمُ بْنُ حَمْزَةَ وَ لَا إِسْحَاقُ بْنُ عَمَّارٍ، وَ يَنْبَغِي أَنْ يَكُونَ صَفْوَانُ قَدْ لَقِيَهُ.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رَيَّانِ بْنِ الصَّلْتِ الْخُرَاسَانِيِ‏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1035</w:t>
      </w:r>
      <w:r w:rsidRPr="0027727F">
        <w:rPr>
          <w:rFonts w:cs="B Badr" w:hint="cs"/>
          <w:color w:val="780000"/>
          <w:sz w:val="26"/>
          <w:szCs w:val="26"/>
          <w:rtl/>
        </w:rPr>
        <w:t xml:space="preserve"> مُحَمَّدُ بْنُ مَسْعُودٍ، قَالَ حَدَّثَنِي عَلِيُّ بْنُ الْحَسَنِ‏</w:t>
      </w:r>
      <w:r w:rsidRPr="0027727F">
        <w:rPr>
          <w:rFonts w:cs="B Badr" w:hint="cs"/>
          <w:color w:val="965AA0"/>
          <w:sz w:val="26"/>
          <w:szCs w:val="26"/>
          <w:rtl/>
        </w:rPr>
        <w:t xml:space="preserve"> «2»</w:t>
      </w:r>
      <w:r w:rsidRPr="0027727F">
        <w:rPr>
          <w:rFonts w:cs="B Badr" w:hint="cs"/>
          <w:color w:val="780000"/>
          <w:sz w:val="26"/>
          <w:szCs w:val="26"/>
          <w:rtl/>
        </w:rPr>
        <w:t>، قَالَ حَدَّثَنِي مُعَمَّرُ بْنُ خَلَّادٍ، قَالَ‏</w:t>
      </w:r>
      <w:r w:rsidRPr="0027727F">
        <w:rPr>
          <w:rFonts w:cs="B Badr" w:hint="cs"/>
          <w:color w:val="242887"/>
          <w:sz w:val="26"/>
          <w:szCs w:val="26"/>
          <w:rtl/>
        </w:rPr>
        <w:t>، سَأَلَنِي رَجُلٌ أَنْ أَسْتَأْذِنَ لَهُ عَلَيْهِ يَعْنِي الرِّضَا (ع) وَ أَسْأَلَهُ أَنْ يَكْسُوَهُ قَمِيصاً وَ يَهَبَ لَهُ مِنْ دَرَاهِمِهِ فَلَمَّا رَجَعْتُ مِنْ عِنْدِ الرَّجُلِ: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أَصَبْتُ رَسُولَهُ يَطْلُبُنِي، فَلَمَّا دَخَلْتُ عَلَيْهِ، قَالَ: أَيْنَ كُنْتَ قُلْتُ كُنْتُ عِنْدَ فُلَانٍ، قَالَ: يَشْتَهِي أَنْ يَدْخُلَ عَلَيَّ فَقُلْتُ نَعَمْ جُعِلْتُ فِدَاكَ، قَالَ: ثُمَّ سَبَّحْتُ، فَقَالَ: مَا لَكَ تُسَبِّحُ فَقُلْتُ لَهُ كُنْتُ عِنْدَهُ الْآنَ فِي هَذَا، فَقَالَ إِنَّ الْمُؤْمِنَ مُوَفَّقٌ‏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ب: هذا قبل العنوان السابق ابى سمينة.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على بن الحسين-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ثُمَّ قَالَ لَهُ يَأْتِيكَ فَأَعْلَمَهُ‏</w:t>
      </w:r>
      <w:r w:rsidRPr="0027727F">
        <w:rPr>
          <w:rFonts w:cs="B Badr" w:hint="cs"/>
          <w:color w:val="965AA0"/>
          <w:sz w:val="26"/>
          <w:szCs w:val="26"/>
          <w:rtl/>
        </w:rPr>
        <w:t xml:space="preserve"> «1»</w:t>
      </w:r>
      <w:r w:rsidRPr="0027727F">
        <w:rPr>
          <w:rFonts w:cs="B Badr" w:hint="cs"/>
          <w:color w:val="242887"/>
          <w:sz w:val="26"/>
          <w:szCs w:val="26"/>
          <w:rtl/>
        </w:rPr>
        <w:t>! قَالَ فَلَمَّا دَخَلَ عَلَيْهِ جَلَسَ قُدَّامَهُ، وَ قُمْتُ أَنَا فِي نَاحِيَةٍ، فَدَعَانِي فَقَالَ: اجْلِسْ! فَجَلَسْتُ، فَسَأَلَهُ الدُّعَاءَ فَفَعَلَ، ثُمَّ دَعَا بِقَمِيصٍ فَلَمَّا قَامَ وَضَعَ فِي يَدِهِ شَيْئاً، فَنَظَرْتُ فَإِذَا هِيَ دَرَاهِمُ مِنْ دَرَاهِمِهِ.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مُحَمَّدُ بْنُ مَسْعُودٍ، قَالَ عَلِيُّ بْنُ الْحَسَنِ‏</w:t>
      </w:r>
      <w:r w:rsidRPr="0027727F">
        <w:rPr>
          <w:rFonts w:cs="B Badr" w:hint="cs"/>
          <w:color w:val="965AA0"/>
          <w:sz w:val="26"/>
          <w:szCs w:val="26"/>
          <w:rtl/>
        </w:rPr>
        <w:t xml:space="preserve"> «2»</w:t>
      </w:r>
      <w:r w:rsidRPr="0027727F">
        <w:rPr>
          <w:rFonts w:cs="B Badr" w:hint="cs"/>
          <w:color w:val="242887"/>
          <w:sz w:val="26"/>
          <w:szCs w:val="26"/>
          <w:rtl/>
        </w:rPr>
        <w:t>: وَ الرَّجُلُ الَّذِي سَأَلَ الدُّعَاءَ وَ الْكِسْوَةَ هُوَ الرَّيَّانُ بْنُ الصَّلْتِ، وَ قَالَ: حَدَّثَنِي الرَّيَّانُ بِهَذَا الْحَدِيثِ.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1036</w:t>
      </w:r>
      <w:r w:rsidRPr="0027727F">
        <w:rPr>
          <w:rFonts w:cs="B Badr" w:hint="cs"/>
          <w:color w:val="780000"/>
          <w:sz w:val="26"/>
          <w:szCs w:val="26"/>
          <w:rtl/>
        </w:rPr>
        <w:t xml:space="preserve"> طَاهِرُ بْنُ عِيسَى، قَالَ حَدَّثَنِي جَعْفَرُ بْنُ أَحْمَدَ، عَنْ عَلِيِّ بْنِ شُجَاعٍ، عَنْ مُحَمَّدِ بْنِ الْحَسَنِ، عَنْ مُعَمَّرِ بْنِ خَلَّادٍ، قَالَ‏</w:t>
      </w:r>
      <w:r w:rsidRPr="0027727F">
        <w:rPr>
          <w:rFonts w:cs="B Badr" w:hint="cs"/>
          <w:color w:val="242887"/>
          <w:sz w:val="26"/>
          <w:szCs w:val="26"/>
          <w:rtl/>
        </w:rPr>
        <w:t>، قَالَ لِيَ الرَّيَّانُ بْنُ الصَّلْتِ، وَ كَانَ الْفَضْلُ بْنُ سَهْلٍ بَعَثَهُ إِلَى بَعْضِ كُورِ خُرَاسَانَ، قَالَ أُحِبُّ أَنْ تَسْتَأْذِنَ لِي عَلَى أَبِي الْحَسَنِ (ع)</w:t>
      </w:r>
      <w:r w:rsidRPr="0027727F">
        <w:rPr>
          <w:rFonts w:cs="B Badr" w:hint="cs"/>
          <w:color w:val="965AA0"/>
          <w:sz w:val="26"/>
          <w:szCs w:val="26"/>
          <w:rtl/>
        </w:rPr>
        <w:t xml:space="preserve"> «3»</w:t>
      </w:r>
      <w:r w:rsidRPr="0027727F">
        <w:rPr>
          <w:rFonts w:cs="B Badr" w:hint="cs"/>
          <w:color w:val="242887"/>
          <w:sz w:val="26"/>
          <w:szCs w:val="26"/>
          <w:rtl/>
        </w:rPr>
        <w:t>، فَأُسَلِّمَ عَلَيْهِ وَ أُوَدِّعَهُ، وَ أُحِبُّ أَنْ يَكْسُوَنِي مِنْ ثِيَابِهِ وَ أَنْ يَهَبَ لِي مِنَ الدَّرَاهِمِ الَّتِي ضُرِبَتْ بِاسْمِهِ! قَالَ، فَدَخَلْتُ عَلَيْهِ، فَقَالَ لِي مُبْتَدِئاً يَا مُعَمَّرُ رَيَّانُ يُحِبُّ أَنْ يَدْخُلَ عَلَيْنَا وَ أَكْسُوَهُ‏</w:t>
      </w:r>
      <w:r w:rsidRPr="0027727F">
        <w:rPr>
          <w:rFonts w:cs="B Badr" w:hint="cs"/>
          <w:color w:val="965AA0"/>
          <w:sz w:val="26"/>
          <w:szCs w:val="26"/>
          <w:rtl/>
        </w:rPr>
        <w:t xml:space="preserve"> «4»</w:t>
      </w:r>
      <w:r w:rsidRPr="0027727F">
        <w:rPr>
          <w:rFonts w:cs="B Badr" w:hint="cs"/>
          <w:color w:val="242887"/>
          <w:sz w:val="26"/>
          <w:szCs w:val="26"/>
          <w:rtl/>
        </w:rPr>
        <w:t xml:space="preserve"> مِنْ ثِيَابِي وَ أُعْطِيَهُ مِنْ دَرَاهِمِي قَالَ، قُلْتُ سُبْحَانَ اللَّهِ وَ اللَّهِ مَا سَأَلَنِي إِلَّا أَنْ أَسْأَلَكَ ذَلِكَ، قَالَ، فَقَالَ لِي يَا مُعَمَّرُ إِنَّ الْمُؤْمِنَ مُوَفَّقٌ قُلْ لَهُ فَلْيَجِئْ! قَالَ، فَأَمَرْتُهُ فَدَخَلَ عَلَيْهِ فَسَلَّمَ عَلَيْهِ، فَدَعَا بِثَوْبٍ مِنْ ثِيَابِهِ، فَلَمَّا خَرَجَ: قُلْتُ أَيَّ شَيْ‏ءٍ أَعْطَاكَ وَ إِذَا فِي يَدِهِ ثَلَاثُونَ دِرْهَماً.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1037</w:t>
      </w:r>
      <w:r w:rsidRPr="0027727F">
        <w:rPr>
          <w:rFonts w:cs="B Badr" w:hint="cs"/>
          <w:color w:val="780000"/>
          <w:sz w:val="26"/>
          <w:szCs w:val="26"/>
          <w:rtl/>
        </w:rPr>
        <w:t xml:space="preserve"> عَلِيُّ بْنُ مُحَمَّدٍ الْقُتَيْبِيُّ، قَالَ حَدَّثَنِي أَبُو عَبْدِ اللَّهِ الشَّاذَانِيُّ،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الممقانى: قل له يأتيك فاعلمته.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على بن الحسين-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المراد أبو الحسن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النسخ: يا معمر بن ريّان ايحب ان يدخل علينا و اكسوه‏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سَأَلْتُ الرَّيَّانَ بْنَ الصَّلْتِ فَقُلْتُ لَهُ: أَنَا مُحْرِمٌ وَ رُبَّمَا احْتَلَمْتُ، فَأَغْتَسِلُ وَ لَيْسَ مَعِي مِنَ الثِّيَابِ مَا أَسْتَدْفِئُ بِهِ إِلَّا الثِّيَابَ الْمُخَاطَةَ</w:t>
      </w:r>
      <w:r w:rsidRPr="0027727F">
        <w:rPr>
          <w:rFonts w:cs="B Badr" w:hint="cs"/>
          <w:color w:val="965AA0"/>
          <w:sz w:val="26"/>
          <w:szCs w:val="26"/>
          <w:rtl/>
        </w:rPr>
        <w:t xml:space="preserve"> «1»</w:t>
      </w:r>
      <w:r w:rsidRPr="0027727F">
        <w:rPr>
          <w:rFonts w:cs="B Badr" w:hint="cs"/>
          <w:color w:val="242887"/>
          <w:sz w:val="26"/>
          <w:szCs w:val="26"/>
          <w:rtl/>
        </w:rPr>
        <w:t xml:space="preserve"> فَقَالَ لِي: سَأَلْتَ هَذِهِ الْمَشِيخَةَ الَّذِينَ مَعَنَا فِي الْقَافِلَةِ عَنْ هَذِهِ الْمَسْأَلَةِ يَعْنِي أَبَا عَبْدِ اللَّهِ الْجُرْجَانِيِّ وَ يَحْيَى بْنِ حَمَّادٍ وَ غَيْرِهِمَا فَقُلْتُ بَلَى قَدْ سَأَلْتُ، قَالَ فَمَا وَجَدْتُ عِنْدَهُمْ قُلْتُ لَا شَيْ‏ءَ، قَالَ الرَّيَّانُ لِابْنِهِ مُحَمَّدٍ لَوْ شُغِلُوا بِطَلَبِ الْعِلْمِ لَكَانَ خَيْراً لَهُمْ، و [عَنِ‏] اشْتِغَالِهم‏</w:t>
      </w:r>
      <w:r w:rsidRPr="0027727F">
        <w:rPr>
          <w:rFonts w:cs="B Badr" w:hint="cs"/>
          <w:color w:val="965AA0"/>
          <w:sz w:val="26"/>
          <w:szCs w:val="26"/>
          <w:rtl/>
        </w:rPr>
        <w:t xml:space="preserve"> «2»</w:t>
      </w:r>
      <w:r w:rsidRPr="0027727F">
        <w:rPr>
          <w:rFonts w:cs="B Badr" w:hint="cs"/>
          <w:color w:val="242887"/>
          <w:sz w:val="26"/>
          <w:szCs w:val="26"/>
          <w:rtl/>
        </w:rPr>
        <w:t xml:space="preserve"> بِمَا لَا يَعْنِيهِمْ يَعْنِي مِنْ طَرِيقِ الْغُلُوِّ، ثُمَّ قَالَ لِابْنِهِ قَدْ حَدَثَ‏</w:t>
      </w:r>
      <w:r w:rsidRPr="0027727F">
        <w:rPr>
          <w:rFonts w:cs="B Badr" w:hint="cs"/>
          <w:color w:val="965AA0"/>
          <w:sz w:val="26"/>
          <w:szCs w:val="26"/>
          <w:rtl/>
        </w:rPr>
        <w:t xml:space="preserve"> «3»</w:t>
      </w:r>
      <w:r w:rsidRPr="0027727F">
        <w:rPr>
          <w:rFonts w:cs="B Badr" w:hint="cs"/>
          <w:color w:val="242887"/>
          <w:sz w:val="26"/>
          <w:szCs w:val="26"/>
          <w:rtl/>
        </w:rPr>
        <w:t xml:space="preserve"> بِهَذَا مَا حَدَثَ وَ هُمْ يَنْتَمُونَهُ إِلَى الْقِيلِ، وَ لَيْسَ عِنْدَهُمْ مَا يُرْشَدُونَ بِهِ إِلَى الْحَقِّ، يَا بُنَيَّ إِذَا أَصَابَكَ مَا ذَكَرْتَ فَالْبَسْ ثِيَابَ إِحْرَامِكَ، فَإِنْ لَمْ تَسْتَدْفِئْ بِهِ فَغَيِّرْ ثِيَابَكَ الْمَخِيطَةِ وَ تَدَثَّرْ</w:t>
      </w:r>
      <w:r w:rsidRPr="0027727F">
        <w:rPr>
          <w:rFonts w:cs="B Badr" w:hint="cs"/>
          <w:color w:val="965AA0"/>
          <w:sz w:val="26"/>
          <w:szCs w:val="26"/>
          <w:rtl/>
        </w:rPr>
        <w:t xml:space="preserve"> «4»</w:t>
      </w:r>
      <w:r w:rsidRPr="0027727F">
        <w:rPr>
          <w:rFonts w:cs="B Badr" w:hint="cs"/>
          <w:color w:val="242887"/>
          <w:sz w:val="26"/>
          <w:szCs w:val="26"/>
          <w:rtl/>
        </w:rPr>
        <w:t>! فَقُلْتُ كَيْفَ أُغَيِّرُ قَالَ أَلْقِ ثِيَابَكَ عَلَى نَفْسِكَ فَاجْعَلْ جِلْبَابَهُ‏</w:t>
      </w:r>
      <w:r w:rsidRPr="0027727F">
        <w:rPr>
          <w:rFonts w:cs="B Badr" w:hint="cs"/>
          <w:color w:val="965AA0"/>
          <w:sz w:val="26"/>
          <w:szCs w:val="26"/>
          <w:rtl/>
        </w:rPr>
        <w:t xml:space="preserve"> «5»</w:t>
      </w:r>
      <w:r w:rsidRPr="0027727F">
        <w:rPr>
          <w:rFonts w:cs="B Badr" w:hint="cs"/>
          <w:color w:val="242887"/>
          <w:sz w:val="26"/>
          <w:szCs w:val="26"/>
          <w:rtl/>
        </w:rPr>
        <w:t xml:space="preserve"> مِنْ نَاحِيَةِ ذَيْلِكَ وَ ذَيْلَهُ مِنْ نَاحِيَةِ وَجْهِكَ.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مَهْزِيَارَ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1038</w:t>
      </w:r>
      <w:r w:rsidRPr="0027727F">
        <w:rPr>
          <w:rFonts w:cs="B Badr" w:hint="cs"/>
          <w:color w:val="780000"/>
          <w:sz w:val="26"/>
          <w:szCs w:val="26"/>
          <w:rtl/>
        </w:rPr>
        <w:t xml:space="preserve"> مُحَمَّدُ بْنُ مَسْعُودٍ، قَالَ حَدَّثَنِي أَبُو يَعْقُوبَ يُوسُفُ بْنُ السُّخْتِ الْبَصْرِيُّ، قَالَ‏</w:t>
      </w:r>
      <w:r w:rsidRPr="0027727F">
        <w:rPr>
          <w:rFonts w:cs="B Badr" w:hint="cs"/>
          <w:color w:val="242887"/>
          <w:sz w:val="26"/>
          <w:szCs w:val="26"/>
          <w:rtl/>
        </w:rPr>
        <w:t>، كَانَ عَلِيُّ بْنُ مَهْزِيَارَ نَصْرَانِيّاً فَهَدَاهُ اللَّهُ، وَ كَانَ مِنْ أَهْلِ هِنْدَ كَانَ قَرْيَةً</w:t>
      </w:r>
      <w:r w:rsidRPr="0027727F">
        <w:rPr>
          <w:rFonts w:cs="B Badr" w:hint="cs"/>
          <w:color w:val="965AA0"/>
          <w:sz w:val="26"/>
          <w:szCs w:val="26"/>
          <w:rtl/>
        </w:rPr>
        <w:t xml:space="preserve"> «6»</w:t>
      </w:r>
      <w:r w:rsidRPr="0027727F">
        <w:rPr>
          <w:rFonts w:cs="B Badr" w:hint="cs"/>
          <w:color w:val="242887"/>
          <w:sz w:val="26"/>
          <w:szCs w:val="26"/>
          <w:rtl/>
        </w:rPr>
        <w:t xml:space="preserve"> مِنْ قُرَى فَارِسَ، ثُمَّ سَكَنَ الْأَهْوَازَ فَأَقَامَ بِهَا، قَالَ، كَانَ إِذَا طَلَعَتِ‏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النسخ، و الصحيح هو المخيطة، لعدم استعمال المخاطة من الأفعال في اللغة.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عن اشتغالهم-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قد حدثت-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تدير- خ. و التدثر: الإشتمال.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الممقانى: جيبه.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في نسخة ج: كان في قرية. و في منتهى المقال: من أهل هندوان قرية. و يمكن أن يكون الأصل هندوجان، ثمّ حرّف الى هندوكان.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549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الشَّمْسُ سَجَدَ، وَ كَانَ لَا يَرْفَعُ رَأْسَهُ حَتَّى يَدْعُوَ لِأَلْفٍ مِنْ إِخْوَانِهِ بِمِثْلِ مَا دَعَا لِنَفْسِهِ، وَ كَانَ عَلَى جَبْهَتِهِ سَجَّادَةٌ مِثْلُ رُكْبَةِ الْبَعِيرِ.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حَمْدَوَيْهِ بْنِ نُصَيْرٍ</w:t>
      </w:r>
      <w:r w:rsidRPr="0027727F">
        <w:rPr>
          <w:rFonts w:cs="B Badr" w:hint="cs"/>
          <w:color w:val="242887"/>
          <w:sz w:val="26"/>
          <w:szCs w:val="26"/>
          <w:rtl/>
        </w:rPr>
        <w:t>: لَمَّا مَاتَ عَبْدُ اللَّهِ بْنُ جُنْدَبٍ قَامَ عَلِيُّ بْنُ مَهْزِيَارَ مَقَامَهُ، وَ لِعَلِيِّ بْنِ مَهْزِيَارَ مُصَنَّفَاتٌ كَثِيرَةٌ زِيَادَةً عَلَى ثَلَاثِينَ كِتَاباً.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1039</w:t>
      </w:r>
      <w:r w:rsidRPr="0027727F">
        <w:rPr>
          <w:rFonts w:cs="B Badr" w:hint="cs"/>
          <w:color w:val="780000"/>
          <w:sz w:val="26"/>
          <w:szCs w:val="26"/>
          <w:rtl/>
        </w:rPr>
        <w:t xml:space="preserve"> مُحَمَّدُ بْنُ مَسْعُودٍ، قَالَ حَدَّثَنِي عَلِيُّ بْنُ مُحَمَّدٍ، قَالَ حَدَّثَنِي أَحْمَدُ بْنُ مُحَمَّدٍ، عَنْ عَلِيِّ بْنِ مَهْزِيَارَ، قَالَ‏</w:t>
      </w:r>
      <w:r w:rsidRPr="0027727F">
        <w:rPr>
          <w:rFonts w:cs="B Badr" w:hint="cs"/>
          <w:color w:val="242887"/>
          <w:sz w:val="26"/>
          <w:szCs w:val="26"/>
          <w:rtl/>
        </w:rPr>
        <w:t>، بَيْنَا أَنَا بِالْقَرْعَاءِ فِي سَنَةِ سِتٍّ وَ عِشْرِينَ وَ مِائَتَيْنِ مُنْصَرَفِي عَنِ الْكُوفَةِ، وَ قَدْ خَرَجْتُ فِي آخِرِ اللَّيْلِ أَتَوَضَّأُ أَنَا وَ أَسْتَاكُ، وَ قَدِ انْفَرَدْتُ مِنْ رَحْلِي وَ مِنَ النَّاسِ، فَإِذَا أَنَا بِنَارٍ فِي أَسْفَلِ مِسْوَاكِي، يَلْتَهِبُ لَهَا شُعَاعٌ مِثْلُ شُعَاعِ الشَّمْسِ أَوْ غَيْرِ ذَلِكَ، فَلَمْ أَفْزَعْ مِنْهَا وَ بَقِيتُ أَتَعَجَّبُ، وَ مَسِسْتُهَا فَلَمْ أَجِدْ لَهَا حَرَارَةً، فَقُلْتُ:</w:t>
      </w:r>
      <w:r w:rsidRPr="0027727F">
        <w:rPr>
          <w:rFonts w:cs="B Badr" w:hint="cs"/>
          <w:color w:val="006A0F"/>
          <w:sz w:val="26"/>
          <w:szCs w:val="26"/>
          <w:rtl/>
        </w:rPr>
        <w:t xml:space="preserve"> الَّذِي جَعَلَ لَكُمْ مِنَ الشَّجَرِ الْأَخْضَرِ ناراً فَإِذا أَنْتُمْ مِنْهُ تُوقِدُونَ‏</w:t>
      </w:r>
      <w:r w:rsidRPr="0027727F">
        <w:rPr>
          <w:rFonts w:cs="B Badr" w:hint="cs"/>
          <w:color w:val="242887"/>
          <w:sz w:val="26"/>
          <w:szCs w:val="26"/>
          <w:rtl/>
        </w:rPr>
        <w:t>. فَبَقِيتُ أَتَفَكَّرُ فِي مِثْلِ هَذَا، وَ أَطَالَتِ النَّارُ الْمَكْثَ‏</w:t>
      </w:r>
      <w:r w:rsidRPr="0027727F">
        <w:rPr>
          <w:rFonts w:cs="B Badr" w:hint="cs"/>
          <w:color w:val="965AA0"/>
          <w:sz w:val="26"/>
          <w:szCs w:val="26"/>
          <w:rtl/>
        </w:rPr>
        <w:t xml:space="preserve"> «1»</w:t>
      </w:r>
      <w:r w:rsidRPr="0027727F">
        <w:rPr>
          <w:rFonts w:cs="B Badr" w:hint="cs"/>
          <w:color w:val="242887"/>
          <w:sz w:val="26"/>
          <w:szCs w:val="26"/>
          <w:rtl/>
        </w:rPr>
        <w:t xml:space="preserve"> طَوِيلًا، حَتَّى رَجَعْتُ إِلَى أَهْلِي، وَ قَدْ كَانَتِ السَّمَاءُ رَشَّتْ‏</w:t>
      </w:r>
      <w:r w:rsidRPr="0027727F">
        <w:rPr>
          <w:rFonts w:cs="B Badr" w:hint="cs"/>
          <w:color w:val="965AA0"/>
          <w:sz w:val="26"/>
          <w:szCs w:val="26"/>
          <w:rtl/>
        </w:rPr>
        <w:t xml:space="preserve"> «2»</w:t>
      </w:r>
      <w:r w:rsidRPr="0027727F">
        <w:rPr>
          <w:rFonts w:cs="B Badr" w:hint="cs"/>
          <w:color w:val="242887"/>
          <w:sz w:val="26"/>
          <w:szCs w:val="26"/>
          <w:rtl/>
        </w:rPr>
        <w:t xml:space="preserve"> وَ كَانَ غِلْمَانِي يَطْلُبُونَ نَاراً، وَ مَعِي رَجُلٌ بَصْرِيٌّ فِي الرَّحْلِ، فَلَمَّا أَقْبَلْتُ قَالَ الْغِلْمَانُ قَدْ جَاءَ أَبُو الْحَسَنِ وَ مَعَهُ نَارٌ، وَ قَالَ الْبَصْرِيُّ مِثْلَ ذَلِكَ، حَتَّى دَنَوْتُ، فَلَمَسَ الْبَصْرِيُّ النَّارَ فَلَمْ يَجِدْ لَهَا حَرَارَةً وَ لَا غِلْمَانِي، ثُمَّ طَفِيَتْ بَعْدَ طُولٍ، ثُمَّ الْتَهَبَتْ فَلَبِثَتْ قَلِيلًا ثُمَّ طَفِيَتْ، ثُمَّ الْتَهَبَتْ ثُمَّ طَفِيَتِ الثَّالِثَةَ فَلَمْ تَعُدْ، فَنَظَرْنَا إِلَى السِّوَاكِ: فَإِذَا لَيْسَ فِيهِ أَثَرُ نَارٍ وَ لَا حَرٌّ وَ لَا شَعْثٌ‏</w:t>
      </w:r>
      <w:r w:rsidRPr="0027727F">
        <w:rPr>
          <w:rFonts w:cs="B Badr" w:hint="cs"/>
          <w:color w:val="965AA0"/>
          <w:sz w:val="26"/>
          <w:szCs w:val="26"/>
          <w:rtl/>
        </w:rPr>
        <w:t xml:space="preserve"> «3»</w:t>
      </w:r>
      <w:r w:rsidRPr="0027727F">
        <w:rPr>
          <w:rFonts w:cs="B Badr" w:hint="cs"/>
          <w:color w:val="242887"/>
          <w:sz w:val="26"/>
          <w:szCs w:val="26"/>
          <w:rtl/>
        </w:rPr>
        <w:t xml:space="preserve"> وَ لَا سَوَادٌ وَ لَا شَيْ‏ءٌ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مكثا-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رشّت السماء الماء: فرّقته و جادت بالرش و هو المطر القليل.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الشعث: التفرق. و الخبأ: السر و الأخفاء.</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يَدُلُّ عَلَى أَنَّهُ حُرِقَ، فَأَخَذْتُ السِّوَاكَ فَخَبَأْتُهُ، وَ عُدْتُ بِهِ إِلَى الْهَادِي (ع) قَابِلًا</w:t>
      </w:r>
      <w:r w:rsidRPr="0027727F">
        <w:rPr>
          <w:rFonts w:cs="B Badr" w:hint="cs"/>
          <w:color w:val="965AA0"/>
          <w:sz w:val="26"/>
          <w:szCs w:val="26"/>
          <w:rtl/>
        </w:rPr>
        <w:t xml:space="preserve"> «1»</w:t>
      </w:r>
      <w:r w:rsidRPr="0027727F">
        <w:rPr>
          <w:rFonts w:cs="B Badr" w:hint="cs"/>
          <w:color w:val="242887"/>
          <w:sz w:val="26"/>
          <w:szCs w:val="26"/>
          <w:rtl/>
        </w:rPr>
        <w:t>، وَ كَشَفْتُ لَهُ أَسْفَلَهُ وَ بَاقِيَهُ مُغَطًّى وَ حَدَّثْتُهُ بِالْحَدِيثِ، فَأَخَذَ السِّوَاكَ مِنْ يَدِي وَ كَشَفَهُ كُلَّهُ وَ تَأَمَّلَهُ وَ نَظَرَ إِلَيْهِ، ثُمَّ قَالَ: هَذَا نُورٌ، فَقُلْتُ لَهُ نُورٌ جُعِلْتُ فِدَاكَ فَقَالَ: بِمَيْلِكَ إِلَى أَهْلِ هَذَا الْبَيْتِ وَ بِطَاعَتِكَ لِي وَ لِأَبِي وَ لِآبَائِي أَوْ بِطَاعَتِكَ لِي وَ لِآبَائِي أَرَاكَهُ اللَّهُ. 1040</w:t>
      </w:r>
      <w:r w:rsidRPr="0027727F">
        <w:rPr>
          <w:rFonts w:cs="B Badr" w:hint="cs"/>
          <w:color w:val="780000"/>
          <w:sz w:val="26"/>
          <w:szCs w:val="26"/>
          <w:rtl/>
        </w:rPr>
        <w:t xml:space="preserve"> عَلِيٌّ قَالَ حَدَّثَنِي مُحَمَّدُ بْنُ أَحْمَدَ عَنْ مُحَمَّدِ بْنِ عِيسَى عَنْ عَلِيِّ بْنِ مَهْزِيَارَ مِثْلَهُ‏</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فِي كِتَابٍ لِأَبِي جَعْفَرٍ (ع) إِلَيْهِ بِبَغْدَادَ</w:t>
      </w:r>
      <w:r w:rsidRPr="0027727F">
        <w:rPr>
          <w:rFonts w:cs="B Badr" w:hint="cs"/>
          <w:color w:val="242887"/>
          <w:sz w:val="26"/>
          <w:szCs w:val="26"/>
          <w:rtl/>
        </w:rPr>
        <w:t>: قَدْ وَصَلَ إِلَيَّ كِتَابُكَ وَ قَدْ فَهِمْتُ‏</w:t>
      </w:r>
      <w:r w:rsidRPr="0027727F">
        <w:rPr>
          <w:rFonts w:cs="B Badr" w:hint="cs"/>
          <w:color w:val="965AA0"/>
          <w:sz w:val="26"/>
          <w:szCs w:val="26"/>
          <w:rtl/>
        </w:rPr>
        <w:t xml:space="preserve"> «2»</w:t>
      </w:r>
      <w:r w:rsidRPr="0027727F">
        <w:rPr>
          <w:rFonts w:cs="B Badr" w:hint="cs"/>
          <w:color w:val="242887"/>
          <w:sz w:val="26"/>
          <w:szCs w:val="26"/>
          <w:rtl/>
        </w:rPr>
        <w:t xml:space="preserve"> مَا ذَكَرْتَ فِيهِ وَ مَلَأْتَنِي سُرُوراً فَسَرَّكَ اللَّهُ! وَ أَنَا أَرْجُو مِنَ الْكَافِي الدَّافِعِ أَنْ يَكْفِيَ كَيْدَ كُلِّ كَائِدٍ إِنْ شَاءَ اللَّهُ تَعَالَى.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فِي كِتَابٍ آخَرَ</w:t>
      </w:r>
      <w:r w:rsidRPr="0027727F">
        <w:rPr>
          <w:rFonts w:cs="B Badr" w:hint="cs"/>
          <w:color w:val="242887"/>
          <w:sz w:val="26"/>
          <w:szCs w:val="26"/>
          <w:rtl/>
        </w:rPr>
        <w:t>: وَ قَدْ فَهِمْتُ مَا ذَكَرْتَ مِنْ أَمْرِ الْقُمِّيِّينَ خَلَّصَهُمُ اللَّهُ وَ فَرَّجَ عَنْهُمْ! وَ سَرَرْتَنِي بِمَا ذَكَرْتَ مِنْ ذَلِكَ وَ لَمْ تَزَلْ تَفْعَلُ! سَرَّكَ اللَّهُ بِالْجَنَّةِ وَ رَضِيَ عَنْكَ بِرِضَائِي عَنْكَ! وَ أَنَا أَرْجُو مِنَ اللَّهِ حُسْنَ الْعَوْنِ وَ الرَّأْفَةِ! وَ أَقُولُ‏</w:t>
      </w:r>
      <w:r w:rsidRPr="0027727F">
        <w:rPr>
          <w:rFonts w:cs="B Badr" w:hint="cs"/>
          <w:color w:val="006A0F"/>
          <w:sz w:val="26"/>
          <w:szCs w:val="26"/>
          <w:rtl/>
        </w:rPr>
        <w:t xml:space="preserve"> حَسْبُنَا اللَّهُ وَ نِعْمَ الْوَكِيلُ‏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فِي كِتَابٍ آخَرَ بِالْمَدِينَةِ</w:t>
      </w:r>
      <w:r w:rsidRPr="0027727F">
        <w:rPr>
          <w:rFonts w:cs="B Badr" w:hint="cs"/>
          <w:color w:val="242887"/>
          <w:sz w:val="26"/>
          <w:szCs w:val="26"/>
          <w:rtl/>
        </w:rPr>
        <w:t>: فَاشْخَصْ إِلَى مَنْزِلِكَ! صَيَّرَكَ اللَّهُ إِلَى خَيْرِ مَنْزِلٍ فِي دُنْيَاكَ وَ آخِرَتِكَ.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فِي كِتَابٍ آخَرَ</w:t>
      </w:r>
      <w:r w:rsidRPr="0027727F">
        <w:rPr>
          <w:rFonts w:cs="B Badr" w:hint="cs"/>
          <w:color w:val="242887"/>
          <w:sz w:val="26"/>
          <w:szCs w:val="26"/>
          <w:rtl/>
        </w:rPr>
        <w:t>: وَ أَسْأَلُ اللَّهَ أَنْ يَحْفَظَكَ مِنْ بَيْنِ يَدَيْكَ وَ مِنْ خَلْفِكَ وَ فِي كُلِّ حَالاتِكَ فَأَبْشِرْ فَإِنِّي أَرْجُو أَنْ يَدْفَعَ اللَّهُ عَنْكَ! وَ أَسْأَلُ اللَّهَ أَنْ يَجْعَلَ لَكَ الْخِيَرَةَ فِيمَا عَزَمَ لَكَ بِهِ‏</w:t>
      </w:r>
      <w:r w:rsidRPr="0027727F">
        <w:rPr>
          <w:rFonts w:cs="B Badr" w:hint="cs"/>
          <w:color w:val="965AA0"/>
          <w:sz w:val="26"/>
          <w:szCs w:val="26"/>
          <w:rtl/>
        </w:rPr>
        <w:t xml:space="preserve"> «3»</w:t>
      </w:r>
      <w:r w:rsidRPr="0027727F">
        <w:rPr>
          <w:rFonts w:cs="B Badr" w:hint="cs"/>
          <w:color w:val="242887"/>
          <w:sz w:val="26"/>
          <w:szCs w:val="26"/>
          <w:rtl/>
        </w:rPr>
        <w:t xml:space="preserve"> عَلَيْهِ مِنَ الشُّخُوصِ فِي يَوْمِ الْأَحَدِ فَأَخِّرْ ذَلِكَ إِلَى يَوْمِ‏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ب، و في النسخ الأخرى عبارات لا محصّل لها.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فهمت-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عزم لك عليه-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الْإِثْنَيْنِ إِنْ شَاءَ اللَّهُ صَحِبَكَ اللَّهُ فِي سَفَرِكَ وَ خَلَّفَكَ فِي أَهْلِكَ وَ أَدَّى غَيْبَتَكَ‏</w:t>
      </w:r>
      <w:r w:rsidRPr="0027727F">
        <w:rPr>
          <w:rFonts w:cs="B Badr" w:hint="cs"/>
          <w:color w:val="965AA0"/>
          <w:sz w:val="26"/>
          <w:szCs w:val="26"/>
          <w:rtl/>
        </w:rPr>
        <w:t xml:space="preserve"> «1»</w:t>
      </w:r>
      <w:r w:rsidRPr="0027727F">
        <w:rPr>
          <w:rFonts w:cs="B Badr" w:hint="cs"/>
          <w:color w:val="242887"/>
          <w:sz w:val="26"/>
          <w:szCs w:val="26"/>
          <w:rtl/>
        </w:rPr>
        <w:t xml:space="preserve"> وَ سَلِمْتَ بِقُدْرَتِهِ.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كَتَبْتُ إِلَيْهِ‏</w:t>
      </w:r>
      <w:r w:rsidRPr="0027727F">
        <w:rPr>
          <w:rFonts w:cs="B Badr" w:hint="cs"/>
          <w:color w:val="965AA0"/>
          <w:sz w:val="26"/>
          <w:szCs w:val="26"/>
          <w:rtl/>
        </w:rPr>
        <w:t xml:space="preserve"> «2»</w:t>
      </w:r>
      <w:r w:rsidRPr="0027727F">
        <w:rPr>
          <w:rFonts w:cs="B Badr" w:hint="cs"/>
          <w:color w:val="242887"/>
          <w:sz w:val="26"/>
          <w:szCs w:val="26"/>
          <w:rtl/>
        </w:rPr>
        <w:t>: أَسْأَلُهُ التَّوَسُّعَ عَلَيَّ وَ التَّحْلِيلَ لِمَا فِي يَدَيَّ فَكَتَبَ: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وَسَّعَ اللَّهُ عَلَيْكَ وَ لِمَنْ سَأَلْتَ بِهِ التَّوْسِعَةَ مِنْ أَهْلِكَ وَ لِأَهْلِ بَيْتِكَ وَ لَكَ يَا عَلِيُّ عِنْدِي مِنْ أَكْثَرِ</w:t>
      </w:r>
      <w:r w:rsidRPr="0027727F">
        <w:rPr>
          <w:rFonts w:cs="B Badr" w:hint="cs"/>
          <w:color w:val="965AA0"/>
          <w:sz w:val="26"/>
          <w:szCs w:val="26"/>
          <w:rtl/>
        </w:rPr>
        <w:t xml:space="preserve"> «3»</w:t>
      </w:r>
      <w:r w:rsidRPr="0027727F">
        <w:rPr>
          <w:rFonts w:cs="B Badr" w:hint="cs"/>
          <w:color w:val="242887"/>
          <w:sz w:val="26"/>
          <w:szCs w:val="26"/>
          <w:rtl/>
        </w:rPr>
        <w:t xml:space="preserve"> التَّوْسِعَةِ وَ أَنَا أَسْأَلُ اللَّهَ أَنْ يَصْحَبَكَ بِالْعَافِيَةِ وَ يُقْدِمَكَ عَلَى الْعَافِيَةِ وَ يَسْتُرَكَ بِالْعَافِيَةِ إِنَّهُ سَمِيعُ الدُّعَاءِ.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سَأَلْتُهُ الدُّعَاءَ فَكَتَبَ إِلَيَّ: وَ أَمَّا مَا سَأَلْتَ مِنَ الدُّعَاءِ فَإِنَّكَ بَعْدُ لَسْتَ تَدْرِي كَيْفَ جَعَلَكَ اللَّهُ عِنْدِي، وَ رُبَّمَا سَمَّيْتُكَ بِاسْمِكَ وَ نَسَبِكَ، كَثْرَةُ عِنَايَتِي بِكَ وَ مَحَبَّتِي لَكَ وَ مَعْرِفَتِي بِمَا أَنْتَ إِلَيْهِ، فَأَدَامَ اللَّهُ لَكَ أَفْضَلَ مَا رَزَقَكَ مِنْ ذَلِكَ، وَ رَضِيَ عَنْكَ بِرِضَايَ عَنْكَ، وَ بَلَّغَكَ أَفْضَلَ نِيَّتِكَ، وَ أَنْزَلَكَ الْفِرْدَوْسَ الْأَعْلَى بِرَحْمَتِهِ! إِنَّهُ سَمِيعُ الدُّعَاءِ، حَفِظَكَ اللَّهُ وَ تَوَلَّاكَ وَ دَفَعَ الشَّرَّ</w:t>
      </w:r>
      <w:r w:rsidRPr="0027727F">
        <w:rPr>
          <w:rFonts w:cs="B Badr" w:hint="cs"/>
          <w:color w:val="965AA0"/>
          <w:sz w:val="26"/>
          <w:szCs w:val="26"/>
          <w:rtl/>
        </w:rPr>
        <w:t xml:space="preserve"> «4»</w:t>
      </w:r>
      <w:r w:rsidRPr="0027727F">
        <w:rPr>
          <w:rFonts w:cs="B Badr" w:hint="cs"/>
          <w:color w:val="242887"/>
          <w:sz w:val="26"/>
          <w:szCs w:val="26"/>
          <w:rtl/>
        </w:rPr>
        <w:t xml:space="preserve"> عَنْكَ بِرَحْمَتِهِ، وَ كَتَبْتُ بِخَطِّي.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الْحَسَنِ وَ الْحُسَيْنِ الْأَهْوَازِيِّينَ‏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1041 الْحَسَنُ وَ الْحُسَيْنُ ابْنَا سَعِيدِ بْنِ حَمَّادِ بْنِ سَعِيدٍ مَوَالِي‏</w:t>
      </w:r>
      <w:r w:rsidRPr="0027727F">
        <w:rPr>
          <w:rFonts w:cs="B Badr" w:hint="cs"/>
          <w:color w:val="965AA0"/>
          <w:sz w:val="26"/>
          <w:szCs w:val="26"/>
          <w:rtl/>
        </w:rPr>
        <w:t xml:space="preserve"> «5»</w:t>
      </w:r>
      <w:r w:rsidRPr="0027727F">
        <w:rPr>
          <w:rFonts w:cs="B Badr" w:hint="cs"/>
          <w:color w:val="242887"/>
          <w:sz w:val="26"/>
          <w:szCs w:val="26"/>
          <w:rtl/>
        </w:rPr>
        <w:t xml:space="preserve">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في المطبوعة: و ادّى عنك امانتك.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كتب إليه-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اكبر-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السوء-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المطبوعة و في الممقانى: ابنا سعيد بن حماد مولى، و في بعض كتب الرجال: ابن حماد بن مهران مولى عليّ بن الحسين.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بْنِ الْحُسَيْنِ صَلَوَاتُ اللَّهِ عَلَيْهِمَا وَ كَانَ الْحَسَنُ بْنُ سَعِيدٍ هُوَ الَّذِي أَوْصَلَ إِسْحَاقَ بْنَ إِبْرَاهِيمَ الْحُضَيْنِيَّ وَ عَلِيَّ بْنَ الرَّيَّانِ بَعْدَ إِسْحَاقَ إِلَى الرِّضَا (ع) وَ كَانَ سَبَبُ مَعْرِفَتِهِمْ لِهَذَا الْأَمْرِ، وَ مِنْهُ سَمِعُوا الْحَدِيثَ وَ بِهِ عَرَفُوا، وَ كَذَلِكَ فَعَلَ بِعَبْدِ اللَّهِ بْنِ مُحَمَّدٍ الْحُضَيْنِيِّ، وَ غَيْرِهِمْ، حَتَّى جَرَتِ الْخِدْمَةُ عَلَى أَيْدِيهِمْ، وَ صَنَّفَا الْكُتُبَ الْكَثِيرَةَ، وَ يُقَالُ إِنَّ الْحَسَنَ صَنَّفَ خَمْسِينَ تَصْنِيفاً وَ سَعِيدٌ كَانَ يُعْرَفُ بِدِنْدَانَ.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الْحَسَنِ بْنِ عَلِيِّ بْنِ أَبِي حَمْزَةَ الْبَطَائِنِيِ‏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1042</w:t>
      </w:r>
      <w:r w:rsidRPr="0027727F">
        <w:rPr>
          <w:rFonts w:cs="B Badr" w:hint="cs"/>
          <w:color w:val="780000"/>
          <w:sz w:val="26"/>
          <w:szCs w:val="26"/>
          <w:rtl/>
        </w:rPr>
        <w:t xml:space="preserve"> مُحَمَّدُ بْنُ مَسْعُودٍ قَالَ‏</w:t>
      </w:r>
      <w:r w:rsidRPr="0027727F">
        <w:rPr>
          <w:rFonts w:cs="B Badr" w:hint="cs"/>
          <w:color w:val="242887"/>
          <w:sz w:val="26"/>
          <w:szCs w:val="26"/>
          <w:rtl/>
        </w:rPr>
        <w:t xml:space="preserve"> سَأَلْتُ عَلِيَّ بْنَ الْحَسَنِ بْنِ فَضَّالٍ عَنِ الْحَسَنِ بْنِ عَلِيِّ بْنِ أَبِي حَمْزَةَ الْبَطَائِنِيِّ فَقَالَ: كَذَّابٌ مَلْعُونٌ رَوَيْتُ عَنْهُ أَحَادِيثَ كَثِيرَةً وَ كَتَبْتُ عَنْهُ تَفْسِيرَ الْقُرْآنِ كُلَّهُ مِنْ أَوَّلِهِ إِلَى آخِرِهِ، إِلَّا أَنِّي لَا أَسْتَحِلُّ أَنْ أَرْوِيَ عَنْهُ حَدِيثاً وَاحِداً.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حَكَى لِي أَبُو الْحَسَنِ حَمْدَوَيْهِ بْنُ نُصَيْرٍ، عَنْ بَعْضِ أَشْيَاخِهِ أَنَّهُ قَالَ‏</w:t>
      </w:r>
      <w:r w:rsidRPr="0027727F">
        <w:rPr>
          <w:rFonts w:cs="B Badr" w:hint="cs"/>
          <w:color w:val="242887"/>
          <w:sz w:val="26"/>
          <w:szCs w:val="26"/>
          <w:rtl/>
        </w:rPr>
        <w:t>: الْحَسَنُ بْنُ عَلِيِّ بْنِ أَبِي حَمْزَةَ رَجُلُ سَوْءٍ.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أَحْمَدَ بْنِ سَابِقٍ‏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1043</w:t>
      </w:r>
      <w:r w:rsidRPr="0027727F">
        <w:rPr>
          <w:rFonts w:cs="B Badr" w:hint="cs"/>
          <w:color w:val="780000"/>
          <w:sz w:val="26"/>
          <w:szCs w:val="26"/>
          <w:rtl/>
        </w:rPr>
        <w:t xml:space="preserve"> نَصْرُ بْنُ صَبَّاحٍ قَالَ حَدَّثَنِي أَبُو يَعْقُوبَ إِسْحَاقُ بْنُ مُحَمَّدٍ الْبَصْرِيُّ عَنْ مُحَمَّدِ بْنِ عَبْدِ اللَّهِ بْنِ مِهْرَانَ قَالَ حَدَّثَنِي سُلَيْمَانُ بْنُ جَعْفَرٍ الْجَعْفَرِيُ‏</w:t>
      </w:r>
      <w:r w:rsidRPr="0027727F">
        <w:rPr>
          <w:rFonts w:cs="B Badr" w:hint="cs"/>
          <w:color w:val="965AA0"/>
          <w:sz w:val="26"/>
          <w:szCs w:val="26"/>
          <w:rtl/>
        </w:rPr>
        <w:t xml:space="preserve"> «1»</w:t>
      </w:r>
      <w:r w:rsidRPr="0027727F">
        <w:rPr>
          <w:rFonts w:cs="B Badr" w:hint="cs"/>
          <w:color w:val="780000"/>
          <w:sz w:val="26"/>
          <w:szCs w:val="26"/>
          <w:rtl/>
        </w:rPr>
        <w:t xml:space="preserve"> قَالَ‏</w:t>
      </w:r>
      <w:r w:rsidRPr="0027727F">
        <w:rPr>
          <w:rFonts w:cs="B Badr" w:hint="cs"/>
          <w:color w:val="242887"/>
          <w:sz w:val="26"/>
          <w:szCs w:val="26"/>
          <w:rtl/>
        </w:rPr>
        <w:t xml:space="preserve"> كَتَبَ أَبُو الْحَسَنِ الرِّضَا (ع) إِلَى يَحْيَى بْنِ أَبِي عِمْرَانَ وَ أَصْحَابِهِ قَالَ، وَ قَرَأَ يَحْيَى بْنُ أَبِي عِمْرَانَ الْكِتَابَ، فَإِذَا فِيهِ: عَافَانَا اللَّهُ وَ إِيَّاكُمْ انْظُرُوا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ب: سلمان بن جعفر الجعدى.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أَحْمَدَ بْنَ سَابِقٍ لَعَنَهُ اللَّهُ الْأَعْثَمَ‏</w:t>
      </w:r>
      <w:r w:rsidRPr="0027727F">
        <w:rPr>
          <w:rFonts w:cs="B Badr" w:hint="cs"/>
          <w:color w:val="965AA0"/>
          <w:sz w:val="26"/>
          <w:szCs w:val="26"/>
          <w:rtl/>
        </w:rPr>
        <w:t xml:space="preserve"> «1»</w:t>
      </w:r>
      <w:r w:rsidRPr="0027727F">
        <w:rPr>
          <w:rFonts w:cs="B Badr" w:hint="cs"/>
          <w:color w:val="242887"/>
          <w:sz w:val="26"/>
          <w:szCs w:val="26"/>
          <w:rtl/>
        </w:rPr>
        <w:t xml:space="preserve"> الْأَشَجَّ وَ احْذَرُوهُ! قَالَ أَبُو جَعْفَرٍ: وَ لَمْ يَكُنْ أَصْحَابُنَا يَعْرِفُونَ أَنَّهُ أَشَجُّ أَوْ بِهِ شَجَّةٌ حَتَّى كَشَفَ رَأْسَهُ فَإِذَا بِهِ شَجَّةٌ قَالَ، أَبُو جَعْفَرٍ مُحَمَّدُ بْنُ عَبْدِ اللَّهِ: وَ كَانَ أَحْمَدُ قَبْلَ ذَلِكَ يُظْهِرُ الْقَوْلَ بِهَذِهِ الْمَقَالَةِ، قَالَ، فَمَا مَضَتِ الْأَيَّامُ حَتَّى شَرِبَ الْخَمْرَ وَ دَخَلَ فِي الْبَلَايَا.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الْحُسَيْنِ بْنِ قِيَامَا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1044</w:t>
      </w:r>
      <w:r w:rsidRPr="0027727F">
        <w:rPr>
          <w:rFonts w:cs="B Badr" w:hint="cs"/>
          <w:color w:val="780000"/>
          <w:sz w:val="26"/>
          <w:szCs w:val="26"/>
          <w:rtl/>
        </w:rPr>
        <w:t xml:space="preserve"> حَمْدَوَيْهِ بْنُ نُصَيْرٍ، قَالَ حَدَّثَنَا الْحَسَنُ بْنُ مُوسَى، عَنْ عَبْدِ الرَّحْمَنِ بْنِ أَبِي نَجْرَانَ، عَنِ الْحُسَيْنِ بْنِ بَشَّارٍ، قَالَ‏</w:t>
      </w:r>
      <w:r w:rsidRPr="0027727F">
        <w:rPr>
          <w:rFonts w:cs="B Badr" w:hint="cs"/>
          <w:color w:val="242887"/>
          <w:sz w:val="26"/>
          <w:szCs w:val="26"/>
          <w:rtl/>
        </w:rPr>
        <w:t>، اسْتَأْذَنْتُ أَنَا وَ الْحُسَيْنُ بْنُ قِيَامَا، عَلَى الرِّضَا (ع) فِي صرنا</w:t>
      </w:r>
      <w:r w:rsidRPr="0027727F">
        <w:rPr>
          <w:rFonts w:cs="B Badr" w:hint="cs"/>
          <w:color w:val="965AA0"/>
          <w:sz w:val="26"/>
          <w:szCs w:val="26"/>
          <w:rtl/>
        </w:rPr>
        <w:t xml:space="preserve"> «2»</w:t>
      </w:r>
      <w:r w:rsidRPr="0027727F">
        <w:rPr>
          <w:rFonts w:cs="B Badr" w:hint="cs"/>
          <w:color w:val="242887"/>
          <w:sz w:val="26"/>
          <w:szCs w:val="26"/>
          <w:rtl/>
        </w:rPr>
        <w:t xml:space="preserve"> فَأَذِنَ لَنَا قَالَ: افْرُغُوا مِنْ حَاجَتِكُمْ! قَالَ لَهُ الْحُسَيْنُ تَخْلُو الْأَرْضُ مِنْ أَنْ يَكُونَ فِيهَا إِمَامٌ فَقَالَ: لَا، قَالَ، فَيَكُونُ فِيهَا اثْنَانِ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لَا إِلَّا وَاحِدٌ صَامِتٌ لَا يَتَكَلَّمُ، قَالَ، فَقَدْ عَلِمْتَ أَنَّكَ لَسْتَ بِإِمَامٍ، قَالَ: وَ مِنْ أَيْنَ عَلِمْتَ قَالَ، إِنَّهُ لَيْسَ لَكَ وَلَدٌ وَ إِنَّمَا هِيَ فِي الْعَقِبِ، فَقَالَ لَهُ: فَوَ اللَّهِ إِنَّهُ لَا تَمْضِي الْأَيَّامُ وَ اللَّيَالِي حَتَّى يُولَدَ لِي ذَكَرٌ مِنْ صُلْبِي يَقُومُ بِمِثْلِ مَقَامِي، يُحْيِي الْحَقَّ وَ يُمْحِي‏</w:t>
      </w:r>
      <w:r w:rsidRPr="0027727F">
        <w:rPr>
          <w:rFonts w:cs="B Badr" w:hint="cs"/>
          <w:color w:val="965AA0"/>
          <w:sz w:val="26"/>
          <w:szCs w:val="26"/>
          <w:rtl/>
        </w:rPr>
        <w:t xml:space="preserve"> «3»</w:t>
      </w:r>
      <w:r w:rsidRPr="0027727F">
        <w:rPr>
          <w:rFonts w:cs="B Badr" w:hint="cs"/>
          <w:color w:val="242887"/>
          <w:sz w:val="26"/>
          <w:szCs w:val="26"/>
          <w:rtl/>
        </w:rPr>
        <w:t xml:space="preserve"> الْبَاطِلَ.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1045</w:t>
      </w:r>
      <w:r w:rsidRPr="0027727F">
        <w:rPr>
          <w:rFonts w:cs="B Badr" w:hint="cs"/>
          <w:color w:val="780000"/>
          <w:sz w:val="26"/>
          <w:szCs w:val="26"/>
          <w:rtl/>
        </w:rPr>
        <w:t xml:space="preserve"> أَبُو صَالِحٍ خَلَفُ بْنُ حَمَّادٍ، قَالَ حَدَّثَنِي أَبُو سَعِيدٍ سَهْلُ بْنُ زِيَادٍ الْآدَمِيُّ، عَنْ عَلِيِّ بْنِ أَسْبَاطٍ، عَنِ الْحُسَيْنِ بْنِ الْحَسَنِ، قَالَ‏</w:t>
      </w:r>
      <w:r w:rsidRPr="0027727F">
        <w:rPr>
          <w:rFonts w:cs="B Badr" w:hint="cs"/>
          <w:color w:val="242887"/>
          <w:sz w:val="26"/>
          <w:szCs w:val="26"/>
          <w:rtl/>
        </w:rPr>
        <w:t>، قُلْتُ لِأَبِي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الاعسم-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صربا- خ. فى الأعيان: بالباء و لعلّه الصواب قرية من قرى المدينة، و في الممقانى: صوبا، قال انها قرية قرب المدينة.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يمحق-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الرِّضَا (ع) إِنِّي تَرَكْتُ ابْنَ قِيَامَا مِنْ أَعْدَى خَلْقِ اللَّهِ لَكَ! قَالَ: ذَلِكَ شَرٌّ لَهُ، قُلْتُ مَا أَعْجَبَ مَا أَسْمَعُ مِنْكَ جُعِلْتُ فِدَاكَ قَالَ: أَعْجَبُ مِنْ ذَلِكَ إِبْلِيسُ، كَانَ فِي جِوَارِ اللَّهِ عَزَّ وَ جَلَّ فِي الْقُرْبِ مِنْهُ، فَأَمَرَهُ فَأَبَى وَ تَعَزَّزَ فَ</w:t>
      </w:r>
      <w:r w:rsidRPr="0027727F">
        <w:rPr>
          <w:rFonts w:cs="B Badr" w:hint="cs"/>
          <w:color w:val="006A0F"/>
          <w:sz w:val="26"/>
          <w:szCs w:val="26"/>
          <w:rtl/>
        </w:rPr>
        <w:t xml:space="preserve"> كانَ مِنَ الْكافِرِينَ‏</w:t>
      </w:r>
      <w:r w:rsidRPr="0027727F">
        <w:rPr>
          <w:rFonts w:cs="B Badr" w:hint="cs"/>
          <w:color w:val="242887"/>
          <w:sz w:val="26"/>
          <w:szCs w:val="26"/>
          <w:rtl/>
        </w:rPr>
        <w:t>، فَأَمْلَى اللَّهُ لَهُ وَ اللَّهِ مَا عَذَّبَ اللَّهُ بِشَيْ‏ءٍ أَشَدَّ مِنَ الْإِمْلَاءِ، وَ اللَّهِ يَا حُسَيْنُ مَا عَذَّبَهُمُ‏</w:t>
      </w:r>
      <w:r w:rsidRPr="0027727F">
        <w:rPr>
          <w:rFonts w:cs="B Badr" w:hint="cs"/>
          <w:color w:val="965AA0"/>
          <w:sz w:val="26"/>
          <w:szCs w:val="26"/>
          <w:rtl/>
        </w:rPr>
        <w:t xml:space="preserve"> «1»</w:t>
      </w:r>
      <w:r w:rsidRPr="0027727F">
        <w:rPr>
          <w:rFonts w:cs="B Badr" w:hint="cs"/>
          <w:color w:val="242887"/>
          <w:sz w:val="26"/>
          <w:szCs w:val="26"/>
          <w:rtl/>
        </w:rPr>
        <w:t xml:space="preserve"> اللَّهُ بِشَيْ‏ءٍ أَشَدَّ مِنَ الْإِمْلَاءِ.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الْفُرَاتِ‏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1046</w:t>
      </w:r>
      <w:r w:rsidRPr="0027727F">
        <w:rPr>
          <w:rFonts w:cs="B Badr" w:hint="cs"/>
          <w:color w:val="780000"/>
          <w:sz w:val="26"/>
          <w:szCs w:val="26"/>
          <w:rtl/>
        </w:rPr>
        <w:t xml:space="preserve"> وَجَدْتُ بِخَطِّ جِبْرِيلَ بْنِ أَحْمَدَ، حَدَّثَنِي مُحَمَّدُ بْنُ عَبْدِ اللَّهِ بْنِ مِهْرَانَ، قَالَ حَدَّثَنِي بَعْضُ أَصْحَابِنَا</w:t>
      </w:r>
      <w:r w:rsidRPr="0027727F">
        <w:rPr>
          <w:rFonts w:cs="B Badr" w:hint="cs"/>
          <w:color w:val="242887"/>
          <w:sz w:val="26"/>
          <w:szCs w:val="26"/>
          <w:rtl/>
        </w:rPr>
        <w:t>، عَنْ مُحَمَّدِ بْنِ فُرَاتٍ، قَالَ، كَانَ يَغْلُو فِي الْقَوْلِ وَ كَانَ يَشْرَبُ الْخَمْرَ، فَبَعَثَ إِلَيْهِ الرِّضَا (ع) خُمْرَةً</w:t>
      </w:r>
      <w:r w:rsidRPr="0027727F">
        <w:rPr>
          <w:rFonts w:cs="B Badr" w:hint="cs"/>
          <w:color w:val="965AA0"/>
          <w:sz w:val="26"/>
          <w:szCs w:val="26"/>
          <w:rtl/>
        </w:rPr>
        <w:t xml:space="preserve"> «2»</w:t>
      </w:r>
      <w:r w:rsidRPr="0027727F">
        <w:rPr>
          <w:rFonts w:cs="B Badr" w:hint="cs"/>
          <w:color w:val="242887"/>
          <w:sz w:val="26"/>
          <w:szCs w:val="26"/>
          <w:rtl/>
        </w:rPr>
        <w:t xml:space="preserve"> وَ تَمْراً، فَقَالَ مُحَمَّدٌ إِنَّمَا بَعَثَ بِالْخُمْرَةِ لِأُصَلِّيَ عَلَيْهَا وَ حَثَّنِي عَلَيْهَا، وَ التَّمْرِ: نَهَانِي عَنِ الْأَنْبِذَةِ.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نَصْرُ بْنُ صَبَّاحٍ‏</w:t>
      </w:r>
      <w:r w:rsidRPr="0027727F">
        <w:rPr>
          <w:rFonts w:cs="B Badr" w:hint="cs"/>
          <w:color w:val="242887"/>
          <w:sz w:val="26"/>
          <w:szCs w:val="26"/>
          <w:rtl/>
        </w:rPr>
        <w:t>: مُحَمَّدُ بْنُ فُرَاتٍ كَانَ بَغْدَادِيّاً.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1047</w:t>
      </w:r>
      <w:r w:rsidRPr="0027727F">
        <w:rPr>
          <w:rFonts w:cs="B Badr" w:hint="cs"/>
          <w:color w:val="780000"/>
          <w:sz w:val="26"/>
          <w:szCs w:val="26"/>
          <w:rtl/>
        </w:rPr>
        <w:t xml:space="preserve"> حَدَّثَنِي الْحُسَيْنُ بْنُ الْحَسَنِ الْقُمِّيُّ، قَالَ حَدَّثَنِي سَعْدُ بْنُ عَبْدِ اللَّهِ، قَالَ حَدَّثَنِي الْعُبَيْدِيُّ، عَنْ يُونُسَ، قَالَ‏</w:t>
      </w:r>
      <w:r w:rsidRPr="0027727F">
        <w:rPr>
          <w:rFonts w:cs="B Badr" w:hint="cs"/>
          <w:color w:val="242887"/>
          <w:sz w:val="26"/>
          <w:szCs w:val="26"/>
          <w:rtl/>
        </w:rPr>
        <w:t>، قَالَ لِي أَبُو الْحَسَنِ الرِّضَا (ع) يَا يُونُسُ أَ مَا تَرَى إِلَى مُحَمَّدِ بْنِ الْفُرَاتِ وَ مَا يَكْذِبُ عَلَيَّ فَقُلْتُ أَبْعَدَهُ اللَّهُ وَ أَسْحَقَهُ وَ أَشْقَاهُ! فَقَالَ: قَدْ فَعَلَ اللَّهُ ذَلِكَ بِهِ، أَذَاقَهُ اللَّهُ حَرَّ الْحَدِيدِ كَمَا أَذَاقَ مَنْ كَانَ قَبْلَهُ مِمَّنْ كَذَبَ عَلَيْنَا، يَا يُونُسُ إِنَّمَا قُلْتُ ذَلِكَ لِتُحَذِّرَ عَنْهُ أَصْحَابِي وَ تَأْمُرَهُمْ بِلَعْنِهِ وَ الْبَرَاءَةِ مِنْهُ فَإِنَّ اللَّهَ بَرِي‏ءٌ مِنْهُ.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عاهدهم-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بالضم: حصيرة صغيرة.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1048</w:t>
      </w:r>
      <w:r w:rsidRPr="0027727F">
        <w:rPr>
          <w:rFonts w:cs="B Badr" w:hint="cs"/>
          <w:color w:val="780000"/>
          <w:sz w:val="26"/>
          <w:szCs w:val="26"/>
          <w:rtl/>
        </w:rPr>
        <w:t xml:space="preserve"> قَالَ سَعْدٌ، وَ حَدَّثَنِي ابْنُ الْعُبَيْدِيِّ قَالَ حَدَّثَنِي أَخِي جَعْفَرُ بْنُ عِيسَى وَ عَلِيُّ بْنُ إِسْمَاعِيلَ الْمِيثَمِيُّ، عَنْ أَبِي الْحَسَنِ الرِّضَا (ع) أَنَّهُ قَالَ‏</w:t>
      </w:r>
      <w:r w:rsidRPr="0027727F">
        <w:rPr>
          <w:rFonts w:cs="B Badr" w:hint="cs"/>
          <w:color w:val="242887"/>
          <w:sz w:val="26"/>
          <w:szCs w:val="26"/>
          <w:rtl/>
        </w:rPr>
        <w:t>: آذَانِي مُحَمَّدُ بْنُ الْفُرَاتِ آذَاهُ اللَّهُ وَ أَذَاقَهُ اللَّهُ حَرَّ الْحَدِيدِ، آذَانِي لَعَنَهُ اللَّهُ أَذًى مَا آذَى أَبُو الْخَطَّابِ لَعَنَهُ اللَّهُ جَعْفَرَ بْنَ مُحَمَّدٍ (ع) بِمِثْلِهِ، وَ مَا كَذَبَ عَلَيْنَا خَطَّابِيٌّ مِثْلَ مَا كَذَبَ مُحَمَّدُ بْنُ الْفُرَاتِ، وَ اللَّهِ مَا مِنْ أَحَدٍ يَكْذِبُ عَلَيْنَا إِلَّا وَ يُذِيقُهُ اللَّهُ حَرَّ الْحَدِيدِ.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مُحَمَّدُ بْنُ عِيسَى: فَأَخْبَرَانِي وَ غَيْرُهُمَا أَنَّهُ مَا لَبِثَ مُحَمَّدُ بْنُ فُرَاتٍ إِلَّا قَلِيلًا، حَتَّى قَتَلَهُ إِبْرَاهِيمُ بْنُ شَكَلَةَ أَخْبَثَ قَتْلَةٍ، وَ كَانَ مُحَمَّدُ بْنُ فُرَاتٍ يَدَّعِي أَنَّهُ بَابٌ وَ أَنَّهُ نَبِيٌّ، وَ كَانَ الْقَاسِمُ الْيَقْطِينِيُّ وَ عَلِيُّ بْنُ حَسَكَةَ الْقُمِّيُّ كَذَلِكَ يَدَّعِيَانِ لَعَنَهُمَا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أَصْحَابِ مُوسَى بْنِ جَعْفَرٍ و عَلِيِّ بْنِ مُوسَى صَلَوَاتُ اللَّهِ عَلَيْهِمَا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1049- مِنْهُمْ حَنَانُ بْنُ سَدِيرٍ</w:t>
      </w:r>
      <w:r w:rsidRPr="0027727F">
        <w:rPr>
          <w:rFonts w:cs="B Badr" w:hint="cs"/>
          <w:color w:val="965AA0"/>
          <w:sz w:val="26"/>
          <w:szCs w:val="26"/>
          <w:rtl/>
        </w:rPr>
        <w:t xml:space="preserve"> «1»</w:t>
      </w:r>
      <w:r w:rsidRPr="0027727F">
        <w:rPr>
          <w:rFonts w:cs="B Badr" w:hint="cs"/>
          <w:color w:val="000000"/>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سَمِعْتُ حَمْدَوَيْهِ، ذَكَرَ عَنْ أَشْيَاخِهِ:</w:t>
      </w:r>
      <w:r w:rsidRPr="0027727F">
        <w:rPr>
          <w:rFonts w:cs="B Badr" w:hint="cs"/>
          <w:color w:val="242887"/>
          <w:sz w:val="26"/>
          <w:szCs w:val="26"/>
          <w:rtl/>
        </w:rPr>
        <w:t xml:space="preserve"> أَنَّ حَنَانَ بْنَ سَدِيرٍ وَاقِفِيٌّ، أَدْرَكَ أَبَا عَبْدِ اللَّهِ (ع) وَ لَمْ يُدْرِكْ أَبَا جَعْفَرٍ (ع)، وَ كَانَ يَرْتَضِي بِهِ سَدِيداً</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ثُمَّ كَرَّامُ بْنُ عَمْرٍو عَبْدُ الْكَرِيمِ‏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حَمْدَوَيْهِ، قَالَ سَمِعْتُ أَشْيَاخِي يَقُولُونَ: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إِنَّ كَرَّاماً هُوَ عَبْدُ الْكَرِيمِ بْنُ عَمْرٍو وَاقِفِيٌّ.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ج: حنان بن سدير و سدير.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نسخة ج: سديرا. و في نسخة: شديدا.</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556</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ثم درست بن أبي منصور: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حَمْدَوَيْهِ، قَالَ حَدَّثَنِي بَعْضُ أَشْيَاخِي، قَالَ‏</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دُرُسْتُ بْنُ أَبِي مَنْصُورٍ وَاسِطِيٌّ وَاقِفِيٌّ.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ثُمَّ أَحْمَدُ بْنُ فَضْلٍ الْخُزَاعِيُّ: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حَمْدَوَيْهِ، قَالَ ذَكَرَ بَعْضُ أَشْيَاخِي‏</w:t>
      </w:r>
      <w:r w:rsidRPr="0027727F">
        <w:rPr>
          <w:rFonts w:cs="B Badr" w:hint="cs"/>
          <w:color w:val="242887"/>
          <w:sz w:val="26"/>
          <w:szCs w:val="26"/>
          <w:rtl/>
        </w:rPr>
        <w:t>: إِنَّ أَحْمَدَ بْنَ الْفَضْلِ الْخُزَاعِيَّ وَاقِفِيٌّ.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ثُمَّ عَبْدُ اللَّهِ بْنُ عُثْمَانَ الْحَنَّاطُ: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حَمْدَوَيْهِ، قَالَ سَمِعْتُ الْحَسَنَ بْنَ مُوسَى، يَقُولُ‏</w:t>
      </w:r>
      <w:r w:rsidRPr="0027727F">
        <w:rPr>
          <w:rFonts w:cs="B Badr" w:hint="cs"/>
          <w:color w:val="242887"/>
          <w:sz w:val="26"/>
          <w:szCs w:val="26"/>
          <w:rtl/>
        </w:rPr>
        <w:t>: عَبْدُ اللَّهِ بْنُ عُثْمَانَ وَاقِفِيٌّ.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تَسْمِيَةُ الْفُقَهَاءِ مِنْ أَصْحَابِ أَبِي إِبْرَاهِيمَ و أَبِي الْحَسَنِ الرِّضَا عَلَيْهِمَا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1050 أَجْمَعَ أَصْحَابُنَا عَلَى تَصْحِيحِ مَا يَصِحُّ عَنْ هَؤُلَاءِ وَ تَصْدِيقِهِمْ، وَ أَقَرُّوا لَهُمْ بِالْفِقْهِ وَ الْعِلْمِ: وَ هُمْ سِتَّةُ نَفَرٍ آخر دون الستة نفر الذين ذكرناهم في أصحاب أبي عبد الله (ع)، منهم يونس بن عبد الرحمن، و صفوان بن يحيى بياع السابري، و محمد بن أبي عمير، و عبد الله بن المغيرة، و الحسن بن محبوب، و أحمد بن محمد بن أبي نصر، و قال بعضهم: مكان الحسن بن محبوب: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الحسن بن علي بن فضال و فضالة بن أيوب، و قال بعضهم: مكان ابن فضال‏</w:t>
      </w:r>
      <w:r w:rsidRPr="0027727F">
        <w:rPr>
          <w:rFonts w:cs="B Badr" w:hint="cs"/>
          <w:color w:val="965AA0"/>
          <w:sz w:val="26"/>
          <w:szCs w:val="26"/>
          <w:rtl/>
        </w:rPr>
        <w:t xml:space="preserve"> «1»</w:t>
      </w:r>
      <w:r w:rsidRPr="0027727F">
        <w:rPr>
          <w:rFonts w:cs="B Badr" w:hint="cs"/>
          <w:color w:val="000000"/>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عثمان بن عيسى، و أفقه هؤلاء يونس بن عبد الرحمن و صفوان بن يحيى.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أحمد بن إسحاق القمي و كان صالحا و أيوب بن نوح‏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1051</w:t>
      </w:r>
      <w:r w:rsidRPr="0027727F">
        <w:rPr>
          <w:rFonts w:cs="B Badr" w:hint="cs"/>
          <w:color w:val="780000"/>
          <w:sz w:val="26"/>
          <w:szCs w:val="26"/>
          <w:rtl/>
        </w:rPr>
        <w:t xml:space="preserve"> قَالَ حَدَّثَنَا مُحَمَّدُ بْنُ عَلِيِّ بْنِ الْقَاسِمِ الْقُمِّيُّ، قَالَ حَدَّثَنِي أَحْمَدُ بْنُ الْحُسَيْنِ الْقُمِّيُّ الْآبِيُّ أَبُو عَلِيٍّ، قَالَ‏</w:t>
      </w:r>
      <w:r w:rsidRPr="0027727F">
        <w:rPr>
          <w:rFonts w:cs="B Badr" w:hint="cs"/>
          <w:color w:val="242887"/>
          <w:sz w:val="26"/>
          <w:szCs w:val="26"/>
          <w:rtl/>
        </w:rPr>
        <w:t xml:space="preserve"> كَتَبَ مُحَمَّدُ بْنُ أَحْمَدَ بْنِ الصَّلْتِ الْقُمِّيُ‏</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فضالة بن أيّوب-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النسخ: محمّد بن أحمد بن الصلت القمّيّ الآبى أبو عليّ.</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إِلَى الدَّارِ كِتَاباً ذَكَرَ فِيهِ قِصَّةَ أَحْمَدَ بْنِ إِسْحَاقَ الْقُمِّيِّ وَ صُحْبَتِهِ، وَ أَنَّهُ يُرِيدُ الْحَجَّ وَ احْتَاجَ إِلَى أَلْفِ دِينَارٍ، فَإِنْ رَأَى سَيِّدِي أَنْ يَأْمُرَ بِإِقْرَاضِهِ إِيَّاهُ وَ يَسْتَرْجِعَ مِنْهُ فِي الْبَلَدِ إِذَا انْصَرَفْنَا</w:t>
      </w:r>
      <w:r w:rsidRPr="0027727F">
        <w:rPr>
          <w:rFonts w:cs="B Badr" w:hint="cs"/>
          <w:color w:val="965AA0"/>
          <w:sz w:val="26"/>
          <w:szCs w:val="26"/>
          <w:rtl/>
        </w:rPr>
        <w:t xml:space="preserve"> «1»</w:t>
      </w:r>
      <w:r w:rsidRPr="0027727F">
        <w:rPr>
          <w:rFonts w:cs="B Badr" w:hint="cs"/>
          <w:color w:val="242887"/>
          <w:sz w:val="26"/>
          <w:szCs w:val="26"/>
          <w:rtl/>
        </w:rPr>
        <w:t xml:space="preserve"> فَافْعَلْ! فَوَقَّعَ (ع) هِيَ لَهُ مِنَّا صِلَةٌ، وَ إِذَا رَجَعَ فَلَهُ عِنْدَنَا سِوَاهَا، وَ كَانَ أَحْمَدُ لِضَعْفِهِ لَا يَطْمَعُ نَفْسُهُ فِي أَنْ يَبْلُغَ الْكُوفَةَ، وَ فِي هَذِهِ مِنَ الدَّلَالَةِ</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1052</w:t>
      </w:r>
      <w:r w:rsidRPr="0027727F">
        <w:rPr>
          <w:rFonts w:cs="B Badr" w:hint="cs"/>
          <w:color w:val="780000"/>
          <w:sz w:val="26"/>
          <w:szCs w:val="26"/>
          <w:rtl/>
        </w:rPr>
        <w:t xml:space="preserve"> جَعْفَرُ بْنُ مَعْرُوفٍ الْكَشِّيُّ، قَالَ كَتَبَ أَبُو عَبْدِ اللَّهِ الْبَلْخِيُّ إِلَيَّ يَذْكُرُ عَنِ الْحُسَيْنِ بْنِ رُوحٍ الْقُمِّيِ‏</w:t>
      </w:r>
      <w:r w:rsidRPr="0027727F">
        <w:rPr>
          <w:rFonts w:cs="B Badr" w:hint="cs"/>
          <w:color w:val="242887"/>
          <w:sz w:val="26"/>
          <w:szCs w:val="26"/>
          <w:rtl/>
        </w:rPr>
        <w:t>، أَنَّ أَحْمَدَ بْنَ إِسْحَاقَ كَتَبَ إِلَيْهِ يَسْتَأْذِنُهُ فِي الْحَجِّ: فَأَذِنَ لَهُ، وَ بَعَثَ إِلَيْهِ بِثَوْبٍ، فَقَالَ أَحْمَدُ بْنُ إِسْحَاقَ نُعِيَ إِلَيَّ نَفْسِي، فَانْصَرَفَ مِنَ الْحَجِّ فَمَاتَ بِحُلْوَانَ.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أَحْمَدُ بْنُ إِسْحَاقَ بْنِ سَعْدٍ الْقُمِّيُّ عَاشَ بَعْدَ وَفَاةِ أَبِي مُحَمَّدٍ (ع)، وَ أَتَيْتُ بِهَذَا الْخَبَرِ لِيَكُونَ أَصَحَّ لِصَلَاحِهِ وَ مَا خُتِمَ لَهُ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1053</w:t>
      </w:r>
      <w:r w:rsidRPr="0027727F">
        <w:rPr>
          <w:rFonts w:cs="B Badr" w:hint="cs"/>
          <w:color w:val="780000"/>
          <w:sz w:val="26"/>
          <w:szCs w:val="26"/>
          <w:rtl/>
        </w:rPr>
        <w:t xml:space="preserve"> مُحَمَّدُ بْنُ مَسْعُودٍ، قَالَ حَدَّثَنِي عَلِيُّ بْنُ مُحَمَّدٍ، قَالَ حَدَّثَنِي مُحَمَّدُ بْنُ أَحْمَدَ، عَنْ مُحَمَّدِ بْنِ عِيسَى، عَنْ أَبِي مُحَمَّدٍ الرَّازِيِّ، قَالَ‏</w:t>
      </w:r>
      <w:r w:rsidRPr="0027727F">
        <w:rPr>
          <w:rFonts w:cs="B Badr" w:hint="cs"/>
          <w:color w:val="242887"/>
          <w:sz w:val="26"/>
          <w:szCs w:val="26"/>
          <w:rtl/>
        </w:rPr>
        <w:t>، كُنْتُ أَنَا وَ أَحْمَدُ بْنُ أَبِي عَبْدِ اللَّهِ الْبَرْقِيُّ بِالْعَسْكَرِ فَوَرَدَ عَلَيْنَا رَسُولٌ مِنَ الرَّجُلِ‏</w:t>
      </w:r>
      <w:r w:rsidRPr="0027727F">
        <w:rPr>
          <w:rFonts w:cs="B Badr" w:hint="cs"/>
          <w:color w:val="965AA0"/>
          <w:sz w:val="26"/>
          <w:szCs w:val="26"/>
          <w:rtl/>
        </w:rPr>
        <w:t xml:space="preserve"> «3»</w:t>
      </w:r>
      <w:r w:rsidRPr="0027727F">
        <w:rPr>
          <w:rFonts w:cs="B Badr" w:hint="cs"/>
          <w:color w:val="242887"/>
          <w:sz w:val="26"/>
          <w:szCs w:val="26"/>
          <w:rtl/>
        </w:rPr>
        <w:t xml:space="preserve"> فَقَالَ لَنَا الْغَائِبُ الْعَلِيلُ ثِقَةٌ وَ أَيُّوبُ بْنُ نُوحٍ وَ إِبْرَاهِيمُ بْنُ مُحَمَّدٍ الْهَمْدَانِيُّ وَ أَحْمَدُ بْنُ حَمْزَةَ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انصرف-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و في هذه الرواية من الدلالة على مقامه ما لا يخفى او من الدلالة امر عظيم.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المراد بقرينة رواية 1009 و ما بعدها و قبلها هو أبو الحسن العسكريّ (عليه السلام).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أَحْمَدُ بْنُ إِسْحَاقَ ثِقَاتٌ جَمِيعاً.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الْحَسَنِ الْوَاسِطِيِ‏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1054</w:t>
      </w:r>
      <w:r w:rsidRPr="0027727F">
        <w:rPr>
          <w:rFonts w:cs="B Badr" w:hint="cs"/>
          <w:color w:val="780000"/>
          <w:sz w:val="26"/>
          <w:szCs w:val="26"/>
          <w:rtl/>
        </w:rPr>
        <w:t xml:space="preserve"> حَدَّثَنِي عَلِيُّ بْنُ مُحَمَّدٍ الْقُتَيْبِيُّ، قَالَ الْفَضْلُ بْنُ شَاذَانَ‏</w:t>
      </w:r>
      <w:r w:rsidRPr="0027727F">
        <w:rPr>
          <w:rFonts w:cs="B Badr" w:hint="cs"/>
          <w:color w:val="242887"/>
          <w:sz w:val="26"/>
          <w:szCs w:val="26"/>
          <w:rtl/>
        </w:rPr>
        <w:t>: مُحَمَّدُ بْنُ الْحَسَنِ كَانَ كَرِيماً عَلَى أَبِي جَعْفَرٍ (ع)، وَ أَنَّ أَبَا الْحَسَنِ (ع) أَنْفَذَ نَفَقَتَهُ فِي مَرَضِهِ وَ أَكْفَنَهُ وَ أَقَامَ مَأْتَمَهُ عِنْدَ مَوْتِهِ.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جعفر البصري‏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1055</w:t>
      </w:r>
      <w:r w:rsidRPr="0027727F">
        <w:rPr>
          <w:rFonts w:cs="B Badr" w:hint="cs"/>
          <w:color w:val="780000"/>
          <w:sz w:val="26"/>
          <w:szCs w:val="26"/>
          <w:rtl/>
        </w:rPr>
        <w:t xml:space="preserve"> حَدَّثَنِي عَلِيُّ بْنُ مُحَمَّدٍ الْقُتَيْبِيُّ، قَالَ حَدَّثَنِي الْفَضْلُ بْنُ شَاذَانَ، قَالَ‏</w:t>
      </w:r>
      <w:r w:rsidRPr="0027727F">
        <w:rPr>
          <w:rFonts w:cs="B Badr" w:hint="cs"/>
          <w:color w:val="242887"/>
          <w:sz w:val="26"/>
          <w:szCs w:val="26"/>
          <w:rtl/>
        </w:rPr>
        <w:t xml:space="preserve"> حَدَّثَنِي أَبُو جَعْفَرٍ الْبَصْرِيُّ، وَ كَانَ ثِقَةً فَاضِلًا صَالِحاً</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نُوحِ بْنِ صَالِحٍ الْبَغْدَادِيِ‏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1056 سَأَلَ أَبُو عَبْدِ اللَّهِ الشَّاذَانِيُّ، أَبَا مُحَمَّدٍ الْفَضْلَ بْنَ شَاذَانَ،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إِنَّا رُبَّمَا صَلَّيْنَا مَعَ هَؤُلَاءِ صَلَاةَ الْمَغْرِبِ، فَلَا نُحِبُّ أَنْ نَدْخُلَ الْبَيْتَ عِنْدَ خُرُوجِنَا مِنَ الْمَسْجِدِ، فَيَتَوَهَّمُوا عَلَيْنَا أَنَّ دُخُولَنَا الْمَنْزِلَ لَيْسَ إِلَّا لِإِعَادَةِ الصَّلَاةِ الَّتِي صَلَّيْنَا مَعَهُمْ، فَنَتَدَافَعُ بِصَلَاةِ الْمَغْرِبِ إِلَى صَلَاةِ الْعَتَمَةِ فَقَالَ لَا تَفْعَلُوا هَذَا مِنْ ضِيقِ صُدُورِكُمْ، مَا عَلَيْكُمْ لَوْ صَلَّيْتُمْ مَعَهُمْ فَتُكَبِّرُوا فِي مَرَّةٍ وَاحِدَةٍ ثَلَاثاً أَوْ خَمْسَ تَكْبِيرَاتٍ، وَ تَقْرَءُوا فِي كُلِّ رَكْعَةٍ الْحَمْدَ وَ سُورَةً أَيَّةَ سُورَةٍ شِئْتُمْ بَعْدَ أَنْ تُتِمُّوهَا عِنْدَ مَا يُتِمُّ إِمَامُهُمْ، وَ تَقُولُوا فِي الرُّكُوعِ سُبْحَانَ رَبِّيَ الْعَظِيمِ وَ بِحَمْدِهِ بِقَدْرِ مَا يَتَأَتَّى لَكُمْ مَعَهُمْ، وَ فِي السُّجُودِ كَمَثَلِ‏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قد مرّ هذا السند مع متن الحديث في 929، فراجع.</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559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ذَلِكَ، وَ تُسَلِّمُوا مَعَهُمْ، وَ قَدْ تَمَّتْ صَلَاتُكُمْ لِأَنْفُسِكُمْ، وَ لْيَكُنِ الْإِمَامُ عِنْدَكُمْ وَ الْحَائِطُ بِمَنْزِلَةٍ وَاحِدَةٍ، فَإِذَا فَرَغَ مِنَ الْفَرِيضَةِ فَقُومُوا مَعَهُمْ فَصَلُّوا السُّنَّةَ بَعْدَهَا أَرْبَعَ رَكَعَاتٍ، فَقَالَ يَا أَبَا مُحَمَّدٍ أَ فَلَيْسَ يَجُوزُ إِذَا فَعَلْتَ مَا ذَكَرْتُ قَالَ نَعَمْ‏</w:t>
      </w:r>
      <w:r w:rsidRPr="0027727F">
        <w:rPr>
          <w:rFonts w:cs="B Badr" w:hint="cs"/>
          <w:color w:val="965AA0"/>
          <w:sz w:val="26"/>
          <w:szCs w:val="26"/>
          <w:rtl/>
        </w:rPr>
        <w:t xml:space="preserve"> «1»</w:t>
      </w:r>
      <w:r w:rsidRPr="0027727F">
        <w:rPr>
          <w:rFonts w:cs="B Badr" w:hint="cs"/>
          <w:color w:val="242887"/>
          <w:sz w:val="26"/>
          <w:szCs w:val="26"/>
          <w:rtl/>
        </w:rPr>
        <w:t xml:space="preserve"> فَهَلْ سَمِعْتَ أَحَداً مِنْ أَصْحَابِنَا يَفْعَلُ هَذِهِ الْفَعْلَةَ قَالَ نَعَمْ كُنْتُ بِالْعِرَاقِ وَ كَانَ يَضِيقُ صَدْرِي عَنِ الصَّلَاةِ مَعَهُمْ كَضِيقِ صُدُورِكُمْ، فَشَكَوْتُ ذَلِكَ إِلَى فَقِيهٍ هُنَاكَ يُقَالُ لَهُ نُوحُ بْنُ شُعَيْبٍ فَأَمَرَنِي بِمِثْلِ الَّذِي أَمَرْتُكُمْ بِهِ، فَقُلْتُ هَلْ يَقُولُ هَذَا غَيْرُكَ قَالَ نَعَمْ، فَاجْتَمَعْتُ مَعَهُ فِي مَجْلِسٍ فِيهِ نَحْوٌ مِنْ عِشْرِينَ رَجُلًا مِنْ مَشَايِخِ أَصْحَابِنَا، فَسَأَلْتُهُ يَعْنِي نُوحَ بْنَ شُعَيْبٍ أَنْ يُجْرِيَ بِحَضْرَتِهِمْ ذِكْراً مِمَّا سَأَلْتُهُ مِنْ هَذَا، فَقَالَ نُوحُ بْنُ شُعَيْبٍ يَا مَعْشَرَ مَنْ حَضَرَ أَ لَا تَعْجَبُونَ مِنْ هَذَا الْخُرَاسَانِيِّ الْغَمْرِ</w:t>
      </w:r>
      <w:r w:rsidRPr="0027727F">
        <w:rPr>
          <w:rFonts w:cs="B Badr" w:hint="cs"/>
          <w:color w:val="965AA0"/>
          <w:sz w:val="26"/>
          <w:szCs w:val="26"/>
          <w:rtl/>
        </w:rPr>
        <w:t xml:space="preserve"> «2»</w:t>
      </w:r>
      <w:r w:rsidRPr="0027727F">
        <w:rPr>
          <w:rFonts w:cs="B Badr" w:hint="cs"/>
          <w:color w:val="242887"/>
          <w:sz w:val="26"/>
          <w:szCs w:val="26"/>
          <w:rtl/>
        </w:rPr>
        <w:t xml:space="preserve"> يَظُنُّ فِي نَفْسِهِ أَنَّهُ أَكْبَرُ مِنْ هِشَامِ بْنِ الْحَكَمِ، وَ يَسْأَلُنِي هَلْ يَجُوزُ الصَّلَاةُ مَعَ الْمُرْجِئَةِ فِي جَمَاعَتِهِمْ فَقَالَ جَمِيعُ مَنْ كَانَ حَاضِراً مِنَ الْمَشَايِخِ: كَقَوْلِ نُوحِ بْنِ شُعَيْبٍ، فَعِنْدَهَا طَابَتْ نَفْسِي وَ فَعَلْتُهُ.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أَحْمَدَ بْنِ حَمَّادٍ الْمَرْوَزِيِ‏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1057</w:t>
      </w:r>
      <w:r w:rsidRPr="0027727F">
        <w:rPr>
          <w:rFonts w:cs="B Badr" w:hint="cs"/>
          <w:color w:val="780000"/>
          <w:sz w:val="26"/>
          <w:szCs w:val="26"/>
          <w:rtl/>
        </w:rPr>
        <w:t xml:space="preserve"> مُحَمَّدُ بْنُ مَسْعُودٍ، قَالَ حَدَّثَنِي أَبُو عَلِيٍّ الْمَحْمُودِيُّ مُحَمَّدُ بْنُ أَحْمَدَ بْنِ حَمَّادٍ الْمَرْوَزِيُّ، قَالَ‏</w:t>
      </w:r>
      <w:r w:rsidRPr="0027727F">
        <w:rPr>
          <w:rFonts w:cs="B Badr" w:hint="cs"/>
          <w:color w:val="242887"/>
          <w:sz w:val="26"/>
          <w:szCs w:val="26"/>
          <w:rtl/>
        </w:rPr>
        <w:t xml:space="preserve"> كَتَبَ أَبُو جَعْفَرٍ (ع) إِلَى أَبِي فِي فَصْلٍ مِنْ كِتَابِهِ فَكَأَنْ قَدْ فِي يَوْمٍ أَوْ غَدٍ:</w:t>
      </w:r>
      <w:r w:rsidRPr="0027727F">
        <w:rPr>
          <w:rFonts w:cs="B Badr" w:hint="cs"/>
          <w:color w:val="965AA0"/>
          <w:sz w:val="26"/>
          <w:szCs w:val="26"/>
          <w:rtl/>
        </w:rPr>
        <w:t xml:space="preserve"> «3»</w:t>
      </w:r>
      <w:r w:rsidRPr="0027727F">
        <w:rPr>
          <w:rFonts w:cs="B Badr" w:hint="cs"/>
          <w:color w:val="242887"/>
          <w:sz w:val="26"/>
          <w:szCs w:val="26"/>
          <w:rtl/>
        </w:rPr>
        <w:t xml:space="preserve"> ثُمَ‏</w:t>
      </w:r>
      <w:r w:rsidRPr="0027727F">
        <w:rPr>
          <w:rFonts w:cs="B Badr" w:hint="cs"/>
          <w:color w:val="006A0F"/>
          <w:sz w:val="26"/>
          <w:szCs w:val="26"/>
          <w:rtl/>
        </w:rPr>
        <w:t xml:space="preserve"> وُفِّيَتْ كُلُّ نَفْسٍ ما كَسَبَتْ وَ هُمْ لا يُظْلَمُونَ‏</w:t>
      </w:r>
      <w:r w:rsidRPr="0027727F">
        <w:rPr>
          <w:rFonts w:cs="B Badr" w:hint="cs"/>
          <w:color w:val="242887"/>
          <w:sz w:val="26"/>
          <w:szCs w:val="26"/>
          <w:rtl/>
        </w:rPr>
        <w:t>، أَمَّا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نعم قال-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بالحركات الثلاث: الجاهل.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قال في الأعيان أي كأنّ قد جاء الموت في اليوم الّذى نحن فيه او غده و هو كناية عن قرب الأجل.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الدُّنْيَا فَنَحْنُ فِيهَا مُتَفَرِّجُونَ فِي الْبِلَادِ، وَ لَكِنْ مَنْ هَوِيَ هَوَى صَاحِبِهِ فَإِنَ‏</w:t>
      </w:r>
      <w:r w:rsidRPr="0027727F">
        <w:rPr>
          <w:rFonts w:cs="B Badr" w:hint="cs"/>
          <w:color w:val="965AA0"/>
          <w:sz w:val="26"/>
          <w:szCs w:val="26"/>
          <w:rtl/>
        </w:rPr>
        <w:t xml:space="preserve"> «1»</w:t>
      </w:r>
      <w:r w:rsidRPr="0027727F">
        <w:rPr>
          <w:rFonts w:cs="B Badr" w:hint="cs"/>
          <w:color w:val="242887"/>
          <w:sz w:val="26"/>
          <w:szCs w:val="26"/>
          <w:rtl/>
        </w:rPr>
        <w:t xml:space="preserve"> بِدِينِهِ فَهُوَ مَعَهُ وَ إِنْ كَانَ نَائِياً عَنْهُ، وَ أَمَّا الْآخِرَةُ فَ</w:t>
      </w:r>
      <w:r w:rsidRPr="0027727F">
        <w:rPr>
          <w:rFonts w:cs="B Badr" w:hint="cs"/>
          <w:color w:val="006A0F"/>
          <w:sz w:val="26"/>
          <w:szCs w:val="26"/>
          <w:rtl/>
        </w:rPr>
        <w:t xml:space="preserve"> هِيَ دارُ الْقَرارِ</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قَالَ الْمَحْمُودِيُ‏</w:t>
      </w:r>
      <w:r w:rsidRPr="0027727F">
        <w:rPr>
          <w:rFonts w:cs="B Badr" w:hint="cs"/>
          <w:color w:val="242887"/>
          <w:sz w:val="26"/>
          <w:szCs w:val="26"/>
          <w:rtl/>
        </w:rPr>
        <w:t>: وَ كَتَبَ إِلَي الْمَاضِي (ع) بَعْدَ وَفَاةِ أَبِي قَدْ مَضَى أَبُوكَ رَضِيَ اللَّهُ عَنْهُ وَ عَنْكَ وَ هُوَ عِنْدَنَا عَلَى حَالَةٍ مَحْمُودَةٍ وَ لَنْ تَبْعُدَ مِنْ تِلْكَ الْحَالِ.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1058</w:t>
      </w:r>
      <w:r w:rsidRPr="0027727F">
        <w:rPr>
          <w:rFonts w:cs="B Badr" w:hint="cs"/>
          <w:color w:val="780000"/>
          <w:sz w:val="26"/>
          <w:szCs w:val="26"/>
          <w:rtl/>
        </w:rPr>
        <w:t xml:space="preserve"> مُحَمَّدُ بْنُ مَسْعُودٍ، قَالَ حَدَّثَنِي الْمَحْمُودِيُ‏</w:t>
      </w:r>
      <w:r w:rsidRPr="0027727F">
        <w:rPr>
          <w:rFonts w:cs="B Badr" w:hint="cs"/>
          <w:color w:val="242887"/>
          <w:sz w:val="26"/>
          <w:szCs w:val="26"/>
          <w:rtl/>
        </w:rPr>
        <w:t>، إِنَّهُ دَخَلَ‏</w:t>
      </w:r>
      <w:r w:rsidRPr="0027727F">
        <w:rPr>
          <w:rFonts w:cs="B Badr" w:hint="cs"/>
          <w:color w:val="965AA0"/>
          <w:sz w:val="26"/>
          <w:szCs w:val="26"/>
          <w:rtl/>
        </w:rPr>
        <w:t xml:space="preserve"> «2»</w:t>
      </w:r>
      <w:r w:rsidRPr="0027727F">
        <w:rPr>
          <w:rFonts w:cs="B Badr" w:hint="cs"/>
          <w:color w:val="242887"/>
          <w:sz w:val="26"/>
          <w:szCs w:val="26"/>
          <w:rtl/>
        </w:rPr>
        <w:t xml:space="preserve"> عَلَى ابْنِ أَبِي دَاوُدَ وَ هُوَ فِي مَجْلِسِهِ وَ حَوْلَهُ أَصْحَابُهُ، فَقَالَ لَهُمْ ابْنُ أَبِي دَاوُدَ يَا هَؤُلَاءِ مَا تَقُولُونَ فِي شَيْ‏ءٍ قَالَهُ الْخَلِيفَةُ الْبَارِحَةَ فَقَالُوا وَ مَا ذَلِكَ قَالَ: قَالَ الْخَلِيفَةُ مَا تَرَى الْعَلَائِيَّةَ</w:t>
      </w:r>
      <w:r w:rsidRPr="0027727F">
        <w:rPr>
          <w:rFonts w:cs="B Badr" w:hint="cs"/>
          <w:color w:val="965AA0"/>
          <w:sz w:val="26"/>
          <w:szCs w:val="26"/>
          <w:rtl/>
        </w:rPr>
        <w:t xml:space="preserve"> «3»</w:t>
      </w:r>
      <w:r w:rsidRPr="0027727F">
        <w:rPr>
          <w:rFonts w:cs="B Badr" w:hint="cs"/>
          <w:color w:val="242887"/>
          <w:sz w:val="26"/>
          <w:szCs w:val="26"/>
          <w:rtl/>
        </w:rPr>
        <w:t xml:space="preserve"> تَصْنَعُ إِنْ أَخْرَجَنَا إِلَيْهِمْ أَبَا جَعْفَرٍ (ع) سَكْرَانَ يُنْشِئُ‏</w:t>
      </w:r>
      <w:r w:rsidRPr="0027727F">
        <w:rPr>
          <w:rFonts w:cs="B Badr" w:hint="cs"/>
          <w:color w:val="965AA0"/>
          <w:sz w:val="26"/>
          <w:szCs w:val="26"/>
          <w:rtl/>
        </w:rPr>
        <w:t xml:space="preserve"> «4»</w:t>
      </w:r>
      <w:r w:rsidRPr="0027727F">
        <w:rPr>
          <w:rFonts w:cs="B Badr" w:hint="cs"/>
          <w:color w:val="242887"/>
          <w:sz w:val="26"/>
          <w:szCs w:val="26"/>
          <w:rtl/>
        </w:rPr>
        <w:t xml:space="preserve"> مُضَمَّخاً بِالْخَلُوقِ! قَالُوا إِذًا تَبْطُلَ حُجَّتُهُمْ وَ يَبْطُلُ مَقَالُهُمْ، قُلْتُ: إِنَّ الْعَلَائِيَّةَ يُخَالِطُونِّي كَثِيراً وَ يُفْضُونَ إِلَيَّ بِسِرِّ</w:t>
      </w:r>
      <w:r w:rsidRPr="0027727F">
        <w:rPr>
          <w:rFonts w:cs="B Badr" w:hint="cs"/>
          <w:color w:val="965AA0"/>
          <w:sz w:val="26"/>
          <w:szCs w:val="26"/>
          <w:rtl/>
        </w:rPr>
        <w:t xml:space="preserve"> «5»</w:t>
      </w:r>
      <w:r w:rsidRPr="0027727F">
        <w:rPr>
          <w:rFonts w:cs="B Badr" w:hint="cs"/>
          <w:color w:val="242887"/>
          <w:sz w:val="26"/>
          <w:szCs w:val="26"/>
          <w:rtl/>
        </w:rPr>
        <w:t xml:space="preserve"> مَقَالَتِهِمْ وَ لَيْسَ يَلْزَمُهُمْ هَذَا الَّذِي جَرَى! فَقَالَ وَ مِنْ أَيْنَ قُلْتَ قُلْتُ: إِنَّهُمْ يَقُولُونَ لَا بُدَّ فِي كُلِّ زَمَانٍ وَ عَلَى كُلِّ حَالٍ لِلَّهِ فِي أَرْضِهِ مِنْ حُجَّةٍ يَقْطَعُ الْعُذْرَ بَيْنَهُ وَ بَيْنَ خَلْقِهِ، قُلْتُ، فَإِنْ كَانَ فِي زَمَانٍ الْحُجَّةُ مَنْ هُوَ مِثْلُهُ أَوْ فَوْقَهُ فِي النَّسَبِ وَ الشَّرَفِ كَانَ أَدَلُّ الدَّلَائِلِ عَلَى‏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دان-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ان ابى دخل عليه، او ان الصحيح: حدّثني ابى انه دخل، حتى تكون الرواية مربوطة بالعنوان.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قال في الأعيان: اي الغلاة و أراد بهم الشيعة.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منشّا- خ. نشى ينشى و تنشّى و نشّى: سكر. و ضمخ جسده و ضمّخ بالطيب: لطخه. و الخلوق بالفتح: قسم من الطيب.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سرا مقالتهم-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الْحُجَّةِ لِصِلَةِ السُّلْطَانِ مِنْ بَيْنِ أَهْلِهِ وَ وُلُوعِهِ‏</w:t>
      </w:r>
      <w:r w:rsidRPr="0027727F">
        <w:rPr>
          <w:rFonts w:cs="B Badr" w:hint="cs"/>
          <w:color w:val="965AA0"/>
          <w:sz w:val="26"/>
          <w:szCs w:val="26"/>
          <w:rtl/>
        </w:rPr>
        <w:t xml:space="preserve"> «1»</w:t>
      </w:r>
      <w:r w:rsidRPr="0027727F">
        <w:rPr>
          <w:rFonts w:cs="B Badr" w:hint="cs"/>
          <w:color w:val="242887"/>
          <w:sz w:val="26"/>
          <w:szCs w:val="26"/>
          <w:rtl/>
        </w:rPr>
        <w:t xml:space="preserve"> بِهِ، قَالَ، فَعَرَضَ ابْنُ أَبِي دَاوُدَ هَذَا الْكَلَامَ عَلَى الْخَلِيفَةِ، فَقَالَ لَيْسَ إِلَى هَؤُلَاءِ الْقَوْمِ حِيلَةٌ لَا تُؤْذُوا أَبَا جَعْفَرٍ.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وَجَدْتُ فِي كِتَابِ أَبِي عَبْدِ اللَّهِ الشَّاذَانِيِّ بِخَطِّهِ، سَمِعْتُ الْفَضْلَ بْنَ شَاذَانَ، يَقُولُ‏</w:t>
      </w:r>
      <w:r w:rsidRPr="0027727F">
        <w:rPr>
          <w:rFonts w:cs="B Badr" w:hint="cs"/>
          <w:color w:val="242887"/>
          <w:sz w:val="26"/>
          <w:szCs w:val="26"/>
          <w:rtl/>
        </w:rPr>
        <w:t>: الْتَقَيْتُ مَعَ أَحْمَدَ بْنِ حَمَّادٍ الْمُتَشَيِّعِ، وَ كَانَ ظَهَرَ لَهُ مِنْهُ الْكَذِبُ فَكَيْفَ غَيْرُهُ، فَقَالَ أَمَا وَ اللَّهِ لَوْ تَغَرْغَرَتْ‏</w:t>
      </w:r>
      <w:r w:rsidRPr="0027727F">
        <w:rPr>
          <w:rFonts w:cs="B Badr" w:hint="cs"/>
          <w:color w:val="965AA0"/>
          <w:sz w:val="26"/>
          <w:szCs w:val="26"/>
          <w:rtl/>
        </w:rPr>
        <w:t xml:space="preserve"> «2»</w:t>
      </w:r>
      <w:r w:rsidRPr="0027727F">
        <w:rPr>
          <w:rFonts w:cs="B Badr" w:hint="cs"/>
          <w:color w:val="242887"/>
          <w:sz w:val="26"/>
          <w:szCs w:val="26"/>
          <w:rtl/>
        </w:rPr>
        <w:t xml:space="preserve"> عَدَاوَتُهُ لَمَا صَبَرْتُ‏</w:t>
      </w:r>
      <w:r w:rsidRPr="0027727F">
        <w:rPr>
          <w:rFonts w:cs="B Badr" w:hint="cs"/>
          <w:color w:val="965AA0"/>
          <w:sz w:val="26"/>
          <w:szCs w:val="26"/>
          <w:rtl/>
        </w:rPr>
        <w:t xml:space="preserve"> «3»</w:t>
      </w:r>
      <w:r w:rsidRPr="0027727F">
        <w:rPr>
          <w:rFonts w:cs="B Badr" w:hint="cs"/>
          <w:color w:val="242887"/>
          <w:sz w:val="26"/>
          <w:szCs w:val="26"/>
          <w:rtl/>
        </w:rPr>
        <w:t>، فَقَالَ الْفَضْلُ: هَكَذَا وَ اللَّهِ قَالَ لِي كَمَا ذُكِرَ.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1059</w:t>
      </w:r>
      <w:r w:rsidRPr="0027727F">
        <w:rPr>
          <w:rFonts w:cs="B Badr" w:hint="cs"/>
          <w:color w:val="780000"/>
          <w:sz w:val="26"/>
          <w:szCs w:val="26"/>
          <w:rtl/>
        </w:rPr>
        <w:t xml:space="preserve"> عَلِيُّ بْنُ مُحَمَّدٍ الْقُتَيْبِيُّ، عَنِ الزُّفَرِيِّ بَكْرِ بْنِ زُفَرٍ</w:t>
      </w:r>
      <w:r w:rsidRPr="0027727F">
        <w:rPr>
          <w:rFonts w:cs="B Badr" w:hint="cs"/>
          <w:color w:val="965AA0"/>
          <w:sz w:val="26"/>
          <w:szCs w:val="26"/>
          <w:rtl/>
        </w:rPr>
        <w:t xml:space="preserve"> «4»</w:t>
      </w:r>
      <w:r w:rsidRPr="0027727F">
        <w:rPr>
          <w:rFonts w:cs="B Badr" w:hint="cs"/>
          <w:color w:val="780000"/>
          <w:sz w:val="26"/>
          <w:szCs w:val="26"/>
          <w:rtl/>
        </w:rPr>
        <w:t xml:space="preserve"> الْفَارِسِيِّ، عَنِ الْحَسَنِ بْنِ الْحُسَيْنِ، أَنَّهُ قَالَ‏</w:t>
      </w:r>
      <w:r w:rsidRPr="0027727F">
        <w:rPr>
          <w:rFonts w:cs="B Badr" w:hint="cs"/>
          <w:color w:val="242887"/>
          <w:sz w:val="26"/>
          <w:szCs w:val="26"/>
          <w:rtl/>
        </w:rPr>
        <w:t xml:space="preserve"> اسْتَحَلَّ أَحْمَدُ بْنُ حَمَّادٍ مِنِّي مَالًا لَهُ خَطَرٌ، فَكَتَبْتُ رُقْعَةً إِلَى أَبِي الْحَسَنِ (ع) وَ شَكَوْتُ فِيهَا أَحْمَدَ بْنَ حَمَّادٍ، فَوَقَّعَ فِيهَا: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خَوِّفْهُ بِاللَّهِ! فَفَعَلْتُ وَ لَمْ يَنْفَعْ، فَعَاوَدْتُهُ بِرُقْعَةٍ أُخْرَى أَعْلَمْتُهُ أَنِّي قَدْ فَعَلْتُ مَا أَمَرْتَنِي بِهِ فَلَمْ أَنْتَفِعْ، فَوَقَّعَ إِذَا لَمْ يَحُلَّ فِيهِ التَّخْوِيفُ بِاللَّهِ فَكَيْفَ تُخَوِّفُهُ بِأَنْفُسِنَا.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1060</w:t>
      </w:r>
      <w:r w:rsidRPr="0027727F">
        <w:rPr>
          <w:rFonts w:cs="B Badr" w:hint="cs"/>
          <w:color w:val="780000"/>
          <w:sz w:val="26"/>
          <w:szCs w:val="26"/>
          <w:rtl/>
        </w:rPr>
        <w:t xml:space="preserve"> مُحَمَّدُ بْنُ مَسْعُودٍ، قَالَ حَدَّثَنِي أَبُو عَلِيٍّ الْمَحْمُودِيُّ، قَالَ حَدَّثَنِي‏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الصلة و الولوع بالفتح: التق؟؟؟ و الحب و الإحسان. اى بسبب توجه السلطان إليه مع وجود مثله بل من هو فوقه ظاهرا، و في المطبوع و نسخة: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بصله السلطان من بين اهله و نوعه و في نسخة: قصد له السلطان من بين اهله و نوعه.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توغرت- خ. تغرغر الماء: إذا ردده في حلقه. و التوغر: توقد الغيظ.</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التوعر: التعسر و التصلب و هذه الجملات مختلّة لا يفهم المراد منها.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لما صيرت عنه-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زفرة- خ. و في بعض النسخ: الزفرى ابن بكر بن زفر.</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562</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أَبِي، قَالَ‏</w:t>
      </w:r>
      <w:r w:rsidRPr="0027727F">
        <w:rPr>
          <w:rFonts w:cs="B Badr" w:hint="cs"/>
          <w:color w:val="242887"/>
          <w:sz w:val="26"/>
          <w:szCs w:val="26"/>
          <w:rtl/>
        </w:rPr>
        <w:t>، قُلْتُ لِأَبِي الْهُذَيْلِ الْعَلَّافِ، إِنِّي أَتَيْتُكَ سَائِلًا! فَقَالَ أَبُو الْهُذَيْلِ سَلْ فَاسْأَلِ اللَّهَ الْعِصْمَةَ وَ التَّوْفِيقَ، فَقَالَ أَبِي أَ لَيْسَ مِنْ دِينِكَ أَنَّ الْعِصْمَةَ وَ التَّوْفِيقَ لَا يَكُونَانِ مِنَ اللَّهِ لَكَ إِلَّا بِعَمَلٍ تَسْتَحِقُّهُ بِهِ قَالَ أَبُو الْهُذَيْلِ نَعَمْ، قَالَ فَمَا مَعْنَى دُعَائِي، أَعْمَلُ وَ آخُذُ</w:t>
      </w:r>
      <w:r w:rsidRPr="0027727F">
        <w:rPr>
          <w:rFonts w:cs="B Badr" w:hint="cs"/>
          <w:color w:val="965AA0"/>
          <w:sz w:val="26"/>
          <w:szCs w:val="26"/>
          <w:rtl/>
        </w:rPr>
        <w:t xml:space="preserve"> «1»</w:t>
      </w:r>
      <w:r w:rsidRPr="0027727F">
        <w:rPr>
          <w:rFonts w:cs="B Badr" w:hint="cs"/>
          <w:color w:val="242887"/>
          <w:sz w:val="26"/>
          <w:szCs w:val="26"/>
          <w:rtl/>
        </w:rPr>
        <w:t xml:space="preserve"> قَالَ لَهُ أَبُو الْهُذَيْلِ هَاتِ مَسَائِلَكَ! فَقَالَ لَهُ شَيْخِي: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أَخْبِرْنِي عَنْ قَوْلِ اللَّهِ عَزَّ وَ جَلَّ:</w:t>
      </w:r>
      <w:r w:rsidRPr="0027727F">
        <w:rPr>
          <w:rFonts w:cs="B Badr" w:hint="cs"/>
          <w:color w:val="006A0F"/>
          <w:sz w:val="26"/>
          <w:szCs w:val="26"/>
          <w:rtl/>
        </w:rPr>
        <w:t xml:space="preserve"> الْيَوْمَ أَكْمَلْتُ لَكُمْ دِينَكُمْ‏</w:t>
      </w:r>
      <w:r w:rsidRPr="0027727F">
        <w:rPr>
          <w:rFonts w:cs="B Badr" w:hint="cs"/>
          <w:color w:val="242887"/>
          <w:sz w:val="26"/>
          <w:szCs w:val="26"/>
          <w:rtl/>
        </w:rPr>
        <w:t xml:space="preserve"> قَالَ أَبُو الْهُذَيْلِ قَدْ أَكْمَلَ لَنَا الدِّينَ! فَقَالَ شَيْخِي فَخَبِّرْنِي إِنْ سَأَلْتُكَ عَنْ مَسْأَلَةٍ لَا تَجِدُهَا فِي كِتَابِ اللَّهِ وَ لَا فِي سُنَّةِ رَسُولِ اللَّهِ وَ لَا فِي قَوْلِ الصَّحَابَةِ وَ لَا فِي حِيلَةِ فُقَهَائِهِمْ مَا أَنْتَ صَانِعٌ فَقَالَ هَاتِ! فَقَالَ شَيْخِي خَبِّرْنِي عَنْ عَشَرَةٍ كُلُّهُمْ عِنِّينٌ وَقَعُوا فِي طُهْرٍ وَاحِدٍ بِامْرَأَةٍ وَ هُمْ مُخْتَلِفُو الْآفَةِ</w:t>
      </w:r>
      <w:r w:rsidRPr="0027727F">
        <w:rPr>
          <w:rFonts w:cs="B Badr" w:hint="cs"/>
          <w:color w:val="965AA0"/>
          <w:sz w:val="26"/>
          <w:szCs w:val="26"/>
          <w:rtl/>
        </w:rPr>
        <w:t xml:space="preserve"> «2»</w:t>
      </w:r>
      <w:r w:rsidRPr="0027727F">
        <w:rPr>
          <w:rFonts w:cs="B Badr" w:hint="cs"/>
          <w:color w:val="242887"/>
          <w:sz w:val="26"/>
          <w:szCs w:val="26"/>
          <w:rtl/>
        </w:rPr>
        <w:t>، فَمِنْهُمْ مَنْ وَصَلَ إِلَى بَعْضِ حَاجَتِهِ، وَ مِنْهُمْ مَنْ قَارَبَ حَسَبَ الْإِمْكَانِ مِنْهُ، هَلْ فِي خَلْقِ اللَّهِ الْيَوْمَ مَنْ يَعْرِفُ حَدَّ اللَّهِ فِي كُلِّ رَجُلٍ مِنْهُمْ مِقْدَارَ مَا ارْتَكَبَ مِنَ الْخَطِيئَةِ، فَيُقِيمَ عَلَيْهِ الْحَدَّ فِي الدُّنْيَا وَ يُطَهِّرَهُ مِنْهُ فِي الْآخِرَةِ، وَ لْنَعْلَمْ مَا تَقُولُ‏</w:t>
      </w:r>
      <w:r w:rsidRPr="0027727F">
        <w:rPr>
          <w:rFonts w:cs="B Badr" w:hint="cs"/>
          <w:color w:val="965AA0"/>
          <w:sz w:val="26"/>
          <w:szCs w:val="26"/>
          <w:rtl/>
        </w:rPr>
        <w:t xml:space="preserve"> «3»</w:t>
      </w:r>
      <w:r w:rsidRPr="0027727F">
        <w:rPr>
          <w:rFonts w:cs="B Badr" w:hint="cs"/>
          <w:color w:val="242887"/>
          <w:sz w:val="26"/>
          <w:szCs w:val="26"/>
          <w:rtl/>
        </w:rPr>
        <w:t xml:space="preserve"> فِي أَنَّ الدِّينَ قَدْ أَكْمَلَ لَكَ فَقَالَ: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هَيْهَاتَ خَرَجَ آخِرُهَا فِي الْإِمَامَةِ.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عَلِيِّ بْنِ أَسْبَاطٍ الْكُوفِيِ‏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1061 كَانَ عَلِيُّ بْنُ أَسْبَاطٍ فَطَحِيّاً، وَ لِعَلِيِّ بْنِ مَهْزِيَارَ إِلَيْهِ رِسَالَةٌ فِي النِّقْضِ عَلَيْهِ مِقْدَارَ جُزْءٍ صَغِيرٍ، قَالُوا فَلَمْ يَنْجَعْ ذَلِكَ فِيهِ وَ مَاتَ عَلَى مَذْهَبِهِ.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فما معنى دعائك، اعمل و خذ- خ. فعلى هذا تكون كلمة (أسأل اللّه) بصيغة المتكلم.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الأمر-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ليعلم ما يقول-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563</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محمد بن الوليد الخزاز و معاوية بن حكيم و مصدق بن صدقة و محمد بن سالم بن عبد الحميد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1062</w:t>
      </w:r>
      <w:r w:rsidRPr="0027727F">
        <w:rPr>
          <w:rFonts w:cs="B Badr" w:hint="cs"/>
          <w:color w:val="780000"/>
          <w:sz w:val="26"/>
          <w:szCs w:val="26"/>
          <w:rtl/>
        </w:rPr>
        <w:t xml:space="preserve"> قَالَ أَبُو عَمْرٍو</w:t>
      </w:r>
      <w:r w:rsidRPr="0027727F">
        <w:rPr>
          <w:rFonts w:cs="B Badr" w:hint="cs"/>
          <w:color w:val="242887"/>
          <w:sz w:val="26"/>
          <w:szCs w:val="26"/>
          <w:rtl/>
        </w:rPr>
        <w:t xml:space="preserve"> هَؤُلَاءِ كُلُّهُمْ فَطَحِيَّةٌ، وَ هُمْ مِنْ أَجِلَّةِ الْعُلَمَاءِ وَ الْفُقَهَاءِ وَ الْعُدُولِ، وَ بَعْضُهُمْ أَدْرَكَ الرِّضَا (ع) وَ كُلُّهُمْ كُوفِيُّونَ.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مروك بن عبيد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1063</w:t>
      </w:r>
      <w:r w:rsidRPr="0027727F">
        <w:rPr>
          <w:rFonts w:cs="B Badr" w:hint="cs"/>
          <w:color w:val="780000"/>
          <w:sz w:val="26"/>
          <w:szCs w:val="26"/>
          <w:rtl/>
        </w:rPr>
        <w:t xml:space="preserve"> قَالَ مُحَمَّدُ بْنُ مَسْعُودٍ</w:t>
      </w:r>
      <w:r w:rsidRPr="0027727F">
        <w:rPr>
          <w:rFonts w:cs="B Badr" w:hint="cs"/>
          <w:color w:val="242887"/>
          <w:sz w:val="26"/>
          <w:szCs w:val="26"/>
          <w:rtl/>
        </w:rPr>
        <w:t>، سَأَلْتُ عَلِيَّ بْنَ الْحَسَنِ عَنْ مَرْوَكِ بْنِ عُبَيْدِ بْنِ سَالِمِ بْنِ أَبِي حَفْصَةَ فَقَالَ ثِقَةٌ شَيْخٌ صَدُوقٌ.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إبراهيم الحضيني الأهوازي‏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1064</w:t>
      </w:r>
      <w:r w:rsidRPr="0027727F">
        <w:rPr>
          <w:rFonts w:cs="B Badr" w:hint="cs"/>
          <w:color w:val="780000"/>
          <w:sz w:val="26"/>
          <w:szCs w:val="26"/>
          <w:rtl/>
        </w:rPr>
        <w:t xml:space="preserve"> ابْنُ مَسْعُودٍ، قَالَ حَدَّثَنِي حَمْدَانُ بْنُ أَحْمَدَ الْقَلَانِسِيُّ، قَالَ، حَدَّثَنِي مُعَاوِيَةُ بْنُ حُكَيْمٍ، عَنْ أَحْمَدَ بْنِ مُحَمَّدِ بْنِ أَبِي نَصْرٍ، عَنْ حَمْدَانَ‏</w:t>
      </w:r>
      <w:r w:rsidRPr="0027727F">
        <w:rPr>
          <w:rFonts w:cs="B Badr" w:hint="cs"/>
          <w:color w:val="965AA0"/>
          <w:sz w:val="26"/>
          <w:szCs w:val="26"/>
          <w:rtl/>
        </w:rPr>
        <w:t xml:space="preserve"> «1»</w:t>
      </w:r>
      <w:r w:rsidRPr="0027727F">
        <w:rPr>
          <w:rFonts w:cs="B Badr" w:hint="cs"/>
          <w:color w:val="780000"/>
          <w:sz w:val="26"/>
          <w:szCs w:val="26"/>
          <w:rtl/>
        </w:rPr>
        <w:t xml:space="preserve"> الْحُضَيْنِيِّ قَالَ‏</w:t>
      </w:r>
      <w:r w:rsidRPr="0027727F">
        <w:rPr>
          <w:rFonts w:cs="B Badr" w:hint="cs"/>
          <w:color w:val="242887"/>
          <w:sz w:val="26"/>
          <w:szCs w:val="26"/>
          <w:rtl/>
        </w:rPr>
        <w:t>، قُلْتُ لِأَبِي جَعْفَرٍ (ع) إِنَّ أَخِي مَاتَ فَقَالَ لِي رَحِمَ اللَّهُ أَخَاكَ فَإِنَّهُ كَانَ مِنْ خِصِّيصِ شِيعَتِي.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مُحَمَّدُ بْنُ مَسْعُودٍ</w:t>
      </w:r>
      <w:r w:rsidRPr="0027727F">
        <w:rPr>
          <w:rFonts w:cs="B Badr" w:hint="cs"/>
          <w:color w:val="242887"/>
          <w:sz w:val="26"/>
          <w:szCs w:val="26"/>
          <w:rtl/>
        </w:rPr>
        <w:t xml:space="preserve"> حَمْدَانُ‏</w:t>
      </w:r>
      <w:r w:rsidRPr="0027727F">
        <w:rPr>
          <w:rFonts w:cs="B Badr" w:hint="cs"/>
          <w:color w:val="965AA0"/>
          <w:sz w:val="26"/>
          <w:szCs w:val="26"/>
          <w:rtl/>
        </w:rPr>
        <w:t xml:space="preserve"> «2»</w:t>
      </w:r>
      <w:r w:rsidRPr="0027727F">
        <w:rPr>
          <w:rFonts w:cs="B Badr" w:hint="cs"/>
          <w:color w:val="242887"/>
          <w:sz w:val="26"/>
          <w:szCs w:val="26"/>
          <w:rtl/>
        </w:rPr>
        <w:t xml:space="preserve"> بْنُ أَحْمَدَ مِنَ الْخِصِّيصِ قَالَ الْخَاصَّةُ الْخَاصَّةُ.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النسخ. قال في النقد: و يخطر ببالى ان الصواب عن الحضينى كما نقله العلامة من الكشّيّ و المراد منه اسحق بن إبراهيم الحضينى، و معنى قوله قال محمّد بن مسعود حمدان: يا حمدان.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الظاهر سقوط كلمة (سألت) قبل حمدان من النسخ.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564</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محمد بن إسماعيل بن بزيع و أحمد بن حمزة بن بزيع‏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1065</w:t>
      </w:r>
      <w:r w:rsidRPr="0027727F">
        <w:rPr>
          <w:rFonts w:cs="B Badr" w:hint="cs"/>
          <w:color w:val="780000"/>
          <w:sz w:val="26"/>
          <w:szCs w:val="26"/>
          <w:rtl/>
        </w:rPr>
        <w:t xml:space="preserve"> عَلِيُّ بْنُ مُحَمَّدٍ</w:t>
      </w:r>
      <w:r w:rsidRPr="0027727F">
        <w:rPr>
          <w:rFonts w:cs="B Badr" w:hint="cs"/>
          <w:color w:val="965AA0"/>
          <w:sz w:val="26"/>
          <w:szCs w:val="26"/>
          <w:rtl/>
        </w:rPr>
        <w:t xml:space="preserve"> «1»</w:t>
      </w:r>
      <w:r w:rsidRPr="0027727F">
        <w:rPr>
          <w:rFonts w:cs="B Badr" w:hint="cs"/>
          <w:color w:val="780000"/>
          <w:sz w:val="26"/>
          <w:szCs w:val="26"/>
          <w:rtl/>
        </w:rPr>
        <w:t>، قَالَ حَدَّثَنِي بُنَانُ بْنُ مُحَمَّدٍ، عَنْ عَلِيِّ بْنِ مَهْزِيَارَ، عَنْ مُحَمَّدِ بْنِ إِسْمَاعِيلَ بْنِ بَزِيعٍ، قَالَ‏</w:t>
      </w:r>
      <w:r w:rsidRPr="0027727F">
        <w:rPr>
          <w:rFonts w:cs="B Badr" w:hint="cs"/>
          <w:color w:val="242887"/>
          <w:sz w:val="26"/>
          <w:szCs w:val="26"/>
          <w:rtl/>
        </w:rPr>
        <w:t>، سَأَلْتُ أَبَا جَعْفَرٍ (ع) أَنْ يَأْمُرَنَا بِقَمِيصٍ مِنْ قُمُصِهِ أُعِدُّهُ لِكَفَنِي فَبَعَثَ بِهِ إِلَيَّ، فَقُلْتُ لَهُ كَيْفَ أَصْنَعُ بِهِ جُعِلْتُ فِدَاكَ قَالَ انْزِعْ أَزْرَارَهُ.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حَمْدَوَيْهِ، عَنْ أَشْيَاخِهِ‏</w:t>
      </w:r>
      <w:r w:rsidRPr="0027727F">
        <w:rPr>
          <w:rFonts w:cs="B Badr" w:hint="cs"/>
          <w:color w:val="242887"/>
          <w:sz w:val="26"/>
          <w:szCs w:val="26"/>
          <w:rtl/>
        </w:rPr>
        <w:t xml:space="preserve"> إِنَّ مُحَمَّدَ بْنَ إِسْمَاعِيلَ بْنِ بَزِيعٍ وَ أَحْمَدَ بْنَ حَمْزَةَ بْنِ بَزِيعٍ، كَانَا فِي عِدَادِ الْوُزَرَاءِ، وَ كَانَ عَلِيُّ بْنُ النُّعْمَانِ أَوْصَى بِكُتُبِهِ لِمُحَمَّدِ بْنِ إِسْمَاعِيلَ.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1066</w:t>
      </w:r>
      <w:r w:rsidRPr="0027727F">
        <w:rPr>
          <w:rFonts w:cs="B Badr" w:hint="cs"/>
          <w:color w:val="780000"/>
          <w:sz w:val="26"/>
          <w:szCs w:val="26"/>
          <w:rtl/>
        </w:rPr>
        <w:t xml:space="preserve"> وَجَدْتُ فِي كِتَابِ مُحَمَّدِ بْنِ الْحُسَيْنِ‏</w:t>
      </w:r>
      <w:r w:rsidRPr="0027727F">
        <w:rPr>
          <w:rFonts w:cs="B Badr" w:hint="cs"/>
          <w:color w:val="965AA0"/>
          <w:sz w:val="26"/>
          <w:szCs w:val="26"/>
          <w:rtl/>
        </w:rPr>
        <w:t xml:space="preserve"> «2»</w:t>
      </w:r>
      <w:r w:rsidRPr="0027727F">
        <w:rPr>
          <w:rFonts w:cs="B Badr" w:hint="cs"/>
          <w:color w:val="780000"/>
          <w:sz w:val="26"/>
          <w:szCs w:val="26"/>
          <w:rtl/>
        </w:rPr>
        <w:t xml:space="preserve"> بْنِ بُنْدَارَ الْقُمِّيِّ بِخَطِّهِ، حَدَّثَنِي مُحَمَّدُ بْنُ يَحْيَى الْعَطَّارُ، عَنْ مُحَمَّدِ بْنِ أَحْمَدَ بْنِ يَحْيَى، قَالَ‏</w:t>
      </w:r>
      <w:r w:rsidRPr="0027727F">
        <w:rPr>
          <w:rFonts w:cs="B Badr" w:hint="cs"/>
          <w:color w:val="242887"/>
          <w:sz w:val="26"/>
          <w:szCs w:val="26"/>
          <w:rtl/>
        </w:rPr>
        <w:t xml:space="preserve"> كُنْتُ بِفَيْدَ، فَقَالَ لِي مُحَمَّدُ بْنُ عَلِيِّ بْنِ بِلَالٍ، مَرَّ بِنَا</w:t>
      </w:r>
      <w:r w:rsidRPr="0027727F">
        <w:rPr>
          <w:rFonts w:cs="B Badr" w:hint="cs"/>
          <w:color w:val="965AA0"/>
          <w:sz w:val="26"/>
          <w:szCs w:val="26"/>
          <w:rtl/>
        </w:rPr>
        <w:t xml:space="preserve"> «3»</w:t>
      </w:r>
      <w:r w:rsidRPr="0027727F">
        <w:rPr>
          <w:rFonts w:cs="B Badr" w:hint="cs"/>
          <w:color w:val="242887"/>
          <w:sz w:val="26"/>
          <w:szCs w:val="26"/>
          <w:rtl/>
        </w:rPr>
        <w:t xml:space="preserve"> إِلَى قَبْرِ مُحَمَّدِ بْنِ إِسْمَاعِيلَ بْنِ بَزِيعٍ لِنَزُورَهُ، فَلَمَّا أَتَيْنَاهُ جَلَسَ عِنْدَ رَأْسِهِ مُسْتَقْبِلَ الْقِبْلَةِ وَ الْقَبْرُ أَمَامَهُ، ثُمَّ قَالَ أَخْبَرَنِي صَاحِبُ هَذَا الْقَبْرِ، يَعْنِي مُحَمَّدَ بْنَ إِسْمَاعِيلَ بْنِ بَزِيعٍ، أَنَّهُ سَمِعَ أَبَا جَعْفَرٍ (ع) يَقُولُ مَنْ زَارَ قَبْرَ أَخِيهِ الْمُؤْمِنِ فَجَلَسَ عِنْدَ قَبْرِهِ وَ اسْتَقْبَلَ الْقِبْلَةَ وَ وَضَعَ يَدَهُ عَلَى الْقَبْرِ وَ قَرَأَ</w:t>
      </w:r>
      <w:r w:rsidRPr="0027727F">
        <w:rPr>
          <w:rFonts w:cs="B Badr" w:hint="cs"/>
          <w:color w:val="006A0F"/>
          <w:sz w:val="26"/>
          <w:szCs w:val="26"/>
          <w:rtl/>
        </w:rPr>
        <w:t xml:space="preserve"> إِنَّا أَنْزَلْناهُ فِي لَيْلَةِ الْقَدْرِ</w:t>
      </w:r>
      <w:r w:rsidRPr="0027727F">
        <w:rPr>
          <w:rFonts w:cs="B Badr" w:hint="cs"/>
          <w:color w:val="242887"/>
          <w:sz w:val="26"/>
          <w:szCs w:val="26"/>
          <w:rtl/>
        </w:rPr>
        <w:t xml:space="preserve"> سَبْعَ مَرَّاتٍ أَمِنَ 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هذه الرواية ليست موجودة في النسخ الخطية التي عندنا. و لعله من جهة انها قد ذكرت و سبقت في 450.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محمّد بن الحسن-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قربنا-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الْفَزَعِ الْأَكْبَرِ.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مُحَمَّدُ بْنُ إِسْمَاعِيلَ أَدْرَكَ مُوسَى بْنَ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نَصْرُ بْنُ الصَّبَّاحِ‏</w:t>
      </w:r>
      <w:r w:rsidRPr="0027727F">
        <w:rPr>
          <w:rFonts w:cs="B Badr" w:hint="cs"/>
          <w:color w:val="242887"/>
          <w:sz w:val="26"/>
          <w:szCs w:val="26"/>
          <w:rtl/>
        </w:rPr>
        <w:t>: مُحَمَّدُ بْنُ إِسْمَاعِيلَ رَوَى عَنِ ابْنِ بُكَيْرٍ.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محمد بن عبد الجبار و محمد بن أبي خنيس و ابن فضال‏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رووا جميعا عن ابن بكير.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الحسن بن علي بن فضال الكوفي‏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1067</w:t>
      </w:r>
      <w:r w:rsidRPr="0027727F">
        <w:rPr>
          <w:rFonts w:cs="B Badr" w:hint="cs"/>
          <w:color w:val="780000"/>
          <w:sz w:val="26"/>
          <w:szCs w:val="26"/>
          <w:rtl/>
        </w:rPr>
        <w:t xml:space="preserve"> حَدَّثَنِي مُحَمَّدُ بْنُ قُولَوَيْهِ، قَالَ حَدَّثَنَا سَعْدُ بْنُ عَبْدِ اللَّهِ الْقُمِّيُّ، عَنْ عَلِيِّ بْنِ الرَّيَّانِ، عَنْ مُحَمَّدِ بْنِ عَبْدِ اللَّهِ بْنِ زُرَارَةَ بْنِ أَعْيَنَ، قَالَ‏</w:t>
      </w:r>
      <w:r w:rsidRPr="0027727F">
        <w:rPr>
          <w:rFonts w:cs="B Badr" w:hint="cs"/>
          <w:color w:val="965AA0"/>
          <w:sz w:val="26"/>
          <w:szCs w:val="26"/>
          <w:rtl/>
        </w:rPr>
        <w:t xml:space="preserve"> «1»</w:t>
      </w:r>
      <w:r w:rsidRPr="0027727F">
        <w:rPr>
          <w:rFonts w:cs="B Badr" w:hint="cs"/>
          <w:color w:val="242887"/>
          <w:sz w:val="26"/>
          <w:szCs w:val="26"/>
          <w:rtl/>
        </w:rPr>
        <w:t>، كُنَّا فِي جِنَازَةِ الْحَسَنِ بْنِ عَلِيِّ بْنِ فَضَّالٍ فَالْتَفَتَ إِلَيَّ وَ إِلَى مُحَمَّدِ بْنِ الْهَيْثَمِ التَّمِيمِيِّ، فَقَالَ لَنَا أَ لَا أُبَشِّرَكُمَا! فَقُلْنَا لَهُ وَ مَا ذَاكَ قَالَ حَضَرْتُ الْحَسَنَ بْنَ عَلِيِّ بْنِ فَضَّالٍ قَبْلَ وَفَاتِهِ وَ هُوَ فِي تِلْكَ الْغَمَرَاتِ وَ عِنْدَهُ مُحَمَّدُ بْنُ الْحَسَنِ بْنِ الْجَهْمِ، فَسَمِعْتُهُ يَقُولُ لَهُ: يَا أَبَا مُحَمَّدٍ</w:t>
      </w:r>
      <w:r w:rsidRPr="0027727F">
        <w:rPr>
          <w:rFonts w:cs="B Badr" w:hint="cs"/>
          <w:color w:val="965AA0"/>
          <w:sz w:val="26"/>
          <w:szCs w:val="26"/>
          <w:rtl/>
        </w:rPr>
        <w:t xml:space="preserve"> «2»</w:t>
      </w:r>
      <w:r w:rsidRPr="0027727F">
        <w:rPr>
          <w:rFonts w:cs="B Badr" w:hint="cs"/>
          <w:color w:val="242887"/>
          <w:sz w:val="26"/>
          <w:szCs w:val="26"/>
          <w:rtl/>
        </w:rPr>
        <w:t xml:space="preserve"> تَشْهَدُ! فَتَشَهَّدَ اللَّهَ فَسَكَتَ عَنْهُ، فَقَالَ لَهُ الثَّانِيَةَ: تَشْهَدُ! فَتَشَهَّدَ فَصَارَ إِلَى أَبِي الْحَسَنِ (ع)، فَقَالَ لَهُ مُحَمَّدُ بْنُ الْحَسَنِ فَأَيْنَ عَبْدُ اللَّهِ فَقَالَ لَهُ الْحَسَنُ بْنُ عَلِيٍّ قَدْ نَظَرْنَا فِي الْكُتُبِ فَلَمْ نَجِدْ لِعَبْدِ اللَّهِ شَيْئاً.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كان الحسن بن علي بن فضال فطحيا يقول بعبد الله بن جعفر قبل أبي الحسن (ع) فرجع فيما حكي عنه في هذا الحديث إن شاء الله تعالى.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القائل هو عليّ بن الريان. و المبشر هو محمّد بن عبد اللّه بن زرارة.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هو الحسن بن عليّ بن فضال.</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566</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في أبي الخير صالح بن أبي حماد الرازي‏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1068</w:t>
      </w:r>
      <w:r w:rsidRPr="0027727F">
        <w:rPr>
          <w:rFonts w:cs="B Badr" w:hint="cs"/>
          <w:color w:val="780000"/>
          <w:sz w:val="26"/>
          <w:szCs w:val="26"/>
          <w:rtl/>
        </w:rPr>
        <w:t xml:space="preserve"> قَالَ عَلِيُّ بْنُ مُحَمَّدٍ الْقُتَيْبِيُّ، سَمِعْتُ الْفَضْلَ بْنَ شَاذَانَ، يَقُولُ فِي أَبِي الْخَيْرِ</w:t>
      </w:r>
      <w:r w:rsidRPr="0027727F">
        <w:rPr>
          <w:rFonts w:cs="B Badr" w:hint="cs"/>
          <w:color w:val="242887"/>
          <w:sz w:val="26"/>
          <w:szCs w:val="26"/>
          <w:rtl/>
        </w:rPr>
        <w:t xml:space="preserve"> وَ هُوَ صَالِحُ بْنُ سَلَمَةَ أَبِي حَمَّادٍ الرَّازِيُّ كَمَا كَنَّى‏</w:t>
      </w:r>
      <w:r w:rsidRPr="0027727F">
        <w:rPr>
          <w:rFonts w:cs="B Badr" w:hint="cs"/>
          <w:color w:val="965AA0"/>
          <w:sz w:val="26"/>
          <w:szCs w:val="26"/>
          <w:rtl/>
        </w:rPr>
        <w:t xml:space="preserve"> «1»</w:t>
      </w:r>
      <w:r w:rsidRPr="0027727F">
        <w:rPr>
          <w:rFonts w:cs="B Badr" w:hint="cs"/>
          <w:color w:val="242887"/>
          <w:sz w:val="26"/>
          <w:szCs w:val="26"/>
          <w:rtl/>
        </w:rPr>
        <w:t>، وَ قَالَ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كَانَ أَبُو مُحَمَّدٍ الْفَضْلُ يَرْتَضِيهِ وَ يَمْدَحُهُ وَ لَا يَرْتَضِي أَبَا سَعِيدٍ الْآدَمِيَّ وَ يَقُولُ هُوَ الْأَحْمَقُ.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سهل بن زياد الآدمي أبي سعيد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1069</w:t>
      </w:r>
      <w:r w:rsidRPr="0027727F">
        <w:rPr>
          <w:rFonts w:cs="B Badr" w:hint="cs"/>
          <w:color w:val="780000"/>
          <w:sz w:val="26"/>
          <w:szCs w:val="26"/>
          <w:rtl/>
        </w:rPr>
        <w:t xml:space="preserve"> قَالَ نَصْرُ بْنُ الصَّبَّاحِ‏</w:t>
      </w:r>
      <w:r w:rsidRPr="0027727F">
        <w:rPr>
          <w:rFonts w:cs="B Badr" w:hint="cs"/>
          <w:color w:val="242887"/>
          <w:sz w:val="26"/>
          <w:szCs w:val="26"/>
          <w:rtl/>
        </w:rPr>
        <w:t>: سَهْلُ بْنُ زِيَادٍ الرَّازِيُّ أَبُو سَعِيدٍ الْآدَمِيُّ يَرْوِي عَنْ أَبِي جَعْفَرٍ وَ أَبِي الْحَسَنِ وَ أَبِي مُحَمَّدٍ صَلَوَاتُ اللَّهِ عَلَيْهِمْ.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منذر بن قابوس‏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1070</w:t>
      </w:r>
      <w:r w:rsidRPr="0027727F">
        <w:rPr>
          <w:rFonts w:cs="B Badr" w:hint="cs"/>
          <w:color w:val="780000"/>
          <w:sz w:val="26"/>
          <w:szCs w:val="26"/>
          <w:rtl/>
        </w:rPr>
        <w:t xml:space="preserve"> مُحَمَّدُ بْنُ مَسْعُودٍ، قَالَ حَدَّثَنَا عَبْدُ اللَّهِ بْنُ مُحَمَّدِ بْنِ خَالِدٍ، قَالَ‏</w:t>
      </w:r>
      <w:r w:rsidRPr="0027727F">
        <w:rPr>
          <w:rFonts w:cs="B Badr" w:hint="cs"/>
          <w:color w:val="242887"/>
          <w:sz w:val="26"/>
          <w:szCs w:val="26"/>
          <w:rtl/>
        </w:rPr>
        <w:t xml:space="preserve"> حَدَّثَنَا مُنْذِرُ بْنُ قَابُوسَ، وَ كَانَ ثِقَةً.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أحمد بن عبد الله الكرخي‏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1071</w:t>
      </w:r>
      <w:r w:rsidRPr="0027727F">
        <w:rPr>
          <w:rFonts w:cs="B Badr" w:hint="cs"/>
          <w:color w:val="780000"/>
          <w:sz w:val="26"/>
          <w:szCs w:val="26"/>
          <w:rtl/>
        </w:rPr>
        <w:t xml:space="preserve"> عَلِيُّ بْنُ مُحَمَّدٍ الْقُتَيْبِيُّ، قَالَ حَدَّثَنِي أَبُو طَاهِرٍ مُحَمَّدُ بْنُ عَلِيِّ بْنِ بِلَالٍ‏</w:t>
      </w:r>
      <w:r w:rsidRPr="0027727F">
        <w:rPr>
          <w:rFonts w:cs="B Badr" w:hint="cs"/>
          <w:color w:val="242887"/>
          <w:sz w:val="26"/>
          <w:szCs w:val="26"/>
          <w:rtl/>
        </w:rPr>
        <w:t>، وَ سَأَلْتُهُ عَنْ أَحْمَدَ بْنِ عَبْدِ اللَّهِ الْكَرْخِيِّ إِذْ رَأَيْتُهُ يَرْوِي كُتُباً كَثِيرَةً عَنْهُ فَقَالَ كَانَ كَاتِبَ إِسْحَاقَ بْنِ إِبْرَاهِيمَ فَتَابَ وَ أَقْبَلَ عَلَى تَصْنِيفِ الْكُتُبِ، وَ كَانَ أَحَدَ غِلْمَانِ يُونُسَ بْنِ عَبْدِ الرَّحْمَنِ رَحِمَهُ اللَّهُ وَ يُعْرَفُ بِهِ وَ هُوَ يُعْرَفُ بِابْنِ خَانِبَةَ وَ كَانَ مِنَ الْعَجَمِ.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اى فكنيته مطابقة لوصفه فهو أبو الخير.</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567</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إبراهيم بن أبي محمود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1072</w:t>
      </w:r>
      <w:r w:rsidRPr="0027727F">
        <w:rPr>
          <w:rFonts w:cs="B Badr" w:hint="cs"/>
          <w:color w:val="780000"/>
          <w:sz w:val="26"/>
          <w:szCs w:val="26"/>
          <w:rtl/>
        </w:rPr>
        <w:t xml:space="preserve"> قَالَ نَصْرُ بْنُ الصَّبَّاحِ‏</w:t>
      </w:r>
      <w:r w:rsidRPr="0027727F">
        <w:rPr>
          <w:rFonts w:cs="B Badr" w:hint="cs"/>
          <w:color w:val="242887"/>
          <w:sz w:val="26"/>
          <w:szCs w:val="26"/>
          <w:rtl/>
        </w:rPr>
        <w:t>: إِبْرَاهِيمُ بْنُ أَبِي مَحْمُودٍ كَانَ مَكْفُوفاً، رَوَى عَنْهُ أَحْمَدُ بْنُ مُحَمَّدِ بْنِ عِيسَى مَسَائِلَ مُوسَى (ع) قَدْرَ خَمْسٍ وَ عِشْرِينَ وَرَقَةً، وَ عَاشَ بَعْدَ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1073</w:t>
      </w:r>
      <w:r w:rsidRPr="0027727F">
        <w:rPr>
          <w:rFonts w:cs="B Badr" w:hint="cs"/>
          <w:color w:val="780000"/>
          <w:sz w:val="26"/>
          <w:szCs w:val="26"/>
          <w:rtl/>
        </w:rPr>
        <w:t xml:space="preserve"> حَمْدَوَيْهِ، قَالَ حَدَّثَنَا الْحَسَنُ بْنُ مُوسَى الْخَشَّابُ قَالَ حَدَّثَنَا إِبْرَاهِيمُ بْنُ أَبِي مَحْمُودٍ، قَالَ‏</w:t>
      </w:r>
      <w:r w:rsidRPr="0027727F">
        <w:rPr>
          <w:rFonts w:cs="B Badr" w:hint="cs"/>
          <w:color w:val="242887"/>
          <w:sz w:val="26"/>
          <w:szCs w:val="26"/>
          <w:rtl/>
        </w:rPr>
        <w:t>، دَخَلْتُ عَلَى أَبِي جَعْفَرٍ (ع) وَ مَعِي كُتُبٌ إِلَيْهِ مِنْ أَبِيهِ، فَجَعَلَ يَقْرَؤُهَا وَ يَضَعُ كِتَاباً كَبِيراً عَلَى عَيْنَيْهِ، وَ يَقُولُ خَطُّ أَبِي وَ اللَّهِ، وَ يَبْكِي حَتَّى سَالَتْ دُمُوعُهُ عَلَى خَدَّيْهِ، فَقُلْتُ لَهُ جُعِلْتُ فِدَاكَ قَدْ كَانَ أَبُوكَ رُبَّمَا قَالَ لِي فِي الْمَجْلِسِ الْوَاحِدِ مَرَّاتٍ: أَسْكَنَكَ اللَّهُ الْجَنَّةَ أَدْخَلَكَ اللَّهُ الْجَنَّةَ! قَالَ، فَقَالَ: وَ أَنَا أَقُولُ أَدْخَلَكَ اللَّهُ الْجَنَّةَ! فَقُلْتُ جُعِلْتُ فِدَاكَ تَضْمَنُ لِي عَنْ رَبِّكَ‏</w:t>
      </w:r>
      <w:r w:rsidRPr="0027727F">
        <w:rPr>
          <w:rFonts w:cs="B Badr" w:hint="cs"/>
          <w:color w:val="965AA0"/>
          <w:sz w:val="26"/>
          <w:szCs w:val="26"/>
          <w:rtl/>
        </w:rPr>
        <w:t xml:space="preserve"> «1»</w:t>
      </w:r>
      <w:r w:rsidRPr="0027727F">
        <w:rPr>
          <w:rFonts w:cs="B Badr" w:hint="cs"/>
          <w:color w:val="242887"/>
          <w:sz w:val="26"/>
          <w:szCs w:val="26"/>
          <w:rtl/>
        </w:rPr>
        <w:t xml:space="preserve"> أَنْ تُدْخِلَنِي الْجَنَّةَ! قَالَ: نَعَمْ، قَالَ: فَأَخَذْتُ رِجْلَهُ فَقَبَّلْتُهَا.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طالب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1074- و اسمه عبد الله‏</w:t>
      </w:r>
      <w:r w:rsidRPr="0027727F">
        <w:rPr>
          <w:rFonts w:cs="B Badr" w:hint="cs"/>
          <w:color w:val="965AA0"/>
          <w:sz w:val="26"/>
          <w:szCs w:val="26"/>
          <w:rtl/>
        </w:rPr>
        <w:t xml:space="preserve"> «2»</w:t>
      </w:r>
      <w:r w:rsidRPr="0027727F">
        <w:rPr>
          <w:rFonts w:cs="B Badr" w:hint="cs"/>
          <w:color w:val="000000"/>
          <w:sz w:val="26"/>
          <w:szCs w:val="26"/>
          <w:rtl/>
        </w:rPr>
        <w:t xml:space="preserve"> بن الصلت،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مُحَمَّدُ بْنُ مَسْعُودٍ</w:t>
      </w:r>
      <w:r w:rsidRPr="0027727F">
        <w:rPr>
          <w:rFonts w:cs="B Badr" w:hint="cs"/>
          <w:color w:val="242887"/>
          <w:sz w:val="26"/>
          <w:szCs w:val="26"/>
          <w:rtl/>
        </w:rPr>
        <w:t>: أَبُو طَالِبٍ لَمْ يُدْرِكْ سَدِيراً.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مُحَمَّدُ بْنُ مَسْعُودٍ، قَالَ حَدَّثَنِي حَمْدَانُ بْنُ أَحْمَدَ النَّهْدِيُّ، قَالَ حَدَّثَنَا أَبُو طَالِبٍ الْقُمِّيُّ، قَالَ‏</w:t>
      </w:r>
      <w:r w:rsidRPr="0027727F">
        <w:rPr>
          <w:rFonts w:cs="B Badr" w:hint="cs"/>
          <w:color w:val="242887"/>
          <w:sz w:val="26"/>
          <w:szCs w:val="26"/>
          <w:rtl/>
        </w:rPr>
        <w:t>، كَتَبْتُ إِلَى أَبِي جَعْفَرٍ ابْنِ الرِّضَا (ع): فَأَذِنَ لِي أَنْ أَرْثِىَ‏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على ربك-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عبيد اللّه- في نسخة ب.</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أَبَا الْحَسَنِ أَعْنِي أَبَاهُ! قَالَ، فَكَتَبَ إِلَيَّ انْدُبْنِي وَ انْدُبْ أَبِي.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1075</w:t>
      </w:r>
      <w:r w:rsidRPr="0027727F">
        <w:rPr>
          <w:rFonts w:cs="B Badr" w:hint="cs"/>
          <w:color w:val="780000"/>
          <w:sz w:val="26"/>
          <w:szCs w:val="26"/>
          <w:rtl/>
        </w:rPr>
        <w:t xml:space="preserve"> عَلِيُّ بْنُ مُحَمَّدٍ، قَالَ حَدَّثَنِي مُحَمَّدُ بْنُ عَبْدِ الْجَبَّارِ، عَنْ أَبِي طَالِبٍ الْقُمِّيِّ، قَالَ‏</w:t>
      </w:r>
      <w:r w:rsidRPr="0027727F">
        <w:rPr>
          <w:rFonts w:cs="B Badr" w:hint="cs"/>
          <w:color w:val="242887"/>
          <w:sz w:val="26"/>
          <w:szCs w:val="26"/>
          <w:rtl/>
        </w:rPr>
        <w:t>، كَتَبْتُ إِلَى أَبِي جَعْفَرٍ (ع) بِأَبْيَاتِ شِعْرٍ وَ ذَكَرْتُ فِيهَا أَبَاهُ، وَ سَأَلْتُهُ أَنْ يَأْذَنَ لِي فِي أَنْ أَقُولَ فِيهِ! فَقَطَعَ الشِّعْرَ وَ حَبَسَهُ، وَ كَتَبَ فِي صَدْرِ مَا بَقِيَ مِنَ الْقِرْطَاسِ: قَدْ أَحْسَنْتَ جَزَاكَ اللَّهُ خَيْراً.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عَبْدِ الْجَبَّارِ بْنِ الْمُبَارَكِ النَّهَاوَنْدِيِ‏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1076</w:t>
      </w:r>
      <w:r w:rsidRPr="0027727F">
        <w:rPr>
          <w:rFonts w:cs="B Badr" w:hint="cs"/>
          <w:color w:val="780000"/>
          <w:sz w:val="26"/>
          <w:szCs w:val="26"/>
          <w:rtl/>
        </w:rPr>
        <w:t xml:space="preserve"> أَبُو صَالِحٍ خَالِدُ بْنُ حَامِدٍ، قَالَ حَدَّثَنِي أَبُو سَعِيدٍ الْآدَمِيُّ، قَالَ حَدَّثَنِي بَكْرُ بْنُ صَالِحٍ، عَنْ عَبْدِ الْجَبَّارِ بْنِ الْمُبَارَكِ النَّهَاوَنْدِيِّ، قَالَ‏</w:t>
      </w:r>
      <w:r w:rsidRPr="0027727F">
        <w:rPr>
          <w:rFonts w:cs="B Badr" w:hint="cs"/>
          <w:color w:val="242887"/>
          <w:sz w:val="26"/>
          <w:szCs w:val="26"/>
          <w:rtl/>
        </w:rPr>
        <w:t>، أَتَيْتُ سَيِّدِي سَنَةَ سَبْعٍ‏</w:t>
      </w:r>
      <w:r w:rsidRPr="0027727F">
        <w:rPr>
          <w:rFonts w:cs="B Badr" w:hint="cs"/>
          <w:color w:val="965AA0"/>
          <w:sz w:val="26"/>
          <w:szCs w:val="26"/>
          <w:rtl/>
        </w:rPr>
        <w:t xml:space="preserve"> «1»</w:t>
      </w:r>
      <w:r w:rsidRPr="0027727F">
        <w:rPr>
          <w:rFonts w:cs="B Badr" w:hint="cs"/>
          <w:color w:val="242887"/>
          <w:sz w:val="26"/>
          <w:szCs w:val="26"/>
          <w:rtl/>
        </w:rPr>
        <w:t xml:space="preserve"> وَ مِائَتَيْنِ، فَقُلْتُ لَهُ جُعِلْتُ فِدَاكَ إِنِّي رُوِّيتُ عَنْ آبَائِكَ أَنَّ كُلَّ فَتْحٍ فُتِحَ بِضَلَالٍ‏</w:t>
      </w:r>
      <w:r w:rsidRPr="0027727F">
        <w:rPr>
          <w:rFonts w:cs="B Badr" w:hint="cs"/>
          <w:color w:val="965AA0"/>
          <w:sz w:val="26"/>
          <w:szCs w:val="26"/>
          <w:rtl/>
        </w:rPr>
        <w:t xml:space="preserve"> «2»</w:t>
      </w:r>
      <w:r w:rsidRPr="0027727F">
        <w:rPr>
          <w:rFonts w:cs="B Badr" w:hint="cs"/>
          <w:color w:val="242887"/>
          <w:sz w:val="26"/>
          <w:szCs w:val="26"/>
          <w:rtl/>
        </w:rPr>
        <w:t xml:space="preserve"> فَهُوَ لِلْإِمَامِ! فَقَالَ نَعَمْ، قُلْتُ جُعِلْتُ فِدَاكَ فَإِنَّهُ أَتَوْا بِي‏</w:t>
      </w:r>
      <w:r w:rsidRPr="0027727F">
        <w:rPr>
          <w:rFonts w:cs="B Badr" w:hint="cs"/>
          <w:color w:val="965AA0"/>
          <w:sz w:val="26"/>
          <w:szCs w:val="26"/>
          <w:rtl/>
        </w:rPr>
        <w:t xml:space="preserve"> «3»</w:t>
      </w:r>
      <w:r w:rsidRPr="0027727F">
        <w:rPr>
          <w:rFonts w:cs="B Badr" w:hint="cs"/>
          <w:color w:val="242887"/>
          <w:sz w:val="26"/>
          <w:szCs w:val="26"/>
          <w:rtl/>
        </w:rPr>
        <w:t xml:space="preserve"> مِنْ بَعْضِ الْفُتُوحِ الَّتِي فُتِحَتْ عَلَى الضَّلَالِ، وَ قَدْ تَخَلَّصْتُ مِنَ الَّذِينَ مَلَّكُونِي بِسَبَبٍ مِنَ الْأَسْبَابِ، وَ قَدْ أَتَيْتُكَ مُسْتَرِقّاً مُسْتَعْبِداً! فَقَالَ قَدْ قَبِلْتُ، قَالَ، فَلَمَّا حَضَرَ خُرُوجِي إِلَى مَكَّةَ قُلْتُ لَهُ: جُعِلْتُ فِدَاكَ إِنِّي قَدْ حَجَجْتُ وَ تَزَوَّجْتُ وَ مَكْسَبِي مِمَّا يَعْطِفُ عَلَيَّ إِخْوَانِي لَا شَيْ‏ءَ لِي غَيْرُهُ، فَمُرْنِي بَأَمْرِكَ! فَقَالَ 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انْصَرِفْ إِلَى بِلَادِكَ وَ أَنْتَ مِنْ حَجِّكَ وَ تَزْوِيجِكَ وَ كَسْبِكَ فِي حِلٍّ. فَلَمَّا كَانَتْ سَنَةُ ثَلَاثَ عَشْرَةَ وَ مِائَتَيْنِ أَتَيْتُهُ وَ ذَكَرْتُ الْعُبُودِيَّةَ الَّتِي أُلْزِمْتُهَا</w:t>
      </w:r>
      <w:r w:rsidRPr="0027727F">
        <w:rPr>
          <w:rFonts w:cs="B Badr" w:hint="cs"/>
          <w:color w:val="965AA0"/>
          <w:sz w:val="26"/>
          <w:szCs w:val="26"/>
          <w:rtl/>
        </w:rPr>
        <w:t xml:space="preserve"> «4»</w:t>
      </w:r>
      <w:r w:rsidRPr="0027727F">
        <w:rPr>
          <w:rFonts w:cs="B Badr" w:hint="cs"/>
          <w:color w:val="242887"/>
          <w:sz w:val="26"/>
          <w:szCs w:val="26"/>
          <w:rtl/>
        </w:rPr>
        <w:t xml:space="preserve"> فَقَالَ أَنْتَ حُرٌّ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ج و المطبوعة: تسع.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من غير حقّ او بسبب أهل الضلال.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نسخة ب: اتوا ابى.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نسخة ب: الزمنيها. و في د: التزمتها.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569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لِوَجْهِ اللَّهِ! قُلْتُ لَهُ جُعِلْتُ فِدَاكَ اكْتُبْ لِي عَهْدَكَ! فَقَالَ تَخْرُجُ إِلَيْكَ غَداً فَخَرَجَ إِلَيَّ مَعَ كُتُبِي كِتَابٌ فِيهِ‏</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هَذَا كِتَابٌ مِنْ مُحَمَّدِ بْنِ عَلِيٍّ الْهَاشِمِيِّ الْعَلَوِيِّ لِعَبْدِ اللَّهِ بْنِ الْمُبَارَكِ فَتَاهُ أَنِّي أُعْتِقُكَ لِوَجْهِ اللَّهِ وَ الدَّارِ الْآخِرَةِ، لَا رَبَّ لَكَ إِلَّا اللَّهُ، وَ لَيْسَ عَلَيْكَ سَبِيلٌ، وَ أَنْتَ مَوْلَايَ وَ مَوْلَى عَقِبِي مِنْ بَعْدِي، وَ كُتِبَ فِي الْمُحَرَّمِ سَنَةَ ثَلَاثَ عَشْرَةَ وَ مِائَتَيْنِ، وَ وَقَّعَ فِيهِ مُحَمَّدُ بْنُ عَلِيٍّ بِخَطِّ يَدِهِ وَ خَتَمَهُ بِخَاتَمِهِ صَلَوَاتُ اللَّهِ وَ سَلَامُهُ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أَحْكَمَ بْنِ بَشَّارٍ الْمَرْوَزِيِ‏</w:t>
      </w:r>
      <w:r w:rsidRPr="0027727F">
        <w:rPr>
          <w:rFonts w:cs="B Badr" w:hint="cs"/>
          <w:color w:val="965AA0"/>
          <w:sz w:val="26"/>
          <w:szCs w:val="26"/>
          <w:rtl/>
        </w:rPr>
        <w:t xml:space="preserve"> «1»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1077 غَالٍ لَا شَيْ‏ءَ.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أَحْمَدُ بْنُ عَلِيِّ بْنِ كُلْثُومٍ السَّرَخْسِيُ‏</w:t>
      </w:r>
      <w:r w:rsidRPr="0027727F">
        <w:rPr>
          <w:rFonts w:cs="B Badr" w:hint="cs"/>
          <w:color w:val="242887"/>
          <w:sz w:val="26"/>
          <w:szCs w:val="26"/>
          <w:rtl/>
        </w:rPr>
        <w:t xml:space="preserve"> قَالَ رَأَيْتُ رَجُلًا مِنْ أَصْحَابِنَا يُعْرَفُ بِابْنِ زَيْنَبَةَ فَسَأَلَنِي عَنْ أَحْكَمَ بْنِ بَشَّارٍ الْمَرْوَزِيِّ وَ سَأَلَنِي عَنْ قِصَّتِهِ وَ عَنِ الْأَثَرِ الَّذِي فِي حَلْقِهِ وَ قَدْ كُنْتُ رَأَيْتُ فِي بَعْضِ حَلْقِهِ شِبْهَ الْخَطِّ</w:t>
      </w:r>
      <w:r w:rsidRPr="0027727F">
        <w:rPr>
          <w:rFonts w:cs="B Badr" w:hint="cs"/>
          <w:color w:val="965AA0"/>
          <w:sz w:val="26"/>
          <w:szCs w:val="26"/>
          <w:rtl/>
        </w:rPr>
        <w:t xml:space="preserve"> «2»</w:t>
      </w:r>
      <w:r w:rsidRPr="0027727F">
        <w:rPr>
          <w:rFonts w:cs="B Badr" w:hint="cs"/>
          <w:color w:val="242887"/>
          <w:sz w:val="26"/>
          <w:szCs w:val="26"/>
          <w:rtl/>
        </w:rPr>
        <w:t xml:space="preserve"> كَأَنَّهُ أَثَرِ الذَّبْحِ، فَقُلْتُ لَهُ قَدْ سَأَلْتُهُ مِرَاراً فَلَمْ يُخْبِرْنِي، قَالَ، فَقَالَ كُنَّا سَبْعَةَ نَفَرٍ فِي حُجْرَةٍ وَاحِدَةً بِبَغْدَادَ فِي زَمَانِ أَبِي جَعْفَرٍ الثَّانِي (ع)، فَغَابَ عَنَّا أَحْكَمُ مِنْ عِنْدِ الْعَصْرِ وَ لَمْ يَرْجِعْ تِلْكَ‏</w:t>
      </w:r>
      <w:r w:rsidRPr="0027727F">
        <w:rPr>
          <w:rFonts w:cs="B Badr" w:hint="cs"/>
          <w:color w:val="965AA0"/>
          <w:sz w:val="26"/>
          <w:szCs w:val="26"/>
          <w:rtl/>
        </w:rPr>
        <w:t xml:space="preserve"> «3»</w:t>
      </w:r>
      <w:r w:rsidRPr="0027727F">
        <w:rPr>
          <w:rFonts w:cs="B Badr" w:hint="cs"/>
          <w:color w:val="242887"/>
          <w:sz w:val="26"/>
          <w:szCs w:val="26"/>
          <w:rtl/>
        </w:rPr>
        <w:t xml:space="preserve"> اللَّيْلَةَ، فَلَمَّا كَانَ جَوْفُ اللَّيْلِ جَاءَنَا تَوْقِيعٌ مِنْ أَبِي جَعْفَرٍ (ع): أَنَّ صَاحِبَكُمُ الْخُرَاسَانِيَّ مَذْبُوحٌ مَطْرُوحٌ فِي لِبْدٍ فِي مَزْبَلَةِ كَذَا وَ كَذَا فَاذْهَبُوا فَدَاوُوهُ‏</w:t>
      </w:r>
      <w:r w:rsidRPr="0027727F">
        <w:rPr>
          <w:rFonts w:cs="B Badr" w:hint="cs"/>
          <w:color w:val="965AA0"/>
          <w:sz w:val="26"/>
          <w:szCs w:val="26"/>
          <w:rtl/>
        </w:rPr>
        <w:t xml:space="preserve"> «4»</w:t>
      </w:r>
      <w:r w:rsidRPr="0027727F">
        <w:rPr>
          <w:rFonts w:cs="B Badr" w:hint="cs"/>
          <w:color w:val="242887"/>
          <w:sz w:val="26"/>
          <w:szCs w:val="26"/>
          <w:rtl/>
        </w:rPr>
        <w:t xml:space="preserve"> بِكَذَا وَ كَذَا! فَذَهَبْنَا فَوَجَدْنَاهُ مَطْرُوحاً</w:t>
      </w:r>
      <w:r w:rsidRPr="0027727F">
        <w:rPr>
          <w:rFonts w:cs="B Badr" w:hint="cs"/>
          <w:color w:val="965AA0"/>
          <w:sz w:val="26"/>
          <w:szCs w:val="26"/>
          <w:rtl/>
        </w:rPr>
        <w:t xml:space="preserve"> «5»</w:t>
      </w:r>
      <w:r w:rsidRPr="0027727F">
        <w:rPr>
          <w:rFonts w:cs="B Badr" w:hint="cs"/>
          <w:color w:val="242887"/>
          <w:sz w:val="26"/>
          <w:szCs w:val="26"/>
          <w:rtl/>
        </w:rPr>
        <w:t xml:space="preserve"> كَمَا قَالَ،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نسخة ب. و في غيرها: المروزى الكلثومى.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شبيه الخيط-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الينا في تلك-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داووه-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مذبوحا مطروحا-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فَحَمَلْنَاهُ وَ دَاوَيْنَاهُ بِمَا أَمَرَنَا بِهِ‏</w:t>
      </w:r>
      <w:r w:rsidRPr="0027727F">
        <w:rPr>
          <w:rFonts w:cs="B Badr" w:hint="cs"/>
          <w:color w:val="965AA0"/>
          <w:sz w:val="26"/>
          <w:szCs w:val="26"/>
          <w:rtl/>
        </w:rPr>
        <w:t xml:space="preserve"> «1»</w:t>
      </w:r>
      <w:r w:rsidRPr="0027727F">
        <w:rPr>
          <w:rFonts w:cs="B Badr" w:hint="cs"/>
          <w:color w:val="242887"/>
          <w:sz w:val="26"/>
          <w:szCs w:val="26"/>
          <w:rtl/>
        </w:rPr>
        <w:t xml:space="preserve"> فَبَرَأَ مِنْ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أَحْمَدُ بْنُ عَلِيٍّ: كَانَ قِصَّتُهُ أَنَّهُ تَمَتَّعَ بِبَغْدَادَ فِي دَارِ قَوْمٍ، فَعَلِمُوا بِهِ وَ اتَّخَذُوهُ وَ ذَبَحُوهُ وَ أَدْرَجُوهُ فِي لِبْدٍ وَ طَرَحُوهُ فِي مَزْبَلَةٍ. قَالَ أَحْمَدُ: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كَانَ أَحْكَمُ إِذَا ذُكِرَ عِنْدَهُ الرَّجْعَةُ فَأَنْكَرَهَا أَحَدٌ، فَيَقُولُ أَنَا أَحَدُ الْمَكْرُورِينَ‏</w:t>
      </w:r>
      <w:r w:rsidRPr="0027727F">
        <w:rPr>
          <w:rFonts w:cs="B Badr" w:hint="cs"/>
          <w:color w:val="965AA0"/>
          <w:sz w:val="26"/>
          <w:szCs w:val="26"/>
          <w:rtl/>
        </w:rPr>
        <w:t xml:space="preserve"> «2»</w:t>
      </w:r>
      <w:r w:rsidRPr="0027727F">
        <w:rPr>
          <w:rFonts w:cs="B Badr" w:hint="cs"/>
          <w:color w:val="242887"/>
          <w:sz w:val="26"/>
          <w:szCs w:val="26"/>
          <w:rtl/>
        </w:rPr>
        <w:t xml:space="preserve"> وَ حَكَى لِي بَعْضُ الْكَذَّابِينَ أَيْضاً بِهَرَاةَ هَذِهِ الْقِصَّةَ فَأُعْجِبَ وَ امْتَنَعَ بِذِكْرِ تِلْكَ الْحَالَةِ لِمَا يَسْتَنْكِرُهُ 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عَلِيِّ بْنِ حَدِيدِ بْنِ حَكِيمٍ‏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1078</w:t>
      </w:r>
      <w:r w:rsidRPr="0027727F">
        <w:rPr>
          <w:rFonts w:cs="B Badr" w:hint="cs"/>
          <w:color w:val="780000"/>
          <w:sz w:val="26"/>
          <w:szCs w:val="26"/>
          <w:rtl/>
        </w:rPr>
        <w:t xml:space="preserve"> قَالَ نَصْرُ بْنُ الصَّبَّاحِ‏</w:t>
      </w:r>
      <w:r w:rsidRPr="0027727F">
        <w:rPr>
          <w:rFonts w:cs="B Badr" w:hint="cs"/>
          <w:color w:val="242887"/>
          <w:sz w:val="26"/>
          <w:szCs w:val="26"/>
          <w:rtl/>
        </w:rPr>
        <w:t>: عَلِيُّ بْنُ حَدِيدِ بْنِ حَكِيمٍ فَطَحِيٌّ مِنْ أَهْلِ الْكُوفَةِ، وَ كَانَ أَدْرَكَ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الَحَكَمِ الْأَنْبَارِيِ‏</w:t>
      </w:r>
      <w:r w:rsidRPr="0027727F">
        <w:rPr>
          <w:rFonts w:cs="B Badr" w:hint="cs"/>
          <w:color w:val="965AA0"/>
          <w:sz w:val="26"/>
          <w:szCs w:val="26"/>
          <w:rtl/>
        </w:rPr>
        <w:t xml:space="preserve"> «3»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1079</w:t>
      </w:r>
      <w:r w:rsidRPr="0027727F">
        <w:rPr>
          <w:rFonts w:cs="B Badr" w:hint="cs"/>
          <w:color w:val="780000"/>
          <w:sz w:val="26"/>
          <w:szCs w:val="26"/>
          <w:rtl/>
        </w:rPr>
        <w:t xml:space="preserve"> حَمْدَوَيْهِ، عَنْ مُحَمَّدِ بْنِ عِيسَى‏</w:t>
      </w:r>
      <w:r w:rsidRPr="0027727F">
        <w:rPr>
          <w:rFonts w:cs="B Badr" w:hint="cs"/>
          <w:color w:val="242887"/>
          <w:sz w:val="26"/>
          <w:szCs w:val="26"/>
          <w:rtl/>
        </w:rPr>
        <w:t xml:space="preserve"> أَنَّ عَلِيَّ بْنَ الْحَكَمِ هُوَ ابْنُ أُخْتِ دَاوُدَ بْنِ النُّعْمَانِ بَيَّاعِ الْأَنْمَاطِ، وَ هُوَ نَسِيبُ بَنِي الزُّبَيْرِ</w:t>
      </w:r>
      <w:r w:rsidRPr="0027727F">
        <w:rPr>
          <w:rFonts w:cs="B Badr" w:hint="cs"/>
          <w:color w:val="965AA0"/>
          <w:sz w:val="26"/>
          <w:szCs w:val="26"/>
          <w:rtl/>
        </w:rPr>
        <w:t xml:space="preserve"> «4»</w:t>
      </w:r>
      <w:r w:rsidRPr="0027727F">
        <w:rPr>
          <w:rFonts w:cs="B Badr" w:hint="cs"/>
          <w:color w:val="242887"/>
          <w:sz w:val="26"/>
          <w:szCs w:val="26"/>
          <w:rtl/>
        </w:rPr>
        <w:t xml:space="preserve"> الصَّيَارِفَةِ، وَ عَلِيُّ بْنُ الْحَكَمِ تِلْمِيذُ ابْنِ أَبِي عُمَيْرٍ لَقِيَ مِنْ أَصْحَابِ أَبِي عَبْدِ اللَّهِ (ع) الْكَثِيرِ، وَ هُوَ مِثْلُ ابْنِ فَضَّالٍ وَ ابْنُ بُكَيْرٍ.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امر به-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المكذبين-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في نسخة ب: الأنباري من أهل الانبار.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ينسب الى بنى الزبير-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571</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7E6FF1" w:rsidRPr="0027727F" w:rsidRDefault="007E6FF1"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النص ؛ ص571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هاشم داود بن القاسم الجعفري‏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1080</w:t>
      </w:r>
      <w:r w:rsidRPr="0027727F">
        <w:rPr>
          <w:rFonts w:cs="B Badr" w:hint="cs"/>
          <w:color w:val="780000"/>
          <w:sz w:val="26"/>
          <w:szCs w:val="26"/>
          <w:rtl/>
        </w:rPr>
        <w:t xml:space="preserve"> قَالَ أَبُو عَمْرٍو</w:t>
      </w:r>
      <w:r w:rsidRPr="0027727F">
        <w:rPr>
          <w:rFonts w:cs="B Badr" w:hint="cs"/>
          <w:color w:val="242887"/>
          <w:sz w:val="26"/>
          <w:szCs w:val="26"/>
          <w:rtl/>
        </w:rPr>
        <w:t>: لَهُ مَنْزِلَةٌ عَالِيَةٌ عِنْدَ أَبِي جَعْفَرٍ وَ أَبِي الْحَسَنِ وَ أَبِي مُحَمَّدٍ (ع) وَ مَوْضِعٌ‏</w:t>
      </w:r>
      <w:r w:rsidRPr="0027727F">
        <w:rPr>
          <w:rFonts w:cs="B Badr" w:hint="cs"/>
          <w:color w:val="965AA0"/>
          <w:sz w:val="26"/>
          <w:szCs w:val="26"/>
          <w:rtl/>
        </w:rPr>
        <w:t xml:space="preserve"> «1»</w:t>
      </w:r>
      <w:r w:rsidRPr="0027727F">
        <w:rPr>
          <w:rFonts w:cs="B Badr" w:hint="cs"/>
          <w:color w:val="242887"/>
          <w:sz w:val="26"/>
          <w:szCs w:val="26"/>
          <w:rtl/>
        </w:rPr>
        <w:t xml:space="preserve"> جَلِيلٌ، عَلَى مَا يُسْتَدَلُّ بِمَا رَوَى عَنْهُمْ فِي نَفْسِهِ وَ رِوَايَتِهِ، وَ تَدُلُّ رِوَايَتُهُ عَلَى ارْتِفَاعٍ فِي الْقَوْلِ.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عَبْدِ اللَّهِ بْنِ مِهْرَانَ‏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1081</w:t>
      </w:r>
      <w:r w:rsidRPr="0027727F">
        <w:rPr>
          <w:rFonts w:cs="B Badr" w:hint="cs"/>
          <w:color w:val="780000"/>
          <w:sz w:val="26"/>
          <w:szCs w:val="26"/>
          <w:rtl/>
        </w:rPr>
        <w:t xml:space="preserve"> قَالَ مُحَمَّدُ بْنُ مَسْعُودٍ</w:t>
      </w:r>
      <w:r w:rsidRPr="0027727F">
        <w:rPr>
          <w:rFonts w:cs="B Badr" w:hint="cs"/>
          <w:color w:val="242887"/>
          <w:sz w:val="26"/>
          <w:szCs w:val="26"/>
          <w:rtl/>
        </w:rPr>
        <w:t>: مُحَمَّدُ بْنُ عَبْدِ اللَّهِ بْنِ مِهْرَانَ مُتَّهَمٌ وَ هُوَ غَالٍ.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الْحَسَنِ بْنِ عَلِيِّ بْنِ أَبِي عُثْمَانَ سَجَّادَةَ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1082</w:t>
      </w:r>
      <w:r w:rsidRPr="0027727F">
        <w:rPr>
          <w:rFonts w:cs="B Badr" w:hint="cs"/>
          <w:color w:val="780000"/>
          <w:sz w:val="26"/>
          <w:szCs w:val="26"/>
          <w:rtl/>
        </w:rPr>
        <w:t xml:space="preserve"> قَالَ نَصْرُ بْنُ الصَّبَّاحِ‏</w:t>
      </w:r>
      <w:r w:rsidRPr="0027727F">
        <w:rPr>
          <w:rFonts w:cs="B Badr" w:hint="cs"/>
          <w:color w:val="242887"/>
          <w:sz w:val="26"/>
          <w:szCs w:val="26"/>
          <w:rtl/>
        </w:rPr>
        <w:t>: قَالَ لِي السَّجَّادَةُ الْحَسَنُ بْنُ عَلِيِّ بْنِ أَبِي عُثْمَانَ يَوْماً مَا تَقُولُ فِي مُحَمَّدِ بْنِ أَبِي زَيْنَبَ وَ مُحَمَّدِ بْنِ عَبْدِ اللَّهِ بْنِ عَبْدِ الْمُطَّلِبِ (ص) أَيُّهُمَا أَفْضَلُ قُلْتُ لَهُ قُلْ أَنْتَ! فَقَالَ بَلْ مُحَمَّدُ بْنُ أَبِي زَيْنَبَ الْأَسَدِيُ‏</w:t>
      </w:r>
      <w:r w:rsidRPr="0027727F">
        <w:rPr>
          <w:rFonts w:cs="B Badr" w:hint="cs"/>
          <w:color w:val="965AA0"/>
          <w:sz w:val="26"/>
          <w:szCs w:val="26"/>
          <w:rtl/>
        </w:rPr>
        <w:t xml:space="preserve"> «2»</w:t>
      </w:r>
      <w:r w:rsidRPr="0027727F">
        <w:rPr>
          <w:rFonts w:cs="B Badr" w:hint="cs"/>
          <w:color w:val="242887"/>
          <w:sz w:val="26"/>
          <w:szCs w:val="26"/>
          <w:rtl/>
        </w:rPr>
        <w:t>، إِنَّ اللَّهَ جَلَّ وَ عَزَّ عَاتَبَ فِي الْقُرْآنِ مُحَمَّدَ بْنَ عَبْدِ اللَّهِ فِي مَوَاضِعَ وَ لَمْ يُعَاتِبْ مُحَمَّدَ بْنَ أَبِي زَيْنَبَ، فَقَالَ لِمُحَمَّدِ بْنِ عَبْدِ اللَّهِ:</w:t>
      </w:r>
      <w:r w:rsidRPr="0027727F">
        <w:rPr>
          <w:rFonts w:cs="B Badr" w:hint="cs"/>
          <w:color w:val="006A0F"/>
          <w:sz w:val="26"/>
          <w:szCs w:val="26"/>
          <w:rtl/>
        </w:rPr>
        <w:t xml:space="preserve"> وَ لَوْ لا أَنْ ثَبَّتْناكَ لَقَدْ كِدْتَ تَرْكَنُ إِلَيْهِمْ شَيْئاً قَلِيلًا</w:t>
      </w:r>
      <w:r w:rsidRPr="0027727F">
        <w:rPr>
          <w:rFonts w:cs="B Badr" w:hint="cs"/>
          <w:color w:val="242887"/>
          <w:sz w:val="26"/>
          <w:szCs w:val="26"/>
          <w:rtl/>
        </w:rPr>
        <w:t>،</w:t>
      </w:r>
      <w:r w:rsidRPr="0027727F">
        <w:rPr>
          <w:rFonts w:cs="B Badr" w:hint="cs"/>
          <w:color w:val="006A0F"/>
          <w:sz w:val="26"/>
          <w:szCs w:val="26"/>
          <w:rtl/>
        </w:rPr>
        <w:t xml:space="preserve"> لَئِنْ أَشْرَكْتَ لَيَحْبَطَنَّ عَمَلُكَ‏</w:t>
      </w:r>
      <w:r w:rsidRPr="0027727F">
        <w:rPr>
          <w:rFonts w:cs="B Badr" w:hint="cs"/>
          <w:color w:val="242887"/>
          <w:sz w:val="26"/>
          <w:szCs w:val="26"/>
          <w:rtl/>
        </w:rPr>
        <w:t xml:space="preserve"> الْآيَةَ، وَ فِي غَيْرِهِمَا، وَ لَمْ يُعَاتِبْ مُحَمَّدَ بْنَ أَبِي زَيْنَبَ بِشَيْ‏ءٍ مِنْ أَشْبَاهِ ذَلِكَ.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عَلَي السَّجَّادَةِ</w:t>
      </w:r>
      <w:r w:rsidRPr="0027727F">
        <w:rPr>
          <w:rFonts w:cs="B Badr" w:hint="cs"/>
          <w:color w:val="006A0F"/>
          <w:sz w:val="26"/>
          <w:szCs w:val="26"/>
          <w:rtl/>
        </w:rPr>
        <w:t xml:space="preserve"> لَعْنَةُ اللَّهِ‏</w:t>
      </w:r>
      <w:r w:rsidRPr="0027727F">
        <w:rPr>
          <w:rFonts w:cs="B Badr" w:hint="cs"/>
          <w:color w:val="000000"/>
          <w:sz w:val="26"/>
          <w:szCs w:val="26"/>
          <w:rtl/>
        </w:rPr>
        <w:t xml:space="preserve"> وَ لَعْنَةُ اللَّاعِنِينَ‏</w:t>
      </w:r>
      <w:r w:rsidRPr="0027727F">
        <w:rPr>
          <w:rFonts w:cs="B Badr" w:hint="cs"/>
          <w:color w:val="006A0F"/>
          <w:sz w:val="26"/>
          <w:szCs w:val="26"/>
          <w:rtl/>
        </w:rPr>
        <w:t xml:space="preserve"> وَ الْمَلائِكَةِ وَ النَّاسِ أَجْمَعِينَ‏</w:t>
      </w:r>
      <w:r w:rsidRPr="0027727F">
        <w:rPr>
          <w:rFonts w:cs="B Badr" w:hint="cs"/>
          <w:color w:val="000000"/>
          <w:sz w:val="26"/>
          <w:szCs w:val="26"/>
          <w:rtl/>
        </w:rPr>
        <w:t>، فَلَقَدْ كَانَ مِنَ الْعُلْيَائِيَّةِ الَّذِينَ يَقَعُونَ فِي رَسُولِ اللَّهِ (ص) وَ لَيْسَ لَهُمْ‏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موقع-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ابى زينب، ا لا ترى-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572</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فِي الْإِسْلَامِ نَصِيبٌ.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أَيُّوبَ بْنِ نُوحِ بْنِ دَرَّاجٍ‏</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1083</w:t>
      </w:r>
      <w:r w:rsidRPr="0027727F">
        <w:rPr>
          <w:rFonts w:cs="B Badr" w:hint="cs"/>
          <w:color w:val="780000"/>
          <w:sz w:val="26"/>
          <w:szCs w:val="26"/>
          <w:rtl/>
        </w:rPr>
        <w:t xml:space="preserve"> مُحَمَّدٌ، قَالَ حَدَّثَنِي مُحَمَّدُ بْنُ أَحْمَدَ النَّهْدِيُّ كُوفِيٌ‏</w:t>
      </w:r>
      <w:r w:rsidRPr="0027727F">
        <w:rPr>
          <w:rFonts w:cs="B Badr" w:hint="cs"/>
          <w:color w:val="965AA0"/>
          <w:sz w:val="26"/>
          <w:szCs w:val="26"/>
          <w:rtl/>
        </w:rPr>
        <w:t xml:space="preserve"> «1»</w:t>
      </w:r>
      <w:r w:rsidRPr="0027727F">
        <w:rPr>
          <w:rFonts w:cs="B Badr" w:hint="cs"/>
          <w:color w:val="780000"/>
          <w:sz w:val="26"/>
          <w:szCs w:val="26"/>
          <w:rtl/>
        </w:rPr>
        <w:t xml:space="preserve"> وَ هُوَ حَمْدَانُ الْقَلَانِسِيُّ، وَ ذَكَرَ أَيُّوبُ بْنُ نُوحٍ وَ قَالَ‏</w:t>
      </w:r>
      <w:r w:rsidRPr="0027727F">
        <w:rPr>
          <w:rFonts w:cs="B Badr" w:hint="cs"/>
          <w:color w:val="242887"/>
          <w:sz w:val="26"/>
          <w:szCs w:val="26"/>
          <w:rtl/>
        </w:rPr>
        <w:t>: كَانَ فِي الصَّالِحِينَ وَ كَانَ حِينَ مَاتَ وَ لَمْ يُخَلِّفْ إِلَّا مِقْدَارَ مِائَةٍ وَ خَمْسِينَ دِينَاراً، وَ كَانَ عِنْدَ النَّاسِ أَنَّ عِنْدَهُ مَالًا لِأَنَّهُ كَانَ وَكِيلًا لَهُمْ، وَ كَانَ يَقَعُ فِي يُونُسَ رَحِمَهُ اللَّهُ فِي مَا يَذْكُرُ عَنْهُ.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عَوْنٍ الْأَبْرَشِ‏</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1084</w:t>
      </w:r>
      <w:r w:rsidRPr="0027727F">
        <w:rPr>
          <w:rFonts w:cs="B Badr" w:hint="cs"/>
          <w:color w:val="780000"/>
          <w:sz w:val="26"/>
          <w:szCs w:val="26"/>
          <w:rtl/>
        </w:rPr>
        <w:t xml:space="preserve"> أَحْمَدُ بْنُ عَلِيِّ بْنِ كُلْثُومٍ السَّرَخْسِيُّ، قَالَ حَدَّثَنِي أَبُو يَعْقُوبَ إِسْحَاقُ بْنُ مُحَمَّدٍ الْبَصْرِيُّ، قَالَ حَدَّثَنِي مُحَمَّدُ بْنُ الْحَسَنِ بْنِ شَمُّونٍ، وَ غَيْرُهُ، قَالَ‏</w:t>
      </w:r>
      <w:r w:rsidRPr="0027727F">
        <w:rPr>
          <w:rFonts w:cs="B Badr" w:hint="cs"/>
          <w:color w:val="242887"/>
          <w:sz w:val="26"/>
          <w:szCs w:val="26"/>
          <w:rtl/>
        </w:rPr>
        <w:t>، خَرَجَ أَبُو مُحَمَّدٍ (ع) فِي جَنَازَةِ أَبِي الْحَسَنِ (ع) وَ قَمِيصُهُ مَشْقُوقٌ، فَكَتَبَ إِلَيْهِ أَبُو عَوْنٍ الْأَبْرَشُ قَرَابَةُ نَجَاحِ بْنِ سَلَمَةَ: مَنْ رَأَيْتَ أَوْ بَلَغَكَ مِنَ الْأَئِمَّةِ شَقَّ ثَوْبَهُ فِي مِثْلِ هَذَا! فَكَتَبَ إِلَيْهِ أَبُو مُحَمَّدٍ (ع) يَا أَحْمَقُ وَ مَا يُدْرِيكَ مَا هَذَا قَدْ شَقَّ مُوسَى عَلَى هَارُونَ عَلَيْهِمَا السَّلَامُ.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1085</w:t>
      </w:r>
      <w:r w:rsidRPr="0027727F">
        <w:rPr>
          <w:rFonts w:cs="B Badr" w:hint="cs"/>
          <w:color w:val="780000"/>
          <w:sz w:val="26"/>
          <w:szCs w:val="26"/>
          <w:rtl/>
        </w:rPr>
        <w:t xml:space="preserve"> أَحْمَدُ بْنُ عَلِيٍّ، قَالَ حَدَّثَنِي إِسْحَاقُ، قَالَ حَدَّثَنِي إِبْرَاهِيمُ بْنُ الْخَضِيبِ الْأَنْبَارِيُّ قَالَ‏</w:t>
      </w:r>
      <w:r w:rsidRPr="0027727F">
        <w:rPr>
          <w:rFonts w:cs="B Badr" w:hint="cs"/>
          <w:color w:val="242887"/>
          <w:sz w:val="26"/>
          <w:szCs w:val="26"/>
          <w:rtl/>
        </w:rPr>
        <w:t>، كَتَبَ أَبُو عَوْنٍ الْأَبْرَشُ قَرَابَةُ نَجَاحِ بْنِ سَلَمَةَ إِلَى أَبِي مُحَمَّدٍ (ع) أَنَّ النَّاسَ قَدِ اسْتَوْحَشُوا مِنْ شَقِّكَ ثَوْبَكَ عَلَى أَبِي الْحَسَنِ (ع)! فَقَالَ يَا أَحْمَقُ مَا أَنْتَ وَ ذَاكَ قَدْ شَقَّ مُوسَى عَلَى هَارُونَ عَلَيْهِمَا السَّلَامُ، إِنَّ مِنَ النَّاسِ مَنْ يُولَدُ مُؤْمِناً وَ يَحْيَى مُؤْمِناً وَ يَمُوتُ مُؤْمِناً، وَ مِنْهُمْ مَنْ يُولَدُ كَافِراً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كذلك في النسخ: و في الممقانى: الكوفيّ.</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يَحْيَى كَافِراً وَ يَمُوتُ كَافِراً، وَ مِنْهُمْ مَنْ يُولَدُ مُؤْمِناً وَ يَحْيَى مُؤْمِناً وَ يَمُوتُ كَافِراً، وَ إِنَّكَ لَا تَمُوتُ حَتَّى تَكْفُرَ وَ تَغَيَّرَ</w:t>
      </w:r>
      <w:r w:rsidRPr="0027727F">
        <w:rPr>
          <w:rFonts w:cs="B Badr" w:hint="cs"/>
          <w:color w:val="965AA0"/>
          <w:sz w:val="26"/>
          <w:szCs w:val="26"/>
          <w:rtl/>
        </w:rPr>
        <w:t xml:space="preserve"> «1»</w:t>
      </w:r>
      <w:r w:rsidRPr="0027727F">
        <w:rPr>
          <w:rFonts w:cs="B Badr" w:hint="cs"/>
          <w:color w:val="242887"/>
          <w:sz w:val="26"/>
          <w:szCs w:val="26"/>
          <w:rtl/>
        </w:rPr>
        <w:t xml:space="preserve"> عَقْلُكَ! فَمَا مَاتَ حَتَّى حَجَبَهُ وُلْدُهُ عَنِ النَّاسِ وَ حَبَسُوهُ فِي مَنْزِلِهِ، فِي ذَهَابِ الْعَقْلِ وَ الْوَسْوَسَةِ وَ كَثْرَةِ التَّخْلِيطِ، وَ يَرُدُّ عَلَى الْإِمَامَةِ، وَ انْكَشَفَ‏</w:t>
      </w:r>
      <w:r w:rsidRPr="0027727F">
        <w:rPr>
          <w:rFonts w:cs="B Badr" w:hint="cs"/>
          <w:color w:val="965AA0"/>
          <w:sz w:val="26"/>
          <w:szCs w:val="26"/>
          <w:rtl/>
        </w:rPr>
        <w:t xml:space="preserve"> «2»</w:t>
      </w:r>
      <w:r w:rsidRPr="0027727F">
        <w:rPr>
          <w:rFonts w:cs="B Badr" w:hint="cs"/>
          <w:color w:val="242887"/>
          <w:sz w:val="26"/>
          <w:szCs w:val="26"/>
          <w:rtl/>
        </w:rPr>
        <w:t xml:space="preserve"> عَمَّا كَانَ عَلَيْهِ.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عروة بن يحيى الدهقان‏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1086</w:t>
      </w:r>
      <w:r w:rsidRPr="0027727F">
        <w:rPr>
          <w:rFonts w:cs="B Badr" w:hint="cs"/>
          <w:color w:val="780000"/>
          <w:sz w:val="26"/>
          <w:szCs w:val="26"/>
          <w:rtl/>
        </w:rPr>
        <w:t xml:space="preserve"> حَدَّثَنِي مُحَمَّدُ بْنُ قُولَوَيْهِ الْجَمَّالُ، عَنْ مُحَمَّدِ بْنِ مُوسَى الْهَمْدَانِيِ‏</w:t>
      </w:r>
      <w:r w:rsidRPr="0027727F">
        <w:rPr>
          <w:rFonts w:cs="B Badr" w:hint="cs"/>
          <w:color w:val="242887"/>
          <w:sz w:val="26"/>
          <w:szCs w:val="26"/>
          <w:rtl/>
        </w:rPr>
        <w:t>: أَنَّ عُرْوَةَ بْنَ يَحْيَى الْبَغْدَادِيَّ الْمَعْرُوفَ بِالدِّهْقَانِ لَعَنَهُ اللَّهُ وَ كَانَ يَكْذِبُ عَلَى أَبِي الْحَسَنِ عَلِيِّ بْنِ مُحَمَّدِ بْنِ الرِّضَا (ع) وَ عَلَى أَبِي مُحَمَّدٍ الْحَسَنِ بْنِ عَلِيٍّ (ع) بَعْدَهُ، وَ كَانَ يَقْطَعُ أَمْوَالَهُ لِنَفْسِهِ دُونَهُ وَ يَكْذِبُ عَلَيْهِ، حَتَّى لَعَنَهُ أَبُو مُحَمَّدٍ (ع) وَ أَمَرَ شِيعَتَهُ بِلَعْنِهِ، وَ الدُّعَاءِ عَلَيْهِ لِقَطْعِ الْأَمْوَالِ، لَعَنَهُ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عَلِيُّ بْنُ سَلْمَانَ‏</w:t>
      </w:r>
      <w:r w:rsidRPr="0027727F">
        <w:rPr>
          <w:rFonts w:cs="B Badr" w:hint="cs"/>
          <w:color w:val="965AA0"/>
          <w:sz w:val="26"/>
          <w:szCs w:val="26"/>
          <w:rtl/>
        </w:rPr>
        <w:t xml:space="preserve"> «3»</w:t>
      </w:r>
      <w:r w:rsidRPr="0027727F">
        <w:rPr>
          <w:rFonts w:cs="B Badr" w:hint="cs"/>
          <w:color w:val="242887"/>
          <w:sz w:val="26"/>
          <w:szCs w:val="26"/>
          <w:rtl/>
        </w:rPr>
        <w:t xml:space="preserve"> بْنِ رُشَيْدٍ الْعَطَّارُ الْبَغْدَادِيُّ فَلَعَنَهُ أَبُو مُحَمَّدٍ (ع) وَ ذَلِكَ أَنَّهُ كَانَتْ لِأَبِي مُحَمَّدٍ (ع) خِزَانَةً، وَ كَانَ يَلِيهَا أَبُو عَلِيِّ بْنُ رَاشِدٍ رَضِيَ اللَّهُ عَنْهُ، فَسَلَّمْتُ إِلَى عُرْوَةَ، فَأَخَذَ مِنْهَا لِنَفْسِهِ ثُمَّ أَحْرَقَ بَاقِي مَا فِيهَا، يُغَايِظُ بِذَلِكَ أَبَا مُحَمَّدٍ (ع) فَلَعَنَهُ وَ بَرِئَ مِنْهُ وَ دَعَا عَلَيْهِ، فَمَا أُمْهِلَ يَوْمَهُ ذَلِكَ وَ لَيْلَتَهُ حَتَّى قَبَضَهُ اللَّهُ إِلَى النَّارِ، فَقَالَ (ع) جَلَسْتُ لِرَبِّي لَيْلَتِي هَذِهِ كَذَا وَ كَذَا جِلْسَةً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يتغيّر-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انكب-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النسخ في هذه الجملة و فيما قبلها مختلّة و الظاهر أن يكون الصحيح هكذا.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فَمَا انْفَجَرَ عَمُودُ الصُّبْحِ وَ لَا انْطَفَى ذَلِكَ النَّارُ حَتَّى قَتَلَ اللَّهُ عَدُوَّهُ‏</w:t>
      </w:r>
      <w:r w:rsidRPr="0027727F">
        <w:rPr>
          <w:rFonts w:cs="B Badr" w:hint="cs"/>
          <w:color w:val="965AA0"/>
          <w:sz w:val="26"/>
          <w:szCs w:val="26"/>
          <w:rtl/>
        </w:rPr>
        <w:t xml:space="preserve"> «1»</w:t>
      </w:r>
      <w:r w:rsidRPr="0027727F">
        <w:rPr>
          <w:rFonts w:cs="B Badr" w:hint="cs"/>
          <w:color w:val="242887"/>
          <w:sz w:val="26"/>
          <w:szCs w:val="26"/>
          <w:rtl/>
        </w:rPr>
        <w:t xml:space="preserve"> لَعَنَهُ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الْفَضْلِ بْنِ الْحَارِثِ‏</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1087</w:t>
      </w:r>
      <w:r w:rsidRPr="0027727F">
        <w:rPr>
          <w:rFonts w:cs="B Badr" w:hint="cs"/>
          <w:color w:val="780000"/>
          <w:sz w:val="26"/>
          <w:szCs w:val="26"/>
          <w:rtl/>
        </w:rPr>
        <w:t xml:space="preserve"> أَحْمَدُ بْنُ عَلِيِّ بْنِ كُلْثُومٍ، قَالَ حَدَّثَنِي إِسْحَاقُ بْنُ مُحَمَّدٍ الْبَصْرِيُّ، قَالَ حَدَّثَنِي الْفَضْلُ بْنُ الْحَارِثِ، قَالَ‏</w:t>
      </w:r>
      <w:r w:rsidRPr="0027727F">
        <w:rPr>
          <w:rFonts w:cs="B Badr" w:hint="cs"/>
          <w:color w:val="242887"/>
          <w:sz w:val="26"/>
          <w:szCs w:val="26"/>
          <w:rtl/>
        </w:rPr>
        <w:t>، كُنْتُ بِسُرَّ مَنْ رَأَى وَقْتَ خُرُوجِ‏</w:t>
      </w:r>
      <w:r w:rsidRPr="0027727F">
        <w:rPr>
          <w:rFonts w:cs="B Badr" w:hint="cs"/>
          <w:color w:val="965AA0"/>
          <w:sz w:val="26"/>
          <w:szCs w:val="26"/>
          <w:rtl/>
        </w:rPr>
        <w:t xml:space="preserve"> «2»</w:t>
      </w:r>
      <w:r w:rsidRPr="0027727F">
        <w:rPr>
          <w:rFonts w:cs="B Badr" w:hint="cs"/>
          <w:color w:val="242887"/>
          <w:sz w:val="26"/>
          <w:szCs w:val="26"/>
          <w:rtl/>
        </w:rPr>
        <w:t xml:space="preserve"> سَيِّدِي أَبِي الْحَسَنِ (ع)، فَرَأَيْنَا أَبَا مُحَمَّدٍ مَاشِياً قَدْ شَقَّ ثِيَابَهُ، فَجَعَلْتُ أَتَعَجَّبُ مِنْ جَلَالَتِهِ وَ مَا هُوَ لَهُ أَهْلٌ وَ مِنْ شِدَّةِ اللَّوْنِ وَ الْأُدْمَةِ، وَ أُشْفِقُ عَلَيْهِ مِنَ التَّعَبِ! فَلَمَّا كَانَ اللَّيْلُ رَأَيْتُهُ (ع) فِي مَنَامِي، فَقَالَ: اللَّوْنُ الَّذِي تَعَجَّبْتَ مِنْهُ اخْتِيَارٌ</w:t>
      </w:r>
      <w:r w:rsidRPr="0027727F">
        <w:rPr>
          <w:rFonts w:cs="B Badr" w:hint="cs"/>
          <w:color w:val="965AA0"/>
          <w:sz w:val="26"/>
          <w:szCs w:val="26"/>
          <w:rtl/>
        </w:rPr>
        <w:t xml:space="preserve"> «3»</w:t>
      </w:r>
      <w:r w:rsidRPr="0027727F">
        <w:rPr>
          <w:rFonts w:cs="B Badr" w:hint="cs"/>
          <w:color w:val="242887"/>
          <w:sz w:val="26"/>
          <w:szCs w:val="26"/>
          <w:rtl/>
        </w:rPr>
        <w:t xml:space="preserve"> مِنَ اللَّهِ لِخَلْقِهِ يُجْرِيهِ‏</w:t>
      </w:r>
      <w:r w:rsidRPr="0027727F">
        <w:rPr>
          <w:rFonts w:cs="B Badr" w:hint="cs"/>
          <w:color w:val="965AA0"/>
          <w:sz w:val="26"/>
          <w:szCs w:val="26"/>
          <w:rtl/>
        </w:rPr>
        <w:t xml:space="preserve"> «4»</w:t>
      </w:r>
      <w:r w:rsidRPr="0027727F">
        <w:rPr>
          <w:rFonts w:cs="B Badr" w:hint="cs"/>
          <w:color w:val="242887"/>
          <w:sz w:val="26"/>
          <w:szCs w:val="26"/>
          <w:rtl/>
        </w:rPr>
        <w:t xml:space="preserve"> كَيْفَ يَشَاءُ وَ أَنَّهَا هِيَ لَعِبْرَةٌ لِأُولِي الْأَبْصَارِ</w:t>
      </w:r>
      <w:r w:rsidRPr="0027727F">
        <w:rPr>
          <w:rFonts w:cs="B Badr" w:hint="cs"/>
          <w:color w:val="965AA0"/>
          <w:sz w:val="26"/>
          <w:szCs w:val="26"/>
          <w:rtl/>
        </w:rPr>
        <w:t xml:space="preserve"> «5»</w:t>
      </w:r>
      <w:r w:rsidRPr="0027727F">
        <w:rPr>
          <w:rFonts w:cs="B Badr" w:hint="cs"/>
          <w:color w:val="242887"/>
          <w:sz w:val="26"/>
          <w:szCs w:val="26"/>
          <w:rtl/>
        </w:rPr>
        <w:t>، لَا يَقَعُ فِيهِ غير [عَلَى‏] الْمُخْتَبَرِ</w:t>
      </w:r>
      <w:r w:rsidRPr="0027727F">
        <w:rPr>
          <w:rFonts w:cs="B Badr" w:hint="cs"/>
          <w:color w:val="965AA0"/>
          <w:sz w:val="26"/>
          <w:szCs w:val="26"/>
          <w:rtl/>
        </w:rPr>
        <w:t xml:space="preserve"> «6»</w:t>
      </w:r>
      <w:r w:rsidRPr="0027727F">
        <w:rPr>
          <w:rFonts w:cs="B Badr" w:hint="cs"/>
          <w:color w:val="242887"/>
          <w:sz w:val="26"/>
          <w:szCs w:val="26"/>
          <w:rtl/>
        </w:rPr>
        <w:t xml:space="preserve"> ذَمٌّ وَ لَسْنَا كَالنَّاسِ فَنَتْعَبَ كَمَا يَتْعَبُونَ، نَسْأَلُ اللَّهَ الثَّبَاتَ وَ نَتَفَكَّرُ فِي خَلْقِ اللَّهِ فَإِنَّ فِيهِ مُتَّسَعاً</w:t>
      </w:r>
      <w:r w:rsidRPr="0027727F">
        <w:rPr>
          <w:rFonts w:cs="B Badr" w:hint="cs"/>
          <w:color w:val="965AA0"/>
          <w:sz w:val="26"/>
          <w:szCs w:val="26"/>
          <w:rtl/>
        </w:rPr>
        <w:t xml:space="preserve"> «7»</w:t>
      </w:r>
      <w:r w:rsidRPr="0027727F">
        <w:rPr>
          <w:rFonts w:cs="B Badr" w:hint="cs"/>
          <w:color w:val="242887"/>
          <w:sz w:val="26"/>
          <w:szCs w:val="26"/>
          <w:rtl/>
        </w:rPr>
        <w:t xml:space="preserve"> وَ اعْلَمْ أَنَّ كَلَامَنَا فِي النَّوْمِ مِثْلُ كَلَامِنَا فِي الْيَقَظَةِ.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فَدَلَّ هَذَا الْخَبَرُ عَلَى أَنَّ الْفَضْلَ يُؤْتَمَنُ فِي الْقَوْلِ، وَ اللَّهُ أَعْلَمُ.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عروة-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اى من دار الدنيا.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اختبار-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بخيرته-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نسخة ب و ج: و انها تعتبر في الابصار.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على المختبر-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متّبعا-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575</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إِسْحَاقَ بْنِ إِسْمَاعِيلَ النَّيْسَابُورِيِّ و إِبْرَاهِيمَ بْنِ عَبْدَةَ وَ الْمَحْمُودِيِّ وَ الْعَمْرِيِّ و الْبِلَالِيِّ و الرَّازِيِ‏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1088</w:t>
      </w:r>
      <w:r w:rsidRPr="0027727F">
        <w:rPr>
          <w:rFonts w:cs="B Badr" w:hint="cs"/>
          <w:color w:val="780000"/>
          <w:sz w:val="26"/>
          <w:szCs w:val="26"/>
          <w:rtl/>
        </w:rPr>
        <w:t xml:space="preserve"> حَكَى بَعْضُ الثِّقَاتِ بِنَيْسَابُورَ</w:t>
      </w:r>
      <w:r w:rsidRPr="0027727F">
        <w:rPr>
          <w:rFonts w:cs="B Badr" w:hint="cs"/>
          <w:color w:val="242887"/>
          <w:sz w:val="26"/>
          <w:szCs w:val="26"/>
          <w:rtl/>
        </w:rPr>
        <w:t xml:space="preserve"> أَنَّهُ خَرَجَ لِإِسْحَاقَ بْنِ إِسْمَاعِيلَ مِنْ أَبِي مُحَمَّدٍ (ع) تَوْقِيعٌ: يَا إِسْحَاقَ بْنَ إِسْمَاعِيلَ سَتَرَنَا اللَّهُ وَ إِيَّاكَ بِسِتْرِهِ، وَ تَوَلَّاكَ فِي جَمِيعِ أُمُورِكَ بِصُنْعِهِ، قَدْ فَهِمْتُ كِتَابَكَ يَرْحَمُكَ اللَّهُ! وَ نَحْنُ بِحَمْدِ اللَّهِ وَ نِعْمَتِهِ أَهْلُ بَيْتٍ نَرِقُّ عَلَى مَوَالِينَا، وَ نُسَرُّ بِتَتَابُعِ إِحْسَانِ اللَّهِ إِلَيْهِمْ وَ فَضْلِهِ لَدَيْهِمْ، وَ نَعْتَدُّ بِكُلِّ نِعْمَةٍ يُنْعِمُهَا اللَّهُ عَزَّ وَ جَلَّ عَلَيْهِمْ، فَأَتِمَّ اللَّهُ عَلَيْكُمْ بِالْحَقِّ وَ مَنْ كَانَ مِثْلَكَ مِمَّنْ قَدْ رَحِمَهُ اللَّهُ، وَ نَصَرَهُ نَصْرَكَ‏</w:t>
      </w:r>
      <w:r w:rsidRPr="0027727F">
        <w:rPr>
          <w:rFonts w:cs="B Badr" w:hint="cs"/>
          <w:color w:val="965AA0"/>
          <w:sz w:val="26"/>
          <w:szCs w:val="26"/>
          <w:rtl/>
        </w:rPr>
        <w:t xml:space="preserve"> «1»</w:t>
      </w:r>
      <w:r w:rsidRPr="0027727F">
        <w:rPr>
          <w:rFonts w:cs="B Badr" w:hint="cs"/>
          <w:color w:val="242887"/>
          <w:sz w:val="26"/>
          <w:szCs w:val="26"/>
          <w:rtl/>
        </w:rPr>
        <w:t xml:space="preserve"> وَ نَزَعَ عَنِ الْبَاطِلِ وَ لَمْ يَعُمَ‏</w:t>
      </w:r>
      <w:r w:rsidRPr="0027727F">
        <w:rPr>
          <w:rFonts w:cs="B Badr" w:hint="cs"/>
          <w:color w:val="965AA0"/>
          <w:sz w:val="26"/>
          <w:szCs w:val="26"/>
          <w:rtl/>
        </w:rPr>
        <w:t xml:space="preserve"> «2»</w:t>
      </w:r>
      <w:r w:rsidRPr="0027727F">
        <w:rPr>
          <w:rFonts w:cs="B Badr" w:hint="cs"/>
          <w:color w:val="242887"/>
          <w:sz w:val="26"/>
          <w:szCs w:val="26"/>
          <w:rtl/>
        </w:rPr>
        <w:t xml:space="preserve"> فِي طُغْيَانِهِ نِعَمَهُ، فَإِنَّ تَمَامَ النِّعْمَةِ دُخُولُكَ الْجَنَّةَ، وَ لَيْسَ مِنْ نِعْمَةٍ وَ إِنْ جَلَّ أَمْرُهَا وَ عَظُمَ خَطَرُهَا إِلَّا وَ الْحَمْدُ لِلَّهِ تَقَدَّسَتْ أَسْمَاؤُهُ عَلَيْهَا مُؤَدِّي شُكْرِهَا، وَ أَنَا أَقُولُ الْحَمْدُ لِلَّهِ مِثْلَ مَا حَمِدَ اللَّهُ بِهِ حَامِدٌ إِلَى أَبَدِ الْأَبَدِ، بِمَا مَنَّ بِهِ عَلَيْكَ مِنْ نِعْمَةٍ</w:t>
      </w:r>
      <w:r w:rsidRPr="0027727F">
        <w:rPr>
          <w:rFonts w:cs="B Badr" w:hint="cs"/>
          <w:color w:val="965AA0"/>
          <w:sz w:val="26"/>
          <w:szCs w:val="26"/>
          <w:rtl/>
        </w:rPr>
        <w:t xml:space="preserve"> «3»</w:t>
      </w:r>
      <w:r w:rsidRPr="0027727F">
        <w:rPr>
          <w:rFonts w:cs="B Badr" w:hint="cs"/>
          <w:color w:val="242887"/>
          <w:sz w:val="26"/>
          <w:szCs w:val="26"/>
          <w:rtl/>
        </w:rPr>
        <w:t xml:space="preserve"> وَ نَجَّاكَ مِنَ الْهَلَكَةِ وَ سَهَّلَ سَبِيلَكَ عَلَى الْعَقَبَةِ، وَ ايْمُ اللَّهِ أَنَّهَا لَعَقَبَةٌ كَئُودٌ شَدِيدٌ أَمْرُهَا صَعْبٌ مَسْلَكُهَا عَظِيمٌ بَلَاؤُهَا طَوِيلٌ عَذَابُهَا قَدِيمٌ فِي الزُّبُرِ الْأُولَى ذِكْرُهَا، وَ لَقَدْ كَانَتْ مِنْكُمْ أُمُورٌ فِي أَيَّامِ الْمَاضِي (ع) إِلَى أَنْ مَضَى لِسَبِيلِهِ، صَلَّى اللَّهُ عَلَى رُوحِهِ، وَ فِي أَيَّامِي هَذِهِ كُنْتُمْ فِيهَا</w:t>
      </w:r>
      <w:r w:rsidRPr="0027727F">
        <w:rPr>
          <w:rFonts w:cs="B Badr" w:hint="cs"/>
          <w:color w:val="965AA0"/>
          <w:sz w:val="26"/>
          <w:szCs w:val="26"/>
          <w:rtl/>
        </w:rPr>
        <w:t xml:space="preserve"> «4»</w:t>
      </w:r>
      <w:r w:rsidRPr="0027727F">
        <w:rPr>
          <w:rFonts w:cs="B Badr" w:hint="cs"/>
          <w:color w:val="242887"/>
          <w:sz w:val="26"/>
          <w:szCs w:val="26"/>
          <w:rtl/>
        </w:rPr>
        <w:t xml:space="preserve"> غَيْرُ مَحْمُودِي‏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بصره بصيرتك-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لم يقم- خ. و الإقامة: الادامة. و العموم: الشمول.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نعمته-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بها-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الرَّأْيِ‏</w:t>
      </w:r>
      <w:r w:rsidRPr="0027727F">
        <w:rPr>
          <w:rFonts w:cs="B Badr" w:hint="cs"/>
          <w:color w:val="965AA0"/>
          <w:sz w:val="26"/>
          <w:szCs w:val="26"/>
          <w:rtl/>
        </w:rPr>
        <w:t xml:space="preserve"> «1»</w:t>
      </w:r>
      <w:r w:rsidRPr="0027727F">
        <w:rPr>
          <w:rFonts w:cs="B Badr" w:hint="cs"/>
          <w:color w:val="242887"/>
          <w:sz w:val="26"/>
          <w:szCs w:val="26"/>
          <w:rtl/>
        </w:rPr>
        <w:t xml:space="preserve"> وَ لَا مُسَدَّدِي التَّوْفِيقِ، وَ اعْلَمْ يَقِيناً يَا إِسْحَاقُ أَنَّ مَنْ خَرَجَ مِنْ هَذِهِ الْحَيَاةِ الدُّنْيَا أَعْمَى‏</w:t>
      </w:r>
      <w:r w:rsidRPr="0027727F">
        <w:rPr>
          <w:rFonts w:cs="B Badr" w:hint="cs"/>
          <w:color w:val="006A0F"/>
          <w:sz w:val="26"/>
          <w:szCs w:val="26"/>
          <w:rtl/>
        </w:rPr>
        <w:t xml:space="preserve"> فَهُوَ فِي الْآخِرَةِ أَعْمى‏ وَ أَضَلُّ- سَبِيلًا</w:t>
      </w:r>
      <w:r w:rsidRPr="0027727F">
        <w:rPr>
          <w:rFonts w:cs="B Badr" w:hint="cs"/>
          <w:color w:val="242887"/>
          <w:sz w:val="26"/>
          <w:szCs w:val="26"/>
          <w:rtl/>
        </w:rPr>
        <w:t>، إِنَّهَا يَا ابْنَ إِسْمَاعِيلَ لَيْسَ تَعْمَى الْأَبْصَارُ</w:t>
      </w:r>
      <w:r w:rsidRPr="0027727F">
        <w:rPr>
          <w:rFonts w:cs="B Badr" w:hint="cs"/>
          <w:color w:val="006A0F"/>
          <w:sz w:val="26"/>
          <w:szCs w:val="26"/>
          <w:rtl/>
        </w:rPr>
        <w:t xml:space="preserve"> لكِنْ تَعْمَى الْقُلُوبُ الَّتِي فِي الصُّدُورِ</w:t>
      </w:r>
      <w:r w:rsidRPr="0027727F">
        <w:rPr>
          <w:rFonts w:cs="B Badr" w:hint="cs"/>
          <w:color w:val="242887"/>
          <w:sz w:val="26"/>
          <w:szCs w:val="26"/>
          <w:rtl/>
        </w:rPr>
        <w:t>، وَ ذَلِكَ قَوْلُ اللَّهِ عَزَّ وَ جَلَّ فِي مُحْكَمِ كِتَابِهِ لِلظَّالِمِ:</w:t>
      </w:r>
      <w:r w:rsidRPr="0027727F">
        <w:rPr>
          <w:rFonts w:cs="B Badr" w:hint="cs"/>
          <w:color w:val="006A0F"/>
          <w:sz w:val="26"/>
          <w:szCs w:val="26"/>
          <w:rtl/>
        </w:rPr>
        <w:t xml:space="preserve"> رَبِّ لِمَ حَشَرْتَنِي أَعْمى‏ وَ قَدْ كُنْتُ بَصِيراً</w:t>
      </w:r>
      <w:r w:rsidRPr="0027727F">
        <w:rPr>
          <w:rFonts w:cs="B Badr" w:hint="cs"/>
          <w:color w:val="242887"/>
          <w:sz w:val="26"/>
          <w:szCs w:val="26"/>
          <w:rtl/>
        </w:rPr>
        <w:t>، قَالَ اللَّهُ عَزَّ وَ جَلَّ:</w:t>
      </w:r>
      <w:r w:rsidRPr="0027727F">
        <w:rPr>
          <w:rFonts w:cs="B Badr" w:hint="cs"/>
          <w:color w:val="006A0F"/>
          <w:sz w:val="26"/>
          <w:szCs w:val="26"/>
          <w:rtl/>
        </w:rPr>
        <w:t xml:space="preserve"> كَذلِكَ أَتَتْكَ آياتُنا فَنَسِيتَها وَ كَذلِكَ الْيَوْمَ تُنْسى‏</w:t>
      </w:r>
      <w:r w:rsidRPr="0027727F">
        <w:rPr>
          <w:rFonts w:cs="B Badr" w:hint="cs"/>
          <w:color w:val="242887"/>
          <w:sz w:val="26"/>
          <w:szCs w:val="26"/>
          <w:rtl/>
        </w:rPr>
        <w:t>، وَ أَيَّةُ آيَةٍ يَا إِسْحَاقُ أَعْظَمُ مِنْ حُجَّةِ اللَّهِ عَزَّ وَ جَلَّ عَلَى خَلْقِهِ وَ أَمِينِهِ فِي بِلَادِهِ وَ شَاهِدِهِ عَلَى عِبَادِهِ، مِنْ بَعْدِ مَنْ سَلَفَ‏</w:t>
      </w:r>
      <w:r w:rsidRPr="0027727F">
        <w:rPr>
          <w:rFonts w:cs="B Badr" w:hint="cs"/>
          <w:color w:val="965AA0"/>
          <w:sz w:val="26"/>
          <w:szCs w:val="26"/>
          <w:rtl/>
        </w:rPr>
        <w:t xml:space="preserve"> «2»</w:t>
      </w:r>
      <w:r w:rsidRPr="0027727F">
        <w:rPr>
          <w:rFonts w:cs="B Badr" w:hint="cs"/>
          <w:color w:val="242887"/>
          <w:sz w:val="26"/>
          <w:szCs w:val="26"/>
          <w:rtl/>
        </w:rPr>
        <w:t xml:space="preserve"> مِنْ آبَائِهِ الْأَوَّلِينَ مِنَ النَّبِيِّينَ وَ آبَائِهِ الْآخِرِينَ مِنَ الْوَصِيِّينَ عَلَيْهِمْ أَجْمَعِينَ رَحْمَةُ اللَّهِ وَ بَرَكَاتُهُ، فَأَيْنَ يُتَاهُ‏</w:t>
      </w:r>
      <w:r w:rsidRPr="0027727F">
        <w:rPr>
          <w:rFonts w:cs="B Badr" w:hint="cs"/>
          <w:color w:val="965AA0"/>
          <w:sz w:val="26"/>
          <w:szCs w:val="26"/>
          <w:rtl/>
        </w:rPr>
        <w:t xml:space="preserve"> «3»</w:t>
      </w:r>
      <w:r w:rsidRPr="0027727F">
        <w:rPr>
          <w:rFonts w:cs="B Badr" w:hint="cs"/>
          <w:color w:val="242887"/>
          <w:sz w:val="26"/>
          <w:szCs w:val="26"/>
          <w:rtl/>
        </w:rPr>
        <w:t xml:space="preserve"> بِكُمْ! وَ أَيْنَ تَذْهَبُونَ كَالْأَنْعَامِ عَلَى وُجُوهِكُمْ! عَنِ الْحَقِّ تَصْدِفُونَ، وَ بِالْبَاطِلِ تُؤْمِنُونَ، وَ بِنِعْمَةِ اللَّهِ تَكْفُرُونَ، أَوْ تُكَذِّبُونَ، مِمَّنْ‏</w:t>
      </w:r>
      <w:r w:rsidRPr="0027727F">
        <w:rPr>
          <w:rFonts w:cs="B Badr" w:hint="cs"/>
          <w:color w:val="965AA0"/>
          <w:sz w:val="26"/>
          <w:szCs w:val="26"/>
          <w:rtl/>
        </w:rPr>
        <w:t xml:space="preserve"> «4»</w:t>
      </w:r>
      <w:r w:rsidRPr="0027727F">
        <w:rPr>
          <w:rFonts w:cs="B Badr" w:hint="cs"/>
          <w:color w:val="242887"/>
          <w:sz w:val="26"/>
          <w:szCs w:val="26"/>
          <w:rtl/>
        </w:rPr>
        <w:t xml:space="preserve"> يُؤْمِنُ بِبَعْضِ الْكِتَابِ وَ يَكْفُرُ بِبَعْضٍ!</w:t>
      </w:r>
      <w:r w:rsidRPr="0027727F">
        <w:rPr>
          <w:rFonts w:cs="B Badr" w:hint="cs"/>
          <w:color w:val="006A0F"/>
          <w:sz w:val="26"/>
          <w:szCs w:val="26"/>
          <w:rtl/>
        </w:rPr>
        <w:t xml:space="preserve"> فَما جَزاءُ مَنْ يَفْعَلُ ذلِكَ مِنْكُمْ‏</w:t>
      </w:r>
      <w:r w:rsidRPr="0027727F">
        <w:rPr>
          <w:rFonts w:cs="B Badr" w:hint="cs"/>
          <w:color w:val="242887"/>
          <w:sz w:val="26"/>
          <w:szCs w:val="26"/>
          <w:rtl/>
        </w:rPr>
        <w:t xml:space="preserve"> وَ مِنْ غَيْرِكُمْ‏</w:t>
      </w:r>
      <w:r w:rsidRPr="0027727F">
        <w:rPr>
          <w:rFonts w:cs="B Badr" w:hint="cs"/>
          <w:color w:val="006A0F"/>
          <w:sz w:val="26"/>
          <w:szCs w:val="26"/>
          <w:rtl/>
        </w:rPr>
        <w:t xml:space="preserve"> إِلَّا خِزْيٌ فِي الْحَياةِ الدُّنْيا</w:t>
      </w:r>
      <w:r w:rsidRPr="0027727F">
        <w:rPr>
          <w:rFonts w:cs="B Badr" w:hint="cs"/>
          <w:color w:val="242887"/>
          <w:sz w:val="26"/>
          <w:szCs w:val="26"/>
          <w:rtl/>
        </w:rPr>
        <w:t xml:space="preserve"> الْفَانِيَةِ وَ طُولِ عَذَابٍ فِي الْآخِرَةِ الْبَاقِيَةِ، وَ ذَلِكَ وَ اللَّهِ الْخِزْيُ الْعَظِيمُ، إِنَّ اللَّهَ بِفَضْلِهِ وَ مَنِّهِ لَمَّا فَرَضَ عَلَيْكُمُ الْفَرَائِضَ لَمْ يَفْرُضْ عَلَيْكُمْ لِحَاجَةٍ مِنْهُ إِلَيْكُمْ، بَلْ بِرَحْمَةٍ مِنْهُ لَا إِلَهَ إِلَّا هُوَ عَلَيْكُمْ، لِيَمِيزَ</w:t>
      </w:r>
      <w:r w:rsidRPr="0027727F">
        <w:rPr>
          <w:rFonts w:cs="B Badr" w:hint="cs"/>
          <w:color w:val="006A0F"/>
          <w:sz w:val="26"/>
          <w:szCs w:val="26"/>
          <w:rtl/>
        </w:rPr>
        <w:t xml:space="preserve"> الْخَبِيثَ مِنَ الطَّيِّبِ‏</w:t>
      </w:r>
      <w:r w:rsidRPr="0027727F">
        <w:rPr>
          <w:rFonts w:cs="B Badr" w:hint="cs"/>
          <w:color w:val="242887"/>
          <w:sz w:val="26"/>
          <w:szCs w:val="26"/>
          <w:rtl/>
        </w:rPr>
        <w:t>،</w:t>
      </w:r>
      <w:r w:rsidRPr="0027727F">
        <w:rPr>
          <w:rFonts w:cs="B Badr" w:hint="cs"/>
          <w:color w:val="006A0F"/>
          <w:sz w:val="26"/>
          <w:szCs w:val="26"/>
          <w:rtl/>
        </w:rPr>
        <w:t xml:space="preserve"> وَ لِيَبْتَلِيَ اللَّهُ ما فِي صُدُورِكُمْ، وَ لِيُمَحِّصَ ما فِي قُلُوبِكُمْ‏</w:t>
      </w:r>
      <w:r w:rsidRPr="0027727F">
        <w:rPr>
          <w:rFonts w:cs="B Badr" w:hint="cs"/>
          <w:color w:val="242887"/>
          <w:sz w:val="26"/>
          <w:szCs w:val="26"/>
          <w:rtl/>
        </w:rPr>
        <w:t>، وَ لَتَتَسَابَقُونَ إِلَى رَحْمَتِهِ، وَ تَتَفَاضَلُ مَنَازِلَكُمْ فِي جَنَّتِهِ، فَفَرَضَ عَلَيْكُمُ الْحَجَّ وَ الْعُمْرَةَ وَ إِقَامَ الصَّلَاةِ وَ إِيتَاءَ الزَّكَاةِ وَ الصَّوْمَ وَ الْوَلَايَةَ، وَ كَفَاهُمْ‏</w:t>
      </w:r>
      <w:r w:rsidRPr="0027727F">
        <w:rPr>
          <w:rFonts w:cs="B Badr" w:hint="cs"/>
          <w:color w:val="965AA0"/>
          <w:sz w:val="26"/>
          <w:szCs w:val="26"/>
          <w:rtl/>
        </w:rPr>
        <w:t xml:space="preserve"> «5»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الشأن-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ما سلف-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من التيه: و هو التحير في الذهاب و الضلال.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و في تحف العقول: او تكونون ممن.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هكذا في النسخ. و في التحف: و جعل لكم بابا. و يمكن أن يكون الصحيح:-</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لَكُمْ بَاباً، لِتَفْتَحُوا أَبْوَابَ الْفَرَائِضِ، وَ مِفْتَاحاً إِلَى سَبِيلَهُ، وَ لَوْ لَا مُحَمَّدٌ (ص) وَ الْأَوْصِيَاءُ مِنْ بَعْدِهِ لَكُنْتُمْ حَيَارَى كَالْبَهَائِمِ لَا تَعْرِفُونَ فَرْضاً مِنَ الْفَرَائِضِ، وَ هَلْ تُدْخَلُ قَرْيَةٌ إِلَّا مِنْ بَابِهَا! فَلَمَّا مَنَّ عَلَيْكُمْ بِإِقَامَةِ الْأَوْلِيَاءِ بَعْدَ نَبِيِّهِ (ص) قَالَ اللَّهُ عَزَّ وَ جَلَّ لِنَبِيِّهِ:</w:t>
      </w:r>
      <w:r w:rsidRPr="0027727F">
        <w:rPr>
          <w:rFonts w:cs="B Badr" w:hint="cs"/>
          <w:color w:val="006A0F"/>
          <w:sz w:val="26"/>
          <w:szCs w:val="26"/>
          <w:rtl/>
        </w:rPr>
        <w:t xml:space="preserve"> الْيَوْمَ أَكْمَلْتُ لَكُمْ دِينَكُمْ وَ أَتْمَمْتُ عَلَيْكُمْ نِعْمَتِي وَ رَضِيتُ لَكُمُ الْإِسْلامَ دِيناً</w:t>
      </w:r>
      <w:r w:rsidRPr="0027727F">
        <w:rPr>
          <w:rFonts w:cs="B Badr" w:hint="cs"/>
          <w:color w:val="242887"/>
          <w:sz w:val="26"/>
          <w:szCs w:val="26"/>
          <w:rtl/>
        </w:rPr>
        <w:t>، وَ فَرَضَ عَلَيْكُمْ لِأَوْلِيَائِهِ حُقُوقاً أَمَرَكُمْ بِأَدَائِهَا إِلَيْهِمْ، لِيَحِلَّ لَكُمْ مَا وَرَاءَ ظُهُورِكُمْ مِنْ أَزْوَاجِكُمْ وَ أَمْوَالِكُمْ وَ مَأْكَلِكُمْ وَ مَشَارِبِكُمْ وَ مَعْرِفَتِكُمْ بِذَلِكَ النَّمَاءُ وَ الْبَرَكَةُ وَ الثَّرْوَةُ، وَ لِيَعْلَمَ مَنْ يُطِيعُهُ مِنْكُمْ بِالْغَيْبِ قَالَ اللَّهُ عَزَّ وَ جَلَّ:</w:t>
      </w:r>
      <w:r w:rsidRPr="0027727F">
        <w:rPr>
          <w:rFonts w:cs="B Badr" w:hint="cs"/>
          <w:color w:val="006A0F"/>
          <w:sz w:val="26"/>
          <w:szCs w:val="26"/>
          <w:rtl/>
        </w:rPr>
        <w:t xml:space="preserve"> قُلْ لا أَسْئَلُكُمْ عَلَيْهِ أَجْراً إِلَّا الْمَوَدَّةَ فِي الْقُرْبى‏</w:t>
      </w:r>
      <w:r w:rsidRPr="0027727F">
        <w:rPr>
          <w:rFonts w:cs="B Badr" w:hint="cs"/>
          <w:color w:val="242887"/>
          <w:sz w:val="26"/>
          <w:szCs w:val="26"/>
          <w:rtl/>
        </w:rPr>
        <w:t>، وَ اعْلَمُوا أَنَّ مَنْ يَبْخَلُ فَإِنَّمَا يَبْخَلُ عَلَى نَفْسِهِ وَ أَنَّ اللَّهَ هُوَ</w:t>
      </w:r>
      <w:r w:rsidRPr="0027727F">
        <w:rPr>
          <w:rFonts w:cs="B Badr" w:hint="cs"/>
          <w:color w:val="006A0F"/>
          <w:sz w:val="26"/>
          <w:szCs w:val="26"/>
          <w:rtl/>
        </w:rPr>
        <w:t xml:space="preserve"> الْغَنِيُّ وَ أَنْتُمُ الْفُقَراءُ</w:t>
      </w:r>
      <w:r w:rsidRPr="0027727F">
        <w:rPr>
          <w:rFonts w:cs="B Badr" w:hint="cs"/>
          <w:color w:val="242887"/>
          <w:sz w:val="26"/>
          <w:szCs w:val="26"/>
          <w:rtl/>
        </w:rPr>
        <w:t xml:space="preserve"> إِلَيْهِ، لَا إِلَهَ إِلَّا هُوَ، وَ لَقَدْ طَالَتِ الْمُخَاطَبَةُ فِيمَا بَيْنَنَا وَ بَيْنَكُمْ فِيمَا هُوَ لَكُمْ وَ عَلَيْكُمْ، وَ لَوْ لَا مَا يَجِبُ مِنْ تَمَامِ النِّعْمَةِ مِنَ اللَّهِ عَزَّ وَ جَلَّ عَلَيْكُمْ لَمَا أَرَيْتُكُمْ لِي خَطّاً</w:t>
      </w:r>
      <w:r w:rsidRPr="0027727F">
        <w:rPr>
          <w:rFonts w:cs="B Badr" w:hint="cs"/>
          <w:color w:val="965AA0"/>
          <w:sz w:val="26"/>
          <w:szCs w:val="26"/>
          <w:rtl/>
        </w:rPr>
        <w:t xml:space="preserve"> «1»</w:t>
      </w:r>
      <w:r w:rsidRPr="0027727F">
        <w:rPr>
          <w:rFonts w:cs="B Badr" w:hint="cs"/>
          <w:color w:val="242887"/>
          <w:sz w:val="26"/>
          <w:szCs w:val="26"/>
          <w:rtl/>
        </w:rPr>
        <w:t xml:space="preserve"> وَ لَا سَمِعْتُمْ مِنِّي حَرْفاً مِنْ بَعْدِ الْمَاضِي (ع)، أَنْتُمْ فِي غَفْلَةٍ عَمَّا إِلَيْهِ مَعَادُكُمْ، وَ مِنْ بَعْدِ النَّابِي‏</w:t>
      </w:r>
      <w:r w:rsidRPr="0027727F">
        <w:rPr>
          <w:rFonts w:cs="B Badr" w:hint="cs"/>
          <w:color w:val="965AA0"/>
          <w:sz w:val="26"/>
          <w:szCs w:val="26"/>
          <w:rtl/>
        </w:rPr>
        <w:t xml:space="preserve"> «2»</w:t>
      </w:r>
      <w:r w:rsidRPr="0027727F">
        <w:rPr>
          <w:rFonts w:cs="B Badr" w:hint="cs"/>
          <w:color w:val="242887"/>
          <w:sz w:val="26"/>
          <w:szCs w:val="26"/>
          <w:rtl/>
        </w:rPr>
        <w:t xml:space="preserve"> رَسُولِي وَ مَا نَالَهُ مِنْكُمْ حِينَ أَكْرَمَهُ اللَّهُ بِمَصِيرِهِ إِلَيْكُمْ، وَ مِنْ بَعْدِ إِقَامَتِي لَكُمْ إِبْرَاهِيمَ بْنَ عَبْدَةَ وَفَّقَهُ اللَّهُ لِمَرْضَاتِهِ وَ أَعَانَهُ عَلَى طَاعَتِهِ، وَ كِتَابِيَ الَّذِي حَمَلَهُ مُحَمَّدُ بْنُ مُوسَى النَّيْسَابُورِيُّ،</w:t>
      </w:r>
      <w:r w:rsidRPr="0027727F">
        <w:rPr>
          <w:rFonts w:cs="B Badr" w:hint="cs"/>
          <w:color w:val="006A0F"/>
          <w:sz w:val="26"/>
          <w:szCs w:val="26"/>
          <w:rtl/>
        </w:rPr>
        <w:t xml:space="preserve"> وَ اللَّهُ الْمُسْتَعانُ‏</w:t>
      </w:r>
      <w:r w:rsidRPr="0027727F">
        <w:rPr>
          <w:rFonts w:cs="B Badr" w:hint="cs"/>
          <w:color w:val="242887"/>
          <w:sz w:val="26"/>
          <w:szCs w:val="26"/>
          <w:rtl/>
        </w:rPr>
        <w:t xml:space="preserve"> عَلَى كُلِّ حَالٍ، وَ إِنِّي أَرَاكُمْ تُفَرِّطُونَ‏</w:t>
      </w:r>
      <w:r w:rsidRPr="0027727F">
        <w:rPr>
          <w:rFonts w:cs="B Badr" w:hint="cs"/>
          <w:color w:val="965AA0"/>
          <w:sz w:val="26"/>
          <w:szCs w:val="26"/>
          <w:rtl/>
        </w:rPr>
        <w:t xml:space="preserve"> «3»</w:t>
      </w:r>
      <w:r w:rsidRPr="0027727F">
        <w:rPr>
          <w:rFonts w:cs="B Badr" w:hint="cs"/>
          <w:color w:val="242887"/>
          <w:sz w:val="26"/>
          <w:szCs w:val="26"/>
          <w:rtl/>
        </w:rPr>
        <w:t xml:space="preserve"> فِي جَنْبِ اللَّهِ فَتَكُونُونَ مِنَ الْخَاسِرِينَ، فَبُعْداً وَ سُحْقاً لِمَنْ‏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و اقام لكم، ثمّ وقع التحريف. و يدلّ على هذا الجملة الآتية- و لما من عليكم بإقامة ... الخ، و في المنهج: و كفا بهم.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لما اتاكم من خط-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الثاني-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مفرطين-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رَغِبَ عَنْ طَاعَةِ اللَّهِ وَ لَمْ يَقْبَلْ مَوَاعِظَ أَوْلِيَائِهِ! وَ قَدْ أَمَرَكُمُ اللَّهُ جَلَّ وَ عَلَا بِطَاعَتِهِ، لَا إِلَهَ إِلَّا هُوَ، وَ طَاعَةِ رَسُولِهِ (ص) وَ بِطَاعَةِ أُولِي الْأَمْرِ عَلَيْهِمُ السَّلَامُ، فَرَحِمَ اللَّهُ ضَعْفَكُمْ وَ قِلَّةَ صَبْرِكُمْ عَمَّا أَمَامَكُمْ! فَمَا أَغَرَّ الْإِنْسَانَ بِرَبِّهِ الْكَرِيمِ، وَ اسْتَجَابَ اللَّهُ دُعَائِي فِيكُمْ وَ أَصْلَحَ أُمُورَكُمْ عَلَى يَدَيَّ! فَقَدْ قَالَ اللَّهُ جَلَّ جَلَالُهُ:</w:t>
      </w:r>
      <w:r w:rsidRPr="0027727F">
        <w:rPr>
          <w:rFonts w:cs="B Badr" w:hint="cs"/>
          <w:color w:val="006A0F"/>
          <w:sz w:val="26"/>
          <w:szCs w:val="26"/>
          <w:rtl/>
        </w:rPr>
        <w:t xml:space="preserve"> يَوْمَ نَدْعُوا كُلَّ أُناسٍ بِإِمامِهِمْ‏</w:t>
      </w:r>
      <w:r w:rsidRPr="0027727F">
        <w:rPr>
          <w:rFonts w:cs="B Badr" w:hint="cs"/>
          <w:color w:val="242887"/>
          <w:sz w:val="26"/>
          <w:szCs w:val="26"/>
          <w:rtl/>
        </w:rPr>
        <w:t>، وَ قَالَ جَلَّ جَلَالُهُ:</w:t>
      </w:r>
      <w:r w:rsidRPr="0027727F">
        <w:rPr>
          <w:rFonts w:cs="B Badr" w:hint="cs"/>
          <w:color w:val="006A0F"/>
          <w:sz w:val="26"/>
          <w:szCs w:val="26"/>
          <w:rtl/>
        </w:rPr>
        <w:t xml:space="preserve"> جَعَلْناكُمْ أُمَّةً وَسَطاً لِتَكُونُوا شُهَداءَ عَلَى النَّاسِ وَ يَكُونَ الرَّسُولُ عَلَيْكُمْ شَهِيداً</w:t>
      </w:r>
      <w:r w:rsidRPr="0027727F">
        <w:rPr>
          <w:rFonts w:cs="B Badr" w:hint="cs"/>
          <w:color w:val="242887"/>
          <w:sz w:val="26"/>
          <w:szCs w:val="26"/>
          <w:rtl/>
        </w:rPr>
        <w:t>، وَ قَالَ اللَّهُ جَلَّ جَلَالُهُ:</w:t>
      </w:r>
      <w:r w:rsidRPr="0027727F">
        <w:rPr>
          <w:rFonts w:cs="B Badr" w:hint="cs"/>
          <w:color w:val="006A0F"/>
          <w:sz w:val="26"/>
          <w:szCs w:val="26"/>
          <w:rtl/>
        </w:rPr>
        <w:t xml:space="preserve"> كُنْتُمْ خَيْرَ أُمَّةٍ أُخْرِجَتْ لِلنَّاسِ تَأْمُرُونَ بِالْمَعْرُوفِ وَ تَنْهَوْنَ عَنِ الْمُنْكَرِ</w:t>
      </w:r>
      <w:r w:rsidRPr="0027727F">
        <w:rPr>
          <w:rFonts w:cs="B Badr" w:hint="cs"/>
          <w:color w:val="242887"/>
          <w:sz w:val="26"/>
          <w:szCs w:val="26"/>
          <w:rtl/>
        </w:rPr>
        <w:t>، فَمَا أُحِبُّ أَنْ يَدْعُوَ اللَّهَ جَلَّ جَلَالُهُ بِي وَ لَا بِمَنْ هُوَ فِي أَيَّامِي‏</w:t>
      </w:r>
      <w:r w:rsidRPr="0027727F">
        <w:rPr>
          <w:rFonts w:cs="B Badr" w:hint="cs"/>
          <w:color w:val="965AA0"/>
          <w:sz w:val="26"/>
          <w:szCs w:val="26"/>
          <w:rtl/>
        </w:rPr>
        <w:t xml:space="preserve"> «1»</w:t>
      </w:r>
      <w:r w:rsidRPr="0027727F">
        <w:rPr>
          <w:rFonts w:cs="B Badr" w:hint="cs"/>
          <w:color w:val="242887"/>
          <w:sz w:val="26"/>
          <w:szCs w:val="26"/>
          <w:rtl/>
        </w:rPr>
        <w:t xml:space="preserve"> إِلَّا حَسَبَ رِقَّتِي عَلَيْكُمْ، وَ مَا انْطَوَى لَكُمْ عَلَيْهِ مِنْ حُبِّ بُلُوغِ الْأَمَلِ فِي الدَّارَيْنِ جَمِيعاً، وَ الْكَيْنُونَةِ مَعَنَا فِي الدُّنْيَا وَ الْآخِرَةِ فَقَدْ يَا إِسْحَاقُ يَرْحَمُكَ اللَّهُ وَ يَرْحَمُ مَنْ هُوَ وَرَاءَكَ! بَيَّنْتُ لَكُمْ بَيَاناً وَ فَسَّرْتُ لَكُمْ‏</w:t>
      </w:r>
      <w:r w:rsidRPr="0027727F">
        <w:rPr>
          <w:rFonts w:cs="B Badr" w:hint="cs"/>
          <w:color w:val="965AA0"/>
          <w:sz w:val="26"/>
          <w:szCs w:val="26"/>
          <w:rtl/>
        </w:rPr>
        <w:t xml:space="preserve"> «2»</w:t>
      </w:r>
      <w:r w:rsidRPr="0027727F">
        <w:rPr>
          <w:rFonts w:cs="B Badr" w:hint="cs"/>
          <w:color w:val="242887"/>
          <w:sz w:val="26"/>
          <w:szCs w:val="26"/>
          <w:rtl/>
        </w:rPr>
        <w:t xml:space="preserve"> تَفْسِيراً، وَ فَعَلْتُ بِكُمْ فِعْلَ مَنْ لَمْ يَفْهَمْ هَذَا الْأَمْرَ قَطُّ وَ لَمْ يَدْخُلْ فِيهِ طَرْفَةَ عَيْنٍ، وَ لَوْ فَهِمَتِ الصُّمُّ الصِّلَابُ بَعْضَ مَا فِي هَذِهِ الْكِتَابِ لَتَصَدَّعَتْ قَلَقاً خَوْفاً مِنْ خَشْيَةِ اللَّهِ وَ رُجُوعاً إِلَى طَاعَةِ اللَّهِ عَزَّ وَ جَلَّ، فَاعْمَلُوا مِنْ بَعْدِ مَا شِئْتُمْ! فَ</w:t>
      </w:r>
      <w:r w:rsidRPr="0027727F">
        <w:rPr>
          <w:rFonts w:cs="B Badr" w:hint="cs"/>
          <w:color w:val="006A0F"/>
          <w:sz w:val="26"/>
          <w:szCs w:val="26"/>
          <w:rtl/>
        </w:rPr>
        <w:t xml:space="preserve"> سَيَرَى اللَّهُ عَمَلَكُمْ وَ رَسُولُهُ‏</w:t>
      </w:r>
      <w:r w:rsidRPr="0027727F">
        <w:rPr>
          <w:rFonts w:cs="B Badr" w:hint="cs"/>
          <w:color w:val="242887"/>
          <w:sz w:val="26"/>
          <w:szCs w:val="26"/>
          <w:rtl/>
        </w:rPr>
        <w:t xml:space="preserve"> وَ الْمُؤْمِنُونَ‏</w:t>
      </w:r>
      <w:r w:rsidRPr="0027727F">
        <w:rPr>
          <w:rFonts w:cs="B Badr" w:hint="cs"/>
          <w:color w:val="006A0F"/>
          <w:sz w:val="26"/>
          <w:szCs w:val="26"/>
          <w:rtl/>
        </w:rPr>
        <w:t xml:space="preserve"> ثُمَّ تُرَدُّونَ إِلى‏ عالِمِ الْغَيْبِ وَ الشَّهادَةِ فَيُنَبِّئُكُمْ بِما كُنْتُمْ تَعْمَلُونَ‏ وَ الْعاقِبَةُ لِلْمُتَّقِينَ‏</w:t>
      </w:r>
      <w:r w:rsidRPr="0027727F">
        <w:rPr>
          <w:rFonts w:cs="B Badr" w:hint="cs"/>
          <w:color w:val="242887"/>
          <w:sz w:val="26"/>
          <w:szCs w:val="26"/>
          <w:rtl/>
        </w:rPr>
        <w:t>، وَ الْحَمْدُ لِلَّهِ كَثِيراً رَبِّ الْعَالَمِينَ، وَ أَنْتَ رَسُولِي يَا إِسْحَاقُ إِلَى إِبْرَاهِيمَ بْنِ عَبْدَةَ وَفَّقَهُ اللَّهُ أَنْ يَعْمَلَ بِمَا وَرَدَ عَلَيْهِ فِي كِتَابِي مَعَ مُحَمَّدِ بْنِ مُوسَى النَّيْسَابُورِيِّ إِنْ شَاءَ اللَّهُ، وَ رَسُولِي إِلَى نَفْسِكَ، وَ إِلَى كُلِّ مَنْ خَلَّفَكَ‏</w:t>
      </w:r>
      <w:r w:rsidRPr="0027727F">
        <w:rPr>
          <w:rFonts w:cs="B Badr" w:hint="cs"/>
          <w:color w:val="965AA0"/>
          <w:sz w:val="26"/>
          <w:szCs w:val="26"/>
          <w:rtl/>
        </w:rPr>
        <w:t xml:space="preserve"> «3»</w:t>
      </w:r>
      <w:r w:rsidRPr="0027727F">
        <w:rPr>
          <w:rFonts w:cs="B Badr" w:hint="cs"/>
          <w:color w:val="242887"/>
          <w:sz w:val="26"/>
          <w:szCs w:val="26"/>
          <w:rtl/>
        </w:rPr>
        <w:t xml:space="preserve"> بِبَلَدِكَ، أَنْ يَعْمَلُوا بِمَا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امامى-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لك بيانا و فسرت لك-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خلّفت-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579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وَرَدَ عَلَيْكُمْ فِي كِتَابِي مَعَ مُحَمَّدِ بْنِ مُوسَى إِنْ شَاءَ اللَّهُ، وَ يَقْرَأُ إِبْرَاهِيمُ بْنُ عَبْدَةَ كِتَابِي هَذَا وَ مَنْ خَلَّفَهُ بِبَلَدِهِ، حَتَّى لَا يَسْأَلُونِّي‏</w:t>
      </w:r>
      <w:r w:rsidRPr="0027727F">
        <w:rPr>
          <w:rFonts w:cs="B Badr" w:hint="cs"/>
          <w:color w:val="965AA0"/>
          <w:sz w:val="26"/>
          <w:szCs w:val="26"/>
          <w:rtl/>
        </w:rPr>
        <w:t xml:space="preserve"> «1»</w:t>
      </w:r>
      <w:r w:rsidRPr="0027727F">
        <w:rPr>
          <w:rFonts w:cs="B Badr" w:hint="cs"/>
          <w:color w:val="242887"/>
          <w:sz w:val="26"/>
          <w:szCs w:val="26"/>
          <w:rtl/>
        </w:rPr>
        <w:t>، وَ بِطَاعَةِ اللَّهِ يَعْتَصِمُونَ، وَ الشَّيْطَانِ بِاللَّهِ عَنْ أَنْفُسِهِمْ يَجْتَنِبُونَ وَ لَا يُطِيعُونَ، وَ عَلَى إِبْرَاهِيمَ بْنِ عَبْدَةَ سَلَامُ اللَّهِ وَ رَحْمَتُهُ، وَ عَلَيْكَ يَا إِسْحَاقُ وَ عَلَى جَمِيعِ مَوَالِيَّ السَّلَامُ كَثِيراً، سَدَّدَكُمُ اللَّهُ جَمِيعاً بِتَوْفِيقِهِ، وَ كُلُّ مَنْ قَرَأَ كِتَابَنَا هَذَا مِنْ مَوَالِيَّ مِنْ أَهْلِ بَلَدِكَ، وَ مَنْ هُوَ بِنَاحِيَتِكُمْ، وَ نَزَعَ عَمَّا هُوَ عَلَيْهِ مِنْ الِانْحِرَافِ عَنِ الْحَقِّ فَلْيُؤَدِّ</w:t>
      </w:r>
      <w:r w:rsidRPr="0027727F">
        <w:rPr>
          <w:rFonts w:cs="B Badr" w:hint="cs"/>
          <w:color w:val="965AA0"/>
          <w:sz w:val="26"/>
          <w:szCs w:val="26"/>
          <w:rtl/>
        </w:rPr>
        <w:t xml:space="preserve"> «2»</w:t>
      </w:r>
      <w:r w:rsidRPr="0027727F">
        <w:rPr>
          <w:rFonts w:cs="B Badr" w:hint="cs"/>
          <w:color w:val="242887"/>
          <w:sz w:val="26"/>
          <w:szCs w:val="26"/>
          <w:rtl/>
        </w:rPr>
        <w:t xml:space="preserve"> حُقُوقَنَا إِلَى إِبْرَاهِيمَ بْنِ عَبْدَةَ، وَ لْيَحْمِلْ ذَلِكَ إِبْرَاهِيمُ بْنُ عَبْدَةَ إِلَى الرَّازِيِّ رَضِيَ اللَّهُ عَنْهُ، أَوْ إِلَى مَنْ يُسَمِّي لَهُ الرَّازِيُّ، فَإِنَّ ذَلِكَ عَنْ أَمْرِي وَ رَأْيِي إِنْ شَاءَ اللَّهُ وَ يَا إِسْحَاقُ اقْرَأْ كِتَابَنَا عَلَى الْبِلَالِيِّ رَضِيَ اللَّهُ عَنْهُ! فَإِنَّهُ الثِّقَةُ الْمَأْمُونُ الْعَارِفُ بِمَا يَجِبُ عَلَيْهِ، وَ اقْرَأْهُ عَلَى الْمَحْمُودِيِّ عَافَاهُ اللَّهُ! فَمَا أَحْمَدَنَا لَهُ‏</w:t>
      </w:r>
      <w:r w:rsidRPr="0027727F">
        <w:rPr>
          <w:rFonts w:cs="B Badr" w:hint="cs"/>
          <w:color w:val="965AA0"/>
          <w:sz w:val="26"/>
          <w:szCs w:val="26"/>
          <w:rtl/>
        </w:rPr>
        <w:t xml:space="preserve"> «3»</w:t>
      </w:r>
      <w:r w:rsidRPr="0027727F">
        <w:rPr>
          <w:rFonts w:cs="B Badr" w:hint="cs"/>
          <w:color w:val="242887"/>
          <w:sz w:val="26"/>
          <w:szCs w:val="26"/>
          <w:rtl/>
        </w:rPr>
        <w:t xml:space="preserve"> لِطَاعَةٍ، فَإِذَا وَرَدْتَ بَغْدَادَ فَاقْرَأْهُ عَلَى الدِّهْقَانِ وَكِيلِنَا وَ ثِقَتِنَا وَ الَّذِي يَقْبِضُ مِنْ مَوَالِينَا، وَ كُلُّ مَنْ أَمْكَنَكَ مِنْ مَوَالِينَا فَاقْرَأْهُمْ هَذَا الْكِتَابَ! وَ يَنْسَخْهُ مَنْ أَرَادَ مِنْهُمْ نُسَخَهُ إِنْ شَاءَ اللَّهُ تَعَالَى، وَ لَا يَكْتُمْ أَمْرَ هَذَا عَمَّنْ يُشَاهِدُهُ مِنْ مَوَالِينَا، إِلَّا مِنْ شَيْطَانٍ مُخَالِفٍ لَكُمْ، فَلَا تَنْثُرَنَّ الدُّرَّ</w:t>
      </w:r>
      <w:r w:rsidRPr="0027727F">
        <w:rPr>
          <w:rFonts w:cs="B Badr" w:hint="cs"/>
          <w:color w:val="965AA0"/>
          <w:sz w:val="26"/>
          <w:szCs w:val="26"/>
          <w:rtl/>
        </w:rPr>
        <w:t xml:space="preserve"> «4»</w:t>
      </w:r>
      <w:r w:rsidRPr="0027727F">
        <w:rPr>
          <w:rFonts w:cs="B Badr" w:hint="cs"/>
          <w:color w:val="242887"/>
          <w:sz w:val="26"/>
          <w:szCs w:val="26"/>
          <w:rtl/>
        </w:rPr>
        <w:t xml:space="preserve"> بَيْنَ أَظْلَافِ الْخَنَازِيرِ، وَ لَا كَرَامَةَ لَهُمْ، وَ قَدْ وَقَعْنَا فِي كِتَابِكَ بِالْوُصُولِ وَ الدُّعَاءِ لَكَ وَ لِمَنْ شِئْتَ، وَ قَدْ أَجَبْنَا شِيعَتَنَا</w:t>
      </w:r>
      <w:r w:rsidRPr="0027727F">
        <w:rPr>
          <w:rFonts w:cs="B Badr" w:hint="cs"/>
          <w:color w:val="965AA0"/>
          <w:sz w:val="26"/>
          <w:szCs w:val="26"/>
          <w:rtl/>
        </w:rPr>
        <w:t xml:space="preserve"> «5»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يتساءلون-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جواب لقوله: و كل من قرأ.</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احمده: وجده حميدا و رضى فعله.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سيرنّ-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ب و د: سعيدا.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عَنْ مَسْأَلَتِهِ‏</w:t>
      </w:r>
      <w:r w:rsidRPr="0027727F">
        <w:rPr>
          <w:rFonts w:cs="B Badr" w:hint="cs"/>
          <w:color w:val="965AA0"/>
          <w:sz w:val="26"/>
          <w:szCs w:val="26"/>
          <w:rtl/>
        </w:rPr>
        <w:t xml:space="preserve"> «1»</w:t>
      </w:r>
      <w:r w:rsidRPr="0027727F">
        <w:rPr>
          <w:rFonts w:cs="B Badr" w:hint="cs"/>
          <w:color w:val="242887"/>
          <w:sz w:val="26"/>
          <w:szCs w:val="26"/>
          <w:rtl/>
        </w:rPr>
        <w:t xml:space="preserve"> وَ الْحَمْدُ لِلَّهِ فَمَا</w:t>
      </w:r>
      <w:r w:rsidRPr="0027727F">
        <w:rPr>
          <w:rFonts w:cs="B Badr" w:hint="cs"/>
          <w:color w:val="006A0F"/>
          <w:sz w:val="26"/>
          <w:szCs w:val="26"/>
          <w:rtl/>
        </w:rPr>
        <w:t xml:space="preserve"> بَعْدَ الْحَقِّ إِلَّا الضَّلالُ‏</w:t>
      </w:r>
      <w:r w:rsidRPr="0027727F">
        <w:rPr>
          <w:rFonts w:cs="B Badr" w:hint="cs"/>
          <w:color w:val="242887"/>
          <w:sz w:val="26"/>
          <w:szCs w:val="26"/>
          <w:rtl/>
        </w:rPr>
        <w:t>، فَلَا تَخْرُجَنَّ مِنَ الْبَلْدَةِ حَتَّى تَلْقَى الْعَمْرِيَّ رَضِيَ اللَّهُ عَنْهُ بِرِضَايَ عَنْهُ، وَ تُسَلِّمَ عَلَيْهِ وَ تَعْرِفَهُ وَ يَعْرِفَكَ فَإِنَّهُ الطَّاهِرُ الْأَمِينُ الْعَفِيفُ الْقَرِيبُ مِنَّا وَ إِلَيْنَا، فَكُلُّ مَا يُحْمَلُ إِلَيْنَا مِنْ شَيْ‏ءٍ مِنَ النَّوَاحِي فَإِلَيْهِ يَصِيرُ آخِرَ أَمْرِهِ، لِيُوصَلَ ذَلِكَ إِلَيْنَا، وَ الْحَمْدُ لِلَّهِ كَثِيراً، سَتَرَنَا اللَّهُ وَ إِيَّاكُمْ يَا إِسْحَاقُ بِسَتْرِهِ! وَ تَوَلَّاكَ فِي جَمِيعِ أُمُورِكَ بِصُنْعِهِ، وَ السَّلَامُ عَلَيْكَ وَ عَلَى جَمِيعِ مَوَالِيَّ وَ رَحْمَةُ اللَّهِ وَ بَرَكَاتُهُ، وَ صَلَّى اللَّهُ عَلَى سَيِّدِنَا مُحَمَّدٍ النَّبِيِّ وَ آلِهِ وَ سَلَّمَ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عَبْدِ اللَّهِ بْنِ حَمْدَوَيْهِ الْبَيْهَقِيِّ و إِبْرَاهِيمَ بْنِ عَبْدَةَ النَّيْسَابُورِيِّ رَحِمَهُمَا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1089</w:t>
      </w:r>
      <w:r w:rsidRPr="0027727F">
        <w:rPr>
          <w:rFonts w:cs="B Badr" w:hint="cs"/>
          <w:color w:val="780000"/>
          <w:sz w:val="26"/>
          <w:szCs w:val="26"/>
          <w:rtl/>
        </w:rPr>
        <w:t xml:space="preserve"> قَالَ أَبُو عَمْرٍو: حَكَى بَعْضُ الثِّقَاتِ‏</w:t>
      </w:r>
      <w:r w:rsidRPr="0027727F">
        <w:rPr>
          <w:rFonts w:cs="B Badr" w:hint="cs"/>
          <w:color w:val="242887"/>
          <w:sz w:val="26"/>
          <w:szCs w:val="26"/>
          <w:rtl/>
        </w:rPr>
        <w:t>، أَنَّ أَبَا مُحَمَّدٍ صَلَوَاتُ اللَّهِ عَلَيْهِ كَتَبَ إِلَى إِبْرَاهِيمَ بْنِ عَبْدَةَ وَ كِتَابِيَ الَّذِي وَرَدَ عَلَى إِبْرَاهِيمَ بْنِ عَبْدَةَ بِتَوْكِيلِي إِيَّاهُ لِقَبْضِ حُقُوقِي مِنْ مَوَالِيَّ هُنَاكَ: نَعَمْ هُوَ كِتَابِي بِخَطِّي، أَقَمْتُهُ أَعْنِي إِبْرَاهِيمَ بْنَ عَبْدَةَ لَهُمْ بِبَلَدِهِمْ حَقّاً غَيْرَ بَاطِلٍ، فَلْيَتَّقُوا</w:t>
      </w:r>
      <w:r w:rsidRPr="0027727F">
        <w:rPr>
          <w:rFonts w:cs="B Badr" w:hint="cs"/>
          <w:color w:val="006A0F"/>
          <w:sz w:val="26"/>
          <w:szCs w:val="26"/>
          <w:rtl/>
        </w:rPr>
        <w:t xml:space="preserve"> اللَّهَ حَقَّ تُقاتِهِ‏</w:t>
      </w:r>
      <w:r w:rsidRPr="0027727F">
        <w:rPr>
          <w:rFonts w:cs="B Badr" w:hint="cs"/>
          <w:color w:val="242887"/>
          <w:sz w:val="26"/>
          <w:szCs w:val="26"/>
          <w:rtl/>
        </w:rPr>
        <w:t xml:space="preserve"> وَ لْيُخْرِجُوا مِنْ حُقُوقِي وَ لْيَدْفَعُوهَا إِلَيْهِ، فَقَدْ جَوَّزْتُ لَهُ مَا يَعْمَلُ بِهِ فِيهَا، وَفَّقَهُ اللَّهُ وَ مَنَّ عَلَيْهِ بِالسَّلَامَةِ مِنَ التَّقْصِيرِ بِرَحْمَتِهِ.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 مِنْ كِتَابٍ لَهُ (ع) إِلَى عَبْدِ اللَّهِ بْنِ حَمْدَوَيْهِ الْبَيْهَقِيِ‏</w:t>
      </w:r>
      <w:r w:rsidRPr="0027727F">
        <w:rPr>
          <w:rFonts w:cs="B Badr" w:hint="cs"/>
          <w:color w:val="242887"/>
          <w:sz w:val="26"/>
          <w:szCs w:val="26"/>
          <w:rtl/>
        </w:rPr>
        <w:t>: وَ بَعْدُ، فَقَدْ نَصَبْتُ‏</w:t>
      </w:r>
      <w:r w:rsidRPr="0027727F">
        <w:rPr>
          <w:rFonts w:cs="B Badr" w:hint="cs"/>
          <w:color w:val="965AA0"/>
          <w:sz w:val="26"/>
          <w:szCs w:val="26"/>
          <w:rtl/>
        </w:rPr>
        <w:t xml:space="preserve"> «2»</w:t>
      </w:r>
      <w:r w:rsidRPr="0027727F">
        <w:rPr>
          <w:rFonts w:cs="B Badr" w:hint="cs"/>
          <w:color w:val="242887"/>
          <w:sz w:val="26"/>
          <w:szCs w:val="26"/>
          <w:rtl/>
        </w:rPr>
        <w:t xml:space="preserve"> لَكُمْ إِبْرَاهِيمَ بْنَ عَبْدَةَ لِيَدْفَعَ النَّوَاحِي وَ أَهْلُ نَاحِيَتِكَ حُقُوقِيَ الْوَاجِبَةَ عَلَيْكُمْ‏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مسألة-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بعثت-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إِلَيْهِ، وَ جَعَلْتُهُ ثِقَتِي وَ أَمِينِي عِنْدَ مَوَالِيَّ هُنَاكَ، فَلْيَتَّقُوا اللَّهَ وَ لْيُرَاقِبُوا وَ لْيُؤَدُّوا الْحُقُوقَ، فَلَيْسَ لَهُمْ عُذْرٌ فِي تَرْكِ ذَلِكَ وَ لَا تَأْخِيرِهِ، وَ لَا أَشْقَاكُمُ‏</w:t>
      </w:r>
      <w:r w:rsidRPr="0027727F">
        <w:rPr>
          <w:rFonts w:cs="B Badr" w:hint="cs"/>
          <w:color w:val="965AA0"/>
          <w:sz w:val="26"/>
          <w:szCs w:val="26"/>
          <w:rtl/>
        </w:rPr>
        <w:t xml:space="preserve"> «1»</w:t>
      </w:r>
      <w:r w:rsidRPr="0027727F">
        <w:rPr>
          <w:rFonts w:cs="B Badr" w:hint="cs"/>
          <w:color w:val="242887"/>
          <w:sz w:val="26"/>
          <w:szCs w:val="26"/>
          <w:rtl/>
        </w:rPr>
        <w:t xml:space="preserve"> اللَّهُ بِعِصْيَانِ أَوْلِيَائِهِ، وَ رَحِمَهُمُ اللَّهُ وَ إِيَّاكَ مَعَهُمْ بِرَحْمَتِي لَهُمْ، إِنَّ اللَّهَ وَاسِعٌ كَرِيمٌ.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سِنَانٍ‏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1090</w:t>
      </w:r>
      <w:r w:rsidRPr="0027727F">
        <w:rPr>
          <w:rFonts w:cs="B Badr" w:hint="cs"/>
          <w:color w:val="780000"/>
          <w:sz w:val="26"/>
          <w:szCs w:val="26"/>
          <w:rtl/>
        </w:rPr>
        <w:t xml:space="preserve"> وَجَدْتُ بِخَطِّ جِبْرِيلَ بْنِ أَحْمَدَ، حَدَّثَنِي مُحَمَّدُ بْنُ عَبْدِ اللَّهِ بْنِ مِهْرَانَ، قَالَ أَخْبَرَنِي عَبْدُ اللَّهِ بْنُ عَامِرٍ، عَنْ شَاذَوَيْهِ بْنِ الْحُسَيْنِ بْنِ دَاوُدَ الْقُمِّيِّ، قَالَ‏</w:t>
      </w:r>
      <w:r w:rsidRPr="0027727F">
        <w:rPr>
          <w:rFonts w:cs="B Badr" w:hint="cs"/>
          <w:color w:val="242887"/>
          <w:sz w:val="26"/>
          <w:szCs w:val="26"/>
          <w:rtl/>
        </w:rPr>
        <w:t>، دَخَلْتُ عَلَى أَبِي جَعْفَرٍ (ع) وَ بِأَهْلِي حَبَلٌ، فَقُلْتُ جُعِلْتُ فِدَاكَ ادْعُ اللَّهَ أَنْ يَرْزُقَنِي وَلَداً ذَكَراً! فَأَطْرَقَ مَلِيّاً ثُمَّ رَفَعَ رَأْسَهُ، فَقَالَ: اذْهَبْ فَإِنَّ اللَّهَ يَرْزُقُكَ غُلَاماً ذَكَراً، ثَلَاثَ‏</w:t>
      </w:r>
      <w:r w:rsidRPr="0027727F">
        <w:rPr>
          <w:rFonts w:cs="B Badr" w:hint="cs"/>
          <w:color w:val="965AA0"/>
          <w:sz w:val="26"/>
          <w:szCs w:val="26"/>
          <w:rtl/>
        </w:rPr>
        <w:t xml:space="preserve"> «2»</w:t>
      </w:r>
      <w:r w:rsidRPr="0027727F">
        <w:rPr>
          <w:rFonts w:cs="B Badr" w:hint="cs"/>
          <w:color w:val="242887"/>
          <w:sz w:val="26"/>
          <w:szCs w:val="26"/>
          <w:rtl/>
        </w:rPr>
        <w:t xml:space="preserve"> مَرَّاتٍ، قَالَ، وَ قَدِمْتُ مَكَّةَ فَصِرْتُ إِلَى الْمَسْجِدِ، فَأَتَى مُحَمَّدُ بْنُ الْحَسَنِ بْنِ صَبَّاحٍ بِرِسَالَةٍ مِنْ جَمَاعَةٍ مِنْ أَصْحَابِنَا، مِنْهُمْ صَفْوَانُ بْنُ يَحْيَى وَ مُحَمَّدُ بْنُ سِنَانٍ وَ ابْنُ أَبِي عُمَيْرٍ وَ غَيْرُهُمْ، فَأَتَيْتُهُمْ، فَسَأَلُونِي فَخَبَّرْتُهُمْ بِمَا قَالَ، فَقَالُوا لِي فَهِمْتُ عَنْهُ ذَكِيٌّ أَوْ زَكِىٌ‏</w:t>
      </w:r>
      <w:r w:rsidRPr="0027727F">
        <w:rPr>
          <w:rFonts w:cs="B Badr" w:hint="cs"/>
          <w:color w:val="965AA0"/>
          <w:sz w:val="26"/>
          <w:szCs w:val="26"/>
          <w:rtl/>
        </w:rPr>
        <w:t xml:space="preserve"> «3»</w:t>
      </w:r>
      <w:r w:rsidRPr="0027727F">
        <w:rPr>
          <w:rFonts w:cs="B Badr" w:hint="cs"/>
          <w:color w:val="242887"/>
          <w:sz w:val="26"/>
          <w:szCs w:val="26"/>
          <w:rtl/>
        </w:rPr>
        <w:t xml:space="preserve"> فَقُلْتُ ذَكِيٌّ قَدْ فَهِمْتُهُ، قَالَ ابْنُ سِنَانٍ أَمَا أَنْتَ سَتُرْزَقُ وَلَداً ذَكَراً إِمَّا إِنَّهُ يَمُوتُ عَلَى الْمَكَانِ أَوْ يَكُونُ مَيِّتاً، فَقَالَ أَصْحَابُنَا لِمُحَمَّدِ بْنِ سِنَانٍ أَسَأْتَ قَدْ عَلِمْنَا الَّذِي عَلِمْتَ! فَأَتَى غُلَامٌ فِي الْمَسْجِدِ، فَقَالَ أَدْرِكْ فَقَدْ مَاتَ أَهْلُكَ، فَذَهَبْتُ مُسْرِعاً فَوَجَدْتُهَا عَلَى شُرُفِ‏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لا يلقيهم، و لا اشقاهم-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النسخ، و يمكن أن يكون الصحيح: غلاما ذكيا، فيصح توصيف الغلام به، و تصح الجملات الآتية.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كذلك في نسخة ب و ج. و هذا يؤيد ما قلناه في الجملة السابقة. و يمكن أن يكون الصحيح: ذكيا او زكيا، فقلت ذكيا. و في نسخة: ذكر او زكى فقلت ذكرا.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الْمَوْتِ، ثُمَّ لَمْ تَلْبَثْ أَنْ وَلَدَتْ غُلَاماً ذَكَراً مَيِّتاً.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1091</w:t>
      </w:r>
      <w:r w:rsidRPr="0027727F">
        <w:rPr>
          <w:rFonts w:cs="B Badr" w:hint="cs"/>
          <w:color w:val="780000"/>
          <w:sz w:val="26"/>
          <w:szCs w:val="26"/>
          <w:rtl/>
        </w:rPr>
        <w:t xml:space="preserve"> وَ رَأَيْتُ فِي بَعْضِ كُتُبِ الْغُلَاةِ وَ هُوَ كِتَابُ الدُّورِ: عَنِ الْحَسَنِ بْنِ عَلِيٍّ، عَنِ الْحَسَنِ بْنِ شُعَيْبٍ، عَنْ مُحَمَّدِ بْنِ سِنَانٍ، قَالَ‏</w:t>
      </w:r>
      <w:r w:rsidRPr="0027727F">
        <w:rPr>
          <w:rFonts w:cs="B Badr" w:hint="cs"/>
          <w:color w:val="242887"/>
          <w:sz w:val="26"/>
          <w:szCs w:val="26"/>
          <w:rtl/>
        </w:rPr>
        <w:t>، دَخَلْتُ عَلَى أَبِي جَعْفَرٍ الثَّانِي (ع) فَقَالَ لِي: يَا مُحَمَّدُ كَيْفَ أَنْتَ إِذَا لَعَنْتُكَ وَ بَرِئْتُ مِنْكَ وَ جَعَلْتُكَ مِحْنَةً لِلْعَالَمِينَ أُهْدِي بِكَ مَنْ أَشَاءُ وَ أُضِلُّ بِكَ مَنْ أَشَاءُ قَالَ، قُلْتُ لَهُ تَفْعَلُ بِعَبْدِكَ مَا تَشَاءُ يَا سَيِّدِي أَنْتَ‏</w:t>
      </w:r>
      <w:r w:rsidRPr="0027727F">
        <w:rPr>
          <w:rFonts w:cs="B Badr" w:hint="cs"/>
          <w:color w:val="965AA0"/>
          <w:sz w:val="26"/>
          <w:szCs w:val="26"/>
          <w:rtl/>
        </w:rPr>
        <w:t xml:space="preserve"> «1»</w:t>
      </w:r>
      <w:r w:rsidRPr="0027727F">
        <w:rPr>
          <w:rFonts w:cs="B Badr" w:hint="cs"/>
          <w:color w:val="242887"/>
          <w:sz w:val="26"/>
          <w:szCs w:val="26"/>
          <w:rtl/>
        </w:rPr>
        <w:t xml:space="preserve"> عَلَى كُلِّ شَيْ‏ءٍ قَدِيرٌ، ثُمَّ قَالَ: يَا مُحَمَّدُ أَنْتَ عَبْدٌ قَدْ أَخْلَصْتَ لِلَّهِ إِنِّي نَاجَيْتُ اللَّهَ فِيكَ فَأَبَى إِلَّا أَنْ يُضِلَّ بِكَ كَثِيراً وَ يَهْدِيَ بِكَ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1092</w:t>
      </w:r>
      <w:r w:rsidRPr="0027727F">
        <w:rPr>
          <w:rFonts w:cs="B Badr" w:hint="cs"/>
          <w:color w:val="780000"/>
          <w:sz w:val="26"/>
          <w:szCs w:val="26"/>
          <w:rtl/>
        </w:rPr>
        <w:t xml:space="preserve"> حَمْدَوَيْهِ، قَالَ حَدَّثَنَا أَبُو سَعِيدٍ الْآدَمِيُّ، عَنْ مُحَمَّدِ بْنِ مَرْزُبَانَ، عَنْ مُحَمَّدِ بْنِ سِنَانٍ، قَالَ‏</w:t>
      </w:r>
      <w:r w:rsidRPr="0027727F">
        <w:rPr>
          <w:rFonts w:cs="B Badr" w:hint="cs"/>
          <w:color w:val="242887"/>
          <w:sz w:val="26"/>
          <w:szCs w:val="26"/>
          <w:rtl/>
        </w:rPr>
        <w:t>، شَكَوْتُ إِلَى الرِّضَا (ع) وَجَعَ الْعَيْنِ! فَأَخَذَ قِرْطَاساً فَكَتَبَ إِلَى أَبِي جَعْفَرٍ (ع) وَ هُوَ أَقَلُّ مِنْ نِيَّتِي‏</w:t>
      </w:r>
      <w:r w:rsidRPr="0027727F">
        <w:rPr>
          <w:rFonts w:cs="B Badr" w:hint="cs"/>
          <w:color w:val="965AA0"/>
          <w:sz w:val="26"/>
          <w:szCs w:val="26"/>
          <w:rtl/>
        </w:rPr>
        <w:t xml:space="preserve"> «2»</w:t>
      </w:r>
      <w:r w:rsidRPr="0027727F">
        <w:rPr>
          <w:rFonts w:cs="B Badr" w:hint="cs"/>
          <w:color w:val="242887"/>
          <w:sz w:val="26"/>
          <w:szCs w:val="26"/>
          <w:rtl/>
        </w:rPr>
        <w:t>، فَدَفَعَ الْكِتَابَ إِلَى الْخَادِمِ وَ أَمَرَنِي أَنْ أَذْهَبَ مَعَهُ، وَ قَالَ: اكْتُمْ! فَأَتَيْنَاهُ وَ خَادِمٌ قَدْ حَمَلَهُ، قَالَ، فَفَتَحَ الْخَادِمُ الْكِتَابَ بَيْنَ يَدَيْ أَبِي جَعْفَرٍ (ع)، فَجَعَلَ أَبُو جَعْفَرٍ (ع) يَنْظُرُ فِي الْكِتَابِ وَ يَرْفَعُ رَأْسَهُ إِلَى السَّمَاءِ، وَ يَقُولُ نَاجٍ‏</w:t>
      </w:r>
      <w:r w:rsidRPr="0027727F">
        <w:rPr>
          <w:rFonts w:cs="B Badr" w:hint="cs"/>
          <w:color w:val="965AA0"/>
          <w:sz w:val="26"/>
          <w:szCs w:val="26"/>
          <w:rtl/>
        </w:rPr>
        <w:t xml:space="preserve"> «3»</w:t>
      </w:r>
      <w:r w:rsidRPr="0027727F">
        <w:rPr>
          <w:rFonts w:cs="B Badr" w:hint="cs"/>
          <w:color w:val="242887"/>
          <w:sz w:val="26"/>
          <w:szCs w:val="26"/>
          <w:rtl/>
        </w:rPr>
        <w:t>، فَفَعَلَ ذَلِكَ مِرَاراً، فَذَهَبَ كُلُّ وَجَعٍ‏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انك-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نسخة ب، و في نسخة ج: و هو اول نيتى. و في نسخ اخر: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هو اول شي‏ء. و في الممقانى: و هو اول ما بدى. ثم ان كلمة (نيتى) في نسخة ب و ج: غير منقوطة و محتملة فيها صور اخر.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حاشية الممقانى: فى نسخة صحيحة- باح باح، و ذلك من الفاظ الصبيان المهملة المعنى، يريد رجوعه الى حال الطفولية و في النسخ الخطية:-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فِي عَيْنِي، وَ أَبْصَرْتُ بَصَراً لَا يُبْصِرُهُ أَحَدٌ، قَالَ، فَقُلْتُ لِأَبِي جَعْفَرٍ (ع) جَعَلَكَ اللَّهُ شَيْخاً عَلَى هَذِهِ الْأُمَّةِ كَمَا جَعَلَ عِيسَى ابْنَ مَرْيَمَ شَيْخاً عَلَى بَنِي إِسْرَائِيلَ! قَالَ، ثُمَّ قُلْتُ لَهُ يَا شَبِيهَ صَاحِبِ فُطْرُسَ! قَالَ، وَ انْصَرَفْتُ وَ قَدْ أَمَرَنِي الرِّضَا (ع) أَنْ أَكْتُمَ، فَمَا زِلْتُ صَحِيحَ الْبَصَرِ حَتَّى أَذَعْتُ مَا كَانَ مِنْ أَبِي جَعْفَرٍ (ع) فِي أَمْرِ عَيْنِي، فَعَاوَدَنِي الْوَجَعُ، قَالَ، قُلْتُ لِمُحَمَّدِ بْنِ سِنَانٍ مَا عَنَيْتَ بِقَوْلِكَ يَا شَبِيهَ صَاحِبِ فُطْرُسَ فَقَالَ إِنَّ اللَّهَ تَعَالَى غَضِبَ عَلَى مَلَكٍ مِنَ الْمَلَائِكَةِ يُدْعَى فُطْرُسُ، فَدَقَّ جَنَاحَهُ وَ رُمِيَ فِي جَزِيرَةٍ مِنْ جَزَائِرِ الْبَحْرِ، فَلَمَّا وُلِدَ الْحُسَيْنُ (ع) بَعَثَ اللَّهُ عَزَّ وَ جَلَّ جِبْرِيلَ إِلَى مُحَمَّدٍ (ص) لِيُهَنِّئَهُ بِوِلَادَةِ الْحُسَيْنِ (ع)، وَ كَانَ جِبْرِيلُ صَدِيقاً لِفُطْرُسَ فَمَرَّ بِهِ وَ هُوَ فِي الْجَزِيرَةِ مَطْرُوحٌ، فَخَبَّرَهُ بِوِلَادَةِ الْحُسَيْنِ (ع) وَ مَا أَمَرَ اللَّهُ بِهِ، فَقَالَ لَهُ: هَلْ لَكَ أَنْ أَحْمِلَكَ عَلَى‏</w:t>
      </w:r>
      <w:r w:rsidRPr="0027727F">
        <w:rPr>
          <w:rFonts w:cs="B Badr" w:hint="cs"/>
          <w:color w:val="965AA0"/>
          <w:sz w:val="26"/>
          <w:szCs w:val="26"/>
          <w:rtl/>
        </w:rPr>
        <w:t xml:space="preserve"> «1»</w:t>
      </w:r>
      <w:r w:rsidRPr="0027727F">
        <w:rPr>
          <w:rFonts w:cs="B Badr" w:hint="cs"/>
          <w:color w:val="242887"/>
          <w:sz w:val="26"/>
          <w:szCs w:val="26"/>
          <w:rtl/>
        </w:rPr>
        <w:t xml:space="preserve"> جَنَاحٍ مِنْ أَجْنِحَتِي وَ أَمْضِيَ بِكَ إِلَى مُحَمَّدٍ (ص) لِيَشْفَعَ لَكَ‏</w:t>
      </w:r>
      <w:r w:rsidRPr="0027727F">
        <w:rPr>
          <w:rFonts w:cs="B Badr" w:hint="cs"/>
          <w:color w:val="965AA0"/>
          <w:sz w:val="26"/>
          <w:szCs w:val="26"/>
          <w:rtl/>
        </w:rPr>
        <w:t xml:space="preserve"> «2»</w:t>
      </w:r>
      <w:r w:rsidRPr="0027727F">
        <w:rPr>
          <w:rFonts w:cs="B Badr" w:hint="cs"/>
          <w:color w:val="242887"/>
          <w:sz w:val="26"/>
          <w:szCs w:val="26"/>
          <w:rtl/>
        </w:rPr>
        <w:t xml:space="preserve"> قَالَ، فَقَالَ فُطْرُسُ نَعَمْ، فَحَمَلَهُ عَلَى‏</w:t>
      </w:r>
      <w:r w:rsidRPr="0027727F">
        <w:rPr>
          <w:rFonts w:cs="B Badr" w:hint="cs"/>
          <w:color w:val="965AA0"/>
          <w:sz w:val="26"/>
          <w:szCs w:val="26"/>
          <w:rtl/>
        </w:rPr>
        <w:t xml:space="preserve"> «1»</w:t>
      </w:r>
      <w:r w:rsidRPr="0027727F">
        <w:rPr>
          <w:rFonts w:cs="B Badr" w:hint="cs"/>
          <w:color w:val="242887"/>
          <w:sz w:val="26"/>
          <w:szCs w:val="26"/>
          <w:rtl/>
        </w:rPr>
        <w:t xml:space="preserve"> جَنَاحٍ مِنْ أَجْنِحَتِهِ حَتَّى أَتَى بِهِ مُحَمَّداً (ص)، فَبَلَّغَهُ تَهْنِيَةَ رَبِّهِ تَعَالَى ثُمَّ حَدَّثَهُ بِقِصَّةِ فُطْرُسَ، فَقَالَ مُحَمَّدٌ (ص) لِفُطْرُسَ: امْسَحْ جَنَاحَكَ عَلَى مَهْدِ الْحُسَيْنِ وَ تَمَسَّحْ بِهِ! فَفَعَلَ ذَلِكَ فُطْرُسُ، فَجَبَرَ اللَّهُ جَنَاحَهُ وَ رَدَّهُ إِلَى مَنْزِلِهِ مَعَ الْمَلَائِكَةِ.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1093</w:t>
      </w:r>
      <w:r w:rsidRPr="0027727F">
        <w:rPr>
          <w:rFonts w:cs="B Badr" w:hint="cs"/>
          <w:color w:val="780000"/>
          <w:sz w:val="26"/>
          <w:szCs w:val="26"/>
          <w:rtl/>
        </w:rPr>
        <w:t xml:space="preserve"> وَجَدْتُ بِخَطِّ جِبْرِيلَ بْنِ أَحْمَدَ، حَدَّثَنِي مُحَمَّدُ بْنُ عَبْدِ اللَّهِ بْنِ مِهْرَانَ، عَنْ أَحْمَدَ بْنِ مُحَمَّدِ بْنِ أَبِي نَصْرٍ وَ مُحَمَّدِ بْنِ سِنَانٍ، جَمِيعاً قَالا</w:t>
      </w:r>
      <w:r w:rsidRPr="0027727F">
        <w:rPr>
          <w:rFonts w:cs="B Badr" w:hint="cs"/>
          <w:color w:val="242887"/>
          <w:sz w:val="26"/>
          <w:szCs w:val="26"/>
          <w:rtl/>
        </w:rPr>
        <w:t>: كُنَّا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هذه الكلمة غير منقوطة او مختلفة، و قريب ممّا قلنا ما في حاشية المنهج من الوحيد.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الى-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فيك-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بِمَكَّةَ وَ أَبُو الْحَسَنِ الرِّضَا (ع) بِهَا، فَقُلْنَا لَهُ جَعَلَنَا اللَّهُ فِدَاكَ نَحْنُ خَارِجُونَ وَ أَنْتَ مُقِيمٌ، فَإِنْ رَأَيْتَ أَنْ تَكْتُبَ لَنَا إِلَى أَبِي جَعْفَرٍ (ع) كِتَاباً نُلِمُّ بِهِ‏</w:t>
      </w:r>
      <w:r w:rsidRPr="0027727F">
        <w:rPr>
          <w:rFonts w:cs="B Badr" w:hint="cs"/>
          <w:color w:val="965AA0"/>
          <w:sz w:val="26"/>
          <w:szCs w:val="26"/>
          <w:rtl/>
        </w:rPr>
        <w:t xml:space="preserve"> «1»</w:t>
      </w:r>
      <w:r w:rsidRPr="0027727F">
        <w:rPr>
          <w:rFonts w:cs="B Badr" w:hint="cs"/>
          <w:color w:val="242887"/>
          <w:sz w:val="26"/>
          <w:szCs w:val="26"/>
          <w:rtl/>
        </w:rPr>
        <w:t xml:space="preserve"> فَكَتَبَ إِلَيْهِ، فَقَدِمْنَا فَقُلْنَا لِلْمُوَفَّقِ أَخْرِجْهُ إِلَيْنَا! قَالَ، فَأَخْرَجَهُ إِلَيْنَا وَ هُوَ فِي صَدْرِ مُوَفَّقٍ، فَأَقْبَلَ يَقْرَؤُهُ وَ يَطْوِيهِ وَ يَنْظُرُ فِيهِ وَ يَتَبَسَّمُ حَتَّى أَتَى عَلَى آخِرِهِ، وَ يَطْوِيهِ مِنْ أَعْلَاهُ وَ يَنْشُرُهُ مِنْ أَسْفَلِهِ، قَالَ مُحَمَّدُ بْنُ سِنَانٍ: فَلَمَّا فَرَغَ مِنْ قِرَاءَتِهِ حَرَّكَ رِجْلَهُ وَ قَالَ نَاجٍ نَاجٍ، فَقَالَ أَحْمَدُ، ثُمَّ قَالَ ابْنُ سِنَانٍ عِنْدَ ذَلِكَ فُطْرُسِيَّةٌ فُطْرُسِيَّةٌ.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الحسن بن محبوب‏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1094</w:t>
      </w:r>
      <w:r w:rsidRPr="0027727F">
        <w:rPr>
          <w:rFonts w:cs="B Badr" w:hint="cs"/>
          <w:color w:val="780000"/>
          <w:sz w:val="26"/>
          <w:szCs w:val="26"/>
          <w:rtl/>
        </w:rPr>
        <w:t xml:space="preserve"> عَلِيُّ بْنُ مُحَمَّدٍ الْقُتَيْبِيُّ، قَالَ حَدَّثَنِي جَعْفَرُ بْنُ مُحَمَّدِ بْنِ الْحَسَنِ بْنِ مَحْبُوبٍ، نِسْبَةُ جَدِّهِ الْحَسَنِ بْنِ مَحْبُوبٍ‏</w:t>
      </w:r>
      <w:r w:rsidRPr="0027727F">
        <w:rPr>
          <w:rFonts w:cs="B Badr" w:hint="cs"/>
          <w:color w:val="242887"/>
          <w:sz w:val="26"/>
          <w:szCs w:val="26"/>
          <w:rtl/>
        </w:rPr>
        <w:t>: أَنَّ الْحَسَنَ بْنَ مَحْبُوبٍ، ابْنُ وَهْبِ بْنِ جَعْفَرِ بْنِ وَهْبٍ وَ كَانَ وَهْبٌ عَبْداً سِنْدِيّاً مَمْلُوكاً لِجَرِيرِ بْنِ عَبْدِ اللَّهِ الْبَجَلِيِّ وَ كَانَ زَرَّاداً فَصَارَ إِلَى أَمِيرِ الْمُؤْمِنِينَ (ع)، وَ سَأَلَهُ أَنْ يَبْتَاعَهُ عَنْ جَرِيرٍ، فَكَرِهَ جَرِيرٌ أَنْ يُخْرِجَهُ مِنْ يَدِهِ، فَقَالَ: الْغُلَامُ حُرٌّ قَدْ أَعْتَقْتُهُ! فَلَمَّا صَحَّ عِتْقُهُ صَارَ فِي خِدْمَةِ أَمِيرِ الْمُؤْمِنِينَ (ع)، وَ مَاتَ الْحَسَنُ بْنُ مَحْبُوبٍ فِي آخِرِ سَنَةِ أَرْبَعٍ وَ عِشْرِينَ وَ مِائَتَيْنِ، وَ كَانَ مِنْ أَبْنَاءِ خَمْسٍ وَ سَبْعِينَ سَنَةً، وَ كَانَ آدَمَ شَدِيدَ الْأُدْمَةِ أَنْزَعَ سِنَاطاً</w:t>
      </w:r>
      <w:r w:rsidRPr="0027727F">
        <w:rPr>
          <w:rFonts w:cs="B Badr" w:hint="cs"/>
          <w:color w:val="965AA0"/>
          <w:sz w:val="26"/>
          <w:szCs w:val="26"/>
          <w:rtl/>
        </w:rPr>
        <w:t xml:space="preserve"> «2»</w:t>
      </w:r>
      <w:r w:rsidRPr="0027727F">
        <w:rPr>
          <w:rFonts w:cs="B Badr" w:hint="cs"/>
          <w:color w:val="242887"/>
          <w:sz w:val="26"/>
          <w:szCs w:val="26"/>
          <w:rtl/>
        </w:rPr>
        <w:t xml:space="preserve"> خَفِيفَ الْعَارِضَيْنِ رَبْعَةً مِنَ الرِّجَالِ يَخْمَعُ‏</w:t>
      </w:r>
      <w:r w:rsidRPr="0027727F">
        <w:rPr>
          <w:rFonts w:cs="B Badr" w:hint="cs"/>
          <w:color w:val="965AA0"/>
          <w:sz w:val="26"/>
          <w:szCs w:val="26"/>
          <w:rtl/>
        </w:rPr>
        <w:t xml:space="preserve"> «3»</w:t>
      </w:r>
      <w:r w:rsidRPr="0027727F">
        <w:rPr>
          <w:rFonts w:cs="B Badr" w:hint="cs"/>
          <w:color w:val="242887"/>
          <w:sz w:val="26"/>
          <w:szCs w:val="26"/>
          <w:rtl/>
        </w:rPr>
        <w:t xml:space="preserve"> مِنْ وَرِكِهِ‏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لمّ يلمّ بفلان من باب نصر: إذا نزل به و اتاه.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السناط بالفتح و الضم: الكوسج و من لا لحية له. و الربعة بالفتح للمذكر و المؤنث: الوسيط القامة.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خمعت الضبع: مشت كأنّ بها عرجا. و الورك بالفتح او الكسر فالسكون:-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الْأَيْمَنِ.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1095</w:t>
      </w:r>
      <w:r w:rsidRPr="0027727F">
        <w:rPr>
          <w:rFonts w:cs="B Badr" w:hint="cs"/>
          <w:color w:val="780000"/>
          <w:sz w:val="26"/>
          <w:szCs w:val="26"/>
          <w:rtl/>
        </w:rPr>
        <w:t xml:space="preserve"> أَحْمَدُ بْنُ عَلِيٍّ الْقُمِّيُّ السَّلُولِيُّ، قَالَ حَدَّثَنِي الْحَسَنُ بْنُ خُرَّزَاذَ، عَنِ الْحَسَنِ بْنِ عَلِيِّ بْنِ النُّعْمَانِ، عَنْ أَحْمَدَ بْنِ مُحَمَّدِ بْنِ أَبِي نَصْرٍ، قَالَ‏</w:t>
      </w:r>
      <w:r w:rsidRPr="0027727F">
        <w:rPr>
          <w:rFonts w:cs="B Badr" w:hint="cs"/>
          <w:color w:val="242887"/>
          <w:sz w:val="26"/>
          <w:szCs w:val="26"/>
          <w:rtl/>
        </w:rPr>
        <w:t>، قُلْتُ لِأَبِي الْحَسَنِ الرِّضَا (ع) إِنَّ الْحَسَنَ بْنَ مَحْبُوبٍ الزَّرَّادَ أَتَانَا عَنْكَ بِرِسَالَةٍ! قَالَ صَدَقَ، لَا تَقُلِ الزَّرَّادَ بَلْ قُلِ السَّرَّادَ إِنَّ اللَّهَ تَعَالَى يَقُولُ: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6A0F"/>
          <w:sz w:val="26"/>
          <w:szCs w:val="26"/>
          <w:rtl/>
        </w:rPr>
        <w:t>وَ قَدِّرْ فِي السَّرْدِ</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نَصْرُ بْنُ الصَّبَّاحِ‏</w:t>
      </w:r>
      <w:r w:rsidRPr="0027727F">
        <w:rPr>
          <w:rFonts w:cs="B Badr" w:hint="cs"/>
          <w:color w:val="242887"/>
          <w:sz w:val="26"/>
          <w:szCs w:val="26"/>
          <w:rtl/>
        </w:rPr>
        <w:t>: ابْنُ مَحْبُوبٍ لَمْ يَكُنْ يَرْوِي عَنِ ابْنِ فَضَّالٍ، بَلْ هُوَ أَقْدَمُ مِنِ ابْنِ فَضَّالٍ وَ أَسَنُّ، وَ أَصْحَابُنَا يَتَّهِمُونَ ابْنَ مَحْبُوبٍ فِي رِوَايَتِهِ عَنِ ابْنِ أَبِي حَمْزَةَ، وَ سَمِعْتُ أَصْحَابَنَا أَنَّ مَحْبُوباً أَبَا حَسَنٍ كَانَ يُعْطِي الْحَسَنَ بِكُلِّ حَدِيثٍ يَكْتُبُهُ عَنْ عَلِيِّ بْنِ رِئَابٍ دِرْهَماً وَاحِداً.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عبد الله بن جندب‏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1096</w:t>
      </w:r>
      <w:r w:rsidRPr="0027727F">
        <w:rPr>
          <w:rFonts w:cs="B Badr" w:hint="cs"/>
          <w:color w:val="780000"/>
          <w:sz w:val="26"/>
          <w:szCs w:val="26"/>
          <w:rtl/>
        </w:rPr>
        <w:t xml:space="preserve"> حَدَّثَنِي مُحَمَّدُ بْنُ قُولَوَيْهِ، قَالَ حَدَّثَنِي سَعْدُ بْنُ عَبْدِ اللَّهِ، عَنْ بَعْضِ أَصْحَابِنَا، قَالَ‏</w:t>
      </w:r>
      <w:r w:rsidRPr="0027727F">
        <w:rPr>
          <w:rFonts w:cs="B Badr" w:hint="cs"/>
          <w:color w:val="242887"/>
          <w:sz w:val="26"/>
          <w:szCs w:val="26"/>
          <w:rtl/>
        </w:rPr>
        <w:t>، قَالَ عَبْدُ اللَّهِ بْنُ جُنْدَبٍ لِأَبِي الْحَسَنِ (ع) أَ لَسْتَ عَنِّي رَاضِياً قَالَ: إِي وَ اللَّهِ وَ رَسُولُ اللَّهِ وَ اللَّهُ عَنْكَ رَاضٍ.</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قَالَ، وَ نَظَرَ أَبُو الْحَسَنِ (ع) يَوْماً إِلَيْهِ وَ هُوَ مُوَلٍّ، فَقَالَ: هَذَا يُقَاسُ‏</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ما فوق الفخذ. ثم ان في اغلب النسخ: انزع سباطا ... يجمع من وركه، و في بعضها: مهملة غير منقوطة، و الظاهر ان الصحيح ما ضبطناه في الكلمتين.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في نسخة ب و ج: كلمة يقاس غير منقوطة و شكلها محتملة لفظا آخر، و قال الممقانى: اي اهذا يقاس بغيره.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1097</w:t>
      </w:r>
      <w:r w:rsidRPr="0027727F">
        <w:rPr>
          <w:rFonts w:cs="B Badr" w:hint="cs"/>
          <w:color w:val="780000"/>
          <w:sz w:val="26"/>
          <w:szCs w:val="26"/>
          <w:rtl/>
        </w:rPr>
        <w:t xml:space="preserve"> مُحَمَّدُ بْنُ سَعْدِ بْنِ مَزْيَدٍ</w:t>
      </w:r>
      <w:r w:rsidRPr="0027727F">
        <w:rPr>
          <w:rFonts w:cs="B Badr" w:hint="cs"/>
          <w:color w:val="965AA0"/>
          <w:sz w:val="26"/>
          <w:szCs w:val="26"/>
          <w:rtl/>
        </w:rPr>
        <w:t xml:space="preserve"> «1»</w:t>
      </w:r>
      <w:r w:rsidRPr="0027727F">
        <w:rPr>
          <w:rFonts w:cs="B Badr" w:hint="cs"/>
          <w:color w:val="780000"/>
          <w:sz w:val="26"/>
          <w:szCs w:val="26"/>
          <w:rtl/>
        </w:rPr>
        <w:t xml:space="preserve"> أَبُو الْحَسَنِ، و [عَنْ‏] مُحَمَّدِ</w:t>
      </w:r>
      <w:r w:rsidRPr="0027727F">
        <w:rPr>
          <w:rFonts w:cs="B Badr" w:hint="cs"/>
          <w:color w:val="965AA0"/>
          <w:sz w:val="26"/>
          <w:szCs w:val="26"/>
          <w:rtl/>
        </w:rPr>
        <w:t xml:space="preserve"> «2»</w:t>
      </w:r>
      <w:r w:rsidRPr="0027727F">
        <w:rPr>
          <w:rFonts w:cs="B Badr" w:hint="cs"/>
          <w:color w:val="780000"/>
          <w:sz w:val="26"/>
          <w:szCs w:val="26"/>
          <w:rtl/>
        </w:rPr>
        <w:t xml:space="preserve"> بْنِ أَحْمَدَ بْنِ حَمَّادٍ الْمَرْوَزِيِّ، قَالَ رَوَى أَبِي رَحِمَهُ اللَّهُ، عَنْ يُونُسَ بْنِ عَبْدِ الرَّحْمَنِ، قَالَ‏</w:t>
      </w:r>
      <w:r w:rsidRPr="0027727F">
        <w:rPr>
          <w:rFonts w:cs="B Badr" w:hint="cs"/>
          <w:color w:val="242887"/>
          <w:sz w:val="26"/>
          <w:szCs w:val="26"/>
          <w:rtl/>
        </w:rPr>
        <w:t>، رَأَيْتُ‏</w:t>
      </w:r>
      <w:r w:rsidRPr="0027727F">
        <w:rPr>
          <w:rFonts w:cs="B Badr" w:hint="cs"/>
          <w:color w:val="965AA0"/>
          <w:sz w:val="26"/>
          <w:szCs w:val="26"/>
          <w:rtl/>
        </w:rPr>
        <w:t xml:space="preserve"> «3»</w:t>
      </w:r>
      <w:r w:rsidRPr="0027727F">
        <w:rPr>
          <w:rFonts w:cs="B Badr" w:hint="cs"/>
          <w:color w:val="242887"/>
          <w:sz w:val="26"/>
          <w:szCs w:val="26"/>
          <w:rtl/>
        </w:rPr>
        <w:t xml:space="preserve"> عَبْدَ اللَّهِ بْنَ جُنْدَبٍ وَ قَدْ أَفَاضَ مِنْ عَرَفَةَ، وَ كَانَ عَبْدُ اللَّهِ أَحَدَ الْمُتَهَجِّدِينَ‏</w:t>
      </w:r>
      <w:r w:rsidRPr="0027727F">
        <w:rPr>
          <w:rFonts w:cs="B Badr" w:hint="cs"/>
          <w:color w:val="965AA0"/>
          <w:sz w:val="26"/>
          <w:szCs w:val="26"/>
          <w:rtl/>
        </w:rPr>
        <w:t xml:space="preserve"> «4»</w:t>
      </w:r>
      <w:r w:rsidRPr="0027727F">
        <w:rPr>
          <w:rFonts w:cs="B Badr" w:hint="cs"/>
          <w:color w:val="242887"/>
          <w:sz w:val="26"/>
          <w:szCs w:val="26"/>
          <w:rtl/>
        </w:rPr>
        <w:t>، قَالَ يُونُسُ، فَقُلْتُ لَهُ قَدْ رَأَى اللَّهُ اجْتِهَادَكَ مُنْذُ الْيَوْمِ! فَقَالَ لِي عَبْدُ اللَّهِ: وَ اللَّهِ الَّذِي لَا إِلَهَ إِلَّا هُوَ، لَقَدْ وَقَفْتُ مَوْقِفِي هَذَا وَ أَفَضْتُ، مَا سَمِعَنِي اللَّهُ دَعَوْتُ لِنَفْسِي بِحَرْفٍ وَاحِدٍ، لِأَنِّي سَمِعْتُ أَبَا الْحَسَنِ (ع) يَقُولُ: الدَّاعِي لِأَخِيهِ الْمُؤْمِنِ بِظَهْرِ الْغَيْبِ يُنَادَى مِنْ أَعْنَانِ‏</w:t>
      </w:r>
      <w:r w:rsidRPr="0027727F">
        <w:rPr>
          <w:rFonts w:cs="B Badr" w:hint="cs"/>
          <w:color w:val="965AA0"/>
          <w:sz w:val="26"/>
          <w:szCs w:val="26"/>
          <w:rtl/>
        </w:rPr>
        <w:t xml:space="preserve"> «5»</w:t>
      </w:r>
      <w:r w:rsidRPr="0027727F">
        <w:rPr>
          <w:rFonts w:cs="B Badr" w:hint="cs"/>
          <w:color w:val="242887"/>
          <w:sz w:val="26"/>
          <w:szCs w:val="26"/>
          <w:rtl/>
        </w:rPr>
        <w:t xml:space="preserve"> السَّمَاءِ، لَكَ بِكُلِّ وَاحِدَةٍ مِائَةُ أَلْفٍ، فَكَرِهْتُ أَنْ أَدَعَ مِائَةَ أَلْفٍ مَضْمُونَةً لِوَاحِدَةٍ لَا أَدْرِي أَجَابَ إِلَيْهَا أَمْ 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1098</w:t>
      </w:r>
      <w:r w:rsidRPr="0027727F">
        <w:rPr>
          <w:rFonts w:cs="B Badr" w:hint="cs"/>
          <w:color w:val="780000"/>
          <w:sz w:val="26"/>
          <w:szCs w:val="26"/>
          <w:rtl/>
        </w:rPr>
        <w:t xml:space="preserve"> حَدَّثَنِي حَمْدَوَيْهِ بْنُ نُصَيْرٍ، قَالَ حَدَّثَنِي يَعْقُوبُ بْنُ يَزِيدَ، عَنِ الْحَسَنِ بْنِ عَلِيِّ بْنِ يَقْطِينٍ، وَ كَانَ سَيِّئَ الرَّأْيِ فِي يُونُسَ رَحِمَهُ اللَّهُ، قَالَ‏</w:t>
      </w:r>
      <w:r w:rsidRPr="0027727F">
        <w:rPr>
          <w:rFonts w:cs="B Badr" w:hint="cs"/>
          <w:color w:val="242887"/>
          <w:sz w:val="26"/>
          <w:szCs w:val="26"/>
          <w:rtl/>
        </w:rPr>
        <w:t>، قِيلَ لِأَبِي الْحَسَنِ (ع) وَ أَنَا أَسْمَعُ: أَنَّ يُونُسَ مَوْلَى آلِ يَقْطِينٍ يَزْعُمُ أَنَّ مَوْلَاكُمْ وَ الْمُتَمَسِّكَ بِطَاعَتِكُمْ عَبْدَ اللَّهِ بْنَ جُنْدَبٍ يَعْبُدُ اللَّهَ عَلَى سَبْعِينَ حَرْفاً، وَ يَقُولُ إِنَّهُ شَاكٌّ! قَالَ، فَسَمِعْتُهُ يَقُولُ: هُوَ وَ اللَّهِ أَوْلَى بِأَنْ يَعْبُدَ اللَّهَ عَلَى حَرْفٍ‏</w:t>
      </w:r>
      <w:r w:rsidRPr="0027727F">
        <w:rPr>
          <w:rFonts w:cs="B Badr" w:hint="cs"/>
          <w:color w:val="965AA0"/>
          <w:sz w:val="26"/>
          <w:szCs w:val="26"/>
          <w:rtl/>
        </w:rPr>
        <w:t xml:space="preserve"> «6»</w:t>
      </w:r>
      <w:r w:rsidRPr="0027727F">
        <w:rPr>
          <w:rFonts w:cs="B Badr" w:hint="cs"/>
          <w:color w:val="242887"/>
          <w:sz w:val="26"/>
          <w:szCs w:val="26"/>
          <w:rtl/>
        </w:rPr>
        <w:t xml:space="preserve"> مَا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محمّد بن سعيد بن يزيد-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النسخ، و الظاهر ان الصحيح: عن محمّد بن أحمد بن حماد، بقرينة قوله: قال روى ابى، و بقرينة اسناد اخر كما في 2 و 48 و 57 و 492. و لعدم كونه في مرتبة محمّد بن سعد.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رأيت انا-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كذلك في نسخة ب، و في غيرها: احد المجتهدين.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في الترتيب: اعناق السماء.</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على سبعين حرفا-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لِعَبْدِ اللَّهِ بْنِ جُنْدَبٍ! إِنَّ عَبْدَ اللَّهِ بْنَ جُنْدَبٍ لَمِنَ الْمُخْبِتِينَ.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أَحْمَدَ بْنِ مُحَمَّدِ بْنِ أَبِي نَصْرٍ الْبَزَنْطِيِ‏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1099</w:t>
      </w:r>
      <w:r w:rsidRPr="0027727F">
        <w:rPr>
          <w:rFonts w:cs="B Badr" w:hint="cs"/>
          <w:color w:val="780000"/>
          <w:sz w:val="26"/>
          <w:szCs w:val="26"/>
          <w:rtl/>
        </w:rPr>
        <w:t xml:space="preserve"> وَجَدْتُ بِخَطِّ جِبْرِيلَ بْنِ أَحْمَدَ الْفَارَيَابِيِّ، حَدَّثَنِي مُحَمَّدُ بْنُ عَبْدِ اللَّهِ بْنِ مِهْرَانَ، قَالَ أَخْبَرَنِي أَحْمَدُ بْنُ مُحَمَّدِ بْنِ أَبِي نَصْرٍ، قَالَ‏</w:t>
      </w:r>
      <w:r w:rsidRPr="0027727F">
        <w:rPr>
          <w:rFonts w:cs="B Badr" w:hint="cs"/>
          <w:color w:val="242887"/>
          <w:sz w:val="26"/>
          <w:szCs w:val="26"/>
          <w:rtl/>
        </w:rPr>
        <w:t>، دَخَلْتُ عَلَى أَبِي الْحَسَنِ (ع) أَنَا وَ صَفْوَانُ بْنُ يَحْيَى وَ مُحَمَّدُ بْنُ سِنَانٍ وَ أَظُنُّهُ، قَالَ، عَبْدُ اللَّهِ بْنُ الْمُغِيرَةِ أَوْ عَبْدُ اللَّهِ بْنُ جُنْدَبٍ وَ هُوَ بَصْرِيٌّ قَالَ فَجَلَسْنَا عِنْدَهُ سَاعَةً ثُمَّ قُمْنَا، فَقَالَ لِي: أَمَّا أَنْتَ يَا أَحْمَدُ فَاجْلِسْ، فَجَلَسْتُ، فَأَقْبَلَ يُحَدِّثُنِي فَأَسْأَلُهُ فَيُجِيبُنِي، حَتَّى ذَهَبَ عَامَّةُ اللَّيْلِ، فَلَمَّا أَرَدْتُ الِانْصِرَافَ، قَالَ لِي: يَا أَحْمَدُ تَنْصَرِفُ أَوْ تَبِيتُ قُلْتُ جُعِلْتُ فِدَاكَ ذَاكَ إِلَيْكَ إِنْ أَمَرْتَ بِالانْصِرَافِ انْصَرَفْتُ‏</w:t>
      </w:r>
      <w:r w:rsidRPr="0027727F">
        <w:rPr>
          <w:rFonts w:cs="B Badr" w:hint="cs"/>
          <w:color w:val="965AA0"/>
          <w:sz w:val="26"/>
          <w:szCs w:val="26"/>
          <w:rtl/>
        </w:rPr>
        <w:t xml:space="preserve"> «1»</w:t>
      </w:r>
      <w:r w:rsidRPr="0027727F">
        <w:rPr>
          <w:rFonts w:cs="B Badr" w:hint="cs"/>
          <w:color w:val="242887"/>
          <w:sz w:val="26"/>
          <w:szCs w:val="26"/>
          <w:rtl/>
        </w:rPr>
        <w:t xml:space="preserve"> وَ إِنْ أَمَرْتَ بِالْقِيَامِ أَقَمْتُ! قَالَ: أَقِمْ فَهَذَا الْحَرُّ وَ قَدْ هَدَأَ اللَّيْلُ وَ نَامُوا</w:t>
      </w:r>
      <w:r w:rsidRPr="0027727F">
        <w:rPr>
          <w:rFonts w:cs="B Badr" w:hint="cs"/>
          <w:color w:val="965AA0"/>
          <w:sz w:val="26"/>
          <w:szCs w:val="26"/>
          <w:rtl/>
        </w:rPr>
        <w:t xml:space="preserve"> «2»</w:t>
      </w:r>
      <w:r w:rsidRPr="0027727F">
        <w:rPr>
          <w:rFonts w:cs="B Badr" w:hint="cs"/>
          <w:color w:val="242887"/>
          <w:sz w:val="26"/>
          <w:szCs w:val="26"/>
          <w:rtl/>
        </w:rPr>
        <w:t>، فَقَامَ وَ انْصَرَفَ، فَلَمَّا ظَنَنْتُ أَنَّهُ قَدْ دَخَلَ: خَرَرْتُ لِلَّهِ سَاجِداً، فَقُلْتُ الْحَمْدُ لِلَّهِ حُجَّةُ اللَّهِ وَ وَارِثُ عِلْمِ النَّبِيِّينَ أَنِسَ بِي مِنْ بَيْنِ إِخْوَانِي وَ حَبَّبَنِي‏</w:t>
      </w:r>
      <w:r w:rsidRPr="0027727F">
        <w:rPr>
          <w:rFonts w:cs="B Badr" w:hint="cs"/>
          <w:color w:val="965AA0"/>
          <w:sz w:val="26"/>
          <w:szCs w:val="26"/>
          <w:rtl/>
        </w:rPr>
        <w:t xml:space="preserve"> «3»</w:t>
      </w:r>
      <w:r w:rsidRPr="0027727F">
        <w:rPr>
          <w:rFonts w:cs="B Badr" w:hint="cs"/>
          <w:color w:val="242887"/>
          <w:sz w:val="26"/>
          <w:szCs w:val="26"/>
          <w:rtl/>
        </w:rPr>
        <w:t>، فَأَنَا فِي سَجْدَتِي وَ شُكْرِي فَمَا عَلِمْتُ إِلَّا وَ قَدْ رَفَسَنِي بِرِجْلِهِ، ثُمَّ قُمْتُ فَأَخَذَ بِيَدِي فَغَمَزَهَا ثُمَ‏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ذلك الليل ان امرت بالإنصراف و ان امرت-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نسخة ب، و في نسخة ج: و قد هدأ الناس، و في الترتيب و في الممقانى: فهذا الحسين و قد هدأ الناس. و الحّر بالفتح فالتشديد: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ضد البرد. و بالضم المختار، و حر الدار وسطها و اطيبها. و الحز و الحزة: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الوقت و الساعة. و هدأ: سكن. و في نسخة: فهذا الخير و قد هدأ الناس و باتوا. و في المنهج و المطبوعة: فهذا الحّرس و قد هدأ 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حبّنى-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يَا أَحْمَدُ إِنَّ أَمِيرَ الْمُؤْمِنِينَ (ع) عَادَ صَعْصَعَةَ بْنَ صُوحَانَ فِي مَرَضِهِ، فَلَمَّا قَامَ مِنْ عِنْدِهِ قَالَ لَهُ: يَا صَعْصَعَةُ لَا تَفْتَخِرَنَّ عَلَى إِخْوَانِكَ بِعِيَادَتِي إِيَّاكَ وَ اتَّقِ اللَّهَ! ثُمَّ انْصَرَفَ عَنِّي.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1100</w:t>
      </w:r>
      <w:r w:rsidRPr="0027727F">
        <w:rPr>
          <w:rFonts w:cs="B Badr" w:hint="cs"/>
          <w:color w:val="780000"/>
          <w:sz w:val="26"/>
          <w:szCs w:val="26"/>
          <w:rtl/>
        </w:rPr>
        <w:t xml:space="preserve"> مُحَمَّدُ بْنُ الْحَسَنِ الْبَرَاثِيُّ وَ عُثْمَانُ بْنُ حَامِدٍ الْكَشِّيَّانِ، قَالا حَدَّثَنَا مُحَمَّدُ بْنُ يَزْدَادَ، قَالَ حَدَّثَنَا أَبُو زَكَرِيَّا، عَنْ إِسْمَاعِيلَ بْنِ مِهْرَانَ، قَالَ مُحَمَّدُ بْنُ يَزْدَادَ: وَ حَدَّثَنَا الْحَسَنُ بْنُ عَلِيِّ بْنِ نُعْمَانَ، عَنْ أَحْمَدَ بْنِ مُحَمَّدِ بْنِ أَبِي نَصْرٍ، قَالَ‏</w:t>
      </w:r>
      <w:r w:rsidRPr="0027727F">
        <w:rPr>
          <w:rFonts w:cs="B Badr" w:hint="cs"/>
          <w:color w:val="242887"/>
          <w:sz w:val="26"/>
          <w:szCs w:val="26"/>
          <w:rtl/>
        </w:rPr>
        <w:t>، كُنْتُ عِنْدَ الرِّضَا (ع)، قَالَ، فَأَمْسَيْتُ عِنْدَهُ، قَالَ، فَقُلْتُ أَنْصَرِفُ فَقَالَ لِي لَا تَنْصَرِفْ فَقَدْ أَمْسَيْتَ، قَالَ فَأَقَمْتُ عِنْدَهُ، قَالَ، فَقَالَ لِجَارِيَتِهِ: هَاتِي مُضَرَّبَتِي وَ وِسَادَتِي فَافْرُشِي لِأَحْمَدَ فِي ذَلِكَ الْبَيْتِ! قَالَ، فَلَمَّا صِرْتُ فِي الْبَيْتِ دَخَلَنِي شَيْ‏ءٌ فَجَعَلَ يَخْطُرُ بِبَالِي: مَنْ مِثْلِي فِي بَيْتِ وَلِيِّ اللَّهِ وَ عَلَى مِهَادِهِ! فَنَادَانِي يَا أَحْمَدُ إِنَّ أَمِيرَ الْمُؤْمِنِينَ (ع) عَادَ صَعْصَعَةَ بْنَ صُوحَانَ، فَقَالَ يَا صَعْصَعَةُ لَا تَجْعَلْ عِيَادَتِي إِيَّاكَ فَخْراً عَلَى قَوْمِكَ! وَ تَوَاضَعْ لِلَّهِ يَرْفَعْكَ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1101</w:t>
      </w:r>
      <w:r w:rsidRPr="0027727F">
        <w:rPr>
          <w:rFonts w:cs="B Badr" w:hint="cs"/>
          <w:color w:val="780000"/>
          <w:sz w:val="26"/>
          <w:szCs w:val="26"/>
          <w:rtl/>
        </w:rPr>
        <w:t xml:space="preserve"> مُحَمَّدُ بْنُ الْحَسَنِ، قَالَ حَدَّثَنَا مُحَمَّدُ بْنُ يَزْدَادَ، قَالَ حَدَّثَنِي أَبُو زَكَرِيَّا يَحْيَى بْنُ مُحَمَّدٍ الرَّازِيُّ، عَنْ مُحَمَّدِ بْنِ الْحُسَيْنِ، عَنْ أَحْمَدَ بْنِ مُحَمَّدِ بْنِ أَبِي نَصْرٍ، قَالَ‏</w:t>
      </w:r>
      <w:r w:rsidRPr="0027727F">
        <w:rPr>
          <w:rFonts w:cs="B Badr" w:hint="cs"/>
          <w:color w:val="242887"/>
          <w:sz w:val="26"/>
          <w:szCs w:val="26"/>
          <w:rtl/>
        </w:rPr>
        <w:t>، لَمَّا أُتِيَ بِأَبِي الْحَسَنِ (ع) أُخِذَ بِهِ‏</w:t>
      </w:r>
      <w:r w:rsidRPr="0027727F">
        <w:rPr>
          <w:rFonts w:cs="B Badr" w:hint="cs"/>
          <w:color w:val="965AA0"/>
          <w:sz w:val="26"/>
          <w:szCs w:val="26"/>
          <w:rtl/>
        </w:rPr>
        <w:t xml:space="preserve"> «1»</w:t>
      </w:r>
      <w:r w:rsidRPr="0027727F">
        <w:rPr>
          <w:rFonts w:cs="B Badr" w:hint="cs"/>
          <w:color w:val="242887"/>
          <w:sz w:val="26"/>
          <w:szCs w:val="26"/>
          <w:rtl/>
        </w:rPr>
        <w:t xml:space="preserve"> عَلَى الْقَادِسِيَّةِ وَ لَمْ يَدْخُلِ‏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يقال اخذه و به،: امسكه. يريد ان الرضا (ع) لما اتى به من جانب المأمون امسكوه و توقف في القادسيّة، ثمّ سلكوا طريق البصرة فامسكوه على بّر في طريق البصرة. و في اغلب النسخ: اخذ به على البر، بدون الواو، و في بعض النسخ: اخدمه، و في البصائر في باب انهم يخبرون شيعتهم بافعالهم: قال البزنطى احمد: استقبلت الرضا (ع) الى القادسية فسلّمت عليه فقال اكنز لي حجرة ... و كان يأتيه، رسوله في حوائجه فاشترى له ...-</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589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الْكُوفَةَ، وَ أُخِذَ بِهِ عَلَى البر إلى [بَرَّانِيِ‏] الْبَصْرَةِ، قَالَ، فَبَعَثَ إِلَيَّ مُصْحَفاً وَ أَنَا بِالْقَادِسِيَّةِ، فَفَتَحْتُهُ فَوَقَعَتْ بَيْنَ يَدَيَ‏</w:t>
      </w:r>
      <w:r w:rsidRPr="0027727F">
        <w:rPr>
          <w:rFonts w:cs="B Badr" w:hint="cs"/>
          <w:color w:val="965AA0"/>
          <w:sz w:val="26"/>
          <w:szCs w:val="26"/>
          <w:rtl/>
        </w:rPr>
        <w:t xml:space="preserve"> «1»</w:t>
      </w:r>
      <w:r w:rsidRPr="0027727F">
        <w:rPr>
          <w:rFonts w:cs="B Badr" w:hint="cs"/>
          <w:color w:val="242887"/>
          <w:sz w:val="26"/>
          <w:szCs w:val="26"/>
          <w:rtl/>
        </w:rPr>
        <w:t xml:space="preserve"> سُورَةُ لَمْ تَكُنْ، فَإِذَا هِيَ أَطْوَلُ وَ أَكْثَرُ مِمَّا يَقْرَأُهَا النَّاسُ، قَالَ، فَحَفِظْتُ مِنْهُ أَشْيَاءَ، قَالَ، فَأَتَانِي مُسَافِرٌ وَ مَعَهُ مِنْدِيلٌ وَ طِينٌ وَ خَاتَمٌ، فَقَالَ هَاتِ‏</w:t>
      </w:r>
      <w:r w:rsidRPr="0027727F">
        <w:rPr>
          <w:rFonts w:cs="B Badr" w:hint="cs"/>
          <w:color w:val="965AA0"/>
          <w:sz w:val="26"/>
          <w:szCs w:val="26"/>
          <w:rtl/>
        </w:rPr>
        <w:t xml:space="preserve"> «2»</w:t>
      </w:r>
      <w:r w:rsidRPr="0027727F">
        <w:rPr>
          <w:rFonts w:cs="B Badr" w:hint="cs"/>
          <w:color w:val="242887"/>
          <w:sz w:val="26"/>
          <w:szCs w:val="26"/>
          <w:rtl/>
        </w:rPr>
        <w:t>! فَدَفَعْتُهُ إِلَيْهِ، فَجَعَلَهُ فِي الْمِنْدِيلِ وَ وَضَعَ عَلَيْهِ الطِّينَ وَ خَتَمَهُ، فَذَهَبَ عَنِّي مَا كُنْتُ حَفِظْتُ مِنْهُ، فَجَهَدْتُ أَنْ أَذْكُرَ مِنْهُ حَرْفاً وَاحِداً فَلَمْ أَذْكُرْهُ.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إِسْمَاعِيلَ بْنِ مِهْرَانَ‏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1102</w:t>
      </w:r>
      <w:r w:rsidRPr="0027727F">
        <w:rPr>
          <w:rFonts w:cs="B Badr" w:hint="cs"/>
          <w:color w:val="780000"/>
          <w:sz w:val="26"/>
          <w:szCs w:val="26"/>
          <w:rtl/>
        </w:rPr>
        <w:t xml:space="preserve"> حَدَّثَنِي مُحَمَّدُ بْنُ مَسْعُودٍ، قَالَ سَأَلْتُ عَلِيَّ بْنَ الْحَسَنِ، عَنْ إِسْمَاعِيلَ بْنِ مِهْرَانَ قَالَ‏</w:t>
      </w:r>
      <w:r w:rsidRPr="0027727F">
        <w:rPr>
          <w:rFonts w:cs="B Badr" w:hint="cs"/>
          <w:color w:val="242887"/>
          <w:sz w:val="26"/>
          <w:szCs w:val="26"/>
          <w:rtl/>
        </w:rPr>
        <w:t>: رُمِيَ بِالْغُلُوِّ قَالَ مُحَمَّدُ بْنُ مَسْعُودٍ: يَكْذِبُونَ عَلَيْهِ كَانَ تَقِيّاً ثِقَةً خَيِّراً فَاضِلًا.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إِسْمَاعِيلُ بْنُ مِهْرَانَ بْنِ مُحَمَّدِ بْنِ أَبِي نَصْرٍ و أَحْمَدَ بْنِ مُحَمَّدِ بْنِ عَمْرِو بْنِ أَبِي نَصْرٍ كَانَا مِنْ وُلْدِ السَّكُونِ.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أبي عمير الأزدي‏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1103</w:t>
      </w:r>
      <w:r w:rsidRPr="0027727F">
        <w:rPr>
          <w:rFonts w:cs="B Badr" w:hint="cs"/>
          <w:color w:val="780000"/>
          <w:sz w:val="26"/>
          <w:szCs w:val="26"/>
          <w:rtl/>
        </w:rPr>
        <w:t xml:space="preserve"> قَالَ أَبُو عَمْرٍو: قَالَ مُحَمَّدُ بْنُ مَسْعُودٍ حَدَّثَنِي عَلِيُّ بْنُ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 الخ. و هذه الرواية تؤيد صحّة كلمة- اخدمه. فيكون المعنى اخدمه في- القادسية الى البصرة و حين ما كنا في القادسية بعث الىّ مصحفا.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في يدي-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هات المصحف-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590</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قَالَ‏</w:t>
      </w:r>
      <w:r w:rsidRPr="0027727F">
        <w:rPr>
          <w:rFonts w:cs="B Badr" w:hint="cs"/>
          <w:color w:val="242887"/>
          <w:sz w:val="26"/>
          <w:szCs w:val="26"/>
          <w:rtl/>
        </w:rPr>
        <w:t>: ابْنُ أَبِي عُمَيْرٍ أَفْقَهُ مِنْ يُونُسَ وَ أَصْلَحُ وَ أَفْضَلُ.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نَصْرُ بْنُ الصَّبَّاحِ‏</w:t>
      </w:r>
      <w:r w:rsidRPr="0027727F">
        <w:rPr>
          <w:rFonts w:cs="B Badr" w:hint="cs"/>
          <w:color w:val="242887"/>
          <w:sz w:val="26"/>
          <w:szCs w:val="26"/>
          <w:rtl/>
        </w:rPr>
        <w:t xml:space="preserve"> ابْنُ أَبِي عُمَيْرٍ أَسَنُّ مِنْ يُونُسَ.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وَ قَالَ نَصْرٌ أَيْضاً: ابْنُ أَبِي عُمَيْرٍ رَوَى‏</w:t>
      </w:r>
      <w:r w:rsidRPr="0027727F">
        <w:rPr>
          <w:rFonts w:cs="B Badr" w:hint="cs"/>
          <w:color w:val="965AA0"/>
          <w:sz w:val="26"/>
          <w:szCs w:val="26"/>
          <w:rtl/>
        </w:rPr>
        <w:t xml:space="preserve"> «1»</w:t>
      </w:r>
      <w:r w:rsidRPr="0027727F">
        <w:rPr>
          <w:rFonts w:cs="B Badr" w:hint="cs"/>
          <w:color w:val="242887"/>
          <w:sz w:val="26"/>
          <w:szCs w:val="26"/>
          <w:rtl/>
        </w:rPr>
        <w:t xml:space="preserve"> عَنِ ابْنِ بُكَيْرٍ وَ ذَكَرَ أَنَّ مُحَمَّدَ بْنَ أَبِي عُمَيْرٍ أُخِذَ وَ حُبِسَ وَ أَصَابَهُ مِنَ الْجَهْدِ وَ الضِّيقِ وَ الضَّرْبِ أَمْرٌ عَظِيمٌ وَ أُخِذَ كُلُّ شَيْ‏ءٍ كَانَ لَهُ وَ صَاحَبَهُ الْمَأْمُونُ، وَ ذَلِكَ بَعْدَ مَوْتِ الرِّضَا (ع)، وَ ذَهَبَتْ كُتُبُ ابْنِ أَبِي عُمَيْرٍ فَلَمْ يَخْلُصْ كُتُبُ أَحَادِيثِهِ فَكَانَ يَحْفَظُ أَرْبَعِينَ جِلْداً فَسَمَّاهُ نَوَادِرَ فَلِذَلِكَ يُوجَدُ أَحَادِيثُ مُتَقَطِّعَةُ الْأَسَانِيدِ.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1104</w:t>
      </w:r>
      <w:r w:rsidRPr="0027727F">
        <w:rPr>
          <w:rFonts w:cs="B Badr" w:hint="cs"/>
          <w:color w:val="780000"/>
          <w:sz w:val="26"/>
          <w:szCs w:val="26"/>
          <w:rtl/>
        </w:rPr>
        <w:t xml:space="preserve"> مُحَمَّدُ بْنُ مَسْعُودٍ، قَالَ حَدَّثَنَا أَبُو الْعَبَّاسِ بْنُ عَبْدِ اللَّهِ‏</w:t>
      </w:r>
      <w:r w:rsidRPr="0027727F">
        <w:rPr>
          <w:rFonts w:cs="B Badr" w:hint="cs"/>
          <w:color w:val="965AA0"/>
          <w:sz w:val="26"/>
          <w:szCs w:val="26"/>
          <w:rtl/>
        </w:rPr>
        <w:t xml:space="preserve"> «2»</w:t>
      </w:r>
      <w:r w:rsidRPr="0027727F">
        <w:rPr>
          <w:rFonts w:cs="B Badr" w:hint="cs"/>
          <w:color w:val="780000"/>
          <w:sz w:val="26"/>
          <w:szCs w:val="26"/>
          <w:rtl/>
        </w:rPr>
        <w:t xml:space="preserve"> بْنِ سَهْلٍ الْبَغْدَادِيُّ الْوَاضِحِيُّ، قَالَ حَدَّثَنَا الرَّيَّانُ بْنُ الصَّلْتِ، قَالَ حَدَّثَنَا يُونُسُ بْنُ عَبْدِ الرَّحْمَنِ‏</w:t>
      </w:r>
      <w:r w:rsidRPr="0027727F">
        <w:rPr>
          <w:rFonts w:cs="B Badr" w:hint="cs"/>
          <w:color w:val="242887"/>
          <w:sz w:val="26"/>
          <w:szCs w:val="26"/>
          <w:rtl/>
        </w:rPr>
        <w:t>: أَنَّ ابْنَ أَبِي عُمَيْرٍ بَحْرُ طَارِسٍ‏</w:t>
      </w:r>
      <w:r w:rsidRPr="0027727F">
        <w:rPr>
          <w:rFonts w:cs="B Badr" w:hint="cs"/>
          <w:color w:val="965AA0"/>
          <w:sz w:val="26"/>
          <w:szCs w:val="26"/>
          <w:rtl/>
        </w:rPr>
        <w:t xml:space="preserve"> «3»</w:t>
      </w:r>
      <w:r w:rsidRPr="0027727F">
        <w:rPr>
          <w:rFonts w:cs="B Badr" w:hint="cs"/>
          <w:color w:val="242887"/>
          <w:sz w:val="26"/>
          <w:szCs w:val="26"/>
          <w:rtl/>
        </w:rPr>
        <w:t xml:space="preserve"> بِالْمَوْقِفِ وَ الْمَذْهَبِ.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1105</w:t>
      </w:r>
      <w:r w:rsidRPr="0027727F">
        <w:rPr>
          <w:rFonts w:cs="B Badr" w:hint="cs"/>
          <w:color w:val="780000"/>
          <w:sz w:val="26"/>
          <w:szCs w:val="26"/>
          <w:rtl/>
        </w:rPr>
        <w:t xml:space="preserve"> عَلِيُّ بْنُ مُحَمَّدٍ الْقُتَيْبِيُّ، قَالَ، قَالَ أَبُو مُحَمَّدٍ الْفَضْلُ بْنُ شَاذَانَ‏</w:t>
      </w:r>
      <w:r w:rsidRPr="0027727F">
        <w:rPr>
          <w:rFonts w:cs="B Badr" w:hint="cs"/>
          <w:color w:val="242887"/>
          <w:sz w:val="26"/>
          <w:szCs w:val="26"/>
          <w:rtl/>
        </w:rPr>
        <w:t>، سَأَلَ أَبِي رَضِيَ اللَّهُ عَنْهُ، مُحَمَّدَ بْنَ أَبِي عُمَيْرٍ، فَقَالَ لَهُ: إِنَّكَ قَدْ لَقِيتَ مَشَايِخَ الْعَامَّةِ فَكَيْفَ لَمْ تَسْمَعْ مِنْهُمْ فَقَالَ قَدْ سَمِعْتُ مِنْهُمْ، غَيْرَ أَنِّي رَأَيْتُ كَثِيراً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يروى-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عبيد اللّه في نسخة ب فقط.</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هذه الكلمة في نسخة ب و ج و في الترتيب غير مقروّة و في المطبوعة و بعض النسخ: طارس، و في الممقانى: طاووس، و قال انها موضع بسواحل بحر طاووس فنسب البحر إليه لعمقه. و لكن الظاهر أن تكون هذه الكلمة محرفة كلمة اخرى دالّة على التبحر و الفطانة، و يؤيد هذه: توسط الواو بينها و بين البحر في نسخة ب، فليتامل.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مِنْ أَصْحَابِنَا قَدْ سَمِعُوا عِلْمَ الْعَامَّةِ وَ عِلْمَ الْخَاصَّةِ فَاخْتَلَطَ عَلَيْهِمْ حَتَّى كَانُوا يَرْوُونَ حَدِيثَ الْعَامَّةِ عَنِ الْخَاصَّةِ وَ حَدِيثَ الْخَاصَّةِ عَنِ الْعَامَّةِ، فَكَرِهْتُ أَنْ يَخْتَلِطَ عَلَيَّ، فَتَرَكْتُ ذَلِكَ وَ أَقْبَلْتُ عَلَى هَذَا.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وَجَدْتُ بِخَطِّ أَبِي عَبْدِ اللَّهِ الشَّاذَانِيِّ، سَمِعْتُ أَبَا مُحَمَّدٍ الْفَضْلَ بْنَ شَاذَانَ، يَقُولُ‏</w:t>
      </w:r>
      <w:r w:rsidRPr="0027727F">
        <w:rPr>
          <w:rFonts w:cs="B Badr" w:hint="cs"/>
          <w:color w:val="242887"/>
          <w:sz w:val="26"/>
          <w:szCs w:val="26"/>
          <w:rtl/>
        </w:rPr>
        <w:t>، سُعِيَ بِمُحَمَّدِ بْنِ أَبِي عُمَيْرٍ وَ اسْمُ أَبِي عُمَيْرٍ زِيَادٌ إِلَى السُّلْطَانِ أَنَّهُ يَعْرِفُ أَسَامِيَ عَامَّةِ الشِّيعَةِ بِالْعِرَاقِ، فَأَمَرَهُ السُّلْطَانُ أَنْ يُسَمِّيَهُمْ! فَامْتَنَعَ، فَجُرِّدَ وَ عُلِّقَ بَيْنَ الْعَقَارَيْنِ‏</w:t>
      </w:r>
      <w:r w:rsidRPr="0027727F">
        <w:rPr>
          <w:rFonts w:cs="B Badr" w:hint="cs"/>
          <w:color w:val="965AA0"/>
          <w:sz w:val="26"/>
          <w:szCs w:val="26"/>
          <w:rtl/>
        </w:rPr>
        <w:t xml:space="preserve"> «1»</w:t>
      </w:r>
      <w:r w:rsidRPr="0027727F">
        <w:rPr>
          <w:rFonts w:cs="B Badr" w:hint="cs"/>
          <w:color w:val="242887"/>
          <w:sz w:val="26"/>
          <w:szCs w:val="26"/>
          <w:rtl/>
        </w:rPr>
        <w:t xml:space="preserve"> وَ ضُرِبَ مِائَةَ سَوْطٍ، قَالَ الْفَضْلُ فَسَمِعْتُ ابْنَ أَبِي عُمَيْرٍ يَقُولُ: لَمَّا ضُرِبْتُ‏</w:t>
      </w:r>
      <w:r w:rsidRPr="0027727F">
        <w:rPr>
          <w:rFonts w:cs="B Badr" w:hint="cs"/>
          <w:color w:val="965AA0"/>
          <w:sz w:val="26"/>
          <w:szCs w:val="26"/>
          <w:rtl/>
        </w:rPr>
        <w:t xml:space="preserve"> «2»</w:t>
      </w:r>
      <w:r w:rsidRPr="0027727F">
        <w:rPr>
          <w:rFonts w:cs="B Badr" w:hint="cs"/>
          <w:color w:val="242887"/>
          <w:sz w:val="26"/>
          <w:szCs w:val="26"/>
          <w:rtl/>
        </w:rPr>
        <w:t xml:space="preserve"> فَبَلَغَ الضَّرْبُ مِائَةَ سَوْطٍ، أَبْلَغَ الضَّرْبُ الْأَلَمَ إِلَيَّ فَكِدْتُ أَنْ أُسَمِّيَ، فَسَمِعْتُ نِدَاءَ مُحَمَّدِ بْنِ يُونُسَ بْنِ عَبْدِ الرَّحْمَنِ يَقُولُ: يَا مُحَمَّدَ بْنَ أَبِي عُمَيْرٍ اذْكُرْ مَوْقِفَكَ بَيْنَ يَدَيِ اللَّهِ تَعَالَى، فَتَقَوَّيْتُ بِقَوْلِهِ فَصَبَرْتُ وَ لَمْ أُخْبِرْ، وَ الْحَمْدُ لِلَّهِ، قَالَ الْفَضْلُ، فَأَضَرَّ بِهِ فِي هَذَا الشَّأْنِ أَكْثَرَ مِنْ مِائَةِ أَلْفِ دِرْهَمٍ.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1106</w:t>
      </w:r>
      <w:r w:rsidRPr="0027727F">
        <w:rPr>
          <w:rFonts w:cs="B Badr" w:hint="cs"/>
          <w:color w:val="780000"/>
          <w:sz w:val="26"/>
          <w:szCs w:val="26"/>
          <w:rtl/>
        </w:rPr>
        <w:t xml:space="preserve"> قَالَ مُحَمَّدُ بْنُ مَسْعُودٍ، سَمِعْتُ عَلِيَّ بْنَ الْحَسَنِ بْنِ فَضَّالٍ‏</w:t>
      </w:r>
      <w:r w:rsidRPr="0027727F">
        <w:rPr>
          <w:rFonts w:cs="B Badr" w:hint="cs"/>
          <w:color w:val="965AA0"/>
          <w:sz w:val="26"/>
          <w:szCs w:val="26"/>
          <w:rtl/>
        </w:rPr>
        <w:t xml:space="preserve"> «3»</w:t>
      </w:r>
      <w:r w:rsidRPr="0027727F">
        <w:rPr>
          <w:rFonts w:cs="B Badr" w:hint="cs"/>
          <w:color w:val="780000"/>
          <w:sz w:val="26"/>
          <w:szCs w:val="26"/>
          <w:rtl/>
        </w:rPr>
        <w:t>، يَقُولُ‏</w:t>
      </w:r>
      <w:r w:rsidRPr="0027727F">
        <w:rPr>
          <w:rFonts w:cs="B Badr" w:hint="cs"/>
          <w:color w:val="242887"/>
          <w:sz w:val="26"/>
          <w:szCs w:val="26"/>
          <w:rtl/>
        </w:rPr>
        <w:t>، كَانَ مُحَمَّدُ بْنُ أَبِي عُمَيْرٍ أَفْقَهَ مِنْ يُونُسَ وَ أَصْلَحَ وَ أَفْضَلَ.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وَجَدْتُ فِي كِتَابِ أَبِي عَبْدِ اللَّهِ الشَّاذَانِيِّ بِخَطِّهِ، سَمِعْتُ أَبَا مُحَمَّدٍ الْفَضْلَ بْنَ شَاذَانَ، يَقُولُ‏</w:t>
      </w:r>
      <w:r w:rsidRPr="0027727F">
        <w:rPr>
          <w:rFonts w:cs="B Badr" w:hint="cs"/>
          <w:color w:val="242887"/>
          <w:sz w:val="26"/>
          <w:szCs w:val="26"/>
          <w:rtl/>
        </w:rPr>
        <w:t>، دَخَلْتُ الْعِرَاقَ فَرَأَيْتُ وَاحِداً يُعَاتِبُ صَاحِبَهُ، وَ يَقُولُ لَهُ أَنْتَ رَجُلٌ عَلَيْكَ عِيَالٌ وَ تَحْتَاجُ أَنْ تَكْتَسِبَ عَلَيْهِمْ، وَ مَا آمَنُ أَنْ تَذْهَبَ عَيْنَاكَ‏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العقار بالفتح: النخل.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ضرب-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كذلك في الترتيب، و هو الصحيح و يدلّ عليه 1103 و ان ابن مسعود ما لقى الحسن، و في النسخ كلها: الحسن بن عليّ، و هو تحريف ظاهرا.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لِطُولِ سُجُودِكَ! فَلَمَّا أَكْثَرَ عَلَيْهِ، قَالَ أَكْثَرْتَ عَلَيَّ، وَيْحَكَ، لَوْ ذَهَبَتْ عَيْنُ أَحَدٍ مِنَ السُّجُودِ لَذَهَبَتْ عَيْنُ ابْنِ أَبِي عُمَيْرٍ، مَا ظَنُّكَ بِرَجُلٍ سَجَدَ سَجْدَةَ الشُّكْرِ بَعْدَ صَلَاةِ الْفَجْرِ فَمَا رَفَعَ‏</w:t>
      </w:r>
      <w:r w:rsidRPr="0027727F">
        <w:rPr>
          <w:rFonts w:cs="B Badr" w:hint="cs"/>
          <w:color w:val="965AA0"/>
          <w:sz w:val="26"/>
          <w:szCs w:val="26"/>
          <w:rtl/>
        </w:rPr>
        <w:t xml:space="preserve"> «1»</w:t>
      </w:r>
      <w:r w:rsidRPr="0027727F">
        <w:rPr>
          <w:rFonts w:cs="B Badr" w:hint="cs"/>
          <w:color w:val="242887"/>
          <w:sz w:val="26"/>
          <w:szCs w:val="26"/>
          <w:rtl/>
        </w:rPr>
        <w:t xml:space="preserve"> رَأْسَهُ إِلَّا عِنْدَ زَوَالِ الشَّمْسِ‏</w:t>
      </w:r>
      <w:r w:rsidRPr="0027727F">
        <w:rPr>
          <w:rFonts w:cs="B Badr" w:hint="cs"/>
          <w:color w:val="965AA0"/>
          <w:sz w:val="26"/>
          <w:szCs w:val="26"/>
          <w:rtl/>
        </w:rPr>
        <w:t xml:space="preserve"> «2»</w:t>
      </w:r>
      <w:r w:rsidRPr="0027727F">
        <w:rPr>
          <w:rFonts w:cs="B Badr" w:hint="cs"/>
          <w:color w:val="242887"/>
          <w:sz w:val="26"/>
          <w:szCs w:val="26"/>
          <w:rtl/>
        </w:rPr>
        <w:t>، وَ سَمِعْتُهُ يَقُولُ أَخَذَ يَوْماً شَيْخِي‏</w:t>
      </w:r>
      <w:r w:rsidRPr="0027727F">
        <w:rPr>
          <w:rFonts w:cs="B Badr" w:hint="cs"/>
          <w:color w:val="965AA0"/>
          <w:sz w:val="26"/>
          <w:szCs w:val="26"/>
          <w:rtl/>
        </w:rPr>
        <w:t xml:space="preserve"> «3»</w:t>
      </w:r>
      <w:r w:rsidRPr="0027727F">
        <w:rPr>
          <w:rFonts w:cs="B Badr" w:hint="cs"/>
          <w:color w:val="242887"/>
          <w:sz w:val="26"/>
          <w:szCs w:val="26"/>
          <w:rtl/>
        </w:rPr>
        <w:t xml:space="preserve"> بِيَدِي وَ ذَهَبَ بِي إِلَى ابْنِ أَبِي عُمَيْرٍ فَصَعِدْنَا إِلَيْهِ فِي غُرْفَةٍ وَ حَوْلَهُ مَشَايِخُ لَهُ يُعَظِّمُونَهُ‏</w:t>
      </w:r>
      <w:r w:rsidRPr="0027727F">
        <w:rPr>
          <w:rFonts w:cs="B Badr" w:hint="cs"/>
          <w:color w:val="965AA0"/>
          <w:sz w:val="26"/>
          <w:szCs w:val="26"/>
          <w:rtl/>
        </w:rPr>
        <w:t xml:space="preserve"> «4»</w:t>
      </w:r>
      <w:r w:rsidRPr="0027727F">
        <w:rPr>
          <w:rFonts w:cs="B Badr" w:hint="cs"/>
          <w:color w:val="242887"/>
          <w:sz w:val="26"/>
          <w:szCs w:val="26"/>
          <w:rtl/>
        </w:rPr>
        <w:t xml:space="preserve"> وَ يُبَجِّلُونَهُ، فَقُلْتُ لِأَبِي مَنْ هَذَا قَالَ هَذَا ابْنُ أَبِي عُمَيْرٍ، قُلْتُ الرَّجُلُ الصَّالِحُ الْعَابِدُ قَالَ نَعَمْ، وَ سَمِعْتُهُ يَقُولُ ضُرِبَ ابْنُ أَبِي عُمَيْرٍ مِائَةَ خَشَبَةٍ وَ عِشْرِينَ خَشَبَةً أَيَّامَ‏</w:t>
      </w:r>
      <w:r w:rsidRPr="0027727F">
        <w:rPr>
          <w:rFonts w:cs="B Badr" w:hint="cs"/>
          <w:color w:val="965AA0"/>
          <w:sz w:val="26"/>
          <w:szCs w:val="26"/>
          <w:rtl/>
        </w:rPr>
        <w:t xml:space="preserve"> «5»</w:t>
      </w:r>
      <w:r w:rsidRPr="0027727F">
        <w:rPr>
          <w:rFonts w:cs="B Badr" w:hint="cs"/>
          <w:color w:val="242887"/>
          <w:sz w:val="26"/>
          <w:szCs w:val="26"/>
          <w:rtl/>
        </w:rPr>
        <w:t xml:space="preserve"> هَارُونَ لَعَنَهُ اللَّهُ، تَوَلَّى ضَرْبَهُ السِّنْدِيُّ بْنُ شَاهَكَ عَلَى التَّشَيُّعِ وَ حُبِسَ، فَأَدَّى مِائَةً وَ أَحَداً وَ عِشْرِينَ أَلْفاً حَتَّى خُلِّيَ عَنْهُ، فَقُلْتُ وَ كَانَ مُتَمَوِّلًا قَالَ نَعَمْ كَانَ رَبَّ خَمْسِمِائَةِ أَلْفِ دِرْهَمٍ.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بكر بن محمد الأزدي‏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1107</w:t>
      </w:r>
      <w:r w:rsidRPr="0027727F">
        <w:rPr>
          <w:rFonts w:cs="B Badr" w:hint="cs"/>
          <w:color w:val="780000"/>
          <w:sz w:val="26"/>
          <w:szCs w:val="26"/>
          <w:rtl/>
        </w:rPr>
        <w:t xml:space="preserve"> قَالَ حَمْدَوَيْهِ، ذَكَرَ مُحَمَّدُ بْنُ عِيسَى الْعُبَيْدِيُ‏</w:t>
      </w:r>
      <w:r w:rsidRPr="0027727F">
        <w:rPr>
          <w:rFonts w:cs="B Badr" w:hint="cs"/>
          <w:color w:val="242887"/>
          <w:sz w:val="26"/>
          <w:szCs w:val="26"/>
          <w:rtl/>
        </w:rPr>
        <w:t>: أَنَّ بَكْرَ بْنَ مُحَمَّدٍ الْأَزْدِيَّ خَيِّرٌ فَاضِلٌ، وَ بَكْرُ بْنُ مُحَمَّدٍ كَانَ ابْنُ أَخِي سَدِيرٍ الصَّيْرَفِيِّ.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1108</w:t>
      </w:r>
      <w:r w:rsidRPr="0027727F">
        <w:rPr>
          <w:rFonts w:cs="B Badr" w:hint="cs"/>
          <w:color w:val="780000"/>
          <w:sz w:val="26"/>
          <w:szCs w:val="26"/>
          <w:rtl/>
        </w:rPr>
        <w:t xml:space="preserve"> عَلِيُّ بْنُ مُحَمَّدٍ الْقُتَيْبِيُّ، قَالَ حَدَّثَنَا أَبُو مُحَمَّدٍ الْفَضْلُ بْنُ شَاذَانَ، قَالَ‏</w:t>
      </w:r>
      <w:r w:rsidRPr="0027727F">
        <w:rPr>
          <w:rFonts w:cs="B Badr" w:hint="cs"/>
          <w:color w:val="242887"/>
          <w:sz w:val="26"/>
          <w:szCs w:val="26"/>
          <w:rtl/>
        </w:rPr>
        <w:t xml:space="preserve"> حَدَّثَنَا ابْنُ أَبِي عُمَيْرٍ، عَنْ بَكْرِ بْنِ مُحَمَّدٍ، قَالَ حَدَّثَنِي عَمِّي سَدِيرٌ.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يرفع-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عند الزوال-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المراد والده شاذان.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مشايخ يعظّمونه-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امام- خ. و في المطبوعة: بامر هارون.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593</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علي بن عبيد الله بن الحسين بن علي بن الحسين بن علي بن أبي طالب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1109</w:t>
      </w:r>
      <w:r w:rsidRPr="0027727F">
        <w:rPr>
          <w:rFonts w:cs="B Badr" w:hint="cs"/>
          <w:color w:val="780000"/>
          <w:sz w:val="26"/>
          <w:szCs w:val="26"/>
          <w:rtl/>
        </w:rPr>
        <w:t xml:space="preserve"> قَرَأْتُ فِي كِتَابِ مُحَمَّدِ بْنِ الْحَسَنِ بْنِ بُنْدَارَ بِخَطِّهِ، حَدَّثَنِي مُحَمَّدُ بْنُ يَحْيَى الْعَطَّارُ، قَالَ، حَدَّثَنِي أَحْمَدُ بْنُ مُحَمَّدِ بْنِ عِيسَى عَنْ عَلِيِّ بْنِ الْحَكَمِ عَنْ سُلَيْمَانَ بْنِ جَعْفَرٍ قَالَ‏</w:t>
      </w:r>
      <w:r w:rsidRPr="0027727F">
        <w:rPr>
          <w:rFonts w:cs="B Badr" w:hint="cs"/>
          <w:color w:val="242887"/>
          <w:sz w:val="26"/>
          <w:szCs w:val="26"/>
          <w:rtl/>
        </w:rPr>
        <w:t xml:space="preserve"> قَالَ لِي عَلِيُّ بْنُ عُبَيْدِ اللَّهِ بْنِ الْحُسَيْنِ بْنِ عَلِيِّ بْنِ الْحُسَيْنِ بْنِ عَلِيِّ بْنِ أَبِي طَالِبٍ (ع) أَشْتَهِي أَنْ أَدْخُلَ عَلَى أَبِي الْحَسَنِ الرِّضَا (ع) أُسَلِّمَ عَلَيْهِ! قُلْتُ فَمَا يَمْنَعُكَ مِنْ ذَلِكَ قَالَ الْإِجْلَالُ وَ الْهَيْبَةُ لَهُ وَ أَتَّقِي عَلَيْهِ، قَالَ فَاعْتَلَّ أَبُو الْحَسَنِ (ع) عِلَّةً خَفِيفَةً وَ قَدْ عَادَهُ النَّاسُ، فَلَقِيتُ عَلِيَّ بْنَ عُبَيْدِ اللَّهِ، فَقُلْتُ قَدْ جَاءَكَ مَا تُرِيدُ، قَدِ اعْتَلَّ أَبُو الْحَسَنِ (ع) عِلَّةً خَفِيفَةً وَ قَدْ عَادَهُ النَّاسُ، فَإِنْ أَرَدْتَ الدُّخُولَ عَلَيْهِ فَالْيَوْمَ! قَالَ فَجَاءَ إِلَى أَبِي الْحَسَنِ (ع) عَائِداً فَلَقِيَهُ أَبُو الْحَسَنِ (ع) بِكُلِّ مَا يُحِبُّ مِنَ التَّكْرِمَةِ</w:t>
      </w:r>
      <w:r w:rsidRPr="0027727F">
        <w:rPr>
          <w:rFonts w:cs="B Badr" w:hint="cs"/>
          <w:color w:val="965AA0"/>
          <w:sz w:val="26"/>
          <w:szCs w:val="26"/>
          <w:rtl/>
        </w:rPr>
        <w:t xml:space="preserve"> «1»</w:t>
      </w:r>
      <w:r w:rsidRPr="0027727F">
        <w:rPr>
          <w:rFonts w:cs="B Badr" w:hint="cs"/>
          <w:color w:val="242887"/>
          <w:sz w:val="26"/>
          <w:szCs w:val="26"/>
          <w:rtl/>
        </w:rPr>
        <w:t xml:space="preserve"> وَ التَّعْظِيمِ، فَفَرِحَ بِذَلِكَ عَلِيُّ بْنُ عُبَيْدِ اللَّهِ فَرَحاً شَدِيداً، ثُمَّ مَرِضَ عَلِيُّ بْنُ عُبَيْدِ اللَّهِ، فَعَادَهُ أَبُو الْحَسَنِ (ع) وَ أَنَا مَعَهُ، فَجَلَسَ حَتَّى خَرَجَ مَنْ كَانَ فِي الْبَيْتِ، فَلَمَّا خَرَجْنَا أَخْبَرَتْنِي مَوْلَاةٌ لَنَا أَنَّ أُمَّ سَلَمَةَ امْرَأَةَ عَلِيِّ بْنِ عُبَيْدِ اللَّهِ كَانَتْ مِنْ وَرَاءِ السِّتْرَ تَنْظُرُ إِلَيْهِ، فَلَمَّا خَرَجَ خَرَجَتْ وَ انْكَبَّتْ عَلَى الْمَوْضِعِ الَّذِي كَانَ أَبُو الْحَسَنِ (ع) فِيهِ جَالِساً تُقَبِّلُهُ وَ تَتَمَسَّحُ بِهِ، قَالَ سُلَيْمَانُ ثُمَّ دَخَلْتُ عَلَى عَلِيِّ بْنِ عُبَيْدِ اللَّهِ، فَأَخْبَرَنِي بِمَا فَعَلَتْ أُمُّ سَلَمَةَ فَخَبَّرْتُ بِهِ أَبَا الْحَسَنِ (ع) فَقَالَ: يَا سُلَيْمَانُ إِنَّ عَلِيَّ بْنَ عُبَيْدِ اللَّهِ وَ امْرَأَتَهُ وَ وُلْدَهُ مِنْ أَهْلِ الْجَنَّةِ، يَا سُلَيْمَانُ إِنَّ وُلْدَ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المكرمة-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594</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فَاطِمَةَ عَلَيْهِمَا السَّلَامُ إِذَا عَرَّفَهُمُ اللَّهُ هَذَا الْأَمْرَ لَمْ يَكُونُوا كَالنَّاسِ.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عبد الله بن المغيرة و هو كوفي‏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1110</w:t>
      </w:r>
      <w:r w:rsidRPr="0027727F">
        <w:rPr>
          <w:rFonts w:cs="B Badr" w:hint="cs"/>
          <w:color w:val="780000"/>
          <w:sz w:val="26"/>
          <w:szCs w:val="26"/>
          <w:rtl/>
        </w:rPr>
        <w:t xml:space="preserve"> وَجَدْتُ بِخَطِّ أَبِي عَبْدِ اللَّهِ مُحَمَّدِ بْنِ شَاذَانَ‏</w:t>
      </w:r>
      <w:r w:rsidRPr="0027727F">
        <w:rPr>
          <w:rFonts w:cs="B Badr" w:hint="cs"/>
          <w:color w:val="965AA0"/>
          <w:sz w:val="26"/>
          <w:szCs w:val="26"/>
          <w:rtl/>
        </w:rPr>
        <w:t xml:space="preserve"> «1»</w:t>
      </w:r>
      <w:r w:rsidRPr="0027727F">
        <w:rPr>
          <w:rFonts w:cs="B Badr" w:hint="cs"/>
          <w:color w:val="780000"/>
          <w:sz w:val="26"/>
          <w:szCs w:val="26"/>
          <w:rtl/>
        </w:rPr>
        <w:t>، قَالَ الْعُبَيْدِيُّ مُحَمَّدُ بْنُ عِيسَى، حَدَّثَنِي الْحَسَنُ بْنُ عَلِيِّ بْنِ فَضَّالٍ، قَالَ قَالَ عَبْدُ اللَّهِ بْنُ الْمُغِيرَةِ</w:t>
      </w:r>
      <w:r w:rsidRPr="0027727F">
        <w:rPr>
          <w:rFonts w:cs="B Badr" w:hint="cs"/>
          <w:color w:val="242887"/>
          <w:sz w:val="26"/>
          <w:szCs w:val="26"/>
          <w:rtl/>
        </w:rPr>
        <w:t xml:space="preserve"> كُنْتُ وَاقِفاً فَحَجَجْتُ عَلَى تِلْكَ الْحَالَةِ، فَلَمَّا صِرْتُ بِمَكَّةَ خَلَجَ فِي صَدْرِي شَيْ‏ءٌ، فَتَعَلَّقْتُ بِالْمُلْتَزَمِ ثُمَّ قُلْتُ: اللَّهُمَّ قَدْ عَلِمْتَ طَلِبَتِي وَ إِرَادَتِي فَأَرْشِدْنِي إِلَى خَيْرِ الْأَدْيَانِ! فَوَقَعَ فِي نَفْسِي أَنْ آتِيَ الرِّضَا (ع) فَأَتَيْتُ الْمَدِينَةَ فَوَقَفْتُ بِبَابِهِ فَقُلْتُ لِلْغُلَامِ قُلْ لِمَوْلَاكَ رَجُلٌ مِنْ أَهْلِ الْعِرَاقِ بِالْبَابِ! فَسَمِعْتُ نِدَاءَهُ ادْخُلْ يَا عَبْدَ اللَّهِ بْنَ الْمُغِيرَةِ! فَدَخَلْتُ فَلَمَّا نَظَرَ إِلَيَّ قَالَ: قَدْ أَجَابَ اللَّهُ دَعْوَتَكَ وَ هَدَاكَ لِدِينِكَ، فَقُلْتُ أَشْهَدُ أَنَّكَ حُجَّةُ اللَّهِ وَ أَمِينُهُ عَلَى خَلْقِهِ.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زَكَرِيَّا بْنِ آدَمَ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1111</w:t>
      </w:r>
      <w:r w:rsidRPr="0027727F">
        <w:rPr>
          <w:rFonts w:cs="B Badr" w:hint="cs"/>
          <w:color w:val="780000"/>
          <w:sz w:val="26"/>
          <w:szCs w:val="26"/>
          <w:rtl/>
        </w:rPr>
        <w:t xml:space="preserve"> حَدَّثَنِي مُحَمَّدُ بْنُ قُولَوَيْهِ، قَالَ حَدَّثَنَا سَعْدُ بْنُ عَبْدِ اللَّهِ بْنِ أَبِي خَلَفٍ، عَنْ مُحَمَّدِ بْنِ حَمْزَةَ</w:t>
      </w:r>
      <w:r w:rsidRPr="0027727F">
        <w:rPr>
          <w:rFonts w:cs="B Badr" w:hint="cs"/>
          <w:color w:val="965AA0"/>
          <w:sz w:val="26"/>
          <w:szCs w:val="26"/>
          <w:rtl/>
        </w:rPr>
        <w:t xml:space="preserve"> «2»</w:t>
      </w:r>
      <w:r w:rsidRPr="0027727F">
        <w:rPr>
          <w:rFonts w:cs="B Badr" w:hint="cs"/>
          <w:color w:val="780000"/>
          <w:sz w:val="26"/>
          <w:szCs w:val="26"/>
          <w:rtl/>
        </w:rPr>
        <w:t>، عَنْ زَكَرِيَّا بْنِ آدَمَ، قَالَ‏</w:t>
      </w:r>
      <w:r w:rsidRPr="0027727F">
        <w:rPr>
          <w:rFonts w:cs="B Badr" w:hint="cs"/>
          <w:color w:val="242887"/>
          <w:sz w:val="26"/>
          <w:szCs w:val="26"/>
          <w:rtl/>
        </w:rPr>
        <w:t>، قُلْتُ لِلرِّضَا (ع) إِنِّي أُرِيدُ الْخُرُوجَ عَنْ أَهْلِ بَيْتِي فَقَدْ كَثُرَ السُّفَهَاءُ فِيهِمْ! فَقَالَ لَا تَفْعَلْ فَإِنَّ أَهْلَ بَيْتِكَ يُدْفَعُ عَنْهُمْ بِكَ، كَمَا يُدْفَعُ عَنْ أَهْلِ بَغْدَادَ بِأَبِي الْحَسَنِ الْكَاظِمِ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1112</w:t>
      </w:r>
      <w:r w:rsidRPr="0027727F">
        <w:rPr>
          <w:rFonts w:cs="B Badr" w:hint="cs"/>
          <w:color w:val="780000"/>
          <w:sz w:val="26"/>
          <w:szCs w:val="26"/>
          <w:rtl/>
        </w:rPr>
        <w:t xml:space="preserve"> وَ عَنْهُ، عَنْ سَعْدِ بْنِ عَبْدِ اللَّهِ، عَنْ مُحَمَّدِ بْنِ عِيسَى، عَنْ أَحْمَدَ بْنِ‏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أبي عبد اللّه محمّد الشاذاني-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المطبوعة: حمزة بن اليسع.</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595</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الْوَلِيدِ، عَنْ عَلِيِّ بْنِ الْمُسَيَّبِ‏</w:t>
      </w:r>
      <w:r w:rsidRPr="0027727F">
        <w:rPr>
          <w:rFonts w:cs="B Badr" w:hint="cs"/>
          <w:color w:val="965AA0"/>
          <w:sz w:val="26"/>
          <w:szCs w:val="26"/>
          <w:rtl/>
        </w:rPr>
        <w:t xml:space="preserve"> «1»</w:t>
      </w:r>
      <w:r w:rsidRPr="0027727F">
        <w:rPr>
          <w:rFonts w:cs="B Badr" w:hint="cs"/>
          <w:color w:val="780000"/>
          <w:sz w:val="26"/>
          <w:szCs w:val="26"/>
          <w:rtl/>
        </w:rPr>
        <w:t>، قَالَ‏</w:t>
      </w:r>
      <w:r w:rsidRPr="0027727F">
        <w:rPr>
          <w:rFonts w:cs="B Badr" w:hint="cs"/>
          <w:color w:val="242887"/>
          <w:sz w:val="26"/>
          <w:szCs w:val="26"/>
          <w:rtl/>
        </w:rPr>
        <w:t xml:space="preserve"> قُلْتُ لِلرِّضَا (ع) شُقَّتِي‏</w:t>
      </w:r>
      <w:r w:rsidRPr="0027727F">
        <w:rPr>
          <w:rFonts w:cs="B Badr" w:hint="cs"/>
          <w:color w:val="965AA0"/>
          <w:sz w:val="26"/>
          <w:szCs w:val="26"/>
          <w:rtl/>
        </w:rPr>
        <w:t xml:space="preserve"> «2»</w:t>
      </w:r>
      <w:r w:rsidRPr="0027727F">
        <w:rPr>
          <w:rFonts w:cs="B Badr" w:hint="cs"/>
          <w:color w:val="242887"/>
          <w:sz w:val="26"/>
          <w:szCs w:val="26"/>
          <w:rtl/>
        </w:rPr>
        <w:t xml:space="preserve"> بَعِيدَةٌ وَ لَسْتُ أَصِلُ إِلَيْكَ فِي كُلِّ وَقْتٍ، فَمِمَّنْ آخُذُ مَعَالِمَ دِينِي فَقَالَ: مِنْ زَكَرِيَّا بْنِ آدَمَ الْقُمِّيِّ الْمَأْمُونِ عَلَى الدِّينِ وَ الدُّنْيَا، قَالَ عَلِيُّ بْنُ الْمُسَيَّبِ: فَلَمَّا انْصَرَفْتُ قَدِمْتُ عَلَى زَكَرِيَّا بْنِ آدَمَ فَسَأَلْتُهُ عَمَّا احْتَجْتُ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أَحْمَدُ بْنُ الْوَلِيدِ، عَنْ عَلِيِّ بْنِ الْمُسَيَّبِ، قَالَ قُلْتُ لِلرِّضَا</w:t>
      </w:r>
      <w:r w:rsidRPr="0027727F">
        <w:rPr>
          <w:rFonts w:cs="B Badr" w:hint="cs"/>
          <w:color w:val="242887"/>
          <w:sz w:val="26"/>
          <w:szCs w:val="26"/>
          <w:rtl/>
        </w:rPr>
        <w:t xml:space="preserve"> شُقَّتِي بَعِيدَةٌ، وَ ذَكَرَ مِثْلَهُ.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1113</w:t>
      </w:r>
      <w:r w:rsidRPr="0027727F">
        <w:rPr>
          <w:rFonts w:cs="B Badr" w:hint="cs"/>
          <w:color w:val="780000"/>
          <w:sz w:val="26"/>
          <w:szCs w:val="26"/>
          <w:rtl/>
        </w:rPr>
        <w:t xml:space="preserve"> عَلِيُّ بْنُ مُحَمَّدٍ، قَالَ حَدَّثَنَا بُنَانُ بْنُ مُحَمَّدٍ، عَنْ عَلِيِّ بْنِ مَهْزِيَارَ، عَنْ بَعْضِ الْقُمِّيِّينَ‏</w:t>
      </w:r>
      <w:r w:rsidRPr="0027727F">
        <w:rPr>
          <w:rFonts w:cs="B Badr" w:hint="cs"/>
          <w:color w:val="242887"/>
          <w:sz w:val="26"/>
          <w:szCs w:val="26"/>
          <w:rtl/>
        </w:rPr>
        <w:t>، بِكِتَابِهِ وَ دُعَائِهِ لِزَكَرِيَّا بْنِ آدَمَ.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1114</w:t>
      </w:r>
      <w:r w:rsidRPr="0027727F">
        <w:rPr>
          <w:rFonts w:cs="B Badr" w:hint="cs"/>
          <w:color w:val="780000"/>
          <w:sz w:val="26"/>
          <w:szCs w:val="26"/>
          <w:rtl/>
        </w:rPr>
        <w:t xml:space="preserve"> عَنْ مُحَمَّدِ بْنِ إِسْحَاقَ وَ الْحَسَنِ بْنِ مُحَمَّدٍ قَالا</w:t>
      </w:r>
      <w:r w:rsidRPr="0027727F">
        <w:rPr>
          <w:rFonts w:cs="B Badr" w:hint="cs"/>
          <w:color w:val="242887"/>
          <w:sz w:val="26"/>
          <w:szCs w:val="26"/>
          <w:rtl/>
        </w:rPr>
        <w:t xml:space="preserve"> خَرَجْنَا بَعْدَ وَفَاةِ زَكَرِيَّا بْنِ آدَمَ بِثَلَاثَةِ أَشْهُرٍ نَحْوَ الْحَجِّ، فَتَلَقَّانَا</w:t>
      </w:r>
      <w:r w:rsidRPr="0027727F">
        <w:rPr>
          <w:rFonts w:cs="B Badr" w:hint="cs"/>
          <w:color w:val="965AA0"/>
          <w:sz w:val="26"/>
          <w:szCs w:val="26"/>
          <w:rtl/>
        </w:rPr>
        <w:t xml:space="preserve"> «3»</w:t>
      </w:r>
      <w:r w:rsidRPr="0027727F">
        <w:rPr>
          <w:rFonts w:cs="B Badr" w:hint="cs"/>
          <w:color w:val="242887"/>
          <w:sz w:val="26"/>
          <w:szCs w:val="26"/>
          <w:rtl/>
        </w:rPr>
        <w:t xml:space="preserve"> كِتَابُهُ (ع) فِي بَعْضِ الطَّرِيقِ، فَإِذَا فِيهِ: ذُكِرَتْ مَا جَرَى مِنْ قَضَاءِ اللَّهِ تَعَالَى فِي الرَّجُلِ الْمُتَوَفَّى رَحْمَةُ اللَّهِ عَلَيْهِ يَوْمَ وُلِدَ وَ يَوْمَ قُبِضَ وَ يَوْمَ يُبْعَثُ حَيّاً، فَقَدْ عَاشَ أَيَّامَ حَيَاتِهِ عَارِفاً بِالْحَقِّ قَائِلًا بِهِ صَابِراً مُحْتَسِباً لِلْحَقِّ، قَائِماً بِمَا يَجِبُ لِلَّهِ عَلَيْهِ وَ لِرَسُولِهِ، وَ مَضَى رَحْمَةُ اللَّهِ عَلَيْهِ غَيْرَ نَاكِثٍ وَ لَا مُبَدِّلٍ، فَجَزَاهُ اللَّهُ أَجْرَ نِيَّتِهِ وَ أَعْطَاهُ خَيْرَ أُمْنِيَّتِهِ‏</w:t>
      </w:r>
      <w:r w:rsidRPr="0027727F">
        <w:rPr>
          <w:rFonts w:cs="B Badr" w:hint="cs"/>
          <w:color w:val="965AA0"/>
          <w:sz w:val="26"/>
          <w:szCs w:val="26"/>
          <w:rtl/>
        </w:rPr>
        <w:t xml:space="preserve"> «4»</w:t>
      </w:r>
      <w:r w:rsidRPr="0027727F">
        <w:rPr>
          <w:rFonts w:cs="B Badr" w:hint="cs"/>
          <w:color w:val="242887"/>
          <w:sz w:val="26"/>
          <w:szCs w:val="26"/>
          <w:rtl/>
        </w:rPr>
        <w:t>، وَ ذَكَرْتُ‏</w:t>
      </w:r>
      <w:r w:rsidRPr="0027727F">
        <w:rPr>
          <w:rFonts w:cs="B Badr" w:hint="cs"/>
          <w:color w:val="965AA0"/>
          <w:sz w:val="26"/>
          <w:szCs w:val="26"/>
          <w:rtl/>
        </w:rPr>
        <w:t xml:space="preserve"> «5»</w:t>
      </w:r>
      <w:r w:rsidRPr="0027727F">
        <w:rPr>
          <w:rFonts w:cs="B Badr" w:hint="cs"/>
          <w:color w:val="242887"/>
          <w:sz w:val="26"/>
          <w:szCs w:val="26"/>
          <w:rtl/>
        </w:rPr>
        <w:t xml:space="preserve"> الرَّجُلَ الْمُوصَى إِلَيْهِ، وَ لَمْ تَعْرِفْ فِيهِ رَأْيَنَا، وَ عِنْدَنَا مِنَ الْمَعْرِفَةِ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المسيب الهمدانيّ-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الشقّة بالكسر و الضم: الناحية و المسافة.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تلقّى الشي‏ء: استقبله.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اجر نبيّه و اعطاه خيرا ينفعه،. يتبعه،. ببيعته.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ذكر الرجل- خ. و كذا في السابق: و ذكر ما جرى.</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أَكْثَرَ مِمَّا وَصَفْتُ، يَعْنِي الْحَسَنَ بْنَ مُحَمَّدِ بْنِ عِمْرَانَ.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1115</w:t>
      </w:r>
      <w:r w:rsidRPr="0027727F">
        <w:rPr>
          <w:rFonts w:cs="B Badr" w:hint="cs"/>
          <w:color w:val="780000"/>
          <w:sz w:val="26"/>
          <w:szCs w:val="26"/>
          <w:rtl/>
        </w:rPr>
        <w:t xml:space="preserve"> مُحَمَّدُ بْنُ مَسْعُودٍ، قَالَ حَدَّثَنِي عَلِيُّ بْنُ مُحَمَّدٍ الْقُمِّيُّ، قَالَ حَدَّثَنِي أَحْمَدُ بْنُ مُحَمَّدِ بْنِ عِيسَى الْقُمِّيُّ، قَالَ‏</w:t>
      </w:r>
      <w:r w:rsidRPr="0027727F">
        <w:rPr>
          <w:rFonts w:cs="B Badr" w:hint="cs"/>
          <w:color w:val="242887"/>
          <w:sz w:val="26"/>
          <w:szCs w:val="26"/>
          <w:rtl/>
        </w:rPr>
        <w:t xml:space="preserve"> بَعَثَ إِلَيَّ أَبُو جَعْفَرٍ (ع) غُلَامَهُ وَ مَعَهُ كِتَابُهُ، فَأَمَرَنِي أَنْ أَصِيرَ إِلَيْهِ! فَأَتَيْتُهُ فَهُوَ بِالْمَدِينَةِ نَازِلٌ فِي دَارِ بَزِيعٍ، فَدَخَلْتُ عَلَيْهِ وَ سَلَّمْتُ عَلَيْهِ، فَذَكَرَ فِي صَفْوَانَ وَ مُحَمَّدِ بْنِ سِنَانٍ وَ غَيْرِهِمَا مِمَّا قَدْ سَمِعَهُ غَيْرُ وَاحِدٍ، فَقُلْتُ فِي نَفْسِي أَسْتَعْطِفُهُ عَلَى زَكَرِيَّا بْنِ آدَمَ لَعَلَّهُ أَنْ يَسْلَمَ مِمَّا قَالَ فِي هَؤُلَاءِ، ثُمَّ رَجَعْتُ إِلَى نَفْسِي فَقُلْتُ مَنْ أَنَا أَنْ أَتَعَرَّضَ فِي هَذَا وَ فِي شِبْهِهِ! مَوْلَايَ هُوَ أَعْلَمُ بِمَا يَصْنَعُ، فَقَالَ لِي يَا أَبَا عَلِيٍّ لَيْسَ عَلَى مِثْلِ أَبِي يَحْيَى‏</w:t>
      </w:r>
      <w:r w:rsidRPr="0027727F">
        <w:rPr>
          <w:rFonts w:cs="B Badr" w:hint="cs"/>
          <w:color w:val="965AA0"/>
          <w:sz w:val="26"/>
          <w:szCs w:val="26"/>
          <w:rtl/>
        </w:rPr>
        <w:t xml:space="preserve"> «2»</w:t>
      </w:r>
      <w:r w:rsidRPr="0027727F">
        <w:rPr>
          <w:rFonts w:cs="B Badr" w:hint="cs"/>
          <w:color w:val="242887"/>
          <w:sz w:val="26"/>
          <w:szCs w:val="26"/>
          <w:rtl/>
        </w:rPr>
        <w:t xml:space="preserve"> يُعَجَّلُ، وَ قَدْ كَانَ مِنْ خِدْمَتِهِ لِأَبِي (ع) وَ مَنْزِلَتِهِ عِنْدَهُ وَ عِنْدِي مِنْ بَعْدِهِ، غَيْرَ أَنِّي احْتَجْتُ إِلَى الْمَالِ الَّذِي عِنْدَهُ! فَقُلْتُ جُعِلْتُ فِدَاكَ هُوَ بَاعِثٌ إِلَيْكَ بِالْمَالِ، وَ قَالَ لِي إِنْ وَصَلْتَ إِلَيْهِ فَأَعْلِمْهُ أَنَّ الَّذِي مَنَعَنِي مِنْ بَعْثِ‏</w:t>
      </w:r>
      <w:r w:rsidRPr="0027727F">
        <w:rPr>
          <w:rFonts w:cs="B Badr" w:hint="cs"/>
          <w:color w:val="965AA0"/>
          <w:sz w:val="26"/>
          <w:szCs w:val="26"/>
          <w:rtl/>
        </w:rPr>
        <w:t xml:space="preserve"> «3»</w:t>
      </w:r>
      <w:r w:rsidRPr="0027727F">
        <w:rPr>
          <w:rFonts w:cs="B Badr" w:hint="cs"/>
          <w:color w:val="242887"/>
          <w:sz w:val="26"/>
          <w:szCs w:val="26"/>
          <w:rtl/>
        </w:rPr>
        <w:t xml:space="preserve"> الْمَالِ اخْتِلَافُ مَيْمُونٍ وَ مُسَافِرٍ، فَقَالَ احْمِلْ كِتَابِي إِلَيْهِ وَ مُرْهُ أَنْ يَبْعَثَ إِلَيَّ بِالْمَالِ! فَحَمَلْتُ كِتَابَهُ إِلَى زَكَرِيَّا، فَوَجَّهَ إِلَيْهِ بِالْمَالِ، قَالَ، فَقَالَ لِي أَبُو جَعْفَرٍ (ع) ابْتِدَاءً مِنْهُ ذَهَبَتِ الشُّبْهَةُ مَا لِأَبِي وَلَدٌ غَيْرِي! فَقُلْتُ صَدَقْتَ جُعِلْتُ فِدَاكَ.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ب: و لم يعد. و في ج: و لم تعد. و في الترتيب: و لم اجد.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المطبوعة كما في المتن.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(2)- هذا كنية لزكريا اما واقعا او باعتبار ان له ابنا اسمه يحيى او للتشبيه و التنزيل على زكريا النبيّ،. و يعلم أيضا ان ابا على كنية لأحمد بن محمّد.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بعثة-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597</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أحمد بن عمر الحلبي‏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1116</w:t>
      </w:r>
      <w:r w:rsidRPr="0027727F">
        <w:rPr>
          <w:rFonts w:cs="B Badr" w:hint="cs"/>
          <w:color w:val="780000"/>
          <w:sz w:val="26"/>
          <w:szCs w:val="26"/>
          <w:rtl/>
        </w:rPr>
        <w:t xml:space="preserve"> خَلَفُ بْنُ حَمَّادٍ، قَالَ حَدَّثَنِي أَبُو سَعِيدٍ الْآدَمِيُّ، قَالَ حَدَّثَنِي أَحْمَدُ بْنُ عُمَرَ الْحَلَبِيِّ، قَالَ‏</w:t>
      </w:r>
      <w:r w:rsidRPr="0027727F">
        <w:rPr>
          <w:rFonts w:cs="B Badr" w:hint="cs"/>
          <w:color w:val="242887"/>
          <w:sz w:val="26"/>
          <w:szCs w:val="26"/>
          <w:rtl/>
        </w:rPr>
        <w:t>، دَخَلْتُ عَلَى الرِّضَا (ع) بِمِنًى، فَقُلْتُ لَهُ: جُعِلْتُ فِدَاكَ كُنَّا أَهْلَ بَيْتِ غِبْطَةٍ</w:t>
      </w:r>
      <w:r w:rsidRPr="0027727F">
        <w:rPr>
          <w:rFonts w:cs="B Badr" w:hint="cs"/>
          <w:color w:val="965AA0"/>
          <w:sz w:val="26"/>
          <w:szCs w:val="26"/>
          <w:rtl/>
        </w:rPr>
        <w:t xml:space="preserve"> «1»</w:t>
      </w:r>
      <w:r w:rsidRPr="0027727F">
        <w:rPr>
          <w:rFonts w:cs="B Badr" w:hint="cs"/>
          <w:color w:val="242887"/>
          <w:sz w:val="26"/>
          <w:szCs w:val="26"/>
          <w:rtl/>
        </w:rPr>
        <w:t xml:space="preserve"> وَ سُرُورٍ وَ نِعْمَةٍ، وَ أَنَّ اللَّهَ قَدْ أَذْهَبَ بِذَلِكَ كُلَّهُ حَتَّى احْتَجْنَا إِلَى مَنْ كَانَ يَحْتَاجُ إِلَيْنَا، فَقَالَ لِي: يَا أَحْمَدُ مَا أَحْسَنَ حَالَكَ يَا أَحْمَدَ بْنَ عُمَرَ! فَقُلْتُ لَهُ جُعِلْتُ فِدَاكَ حَالِي مَا أَخْبَرْتُكَ، فَقَالَ لِي يَا أَحْمَدُ أَ يَسُرُّكَ أَنَّكَ عَلَى بَعْضِ مَا عَلَيْهِ هَؤُلَاءِ الْجَبَّارُونَ وَ لَكَ الدُّنْيَا مَمْلُوءَةً ذَهَباً فَقُلْتُ لَهُ لَا وَ اللَّهِ يَا ابْنَ رَسُولِ اللَّهِ، فَضَحِكَ ثُمَّ قَالَ: تَرْجِعُ مِنْ هَاهُنَا إِلَى خَلْفُ، فَمَنْ أَحْسَنُ حَالًا مِنْكَ وَ بِيَدِكَ صِنَاعَةٌ لَا تَبِيعُهَا بِمِلْإِ الدُّنْيَا ذَهَباً، أَ لَا أُبَشِّرُكَ! فَقَدْ سَرَّنِيَ اللَّهِ بِكَ وَ بِآبَائِكَ، فَقَالَ لِي أَبُو جَعْفَرٍ (ع) فِي قَوْلِ اللَّهِ عَزَّ وَ جَلَ‏</w:t>
      </w:r>
      <w:r w:rsidRPr="0027727F">
        <w:rPr>
          <w:rFonts w:cs="B Badr" w:hint="cs"/>
          <w:color w:val="006A0F"/>
          <w:sz w:val="26"/>
          <w:szCs w:val="26"/>
          <w:rtl/>
        </w:rPr>
        <w:t xml:space="preserve"> وَ كانَ تَحْتَهُ كَنْزٌ لَهُما</w:t>
      </w:r>
      <w:r w:rsidRPr="0027727F">
        <w:rPr>
          <w:rFonts w:cs="B Badr" w:hint="cs"/>
          <w:color w:val="242887"/>
          <w:sz w:val="26"/>
          <w:szCs w:val="26"/>
          <w:rtl/>
        </w:rPr>
        <w:t>: لَوْحٌ مِنْ ذَهَبٍ فِيهِ مَكْتُوبٌ:</w:t>
      </w:r>
      <w:r w:rsidRPr="0027727F">
        <w:rPr>
          <w:rFonts w:cs="B Badr" w:hint="cs"/>
          <w:color w:val="006A0F"/>
          <w:sz w:val="26"/>
          <w:szCs w:val="26"/>
          <w:rtl/>
        </w:rPr>
        <w:t xml:space="preserve"> بِسْمِ اللَّهِ الرَّحْمنِ الرَّحِيمِ‏</w:t>
      </w:r>
      <w:r w:rsidRPr="0027727F">
        <w:rPr>
          <w:rFonts w:cs="B Badr" w:hint="cs"/>
          <w:color w:val="242887"/>
          <w:sz w:val="26"/>
          <w:szCs w:val="26"/>
          <w:rtl/>
        </w:rPr>
        <w:t xml:space="preserve"> لَا إِلَهَ إِلَّا اللَّهُ مُحَمَّدٌ رَسُولُ اللَّهِ، عَجِبْتُ لِمَنْ أَيْقَنَ بِالْمَوْتِ كَيْفَ يَفْرَحُ، وَ مَنْ يَرَى الدُّنْيَا وَ تَغَيُّرَهَا بِأَهْلِهَا كَيْفَ يَرْكَنُ إِلَيْهَا، وَ يَنْبَغِي لِمَنْ غَفَلَ عَنِ اللَّهِ أَنْ لَا يَسْتَبْطِئَ اللَّهَ‏</w:t>
      </w:r>
      <w:r w:rsidRPr="0027727F">
        <w:rPr>
          <w:rFonts w:cs="B Badr" w:hint="cs"/>
          <w:color w:val="965AA0"/>
          <w:sz w:val="26"/>
          <w:szCs w:val="26"/>
          <w:rtl/>
        </w:rPr>
        <w:t xml:space="preserve"> «2»</w:t>
      </w:r>
      <w:r w:rsidRPr="0027727F">
        <w:rPr>
          <w:rFonts w:cs="B Badr" w:hint="cs"/>
          <w:color w:val="242887"/>
          <w:sz w:val="26"/>
          <w:szCs w:val="26"/>
          <w:rtl/>
        </w:rPr>
        <w:t xml:space="preserve"> فِي رِزْقِهِ وَ لَا يَتَّهِمَهُ فِي قَضَائِهِ، ثُمَّ قَالَ رَضِيتَ يَا أَحْمَدُ قَالَ، قُلْتُ عَنِ اللَّهِ تَعَالَى وَ عَنْكُمْ أَهْلَ الْبَيْتِ.</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عُثْمَانَ بْنِ عِيسَى الرَّوَّاسِيِّ الْكُوفِيِ‏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1117</w:t>
      </w:r>
      <w:r w:rsidRPr="0027727F">
        <w:rPr>
          <w:rFonts w:cs="B Badr" w:hint="cs"/>
          <w:color w:val="780000"/>
          <w:sz w:val="26"/>
          <w:szCs w:val="26"/>
          <w:rtl/>
        </w:rPr>
        <w:t xml:space="preserve"> ذَكَرَ نَصْرُ بْنُ الصَّبَّاحِ‏</w:t>
      </w:r>
      <w:r w:rsidRPr="0027727F">
        <w:rPr>
          <w:rFonts w:cs="B Badr" w:hint="cs"/>
          <w:color w:val="242887"/>
          <w:sz w:val="26"/>
          <w:szCs w:val="26"/>
          <w:rtl/>
        </w:rPr>
        <w:t>: أَنَّ عُثْمَانَ بْنَ عِيسَى كَانَ وَاقِفِيّاً، وَ كَانَ‏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عطيّة-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استبطأه: وجده او عده بطيئا.</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وَكِيلَ أَبِي الْحَسَنِ مُوسَى (ع)، وَ فِي يَدِهِ مَالٌ فَسَخِطَ عَلَيْهِ الرِّضَا (ع)، قَالَ، ثُمَّ تَابَ عُثْمَانُ وَ بَعَثَ إِلَيْهِ بِالْمَالِ، وَ كَانَ شَيْخاً عُمِّرَ سِتِّينَ سَنَةً، وَ كَانَ يَرْوِي عَنْ أَبِي حَمْزَةَ الثُّمَالِيِّ، وَ لَا يَتَّهِمُونَ عُثْمَانَ بْنَ عِيسَى‏</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1118</w:t>
      </w:r>
      <w:r w:rsidRPr="0027727F">
        <w:rPr>
          <w:rFonts w:cs="B Badr" w:hint="cs"/>
          <w:color w:val="780000"/>
          <w:sz w:val="26"/>
          <w:szCs w:val="26"/>
          <w:rtl/>
        </w:rPr>
        <w:t xml:space="preserve"> حَمْدَوَيْهِ، قَالَ قَالَ مُحَمَّدُ بْنُ عِيسَى‏</w:t>
      </w:r>
      <w:r w:rsidRPr="0027727F">
        <w:rPr>
          <w:rFonts w:cs="B Badr" w:hint="cs"/>
          <w:color w:val="242887"/>
          <w:sz w:val="26"/>
          <w:szCs w:val="26"/>
          <w:rtl/>
        </w:rPr>
        <w:t>، إِنَّ عُثْمَانَ بْنَ عِيسَى رَأَى فِي مَنَامِهِ أَنَّهُ يَمُوتُ بِالْحَيْرِ فَيُدْفَنُ بِالْحَيْرِ، فَرَفَضَ الْكُوفَةَ وَ مَنْزِلَهُ، وَ خَرَجَ الْحَيْرَ وَ ابْنَاهُ مَعَهُ، فَقَالَ لَا أَبْرَحُ مِنْهُ حَتَّى يُمْضِيَ اللَّهُ مَقَادِيرَهُ، وَ أَقَامَ يَعْبُدُ رَبَّهُ جَلَّ وَ عَزَّ حَتَّى مَاتَ وَ دُفِنَ فِيهِ، وَ صَرَفَ ابْنَيْهِ‏</w:t>
      </w:r>
      <w:r w:rsidRPr="0027727F">
        <w:rPr>
          <w:rFonts w:cs="B Badr" w:hint="cs"/>
          <w:color w:val="965AA0"/>
          <w:sz w:val="26"/>
          <w:szCs w:val="26"/>
          <w:rtl/>
        </w:rPr>
        <w:t xml:space="preserve"> «2»</w:t>
      </w:r>
      <w:r w:rsidRPr="0027727F">
        <w:rPr>
          <w:rFonts w:cs="B Badr" w:hint="cs"/>
          <w:color w:val="242887"/>
          <w:sz w:val="26"/>
          <w:szCs w:val="26"/>
          <w:rtl/>
        </w:rPr>
        <w:t xml:space="preserve"> إِلَى الْكُوفَةِ.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إسماعيل‏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1119</w:t>
      </w:r>
      <w:r w:rsidRPr="0027727F">
        <w:rPr>
          <w:rFonts w:cs="B Badr" w:hint="cs"/>
          <w:color w:val="780000"/>
          <w:sz w:val="26"/>
          <w:szCs w:val="26"/>
          <w:rtl/>
        </w:rPr>
        <w:t xml:space="preserve"> نَصْرُ بْنُ الصَّبَّاحِ، قَالَ‏</w:t>
      </w:r>
      <w:r w:rsidRPr="0027727F">
        <w:rPr>
          <w:rFonts w:cs="B Badr" w:hint="cs"/>
          <w:color w:val="242887"/>
          <w:sz w:val="26"/>
          <w:szCs w:val="26"/>
          <w:rtl/>
        </w:rPr>
        <w:t>: عَلِيُّ بْنُ إِسْمَاعِيلَ ثِقَةٌ، وَ هُوَ عَلِيُّ بْنُ السُّدِّيِ‏</w:t>
      </w:r>
      <w:r w:rsidRPr="0027727F">
        <w:rPr>
          <w:rFonts w:cs="B Badr" w:hint="cs"/>
          <w:color w:val="965AA0"/>
          <w:sz w:val="26"/>
          <w:szCs w:val="26"/>
          <w:rtl/>
        </w:rPr>
        <w:t xml:space="preserve"> «3»</w:t>
      </w:r>
      <w:r w:rsidRPr="0027727F">
        <w:rPr>
          <w:rFonts w:cs="B Badr" w:hint="cs"/>
          <w:color w:val="242887"/>
          <w:sz w:val="26"/>
          <w:szCs w:val="26"/>
          <w:rtl/>
        </w:rPr>
        <w:t xml:space="preserve"> لَقَبُ إِسْمَاعِيلَ بِالسُّدِّيِّ.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عثمان بن عيسى أيضا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1120</w:t>
      </w:r>
      <w:r w:rsidRPr="0027727F">
        <w:rPr>
          <w:rFonts w:cs="B Badr" w:hint="cs"/>
          <w:color w:val="780000"/>
          <w:sz w:val="26"/>
          <w:szCs w:val="26"/>
          <w:rtl/>
        </w:rPr>
        <w:t xml:space="preserve"> عَلِيُّ بْنُ مُحَمَّدٍ، قَالَ حَدَّثَنِي مُحَمَّدُ بْنُ أَحْمَدَ بْنِ يَحْيَى، عَنْ أَحْمَدَ بْنِ الْحُسَيْنِ، عَنْ مُحَمَّدِ بْنِ جُمْهُورٍ، عَنْ أَحْمَدَ بْنِ مُحَمَّدٍ، قَالَ‏</w:t>
      </w:r>
      <w:r w:rsidRPr="0027727F">
        <w:rPr>
          <w:rFonts w:cs="B Badr" w:hint="cs"/>
          <w:color w:val="242887"/>
          <w:sz w:val="26"/>
          <w:szCs w:val="26"/>
          <w:rtl/>
        </w:rPr>
        <w:t>، أَحَدُ الْقَوْمِ‏</w:t>
      </w:r>
      <w:r w:rsidRPr="0027727F">
        <w:rPr>
          <w:rFonts w:cs="B Badr" w:hint="cs"/>
          <w:color w:val="965AA0"/>
          <w:sz w:val="26"/>
          <w:szCs w:val="26"/>
          <w:rtl/>
        </w:rPr>
        <w:t xml:space="preserve"> «4»</w:t>
      </w:r>
      <w:r w:rsidRPr="0027727F">
        <w:rPr>
          <w:rFonts w:cs="B Badr" w:hint="cs"/>
          <w:color w:val="242887"/>
          <w:sz w:val="26"/>
          <w:szCs w:val="26"/>
          <w:rtl/>
        </w:rPr>
        <w:t xml:space="preserve"> عُثْمَانُ بْنُ عِيسَى، وَ كَانَ يَكُونُ بِمِصْرَ، وَ كَانَ عِنْدَهُ مَالٌ كَثِيرٌ وَ سِتُّ جَوَارٍ،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قال في حاشية الترتيب: اي من جهة روايته عنه فانّه ادركه بخلاف الحسن بن محبوب.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رجع ابناه-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كذلك في نسخة ب و ج. و في الترتيب و نسخ اخر: السندى.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اى الواقفية.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599</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فَبَعَثَ إِلَيْهِ أَبُو الْحَسَنِ (ع) فِيهِنَّ وَ فِي الْمَالِ، وَ كَتَبَ إِلَيْهِ: أَنَّ أَبِي قَدْ مَاتَ وَ قَدِ اقْتَسَمْنَا مِيرَاثَهُ، وَ قَدْ صَحَّتِ الْأَخْبَارُ بِمَوْتِهِ، وَ احْتَجَّ عَلَيْهِ. قَالَ، فَكَتَبَ إِلَيْهِ إِنْ لَمْ يَكُنْ أَبُوكَ مَاتَ فَلَيْسَ مِنْ ذَلِكَ شَيْ‏ءٌ وَ إِنْ كَانَ قَدْ مَاتَ عَلَى مَا تَحْكِي فَلَمْ يَأْمُرْنِي بِدَفْعِ شَيْ‏ءٍ إِلَيْكَ، وَ قَدْ أَعْتَقْتُ الْجَوَارِيَ.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الْحُسَيْنِ بْنِ مِهْرَانَ‏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1121</w:t>
      </w:r>
      <w:r w:rsidRPr="0027727F">
        <w:rPr>
          <w:rFonts w:cs="B Badr" w:hint="cs"/>
          <w:color w:val="780000"/>
          <w:sz w:val="26"/>
          <w:szCs w:val="26"/>
          <w:rtl/>
        </w:rPr>
        <w:t xml:space="preserve"> حَمْدَوَيْهِ، قَالَ حَدَّثَنَا الْحَسَنُ بْنُ مُوسَى، قَالَ حَدَّثَنَا إِسْمَاعِيلُ بْنُ مِهْرَانَ، عَنْ أَحْمَدَ بْنِ مُحَمَّدٍ، قَالَ‏</w:t>
      </w:r>
      <w:r w:rsidRPr="0027727F">
        <w:rPr>
          <w:rFonts w:cs="B Badr" w:hint="cs"/>
          <w:color w:val="242887"/>
          <w:sz w:val="26"/>
          <w:szCs w:val="26"/>
          <w:rtl/>
        </w:rPr>
        <w:t>، كَتَبَ الْحُسَيْنُ بْنُ مِهْرَانَ إِلَى أَبِي الْحَسَنِ الرِّضَا (ع)، كِتَاباً، قَالَ، فَكَانَ يَمْشِي شَاكّاً</w:t>
      </w:r>
      <w:r w:rsidRPr="0027727F">
        <w:rPr>
          <w:rFonts w:cs="B Badr" w:hint="cs"/>
          <w:color w:val="965AA0"/>
          <w:sz w:val="26"/>
          <w:szCs w:val="26"/>
          <w:rtl/>
        </w:rPr>
        <w:t xml:space="preserve"> «1»</w:t>
      </w:r>
      <w:r w:rsidRPr="0027727F">
        <w:rPr>
          <w:rFonts w:cs="B Badr" w:hint="cs"/>
          <w:color w:val="242887"/>
          <w:sz w:val="26"/>
          <w:szCs w:val="26"/>
          <w:rtl/>
        </w:rPr>
        <w:t xml:space="preserve"> فِي وُقُوفِهِ، قَالَ، فَكَتَبَ إِلَى أَبِي الْحَسَنِ (ع) يَأْمُرُهُ وَ يَنْهَاهُ، فَأَجَابَهُ أَبُو الْحَسَنِ (ع) بِجَوَابٍ، وَ بَعَثَ بِهِ إِلَى أَصْحَابِهِ فَنَسَخُوهُ، وَ رَدَّ إِلَيْهِ لِئَلَّا يَسْتُرَهُ حُسَيْنُ بْنُ مِهْرَانَ، وَ كَذَلِكَ كَانَ يَفْعَلُ إِذَا سَأَلَ عَنْ شَيْ‏ءٍ فَأَحَبَّ سَتْرَ الْكِتَابِ‏</w:t>
      </w:r>
      <w:r w:rsidRPr="0027727F">
        <w:rPr>
          <w:rFonts w:cs="B Badr" w:hint="cs"/>
          <w:color w:val="965AA0"/>
          <w:sz w:val="26"/>
          <w:szCs w:val="26"/>
          <w:rtl/>
        </w:rPr>
        <w:t xml:space="preserve"> «2»</w:t>
      </w:r>
      <w:r w:rsidRPr="0027727F">
        <w:rPr>
          <w:rFonts w:cs="B Badr" w:hint="cs"/>
          <w:color w:val="242887"/>
          <w:sz w:val="26"/>
          <w:szCs w:val="26"/>
          <w:rtl/>
        </w:rPr>
        <w:t>، وَ هَذِهِ نُسْخَةُ الْكِتَابِ الَّذِي أَجَابَهُ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6A0F"/>
          <w:sz w:val="26"/>
          <w:szCs w:val="26"/>
          <w:rtl/>
        </w:rPr>
        <w:t>بِسْمِ اللَّهِ الرَّحْمنِ الرَّحِيمِ‏</w:t>
      </w:r>
      <w:r w:rsidRPr="0027727F">
        <w:rPr>
          <w:rFonts w:cs="B Badr" w:hint="cs"/>
          <w:color w:val="242887"/>
          <w:sz w:val="26"/>
          <w:szCs w:val="26"/>
          <w:rtl/>
        </w:rPr>
        <w:t>، عَافَانَا اللَّهُ وَ إِيَّاكَ، جَاءَنِي كِتَابُكَ تَذْكُرُ فِيهِ الرَّجُلَ الَّذِي عَلَيْهِ الْخِيَانَةُ وَ الْعَيْنُ تَقُولُ أَخَذْتُهُ‏</w:t>
      </w:r>
      <w:r w:rsidRPr="0027727F">
        <w:rPr>
          <w:rFonts w:cs="B Badr" w:hint="cs"/>
          <w:color w:val="965AA0"/>
          <w:sz w:val="26"/>
          <w:szCs w:val="26"/>
          <w:rtl/>
        </w:rPr>
        <w:t xml:space="preserve"> «3»</w:t>
      </w:r>
      <w:r w:rsidRPr="0027727F">
        <w:rPr>
          <w:rFonts w:cs="B Badr" w:hint="cs"/>
          <w:color w:val="242887"/>
          <w:sz w:val="26"/>
          <w:szCs w:val="26"/>
          <w:rtl/>
        </w:rPr>
        <w:t>، وَ نَذْكُرُ مَا تَلْقَانِي بِهِ وَ تَبْعَثُ إِلَيَ‏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نسخة ب: شكاكا. اى كان الحسين في وقوفه شاكا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الجواب،. فاجيب: ستر الجواب .. الكتاب-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كذلك في نسخة ب و ج و الترتيب، الا ان في ب: تذكر فيه للرجل.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الترتيب: عليه الجناية، و كذا في المنهج. و في الأعيان: الخيانة و الغى و تقول احذره، و قال: و الصواب ما نقلناه و هذا من جملة أوامره للرضا (ع).</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بِغَيْرِهِ، وَ احْتَجَجْتَ فِيهِ فَأَكْثَرْتَ وَ عِبْتَ‏</w:t>
      </w:r>
      <w:r w:rsidRPr="0027727F">
        <w:rPr>
          <w:rFonts w:cs="B Badr" w:hint="cs"/>
          <w:color w:val="965AA0"/>
          <w:sz w:val="26"/>
          <w:szCs w:val="26"/>
          <w:rtl/>
        </w:rPr>
        <w:t xml:space="preserve"> «1»</w:t>
      </w:r>
      <w:r w:rsidRPr="0027727F">
        <w:rPr>
          <w:rFonts w:cs="B Badr" w:hint="cs"/>
          <w:color w:val="242887"/>
          <w:sz w:val="26"/>
          <w:szCs w:val="26"/>
          <w:rtl/>
        </w:rPr>
        <w:t xml:space="preserve"> عَلَيْهِ أَمْراً وَ أَرَدْتَ الدُّخُولَ فِي مِثْلِهِ، تَقُولُ‏</w:t>
      </w:r>
      <w:r w:rsidRPr="0027727F">
        <w:rPr>
          <w:rFonts w:cs="B Badr" w:hint="cs"/>
          <w:color w:val="965AA0"/>
          <w:sz w:val="26"/>
          <w:szCs w:val="26"/>
          <w:rtl/>
        </w:rPr>
        <w:t xml:space="preserve"> «2»</w:t>
      </w:r>
      <w:r w:rsidRPr="0027727F">
        <w:rPr>
          <w:rFonts w:cs="B Badr" w:hint="cs"/>
          <w:color w:val="242887"/>
          <w:sz w:val="26"/>
          <w:szCs w:val="26"/>
          <w:rtl/>
        </w:rPr>
        <w:t xml:space="preserve"> إِنَّهُ عَمِلَ فِي أَمْرِي بِعَقْلِهِ وَ حِيلَتِهِ، نَظَراً مِنْهُ لِنَفْسِهِ وَ إِرَادَةَ أَنْ تَمِيلَ إِلَيْهِ قُلُوبُ النَّاسِ، لِيَكُونَ الْأَمْرُ بِيَدِهِ وَ إِلَيْهِ، يَعْمَلُ فِيهِ بِرَأْيِهِ وَ يَزْعُمُ أَنِّي طَاوَعَتُهُ فِيمَا أَشَارَ بِهِ عَلَيَّ، وَ هَذَا أَنْتَ تُشِيرُ عَلَيَّ فِيمَا يَسْتَقِيمُ عِنْدَكَ فِي الْعَقْلِ وَ الْحِيلَةِ بَعْدَكَ‏</w:t>
      </w:r>
      <w:r w:rsidRPr="0027727F">
        <w:rPr>
          <w:rFonts w:cs="B Badr" w:hint="cs"/>
          <w:color w:val="965AA0"/>
          <w:sz w:val="26"/>
          <w:szCs w:val="26"/>
          <w:rtl/>
        </w:rPr>
        <w:t xml:space="preserve"> «3»</w:t>
      </w:r>
      <w:r w:rsidRPr="0027727F">
        <w:rPr>
          <w:rFonts w:cs="B Badr" w:hint="cs"/>
          <w:color w:val="242887"/>
          <w:sz w:val="26"/>
          <w:szCs w:val="26"/>
          <w:rtl/>
        </w:rPr>
        <w:t>، لَا يَسْتَقِيمُ الْأَمْرُ إِلَّا بِأَحَدِ أَمْرَيْنِ: إِمَّا قَبِلْتَ الْأَمْرَ عَلَى مَا كَانَ يَكُونُ عَلَيْهِ، وَ إِمَّا أَعْطَيْتَ الْقَوْمَ مَا طَلَبُوا وَ قَطَعْتَ عَلَيْهِمْ، وَ إِلَّا فَالْأَمْرُ عِنْدَنَا مُعْوَجٌّ، وَ النَّاسُ غَيْرُ مُسَلِّمِينَ مَا فِي أَيْدِيهِمْ مِنْ مَالٍ وَ ذَاهِبُونَ بِهِ! فَالْأَمْرُ لَيْسَ بِعَقْلِكَ وَ لَا بِحِيلَتِكَ يَكُونُ وَ لَا تَفْعَلِ الَّذِي تُجِيلُهُ‏</w:t>
      </w:r>
      <w:r w:rsidRPr="0027727F">
        <w:rPr>
          <w:rFonts w:cs="B Badr" w:hint="cs"/>
          <w:color w:val="965AA0"/>
          <w:sz w:val="26"/>
          <w:szCs w:val="26"/>
          <w:rtl/>
        </w:rPr>
        <w:t xml:space="preserve"> «4»</w:t>
      </w:r>
      <w:r w:rsidRPr="0027727F">
        <w:rPr>
          <w:rFonts w:cs="B Badr" w:hint="cs"/>
          <w:color w:val="242887"/>
          <w:sz w:val="26"/>
          <w:szCs w:val="26"/>
          <w:rtl/>
        </w:rPr>
        <w:t xml:space="preserve"> بِالرَّأْيِ وَ الْمَشُورَةِ وَ لَكِنَّ الْأَمْرَ إِلَى اللَّهِ عَزَّ وَ جَلَّ وَحْدَهُ لَا شَرِيكَ لَهُ، يَفْعَلُ فِي خَلْقِهِ مَا يَشَاءُ مَنْ يَهْدِي اللَّهُ فَلَا مُضِلَّ لَهُ وَ مَنْ يُضْلِلْهُ‏</w:t>
      </w:r>
      <w:r w:rsidRPr="0027727F">
        <w:rPr>
          <w:rFonts w:cs="B Badr" w:hint="cs"/>
          <w:color w:val="006A0F"/>
          <w:sz w:val="26"/>
          <w:szCs w:val="26"/>
          <w:rtl/>
        </w:rPr>
        <w:t xml:space="preserve"> فَلا هادِيَ لَهُ‏</w:t>
      </w:r>
      <w:r w:rsidRPr="0027727F">
        <w:rPr>
          <w:rFonts w:cs="B Badr" w:hint="cs"/>
          <w:color w:val="242887"/>
          <w:sz w:val="26"/>
          <w:szCs w:val="26"/>
          <w:rtl/>
        </w:rPr>
        <w:t xml:space="preserve"> وَ لَنْ تَجِدَ لَهُ مُرْشِداً، فَقُلْتُ وَ أَعْمَلُ فِي أَمْرِهِمْ وَ أَحْتَلُ‏</w:t>
      </w:r>
      <w:r w:rsidRPr="0027727F">
        <w:rPr>
          <w:rFonts w:cs="B Badr" w:hint="cs"/>
          <w:color w:val="965AA0"/>
          <w:sz w:val="26"/>
          <w:szCs w:val="26"/>
          <w:rtl/>
        </w:rPr>
        <w:t xml:space="preserve"> «5»</w:t>
      </w:r>
      <w:r w:rsidRPr="0027727F">
        <w:rPr>
          <w:rFonts w:cs="B Badr" w:hint="cs"/>
          <w:color w:val="242887"/>
          <w:sz w:val="26"/>
          <w:szCs w:val="26"/>
          <w:rtl/>
        </w:rPr>
        <w:t xml:space="preserve"> فِيهِ! وَ كَيْفَ لَكَ الْحِيلَةُ</w:t>
      </w:r>
      <w:r w:rsidRPr="0027727F">
        <w:rPr>
          <w:rFonts w:cs="B Badr" w:hint="cs"/>
          <w:color w:val="965AA0"/>
          <w:sz w:val="26"/>
          <w:szCs w:val="26"/>
          <w:rtl/>
        </w:rPr>
        <w:t xml:space="preserve"> «6»</w:t>
      </w:r>
      <w:r w:rsidRPr="0027727F">
        <w:rPr>
          <w:rFonts w:cs="B Badr" w:hint="cs"/>
          <w:color w:val="242887"/>
          <w:sz w:val="26"/>
          <w:szCs w:val="26"/>
          <w:rtl/>
        </w:rPr>
        <w:t>، وَ اللَّهُ يَقُولُ:</w:t>
      </w:r>
      <w:r w:rsidRPr="0027727F">
        <w:rPr>
          <w:rFonts w:cs="B Badr" w:hint="cs"/>
          <w:color w:val="006A0F"/>
          <w:sz w:val="26"/>
          <w:szCs w:val="26"/>
          <w:rtl/>
        </w:rPr>
        <w:t xml:space="preserve"> وَ أَقْسَمُوا بِاللَّهِ جَهْدَ أَيْمانِهِمْ لا يَبْعَثُ اللَّهُ مَنْ يَمُوتُ بَلى‏ وَعْداً عَلَيْهِ حَقًّا</w:t>
      </w:r>
      <w:r w:rsidRPr="0027727F">
        <w:rPr>
          <w:rFonts w:cs="B Badr" w:hint="cs"/>
          <w:color w:val="242887"/>
          <w:sz w:val="26"/>
          <w:szCs w:val="26"/>
          <w:rtl/>
        </w:rPr>
        <w:t xml:space="preserve"> فِي التَّوْرَاةِ وَ الْإِنْجِيلِ، إِلَى قَوْلِهِ عَزَّ وَ جَلَّ،</w:t>
      </w:r>
      <w:r w:rsidRPr="0027727F">
        <w:rPr>
          <w:rFonts w:cs="B Badr" w:hint="cs"/>
          <w:color w:val="006A0F"/>
          <w:sz w:val="26"/>
          <w:szCs w:val="26"/>
          <w:rtl/>
        </w:rPr>
        <w:t xml:space="preserve"> وَ لِيَقْتَرِفُوا ما هُمْ مُقْتَرِفُونَ‏</w:t>
      </w:r>
      <w:r w:rsidRPr="0027727F">
        <w:rPr>
          <w:rFonts w:cs="B Badr" w:hint="cs"/>
          <w:color w:val="242887"/>
          <w:sz w:val="26"/>
          <w:szCs w:val="26"/>
          <w:rtl/>
        </w:rPr>
        <w:t>. فَلَوْ تُجِيبُهُمْ‏</w:t>
      </w:r>
      <w:r w:rsidRPr="0027727F">
        <w:rPr>
          <w:rFonts w:cs="B Badr" w:hint="cs"/>
          <w:color w:val="965AA0"/>
          <w:sz w:val="26"/>
          <w:szCs w:val="26"/>
          <w:rtl/>
        </w:rPr>
        <w:t xml:space="preserve"> «7»</w:t>
      </w:r>
      <w:r w:rsidRPr="0027727F">
        <w:rPr>
          <w:rFonts w:cs="B Badr" w:hint="cs"/>
          <w:color w:val="242887"/>
          <w:sz w:val="26"/>
          <w:szCs w:val="26"/>
          <w:rtl/>
        </w:rPr>
        <w:t xml:space="preserve"> فِيمَا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عمت- خ. كذلك في اغلب النسخ.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نقول،. بقولى-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بغيرك،. بعد- خ. الظاهر ان هذه الكلمة و ما بعدها متعلقة بقوله: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تشير.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نحلته- خ. و في الترتيب: نحلته الرأى و المشهورة. و في نسخة. و لا بفعل الذي نحلته الرأى.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و أحيل-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بالحيلة،. و الحيلة-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نجيبهم-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سَأَلُوا عَنْهُ اسْتَقَامُوا وَ سَلَّمُوا، وَ قَدْ كَانَ مِنِّي مَا أَنْكَرْتَ‏</w:t>
      </w:r>
      <w:r w:rsidRPr="0027727F">
        <w:rPr>
          <w:rFonts w:cs="B Badr" w:hint="cs"/>
          <w:color w:val="965AA0"/>
          <w:sz w:val="26"/>
          <w:szCs w:val="26"/>
          <w:rtl/>
        </w:rPr>
        <w:t xml:space="preserve"> «1»</w:t>
      </w:r>
      <w:r w:rsidRPr="0027727F">
        <w:rPr>
          <w:rFonts w:cs="B Badr" w:hint="cs"/>
          <w:color w:val="242887"/>
          <w:sz w:val="26"/>
          <w:szCs w:val="26"/>
          <w:rtl/>
        </w:rPr>
        <w:t xml:space="preserve"> وَ أَنْكَرُوا مِنْ بَعْدِي وَ مُدَّ لِي لِقَائِي وَ مَا كَانَ ذَلِكَ مِنِّي إِلَّا رَجَاءَ الْإِصْلَاحِ، لِقَوْلِ أَمِيرِ الْمُؤْمِنِينَ صَلَوَاتُ اللَّهِ عَلَيْهِ اقْتَرِبُوا اقْتَرِبُوا وَ سَلُوا</w:t>
      </w:r>
      <w:r w:rsidRPr="0027727F">
        <w:rPr>
          <w:rFonts w:cs="B Badr" w:hint="cs"/>
          <w:color w:val="965AA0"/>
          <w:sz w:val="26"/>
          <w:szCs w:val="26"/>
          <w:rtl/>
        </w:rPr>
        <w:t xml:space="preserve"> «2»</w:t>
      </w:r>
      <w:r w:rsidRPr="0027727F">
        <w:rPr>
          <w:rFonts w:cs="B Badr" w:hint="cs"/>
          <w:color w:val="242887"/>
          <w:sz w:val="26"/>
          <w:szCs w:val="26"/>
          <w:rtl/>
        </w:rPr>
        <w:t xml:space="preserve"> وَ سَلُوا فَإِنْ الْعِلْمَ يُفِيضَ فَيْضاً، وَ جَعَلَ يَمْسَحُ بَطْنَهُ وَ يَقُولُ: مَا مُلِئَ طَعَامٌ وَ لَكِنْ مَلَأَهُ‏</w:t>
      </w:r>
      <w:r w:rsidRPr="0027727F">
        <w:rPr>
          <w:rFonts w:cs="B Badr" w:hint="cs"/>
          <w:color w:val="965AA0"/>
          <w:sz w:val="26"/>
          <w:szCs w:val="26"/>
          <w:rtl/>
        </w:rPr>
        <w:t xml:space="preserve"> «3»</w:t>
      </w:r>
      <w:r w:rsidRPr="0027727F">
        <w:rPr>
          <w:rFonts w:cs="B Badr" w:hint="cs"/>
          <w:color w:val="242887"/>
          <w:sz w:val="26"/>
          <w:szCs w:val="26"/>
          <w:rtl/>
        </w:rPr>
        <w:t xml:space="preserve"> عِلْمٌ، وَ اللَّهِ مَا آيَةٌ نَزَلَتْ‏</w:t>
      </w:r>
      <w:r w:rsidRPr="0027727F">
        <w:rPr>
          <w:rFonts w:cs="B Badr" w:hint="cs"/>
          <w:color w:val="965AA0"/>
          <w:sz w:val="26"/>
          <w:szCs w:val="26"/>
          <w:rtl/>
        </w:rPr>
        <w:t xml:space="preserve"> «4»</w:t>
      </w:r>
      <w:r w:rsidRPr="0027727F">
        <w:rPr>
          <w:rFonts w:cs="B Badr" w:hint="cs"/>
          <w:color w:val="242887"/>
          <w:sz w:val="26"/>
          <w:szCs w:val="26"/>
          <w:rtl/>
        </w:rPr>
        <w:t xml:space="preserve"> فِي بَرٍّ وَ لَا بَحْرٍ وَ لَا سَهْلٍ وَ لَا جَبَلٍ إِلَّا أَنَا أَعْلَمُهَا وَ أَعْلَمُ فِيمَنْ نَزَلَتْ، وَ قَوْلِ أَبِي عَبْدِ اللَّهِ (ع): إِلَى اللَّهِ أَشْكُو أَهْلَ الْمَدِينَةِ إِنَّمَا أَنَا فِيهِمْ كَالشَّعْرِ أَتَنَقَّلُ‏</w:t>
      </w:r>
      <w:r w:rsidRPr="0027727F">
        <w:rPr>
          <w:rFonts w:cs="B Badr" w:hint="cs"/>
          <w:color w:val="965AA0"/>
          <w:sz w:val="26"/>
          <w:szCs w:val="26"/>
          <w:rtl/>
        </w:rPr>
        <w:t xml:space="preserve"> «5»</w:t>
      </w:r>
      <w:r w:rsidRPr="0027727F">
        <w:rPr>
          <w:rFonts w:cs="B Badr" w:hint="cs"/>
          <w:color w:val="242887"/>
          <w:sz w:val="26"/>
          <w:szCs w:val="26"/>
          <w:rtl/>
        </w:rPr>
        <w:t xml:space="preserve"> يُرِيدُونَنِي عَلَى أَنْ لَا أَقُولَ الْحَقَّ، وَ اللَّهِ لَا أَزَالُ أَقُولُ الْحَقَّ حَتَّى أَمُوتَ، فَلَمَّا قُلْتُ حَقّاً أُرِيدُ بِهِ حِقْنَ دِمَائِكُمْ، وَ جَمْعَ أَمْرِكُمْ عَلَى مَا كُنْتُمْ عَلَيْهِ، أَنْ يَكُونَ سِرُّكُمْ مَكْنُوناً</w:t>
      </w:r>
      <w:r w:rsidRPr="0027727F">
        <w:rPr>
          <w:rFonts w:cs="B Badr" w:hint="cs"/>
          <w:color w:val="965AA0"/>
          <w:sz w:val="26"/>
          <w:szCs w:val="26"/>
          <w:rtl/>
        </w:rPr>
        <w:t xml:space="preserve"> «6»</w:t>
      </w:r>
      <w:r w:rsidRPr="0027727F">
        <w:rPr>
          <w:rFonts w:cs="B Badr" w:hint="cs"/>
          <w:color w:val="242887"/>
          <w:sz w:val="26"/>
          <w:szCs w:val="26"/>
          <w:rtl/>
        </w:rPr>
        <w:t xml:space="preserve"> عِنْدَكُمْ غَيْرَ فَاشٍ فِي غَيْرِكُمْ، وَ قَدْ قَالَ رَسُولُ اللَّهِ (ص) سِرّاً أَسَرَّهُ اللَّهُ إِلَى جِبْرِيلَ وَ أَسَرَّهُ جِبْرِيلُ، إِلَى مُحَمَّدٍ، وَ أَسَرَّهُ مُحَمَّدٌ إِلَى عَلِيٍّ صَلَوَاتُ اللَّهِ عَلَيْهِمْ، وَ أَسَرَّهُ عَلِيٌّ إِلَى مَنْ شَاءَ، ثُمَّ قَالَ، قَالَ أَبُو جَعْفَرٍ (ع)</w:t>
      </w:r>
      <w:r w:rsidRPr="0027727F">
        <w:rPr>
          <w:rFonts w:cs="B Badr" w:hint="cs"/>
          <w:color w:val="965AA0"/>
          <w:sz w:val="26"/>
          <w:szCs w:val="26"/>
          <w:rtl/>
        </w:rPr>
        <w:t xml:space="preserve"> «7»</w:t>
      </w:r>
      <w:r w:rsidRPr="0027727F">
        <w:rPr>
          <w:rFonts w:cs="B Badr" w:hint="cs"/>
          <w:color w:val="242887"/>
          <w:sz w:val="26"/>
          <w:szCs w:val="26"/>
          <w:rtl/>
        </w:rPr>
        <w:t xml:space="preserve"> ثُمَّ أَنْتُمْ تُحَدِّثُونَ بِهِ فِي الطَّرِيقِ، فَأَرَدْتُ حَيْثُ مَضَى صَاحِبُكُمْ أَنْ أَلَّفَ‏</w:t>
      </w:r>
      <w:r w:rsidRPr="0027727F">
        <w:rPr>
          <w:rFonts w:cs="B Badr" w:hint="cs"/>
          <w:color w:val="965AA0"/>
          <w:sz w:val="26"/>
          <w:szCs w:val="26"/>
          <w:rtl/>
        </w:rPr>
        <w:t xml:space="preserve"> «8»</w:t>
      </w:r>
      <w:r w:rsidRPr="0027727F">
        <w:rPr>
          <w:rFonts w:cs="B Badr" w:hint="cs"/>
          <w:color w:val="242887"/>
          <w:sz w:val="26"/>
          <w:szCs w:val="26"/>
          <w:rtl/>
        </w:rPr>
        <w:t xml:space="preserve"> أَمْرَكُمْ عَلَيْكُمْ، لِئَلَّا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امرتك-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اقترفوا اقتربوا و سلّوا- بالتشديد-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ملأ طعاما و لكن ملأته علما به-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أنزلت-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كذا في نسخة ج. و في الترتيب و غيره: كالشعرة اتنقل.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مكتوما-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ثمّ قال أبو جعفر- خ. و لعلّ هذه الجملة محرفة و الصحيح: ثمّ قال أبو الحسن (ع)، او ان مقوله جملة (ثمّ أنتم تحدثون به في الطريق) فقط، و ما بعدها من كلام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(8)- الى الف-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تُضَيِّعُوهُ‏</w:t>
      </w:r>
      <w:r w:rsidRPr="0027727F">
        <w:rPr>
          <w:rFonts w:cs="B Badr" w:hint="cs"/>
          <w:color w:val="965AA0"/>
          <w:sz w:val="26"/>
          <w:szCs w:val="26"/>
          <w:rtl/>
        </w:rPr>
        <w:t xml:space="preserve"> «1»</w:t>
      </w:r>
      <w:r w:rsidRPr="0027727F">
        <w:rPr>
          <w:rFonts w:cs="B Badr" w:hint="cs"/>
          <w:color w:val="242887"/>
          <w:sz w:val="26"/>
          <w:szCs w:val="26"/>
          <w:rtl/>
        </w:rPr>
        <w:t xml:space="preserve"> فِي غَيْرِ مَوْضِعِهِ، وَ لَا تَسْأَلُوا عَنْهُ غَيْرَ أَهْلِهِ فَتَكُونُوا فِي مَسْأَلَتِكُمْ إِيَّاهُمْ هَلَكْتُمْ‏</w:t>
      </w:r>
      <w:r w:rsidRPr="0027727F">
        <w:rPr>
          <w:rFonts w:cs="B Badr" w:hint="cs"/>
          <w:color w:val="965AA0"/>
          <w:sz w:val="26"/>
          <w:szCs w:val="26"/>
          <w:rtl/>
        </w:rPr>
        <w:t xml:space="preserve"> «2»</w:t>
      </w:r>
      <w:r w:rsidRPr="0027727F">
        <w:rPr>
          <w:rFonts w:cs="B Badr" w:hint="cs"/>
          <w:color w:val="242887"/>
          <w:sz w:val="26"/>
          <w:szCs w:val="26"/>
          <w:rtl/>
        </w:rPr>
        <w:t xml:space="preserve"> فَكَمْ دَعِيٌّ إِلَى نَفْسِهِ وَ لَمْ يَكُنْ دَاخِلَهُ‏</w:t>
      </w:r>
      <w:r w:rsidRPr="0027727F">
        <w:rPr>
          <w:rFonts w:cs="B Badr" w:hint="cs"/>
          <w:color w:val="965AA0"/>
          <w:sz w:val="26"/>
          <w:szCs w:val="26"/>
          <w:rtl/>
        </w:rPr>
        <w:t xml:space="preserve"> «3»</w:t>
      </w:r>
      <w:r w:rsidRPr="0027727F">
        <w:rPr>
          <w:rFonts w:cs="B Badr" w:hint="cs"/>
          <w:color w:val="242887"/>
          <w:sz w:val="26"/>
          <w:szCs w:val="26"/>
          <w:rtl/>
        </w:rPr>
        <w:t>، ثُمَّ قُلْتُمْ لَا بُدَّ إِذَا كَانَ ذَلِكَ مِنْهُ يَثْبُتُ عَلَى ذَلِكَ وَ لَا يَتَحَوَّلُ عَنْهُ إِلَى غَيْرِهِ، قُلْتُ لِأَنَّهُ كَانَ مِنَ التَّقِيَّةِ</w:t>
      </w:r>
      <w:r w:rsidRPr="0027727F">
        <w:rPr>
          <w:rFonts w:cs="B Badr" w:hint="cs"/>
          <w:color w:val="965AA0"/>
          <w:sz w:val="26"/>
          <w:szCs w:val="26"/>
          <w:rtl/>
        </w:rPr>
        <w:t xml:space="preserve"> «4»</w:t>
      </w:r>
      <w:r w:rsidRPr="0027727F">
        <w:rPr>
          <w:rFonts w:cs="B Badr" w:hint="cs"/>
          <w:color w:val="242887"/>
          <w:sz w:val="26"/>
          <w:szCs w:val="26"/>
          <w:rtl/>
        </w:rPr>
        <w:t xml:space="preserve"> وَ الْكَفِّ أَوَّلًا، وَ أَمَّا إِذْ تَكَلَّمَ فَقَدْ لَزِمَهُ الْجَوَابُ فِيمَا يَسْأَلُ عَنْهُ، فَصَارَ الَّذِي كُنْتُمْ تَزْعُمُونَ أَنَّكُمْ تُذَمُّونَ بِهِ‏</w:t>
      </w:r>
      <w:r w:rsidRPr="0027727F">
        <w:rPr>
          <w:rFonts w:cs="B Badr" w:hint="cs"/>
          <w:color w:val="965AA0"/>
          <w:sz w:val="26"/>
          <w:szCs w:val="26"/>
          <w:rtl/>
        </w:rPr>
        <w:t xml:space="preserve"> «5»</w:t>
      </w:r>
      <w:r w:rsidRPr="0027727F">
        <w:rPr>
          <w:rFonts w:cs="B Badr" w:hint="cs"/>
          <w:color w:val="242887"/>
          <w:sz w:val="26"/>
          <w:szCs w:val="26"/>
          <w:rtl/>
        </w:rPr>
        <w:t>، فَإِنَّ الْأَمْرَ مَرْدُودٌ إِلَى غَيْرِكُمْ، وَ إِنَّ الْفَرْضَ عَلَيْكُمْ اتِّبَاعُهُمْ فِيهِ إِلَيْكُمْ، فَصَيَّرْتُمْ مَا اسْتَقَامَ فِي عُقُولِكُمْ وَ آرَائِكُمْ، وَ صَحَّ بِهِ الْقِيَاسُ عِنْدَكُمْ بِذَلِكَ لَازِماً، لِمَا زَعَمْتُمْ مِنْ أَنْ لَا يَصِحَ‏</w:t>
      </w:r>
      <w:r w:rsidRPr="0027727F">
        <w:rPr>
          <w:rFonts w:cs="B Badr" w:hint="cs"/>
          <w:color w:val="965AA0"/>
          <w:sz w:val="26"/>
          <w:szCs w:val="26"/>
          <w:rtl/>
        </w:rPr>
        <w:t xml:space="preserve"> «6»</w:t>
      </w:r>
      <w:r w:rsidRPr="0027727F">
        <w:rPr>
          <w:rFonts w:cs="B Badr" w:hint="cs"/>
          <w:color w:val="242887"/>
          <w:sz w:val="26"/>
          <w:szCs w:val="26"/>
          <w:rtl/>
        </w:rPr>
        <w:t xml:space="preserve"> أَمْرُنَا، زَعَمْتُمْ حَتَّى يَكُونَ ذَلِكَ عَلَيَّ لَكُمْ‏</w:t>
      </w:r>
      <w:r w:rsidRPr="0027727F">
        <w:rPr>
          <w:rFonts w:cs="B Badr" w:hint="cs"/>
          <w:color w:val="965AA0"/>
          <w:sz w:val="26"/>
          <w:szCs w:val="26"/>
          <w:rtl/>
        </w:rPr>
        <w:t xml:space="preserve"> «7»</w:t>
      </w:r>
      <w:r w:rsidRPr="0027727F">
        <w:rPr>
          <w:rFonts w:cs="B Badr" w:hint="cs"/>
          <w:color w:val="242887"/>
          <w:sz w:val="26"/>
          <w:szCs w:val="26"/>
          <w:rtl/>
        </w:rPr>
        <w:t>، فَإِنْ قُلْتُمْ إِنْ لَمْ يَكُنْ كَذَلِكَ لِصَاحِبِكُمْ فَصَارَ الْأَمْرُ أَنْ وَقَعَ‏</w:t>
      </w:r>
      <w:r w:rsidRPr="0027727F">
        <w:rPr>
          <w:rFonts w:cs="B Badr" w:hint="cs"/>
          <w:color w:val="965AA0"/>
          <w:sz w:val="26"/>
          <w:szCs w:val="26"/>
          <w:rtl/>
        </w:rPr>
        <w:t xml:space="preserve"> «8»</w:t>
      </w:r>
      <w:r w:rsidRPr="0027727F">
        <w:rPr>
          <w:rFonts w:cs="B Badr" w:hint="cs"/>
          <w:color w:val="242887"/>
          <w:sz w:val="26"/>
          <w:szCs w:val="26"/>
          <w:rtl/>
        </w:rPr>
        <w:t xml:space="preserve"> إِلَيْكُمْ، نَبَذْتُمْ أَمْرَ رَبِّكُمْ وَرَاءَ ظُهُورِكُمْ، فَ</w:t>
      </w:r>
      <w:r w:rsidRPr="0027727F">
        <w:rPr>
          <w:rFonts w:cs="B Badr" w:hint="cs"/>
          <w:color w:val="006A0F"/>
          <w:sz w:val="26"/>
          <w:szCs w:val="26"/>
          <w:rtl/>
        </w:rPr>
        <w:t xml:space="preserve"> لا أَتَّبِعُ أَهْواءَكُمْ، قَدْ ضَلَلْتُ إِذاً وَ ما أَنَا مِنَ الْمُهْتَدِينَ‏</w:t>
      </w:r>
      <w:r w:rsidRPr="0027727F">
        <w:rPr>
          <w:rFonts w:cs="B Badr" w:hint="cs"/>
          <w:color w:val="242887"/>
          <w:sz w:val="26"/>
          <w:szCs w:val="26"/>
          <w:rtl/>
        </w:rPr>
        <w:t>، وَ مَا كَانَ بُدٌّ مِنْ أَنْ تَكُونُوا كَمَا كَانَ مَنْ قَبْلَكُمْ، قَدْ أُخْبِرْتُمْ أَنَّهَا السُّنَنُ وَ الْأَمْثَالُ الْقُذَّةَ بِالْقُذَّةِ، وَ مَا كَانَ يَكُونُ مَا طَلَبْتُمْ مِنَ الْكَفِّ أَوَّلًا وَ مِنَ الْجَوَابِ آخِراً شِفَاءً لِصُدُورِكُمْ وَ لَا ذَهَابَ شَكِّكُمْ، وَ مَا كَانَ بُدٌّ مِنْ أَنْ يَكُونَ مَا قَدْ كَانَ مِنْكُمْ، وَ لَا يَذْهَبُ عَنْ قُلُوبِكُمْ حَتَّى يُذْهِبَهُ اللَّهُ عَنْكُمْ، وَ لَوْ قَدَرَ النَّاسُ كُلُّهُمْ عَلَى‏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تضعوه-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هلاككم-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داخلا،. راحله-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نسخة ب: قلتم لأنّه كان له التقيّة.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ترمون به-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لا يصلح-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ذلك علم لكم-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(8)- دفع-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 يُحِبُّونَا وَ يَعْرِفُوا حَقَّنَا وَ يُسْلِمُوا لِأَمْرِنَا: فَعَلُوا. وَ لَكِنَ‏</w:t>
      </w:r>
      <w:r w:rsidRPr="0027727F">
        <w:rPr>
          <w:rFonts w:cs="B Badr" w:hint="cs"/>
          <w:color w:val="006A0F"/>
          <w:sz w:val="26"/>
          <w:szCs w:val="26"/>
          <w:rtl/>
        </w:rPr>
        <w:t xml:space="preserve"> اللَّهَ يَفْعَلُ ما يَشاءُ</w:t>
      </w:r>
      <w:r w:rsidRPr="0027727F">
        <w:rPr>
          <w:rFonts w:cs="B Badr" w:hint="cs"/>
          <w:color w:val="242887"/>
          <w:sz w:val="26"/>
          <w:szCs w:val="26"/>
          <w:rtl/>
        </w:rPr>
        <w:t xml:space="preserve"> ...</w:t>
      </w:r>
      <w:r w:rsidRPr="0027727F">
        <w:rPr>
          <w:rFonts w:cs="B Badr" w:hint="cs"/>
          <w:color w:val="006A0F"/>
          <w:sz w:val="26"/>
          <w:szCs w:val="26"/>
          <w:rtl/>
        </w:rPr>
        <w:t xml:space="preserve"> وَ يَهْدِي إِلَيْهِ مَنْ أَنابَ‏</w:t>
      </w:r>
      <w:r w:rsidRPr="0027727F">
        <w:rPr>
          <w:rFonts w:cs="B Badr" w:hint="cs"/>
          <w:color w:val="242887"/>
          <w:sz w:val="26"/>
          <w:szCs w:val="26"/>
          <w:rtl/>
        </w:rPr>
        <w:t>، فَقَدْ أَجَبْتُكَ فِي مَسَائِلَ كَثِيرَةٍ، فَانْظُرْ أَنْتَ وَ مَنْ أَرَادَ الْمَسَائِلَ مِنْهَا وَ تَدَبَّرَهَا، فَإِنْ لَمْ يَكُنْ فِي الْمَسَائِلِ شِفَاءٌ فَقَدْ مَضَى إِلَيْكُمْ مِنِّي مَا فِيهِ حُجَّةٌ وَ مُعْتَبَرٌ، وَ كَثْرَةُ الْمَسَائِلِ مَعِيبَةٌ عِنْدَنَا مَكْرُوهَةٌ، إِنَّمَا يُرِيدُ أَصْحَابُ الْمَسَائِلِ الْمِحْنَةَ لِيَجِدُوا سَبِيلًا إِلَى الشُّبْهَةِ وَ الضَّلَالَةِ وَ مَنْ أَرَادَ لَبْساً لَبَسَ اللَّهُ عَلَيْهِ وَ وَكَلَهُ إِلَى نَفْسِهِ، وَ لَا تَرَى أَنْتَ وَ أَصْحَابُكَ أَنِّي أَجَبْتُ بِذَلِكَ، وَ إِنْ شِئْتُ صَمَتُّ، فَذَاكَ إِلَيَّ لَا مَا تَقُولُهُ أَنْتَ وَ أَصْحَابُكَ، لَا تَدْرُونَ كَذَا وَ كَذَا، بَلْ لَا بُدَّ مِنْ ذَلِكَ، إِذْ نَحْنُ مِنْهُ عَلَى يَقِينٍ وَ أَنْتُمْ مِنْهُ فِي شَكٍ‏</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عِيسَى بْنِ جَعْفَرِ بْنِ عَاصِمٍ و أَبِي عَلِيِّ بْنِ رَاشِدٍ و ابْنِ بَنْدٍ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1122</w:t>
      </w:r>
      <w:r w:rsidRPr="0027727F">
        <w:rPr>
          <w:rFonts w:cs="B Badr" w:hint="cs"/>
          <w:color w:val="780000"/>
          <w:sz w:val="26"/>
          <w:szCs w:val="26"/>
          <w:rtl/>
        </w:rPr>
        <w:t xml:space="preserve"> حَدَّثَنِي مُحَمَّدُ بْنُ قُولَوَيْهِ، قَالَ حَدَّثَنَا سَعْدُ بْنُ عَبْدِ اللَّهِ، قَالَ حَدَّثَنَا أَحْمَدُ بْنُ هِلَالٍ، عَنْ مُحَمَّدِ بْنِ الْفَرَجِ، قَالَ‏</w:t>
      </w:r>
      <w:r w:rsidRPr="0027727F">
        <w:rPr>
          <w:rFonts w:cs="B Badr" w:hint="cs"/>
          <w:color w:val="242887"/>
          <w:sz w:val="26"/>
          <w:szCs w:val="26"/>
          <w:rtl/>
        </w:rPr>
        <w:t xml:space="preserve"> كَتَبْتُ إِلَى أَبِي الْحَسَنِ (ع) أَسْأَلُهُ عَنْ أَبِي عَلِيِّ بْنِ رَاشِدٍ وَ عَنْ عِيسَى بْنِ جَعْفَرِ بْنِ عَاصِمٍ وَ ابْنِ بَنْدٍ فَكَتَبَ إِلَيَّ: ذَكَرْتَ ابْنَ رَاشِدٍ رَحِمَهُ اللَّهُ فَإِنَّهُ عَاشَ سَعِيداً وَ مَاتَ شَهِيداً وَ دَعَا لِابْنِ بَنْدٍ وَ الْعَاصِمِيِّ، وَ ابْنُ بَنْدٍ ضُرِبَ بِالْعَمُودِ حَتَّى قُتِلَ، وَ أَبُو جَعْفَرٍ ضَرَبَ ثَلَاثَمِائَةِ سَوْطٍ وَ رَمْيِ بِهِ فِي دِجْلَةَ.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نقلنا هذا الكتاب على ما يطابق النسخ، و قد وقعت فيه تحريفات من- الناقلين، اوجبت ابهام بعض الجملات، و ان كان بعض الإبهام من جهة الجهل بالسؤال و الأمر و النهى من جانب الحسين بن مهران.</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604</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عَبْدِ اللَّهِ بْنِ طَاوُسٍ‏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1123- وَ كَانَ عُمُرُهُ مِائَةَ سَنَةٍ،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وَجَدْتُ فِي كِتَابِ مُحَمَّدِ بْنِ الْحَسَنِ بْنِ بُنْدَارَ الْقُمِّيِّ بِخَطِّهِ، حَدَّثَنِي الْحَسَنُ بْنُ أَحْمَدَ الْمَالِكِيُّ، قَالَ حَدَّثَنِي عَبْدُ اللَّهِ بْنُ طَاوُسٍ، فِي سَنَةِ ثَمَانٍ وَ ثَلَاثِينَ وَ مِائَتَيْنِ، قَالَ‏</w:t>
      </w:r>
      <w:r w:rsidRPr="0027727F">
        <w:rPr>
          <w:rFonts w:cs="B Badr" w:hint="cs"/>
          <w:color w:val="242887"/>
          <w:sz w:val="26"/>
          <w:szCs w:val="26"/>
          <w:rtl/>
        </w:rPr>
        <w:t>، سَأَلْتُ أَبَا الْحَسَنِ الرِّضَا (ع) وَ قُلْتُ لَهُ: إِنَّ لِيَ ابْنَ أَخٍ قَدْ زَوَّجْتُهُ ابْنَتِي وَ هُوَ يَشْرَبُ الشَّرَابَ وَ يُكْثِرُ ذِكْرَ الطَّلَاقِ‏</w:t>
      </w:r>
      <w:r w:rsidRPr="0027727F">
        <w:rPr>
          <w:rFonts w:cs="B Badr" w:hint="cs"/>
          <w:color w:val="965AA0"/>
          <w:sz w:val="26"/>
          <w:szCs w:val="26"/>
          <w:rtl/>
        </w:rPr>
        <w:t xml:space="preserve"> «1»</w:t>
      </w:r>
      <w:r w:rsidRPr="0027727F">
        <w:rPr>
          <w:rFonts w:cs="B Badr" w:hint="cs"/>
          <w:color w:val="242887"/>
          <w:sz w:val="26"/>
          <w:szCs w:val="26"/>
          <w:rtl/>
        </w:rPr>
        <w:t xml:space="preserve"> فَقَالَ لَهُ إِنْ كَانَ مِنْ إِخْوَانِكَ فَلَا شَيْ‏ءَ عَلَيْهِ، وَ إِنْ كَانَ مِنْ هَؤُلَاءِ فَانْتَزِعْهَا مِنْهُ فَإِنَّمَا عَنَى الْفِرَاقَ‏</w:t>
      </w:r>
      <w:r w:rsidRPr="0027727F">
        <w:rPr>
          <w:rFonts w:cs="B Badr" w:hint="cs"/>
          <w:color w:val="965AA0"/>
          <w:sz w:val="26"/>
          <w:szCs w:val="26"/>
          <w:rtl/>
        </w:rPr>
        <w:t xml:space="preserve"> «2»</w:t>
      </w:r>
      <w:r w:rsidRPr="0027727F">
        <w:rPr>
          <w:rFonts w:cs="B Badr" w:hint="cs"/>
          <w:color w:val="242887"/>
          <w:sz w:val="26"/>
          <w:szCs w:val="26"/>
          <w:rtl/>
        </w:rPr>
        <w:t>، فَقُلْتُ لَهُ: أَرْوِي عَنْ آبَائِكَ عَلَيْهِمْ السَّلَامُ إِيَّاكُمْ وَ الطَّلِقَاتِ‏</w:t>
      </w:r>
      <w:r w:rsidRPr="0027727F">
        <w:rPr>
          <w:rFonts w:cs="B Badr" w:hint="cs"/>
          <w:color w:val="965AA0"/>
          <w:sz w:val="26"/>
          <w:szCs w:val="26"/>
          <w:rtl/>
        </w:rPr>
        <w:t xml:space="preserve"> «3»</w:t>
      </w:r>
      <w:r w:rsidRPr="0027727F">
        <w:rPr>
          <w:rFonts w:cs="B Badr" w:hint="cs"/>
          <w:color w:val="242887"/>
          <w:sz w:val="26"/>
          <w:szCs w:val="26"/>
          <w:rtl/>
        </w:rPr>
        <w:t xml:space="preserve"> ثَلَاثاً فِي مَجْلِسٍ فَإِنَّهُنَّ ذَوَاتُ أَزْوَاجٍ فَقَالَ هَذَا مِنْ إِخْوَانِكُمْ لَا مِنْهُمْ، إِنَّهُ مَنْ دَانَ بِدِينِ قَوْمٍ لَزِمَتْهُ أَحْكَامُهُمْ، قَالَ، قُلْتُ 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إِنَّ يَحْيَى بْنَ خَالِدٍ سَمَّ أَبَاكَ مُوسَى بْنَ جَعْفَرٍ صَلَوَاتُ اللَّهِ عَلَيْهِمَا قَالَ نَعَمْ سَمَّهُ فِي ثَلَاثِينَ رُطَبَةً، قُلْتُ لَهُ فَمَا كَانَ يَعْلَمُ أَنَّهَا مَسْمُومَةٌ قَالَ غَابَ عَنْهُ الْمُحَدِّثُ، قُلْتُ وَ مَنِ الْمُحَدِّثُ، قَالَ مَلَكٌ أَعْظَمُ مِنْ جِبْرِيلَ وَ مِيكَائِيلَ كَانَ مَعَ رَسُولِ اللَّهِ صَلَّى اللَّهُ عَلَيْهِ وَ آلِهِ، وَ هُوَ مَعَ الْأَئِمَّةِ صَلَوَاتُ اللَّهِ عَلَيْهِمْ، وَ لَيْسَ كُلُّ مَا طُلِبَ وُجِدَ، ثُمَّ قَالَ: إِنَّكَ سَتُعَمَّرُ! فَعَاشَ مِائَةَ سَنَةً.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قال في حاشية الترتيب: و كانه ارادانه يكثر قول عليّ الطلاق كما هو المتعارف بين العامّة.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الترتيب: فانّها يمين الفراق.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و المطلقات-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605</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أبي العباس الحميري‏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1124</w:t>
      </w:r>
      <w:r w:rsidRPr="0027727F">
        <w:rPr>
          <w:rFonts w:cs="B Badr" w:hint="cs"/>
          <w:color w:val="780000"/>
          <w:sz w:val="26"/>
          <w:szCs w:val="26"/>
          <w:rtl/>
        </w:rPr>
        <w:t xml:space="preserve"> قَالَ نَصْرُ بْنُ الصَّبَّاحِ‏</w:t>
      </w:r>
      <w:r w:rsidRPr="0027727F">
        <w:rPr>
          <w:rFonts w:cs="B Badr" w:hint="cs"/>
          <w:color w:val="242887"/>
          <w:sz w:val="26"/>
          <w:szCs w:val="26"/>
          <w:rtl/>
        </w:rPr>
        <w:t>: أَبُو الْعَبَّاسِ الْحِمْيَرِيُّ اسْمُهُ عَبْدُ اللَّهِ بْنُ جَعْفَرٍ كَانَ أُسْتَادَ أَبِي الْحَسَنِ‏</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جَعْفَرِ بْنِ بَشِيرٍ الْعِجْلِيِ‏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1125</w:t>
      </w:r>
      <w:r w:rsidRPr="0027727F">
        <w:rPr>
          <w:rFonts w:cs="B Badr" w:hint="cs"/>
          <w:color w:val="780000"/>
          <w:sz w:val="26"/>
          <w:szCs w:val="26"/>
          <w:rtl/>
        </w:rPr>
        <w:t xml:space="preserve"> قَالَ نَصْرٌ</w:t>
      </w:r>
      <w:r w:rsidRPr="0027727F">
        <w:rPr>
          <w:rFonts w:cs="B Badr" w:hint="cs"/>
          <w:color w:val="242887"/>
          <w:sz w:val="26"/>
          <w:szCs w:val="26"/>
          <w:rtl/>
        </w:rPr>
        <w:t>: أُخِذَ جَعْفَرُ بْنُ بَشِيرٍ رَحِمَهُ اللَّهِ فَضُرِبَ وَ لَقِيَ شِدَّةً حَتَّى خَلَّصَهُ اللَّهُ، وَ مَاتَ فِي طَرِيقِ مَكَّةَ، وَ صَاحَبَهُ الْمَأْمُونُ بَعْدَ مَوْتِ الرِّضَا (ع) جَعْفَرُ بْنُ بَشِيرٍ مَوْلَى بَجِيلَةَ كُوفِيٌّ، مَاتَ بِالْأَبْوَاءِ سَنَةَ ثَمَانٍ وَ مِائَتَيْنِ.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يَزِيدَ وَ مُحَمَّدٍ ابْنَيْ إِسْحَاقَ شَعِرٍ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1126</w:t>
      </w:r>
      <w:r w:rsidRPr="0027727F">
        <w:rPr>
          <w:rFonts w:cs="B Badr" w:hint="cs"/>
          <w:color w:val="780000"/>
          <w:sz w:val="26"/>
          <w:szCs w:val="26"/>
          <w:rtl/>
        </w:rPr>
        <w:t xml:space="preserve"> حَمْدَوَيْهِ، قَالَ حَدَّثَنَا الْحَسَنُ بْنُ مُوسَى، قَالَ حَدَّثَنِي يَزِيدُ بْنُ إِسْحَاقَ شَعِرٍ</w:t>
      </w:r>
      <w:r w:rsidRPr="0027727F">
        <w:rPr>
          <w:rFonts w:cs="B Badr" w:hint="cs"/>
          <w:color w:val="965AA0"/>
          <w:sz w:val="26"/>
          <w:szCs w:val="26"/>
          <w:rtl/>
        </w:rPr>
        <w:t xml:space="preserve"> «2»</w:t>
      </w:r>
      <w:r w:rsidRPr="0027727F">
        <w:rPr>
          <w:rFonts w:cs="B Badr" w:hint="cs"/>
          <w:color w:val="780000"/>
          <w:sz w:val="26"/>
          <w:szCs w:val="26"/>
          <w:rtl/>
        </w:rPr>
        <w:t xml:space="preserve"> وَ كَانَ مِنْ أَرْفَعِ النَّاسِ لِهَذَا الْأَمْرِ، قَالَ‏</w:t>
      </w:r>
      <w:r w:rsidRPr="0027727F">
        <w:rPr>
          <w:rFonts w:cs="B Badr" w:hint="cs"/>
          <w:color w:val="242887"/>
          <w:sz w:val="26"/>
          <w:szCs w:val="26"/>
          <w:rtl/>
        </w:rPr>
        <w:t>، خَاصَمَنِي مَرَّةً أَخِي مُحَمَّدٌ وَ كَانَ مُسْتَوِياً فَقُلْتُ لَهُ لَمَّا طَالَ الْكَلَامُ بَيْنِي وَ بَيْنَهُ: إِنْ كَانَ صَاحِبُكَ بِالْمَنْزِلَةِ الَّتِي تَقُولُ فَاسْأَلْهُ أَنْ يَدْعُوَ اللَّهَ لِي حَتَّى أَرْجِعَ إِلَى قَوْلِكُمْ! قَالَ، قَالَ لِي مُحَمَّدٌ فَدَخَلْتُ عَلَى الرِّضَا (ع) فَقُلْتُ لَهُ جُعِلْتُ فِدَاكَ إِنَّ لِي أَخاً وَ هُوَ أَسَنُّ مِنِّي، وَ هُوَ يَقُولُ بِحَيَاةِ أَبِيكَ وَ أَنَا كَثِيراً مَا أُنَاظِرُهُ، فَقَالَ لِي يَوْماً مِنَ الْأَيَّامِ سَلْ صَاحِبَكَ إِنْ كَانَ بِالْمَنْزِلِ الَّذِي ذَكَرْتَ أَنْ يَدْعُوَ اللَّهَ لِي حَتَّى أَصِيرَ إِلَى‏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حاشية الترتيب: هو عليّ بن الحسين بن بابويه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بعض النسخ و الترتيب: شغر، و في حاشية الترتيب: شغر الكلب اذا رفع احدى رجليه ليبول.</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606</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قَوْلِكُمْ! فَإِنِّي أُحِبُّ أَنْ تَدْعُوَ اللَّهَ لَهُ! قَالَ، فَالْتَفَتَ أَبُو الْحَسَنِ (ع) نَحْوَ الْقِبْلَةِ فَذَكَرَ مَا شَاءَ اللَّهُ أَنْ يَذْكُرَ، ثُمَّ قَالَ: اللَّهُمَّ خُذْ بِسَمْعِهِ وَ بَصَرِهِ وَ مَجَامِعِ قَلْبِهِ حَتَّى تَرُدَّهُ إِلَى الْحَقِّ! قَالَ، وَ كَانَ يَقُولُ هَذَا وَ هُوَ رَافِعٌ يَدَهُ الْيُمْنَى، قَالَ، فَلَمَّا قَدِمَ أَخْبَرَنِي بِمَا كَانَ، فَوَ اللَّهِ مَا لَبِثْتُ إِلَّا يَسِيراً حَتَّى قُلْتُ بِالْحَقِّ.</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يَحْيَى الْمُوصِلِيِّ وَ لَقَبُهُ كَوْكَبُ الدَّمِ‏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1127</w:t>
      </w:r>
      <w:r w:rsidRPr="0027727F">
        <w:rPr>
          <w:rFonts w:cs="B Badr" w:hint="cs"/>
          <w:color w:val="780000"/>
          <w:sz w:val="26"/>
          <w:szCs w:val="26"/>
          <w:rtl/>
        </w:rPr>
        <w:t xml:space="preserve"> قَالَ حَمْدَوَيْهِ، عَنِ الْعُبَيْدِيِّ، عَنْ يُونُسَ، قَالَ‏</w:t>
      </w:r>
      <w:r w:rsidRPr="0027727F">
        <w:rPr>
          <w:rFonts w:cs="B Badr" w:hint="cs"/>
          <w:color w:val="242887"/>
          <w:sz w:val="26"/>
          <w:szCs w:val="26"/>
          <w:rtl/>
        </w:rPr>
        <w:t>، أَبُو يَحْيَى الْمَوْصِلِيُّ وَ لَقَبُهُ كَوْكَبُ الدَّمِ كَانَ شَيْخاً مِنَ الْأَخْيَارِ. قَالَ الْعُبَيْدِيُّ، أَخْبَرَنِي الْحَسَنُ بْنُ عَلِيِّ بْنِ يَقْطِينٍ: أَنَّهُ كَانَ يَعْرِفُهُ أَيَّامَ أَبِيهِ لَهُ فَضْلٌ وَ دِينٌ.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عَبْدِ اللَّهِ أَحْمَدَ بْنِ مُحَمَّدٍ السَّيَّارِيِّ، أَصْفَهَانِيٌّ وَ يُقَالُ بَصْرِيٌ‏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1128</w:t>
      </w:r>
      <w:r w:rsidRPr="0027727F">
        <w:rPr>
          <w:rFonts w:cs="B Badr" w:hint="cs"/>
          <w:color w:val="780000"/>
          <w:sz w:val="26"/>
          <w:szCs w:val="26"/>
          <w:rtl/>
        </w:rPr>
        <w:t xml:space="preserve"> طَاهِرُ بْنُ عِيسَى الْوَرَّاقُ، قَالَ حَدَّثَنِي جَعْفَرُ بْنُ أَحْمَدَ بْنِ أَيُّوبَ قَالَ حَدَّثَنِي الشُّجَاعِيُّ، قَالَ حَدَّثَنِي إِبْرَاهِيمُ بْنُ مُحَمَّدِ بْنِ حَاجِبٍ، قَالَ‏</w:t>
      </w:r>
      <w:r w:rsidRPr="0027727F">
        <w:rPr>
          <w:rFonts w:cs="B Badr" w:hint="cs"/>
          <w:color w:val="242887"/>
          <w:sz w:val="26"/>
          <w:szCs w:val="26"/>
          <w:rtl/>
        </w:rPr>
        <w:t>، قَرَأْتُ فِي رُقْعَةٍ مَعَ الْجَوَادِ (ع) يَعْلَمُ مَنْ سَأَلَ عَنِ السَّيَّارِيِّ: أَنَّهُ لَيْسَ فِي الْمَكَانِ الَّذِي ادَّعَاهُ لِنَفْسِهِ وَ أَلَّا تَدْفَعُوا إِلَيْهِ شَيْئاً.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780000"/>
          <w:sz w:val="26"/>
          <w:szCs w:val="26"/>
          <w:rtl/>
        </w:rPr>
        <w:t>قَالَ نَصْرُ بْنُ الصَّبَّاحِ‏</w:t>
      </w:r>
      <w:r w:rsidRPr="0027727F">
        <w:rPr>
          <w:rFonts w:cs="B Badr" w:hint="cs"/>
          <w:color w:val="242887"/>
          <w:sz w:val="26"/>
          <w:szCs w:val="26"/>
          <w:rtl/>
        </w:rPr>
        <w:t>: السَّيَّارِيُّ أَحْمَدُ بْنُ مُحَمَّدٍ أَبُو عَبْدِ اللَّهِ مِنْ وُلْدِ سَيَّارٍ وَ كَانَ مِنْ كِبَارِ الطَّاهِرِيَّةِ</w:t>
      </w:r>
      <w:r w:rsidRPr="0027727F">
        <w:rPr>
          <w:rFonts w:cs="B Badr" w:hint="cs"/>
          <w:color w:val="965AA0"/>
          <w:sz w:val="26"/>
          <w:szCs w:val="26"/>
          <w:rtl/>
        </w:rPr>
        <w:t xml:space="preserve"> «1»</w:t>
      </w:r>
      <w:r w:rsidRPr="0027727F">
        <w:rPr>
          <w:rFonts w:cs="B Badr" w:hint="cs"/>
          <w:color w:val="242887"/>
          <w:sz w:val="26"/>
          <w:szCs w:val="26"/>
          <w:rtl/>
        </w:rPr>
        <w:t xml:space="preserve"> فِي وَقْتِ أَبِي مُحَمَّدٍ الْحَسَنِ الْعَسْكَرِيِّ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جَعْفَرٍ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1129</w:t>
      </w:r>
      <w:r w:rsidRPr="0027727F">
        <w:rPr>
          <w:rFonts w:cs="B Badr" w:hint="cs"/>
          <w:color w:val="780000"/>
          <w:sz w:val="26"/>
          <w:szCs w:val="26"/>
          <w:rtl/>
        </w:rPr>
        <w:t xml:space="preserve"> مُحَمَّدُ بْنُ مَسْعُودٍ، قَالَ، قَالَ يُوسُفُ بْنُ السُّخْتِ:</w:t>
      </w:r>
      <w:r w:rsidRPr="0027727F">
        <w:rPr>
          <w:rFonts w:cs="B Badr" w:hint="cs"/>
          <w:color w:val="242887"/>
          <w:sz w:val="26"/>
          <w:szCs w:val="26"/>
          <w:rtl/>
        </w:rPr>
        <w:t xml:space="preserve"> كَانَ‏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الترتيب: الظاهريّة.</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607</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عَلِيُّ بْنُ جَعْفَرٍ وَكِيلًا لِأَبِي الْحَسَنِ (ع)،</w:t>
      </w:r>
      <w:r w:rsidRPr="0027727F">
        <w:rPr>
          <w:rFonts w:cs="B Badr" w:hint="cs"/>
          <w:color w:val="965AA0"/>
          <w:sz w:val="26"/>
          <w:szCs w:val="26"/>
          <w:rtl/>
        </w:rPr>
        <w:t xml:space="preserve"> «1»</w:t>
      </w:r>
      <w:r w:rsidRPr="0027727F">
        <w:rPr>
          <w:rFonts w:cs="B Badr" w:hint="cs"/>
          <w:color w:val="242887"/>
          <w:sz w:val="26"/>
          <w:szCs w:val="26"/>
          <w:rtl/>
        </w:rPr>
        <w:t xml:space="preserve"> وَ كَانَ رَجُلًا مِنْ أَهْلِ هُمَيْنِيَا، قَرْيَةٌ مِنْ قُرَى سَوَادِ بَغْدَادَ، فَسَعَى بِهِ إِلَى الْمُتَوَكِّلِ، فَحَبَسَهُ فَطَالَ حَبْسُهُ، وَ احْتَالَ مِنْ قِبَلِ عُبَيْدِ اللَّهِ بْنِ خَاقَانَ بِمَالٍ ضَمِنَهُ عَنْهُ ثَلَاثَةَ آلَافِ دِينَارٍ، وَ كَلَّمَهُ عُبَيْدُ اللَّهِ، فَعَرَضَ جامعه [حَالَهُ‏] عَلَى الْمُتَوَكِّلِ، فَقَالَ يَا عُبَيْدَ اللَّهِ لَوْ شَكَكْتُ فِيكَ لَقُلْتُ إِنَّكَ رَافِضِيٌّ! هَذَا وَكِيلُ فُلَانٍ وَ أَنَا عَلَى قَتْلِهِ، قَالَ فَتَأَدَّى الْخَبَرُ إِلَى عَلِيِّ بْنِ جَعْفَرٍ، فَكَتَبَ إِلَى أَبِي الْحَسَنِ (ع): يَا سَيِّدِي اللَّهَ اللَّهَ فِيَّ، فَقَدْ وَ اللَّهِ خِفْتُ أَنْ أَرْتَابَ! فَوَقَّعَ فِي رُقْعَتِهِ: أَمَّا إِذَا بَلَغَ بِكَ الْأَمْرُ مَا أَرَى فَسَأَقْصِدُ اللَّهَ فِيكَ! وَ كَانَ هَذَا فِي لَيْلَةِ الْجُمُعَةِ فَأَصْبَحَ الْمُتَوَكِّلُ مَحْمُوماً فَازْدَادَتْ عِلَّتُهُ حَتَّى صُرِخَ عَلَيْهِ يَوْمَ الْإِثْنَيْنِ، فَأَمَرَ بِتَخْلِيَةِ كُلِّ مَحْبُوسٍ عُرِضَ عَلَيْهِ اسْمُهُ حَتَّى ذَكَرَ هُوَ عَلِيَّ بْنَ جَعْفَرٍ، فَقَالَ لِعُبَيْدِ اللَّهِ لِمَ لَمْ تَعْرِضْ عَلَيَّ أَمْرَهُ فَقَالَ لَا أَعُودُ إِلَى ذِكْرِهِ أَبَداً، قَالَ خَلِّ سَبِيلَهُ السَّاعَةَ وَ سَلْهُ أَنْ يَجْعَلَنِي فِي حِلٍّ! فَخَلَّى سَبِيلَهُ، وَ صَارَ إِلَى مَكَّةَ بِأَمْرِ أَبِي الْحَسَنِ (ع) فَجَاوَرَ بِهَا، وَ بَرَأَ الْمُتَوَكِّلُ مِنْ عِلَّتِهِ.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1130</w:t>
      </w:r>
      <w:r w:rsidRPr="0027727F">
        <w:rPr>
          <w:rFonts w:cs="B Badr" w:hint="cs"/>
          <w:color w:val="780000"/>
          <w:sz w:val="26"/>
          <w:szCs w:val="26"/>
          <w:rtl/>
        </w:rPr>
        <w:t xml:space="preserve"> مُحَمَّدُ بْنُ مَسْعُودٍ، قَالَ حَدَّثَنِي عَلِيُّ بْنُ مُحَمَّدٍ الْقُمِّيُّ، قَالَ حَدَّثَنِي مُحَمَّدُ بْنُ أَحْمَدَ، عَنْ أَبِي يَعْقُوبَ يُوسُفَ بْنِ السُّخْتِ، قَالَ حَدَّثَنِي الْعَبَّاسُ، عَنْ عَلِيِّ بْنِ جَعْفَرٍ قَالَ‏</w:t>
      </w:r>
      <w:r w:rsidRPr="0027727F">
        <w:rPr>
          <w:rFonts w:cs="B Badr" w:hint="cs"/>
          <w:color w:val="242887"/>
          <w:sz w:val="26"/>
          <w:szCs w:val="26"/>
          <w:rtl/>
        </w:rPr>
        <w:t>، عَرَضْتُ أَمْرِي عَلَى الْمُتَوَكِّلِ فَأَقْبَلَ عَلَى عُبَيْدِ اللَّهِ بْنِ يَحْيَى بْنِ خَاقَانَ فَقَالَ لَهُ لَا تُتْعِبَنَّ نَفْسَكَ بِعَرْضِ قِصَّةِ هَذَا وَ أَشْبَاهِهِ، فَإِنَّ عَمَّهُ‏</w:t>
      </w:r>
      <w:r w:rsidRPr="0027727F">
        <w:rPr>
          <w:rFonts w:cs="B Badr" w:hint="cs"/>
          <w:color w:val="965AA0"/>
          <w:sz w:val="26"/>
          <w:szCs w:val="26"/>
          <w:rtl/>
        </w:rPr>
        <w:t xml:space="preserve"> «2»</w:t>
      </w:r>
      <w:r w:rsidRPr="0027727F">
        <w:rPr>
          <w:rFonts w:cs="B Badr" w:hint="cs"/>
          <w:color w:val="242887"/>
          <w:sz w:val="26"/>
          <w:szCs w:val="26"/>
          <w:rtl/>
        </w:rPr>
        <w:t xml:space="preserve"> أَخْبَرَنِي أَنَّهُ رَافِضِيٌّ وَ أَنَّهُ وَكِيلُ عَلِيِّ بْنِ مُحَمَّدٍ! وَ حَلَفَ‏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المراد هو الهادى (ع) بقرينة 1005 و 1130.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عمك- خ. قال الممقانى و هذا هو الصحيح و المراد هو فتح بن- الخاقان.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608</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أَنْ لَا يَخْرُجَ مِنَ الْحَبْسِ إِلَّا بَعْدَ مَوْتِهِ، فَكَتَبْتُ إِلَى مَوْلَانَا: أَنَّ نَفْسِي قَدْ ضَاقَتْ وَ أَنِّي أَخَافُ الزَّيْغَ! فَكَتَبَ إِلَيَّ: أَمَّا إِذَا بَلَغَ الْأَمْرُ مِنْكَ مَا أَرَى فَسَأَقْصِدُ اللَّهَ فِيكَ! فَمَا عَادَتِ الْجُمُعَةُ حَتَّى أُخْرِجَتْ مِنَ السِّجْنِ‏</w:t>
      </w:r>
      <w:r w:rsidRPr="0027727F">
        <w:rPr>
          <w:rFonts w:cs="B Badr" w:hint="cs"/>
          <w:color w:val="965AA0"/>
          <w:sz w:val="26"/>
          <w:szCs w:val="26"/>
          <w:rtl/>
        </w:rPr>
        <w:t xml:space="preserve"> «1»</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مُحَمَّدِ بْنِ إِبْرَاهِيمَ بْنِ مُحَمَّدٍ الْهَمْدَانِيِ‏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1131</w:t>
      </w:r>
      <w:r w:rsidRPr="0027727F">
        <w:rPr>
          <w:rFonts w:cs="B Badr" w:hint="cs"/>
          <w:color w:val="780000"/>
          <w:sz w:val="26"/>
          <w:szCs w:val="26"/>
          <w:rtl/>
        </w:rPr>
        <w:t xml:space="preserve"> مُحَمَّدُ بْنُ سَعْدِ بْنِ مَزْيَدٍ أَبُو الْحَسَنِ، قَالَ حَدَّثَنَا مُحَمَّدُ بْنُ جَعْفَرِ بْنِ إِبْرَاهِيمَ الْهَمْدَانِيُ‏</w:t>
      </w:r>
      <w:r w:rsidRPr="0027727F">
        <w:rPr>
          <w:rFonts w:cs="B Badr" w:hint="cs"/>
          <w:color w:val="242887"/>
          <w:sz w:val="26"/>
          <w:szCs w:val="26"/>
          <w:rtl/>
        </w:rPr>
        <w:t>، وَ كَانَ إِبْرَاهِيمُ وَكِيلًا وَ كَانَ حَجَّ أَرْبَعِينَ حَجَّةً، قَالَ أَدْرَكَتْ بِنْتاً لِمُحَمَّدِ بْنِ إِبْرَاهِيمَ بْنِ مُحَمَّدٍ، فَوَصَفَ جَمَالَهَا وَ كَمَالَهَا، وَ خَطَبَهَا أَجِلَّةُ النَّاسِ فَأَبَى أَنْ يُزَوِّجَهَا مِنْ أَحَدٍ، فَأَخْرَجَهَا مَعَهُ إِلَى الْحَجِّ، فَحَمَلَهَا إِلَى أَبِي الْحَسَنِ (ع) وَ وَصَفَ لَهُ هَيْئَتَهَا وَ جَمَالَهَا، وَ قَالَ إِنِّي إِنَّمَا حَبَسْتُهَا عَلَيْكَ تَخْدُمُكَ! قَالَ قَدْ قَبِلْتُهَا فَاحْمِلْهَا مَعَكَ إِلَى الْحَجِّ وَ ارْجِعْ مِنْ طَرِيقِ الْمَدِينَةِ! فَلَمَّا بَلَغَ الْمَدِينَةَ رَاجِعاً مَاتَتْ، فَقَالَ لَهُ أَبُو الْحَسَنِ صَلَوَاتُ اللَّهِ عَلَيْهِ بِنْتُكَ زَوْجَتِي فِي الْجَنَّةِ يَا ابْنَ إِبْرَاهِيمَ‏</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خَيْرَانَ الْخَادِمِ الْقَرَاطِيسِيِ‏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1132</w:t>
      </w:r>
      <w:r w:rsidRPr="0027727F">
        <w:rPr>
          <w:rFonts w:cs="B Badr" w:hint="cs"/>
          <w:color w:val="780000"/>
          <w:sz w:val="26"/>
          <w:szCs w:val="26"/>
          <w:rtl/>
        </w:rPr>
        <w:t xml:space="preserve"> وَجَدْتُ فِي كِتَابِ مُحَمَّدِ بْنِ الْحَسَنِ بْنِ بُنْدَارَ الْقُمِّيِّ بِخَطِّهِ،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الحبس-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كذلك في المطبوعة و الممقانى، فيكون الآبى و من اخرجها هو محمّد صاحب العنوان. و اما النسخ الخطيّة ففيها: يا إبراهيم، فيكون الحديث راجعا اليه و رجوعه الى صاحب العنوان من جهة جده و بنته. و قال في حاشية الترتيب: غاية ما يقال في كون الرواية وصفا لمحمّد انه مكّن جده في هذه- الأمور. و قال ايضا: كأنّه لأبى الحسن الثالث عليه السلام.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609</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حَدَّثَنِي الْحُسَيْنُ بْنُ مُحَمَّدِ بْنِ عَامِرٍ، قَالَ حَدَّثَنِي خَيْرَانُ الْخَادِمُ الْقَرَاطِيسِيُّ، قَالَ‏</w:t>
      </w:r>
      <w:r w:rsidRPr="0027727F">
        <w:rPr>
          <w:rFonts w:cs="B Badr" w:hint="cs"/>
          <w:color w:val="242887"/>
          <w:sz w:val="26"/>
          <w:szCs w:val="26"/>
          <w:rtl/>
        </w:rPr>
        <w:t xml:space="preserve"> حَجَجْتُ أَيَّامَ أَبِي جَعْفَرٍ مُحَمَّدِ بْنِ عَلِيِّ بْنِ مُوسَى عَلَيْهِمُ السَّلَامُ، وَ سَأَلْتُهُ، عَنْ بَعْضِ الْخَدَمِ وَ كَانَتْ لَهُ مَنْزِلَةً مِنْ أَبِي جَعْفَرٍ (ع) فَسَأَلْتُهُ أَنْ يُوصِلَنِي إِلَيْهِ! فَلَمَّا صِرْنَا إِلَى الْمَدِينَةِ، قَالَ لِي تَهَيَّأْ فَإِنِّي أُرِيدُ أَنْ أَمْضِيَ إِلَى أَبِي جَعْفَرٍ (ع)! فَمَضَيْتُ مَعَهُ، فَلَمَّا أَنْ وَافَيْنَا الْبَابَ قَالَ سَاكِنٌ فِي حَانُوتٍ فَاسْتَأْذَنَ وَ دَخَلَ فَلَمَّا أَبْطَأَ عَلَيَّ رَسُولُهُ: خَرَجْتُ إِلَى الْبَابِ فَسَأَلْتُهُ عَنْهُ فَأَخْبَرَنِي أَنَّهُ قَدْ خَرَجَ وَ مَضَى، فَبَقِيتُ مُتَحَيِّراً، فَإِذَا أَنَا كَذَلِكَ: إِذْ خَرَجَ خَادِمٌ مِنَ الدَّارِ، فَقَالَ أَنْتَ خَيْرَانُ فَقُلْتُ نَعَمْ، قَالَ لِي ادْخُلْ! فَدَخَلْتُ، وَ إِذَا أَبُو جَعْفَرٍ (ع) قَائِمٌ عَلَى دُكَّانٍ لَمْ يَكُنْ فُرِشَ لَهُ مَا يَقْعُدُ عَلَيْهِ، فَجَاءَ غُلَامٌ بِمُصَلًّى فَأَلْقَاهُ لَهُ، فَجَلَسَ، فَلَمَّا نَظَرْتُ إِلَيْهِ تَهَيَّبْتُ وَ دَهِشْتُ، فَذَهَبْتُ لِأَصْعَدَ الدُّكَّانَ مِنْ غَيْرِ دَرَجَةٍ، فَأَشَارَ إِلَى مَوْضِعِ الدَّرَجَةِ، فَصَعِدْتُ وَ سَلَّمْتُ، فَرَدَّ السَّلَامَ وَ مَدَّ يَدَهُ إِلَيَّ، فَأَخَذْتُهَا وَ قَبَّلْتُهَا وَ وَضَعْتُهَا عَلَى وَجْهِي، فَأَقْعَدَنِي بِيَدِهِ، فَأَمْسَكْتُ يَدَهُ مِمَّا دَاخَلَنِي مِنَ الدَّهَشِ، فَتَرَكَهَا فِي يَدِي صَلَوَاتُ اللَّهِ عَلَيْهِ، فَلَمَّا سَكَنْتُ خَلَّيْتُهَا، فَسَائَلَنِي، وَ كَانَ الرَّيَّانُ بْنُ شَبِيبٍ قَالَ لِي إِنْ وَصَلْتَ إِلَى أَبِي جَعْفَرٍ (ع) قُلْتَ‏</w:t>
      </w:r>
      <w:r w:rsidRPr="0027727F">
        <w:rPr>
          <w:rFonts w:cs="B Badr" w:hint="cs"/>
          <w:color w:val="965AA0"/>
          <w:sz w:val="26"/>
          <w:szCs w:val="26"/>
          <w:rtl/>
        </w:rPr>
        <w:t xml:space="preserve"> «1»</w:t>
      </w:r>
      <w:r w:rsidRPr="0027727F">
        <w:rPr>
          <w:rFonts w:cs="B Badr" w:hint="cs"/>
          <w:color w:val="242887"/>
          <w:sz w:val="26"/>
          <w:szCs w:val="26"/>
          <w:rtl/>
        </w:rPr>
        <w:t xml:space="preserve"> لَهُ مَوْلَاكَ الرَّيَّانُ بْنُ شَبِيبٍ يَقْرَأُ عَلَيْكَ السَّلَامَ وَ يَسْأَلُكَ الدُّعَاءَ لَهُ وَ لِوَلَدِهِ فَذَكَرْتُ لَهُ ذَلِكَ، فَدَعَا لَهُ وَ لَمْ يَدْعُ لِوَلَدِهِ، فَأَعَدْتُ‏</w:t>
      </w:r>
      <w:r w:rsidRPr="0027727F">
        <w:rPr>
          <w:rFonts w:cs="B Badr" w:hint="cs"/>
          <w:color w:val="965AA0"/>
          <w:sz w:val="26"/>
          <w:szCs w:val="26"/>
          <w:rtl/>
        </w:rPr>
        <w:t xml:space="preserve"> «2»</w:t>
      </w:r>
      <w:r w:rsidRPr="0027727F">
        <w:rPr>
          <w:rFonts w:cs="B Badr" w:hint="cs"/>
          <w:color w:val="242887"/>
          <w:sz w:val="26"/>
          <w:szCs w:val="26"/>
          <w:rtl/>
        </w:rPr>
        <w:t xml:space="preserve"> عَلَيْهِ فَدَعَا لَهُ وَ لَمْ يَدْعُ لِوَلَدِهِ، فَأَعَدْتُ عَلَيْهِ ثَلَاثاً فَدَعَا لَهُ وَ لَمْ يَدْعُ لِوَلَدِهِ، فَوَدَّعْتُهُ وَ قُمْتُ، فَلَمَّا مَضَيْتُ نَحْوَ الْبَابِ سَمِعْتُ كَلَامَهُ وَ لَمْ أَفْهَمْ مَا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و قلت-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و في الترتيب و نسخة ج و نسخة: لولده فودعته و قمت.</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610</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قَالَ، وَ خَرَجَ الْخَادِمُ فِي أَثَرِي، فَقُلْتُ لَهُ مَا قَالَ سَيِّدِي لَمَّا قُمْتُ فَقَالَ لِي، قَالَ: مَنْ هَذَا الَّذِي يَرَى أَنْ يَهْدِيَ نَفْسَهُ‏</w:t>
      </w:r>
      <w:r w:rsidRPr="0027727F">
        <w:rPr>
          <w:rFonts w:cs="B Badr" w:hint="cs"/>
          <w:color w:val="965AA0"/>
          <w:sz w:val="26"/>
          <w:szCs w:val="26"/>
          <w:rtl/>
        </w:rPr>
        <w:t xml:space="preserve"> «1»</w:t>
      </w:r>
      <w:r w:rsidRPr="0027727F">
        <w:rPr>
          <w:rFonts w:cs="B Badr" w:hint="cs"/>
          <w:color w:val="242887"/>
          <w:sz w:val="26"/>
          <w:szCs w:val="26"/>
          <w:rtl/>
        </w:rPr>
        <w:t xml:space="preserve"> هَذَا وُلِدَ فِي بِلَادِ الشِّرْكِ فَلَمَّا أُخْرِجَ مِنْهَا صَارَ إِلَى مَنْ هُوَ شَرٌّ مِنْهُمْ، فَلَمَّا أَرَادَ اللَّهُ أَنْ يَهْدِيَهُ هَدَاهُ.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1133</w:t>
      </w:r>
      <w:r w:rsidRPr="0027727F">
        <w:rPr>
          <w:rFonts w:cs="B Badr" w:hint="cs"/>
          <w:color w:val="780000"/>
          <w:sz w:val="26"/>
          <w:szCs w:val="26"/>
          <w:rtl/>
        </w:rPr>
        <w:t xml:space="preserve"> مُحَمَّدُ بْنُ مَسْعُودٍ، قَالَ حَدَّثَنِي سُلَيْمَانُ بْنُ حَفْصٍ‏</w:t>
      </w:r>
      <w:r w:rsidRPr="0027727F">
        <w:rPr>
          <w:rFonts w:cs="B Badr" w:hint="cs"/>
          <w:color w:val="965AA0"/>
          <w:sz w:val="26"/>
          <w:szCs w:val="26"/>
          <w:rtl/>
        </w:rPr>
        <w:t xml:space="preserve"> «2»</w:t>
      </w:r>
      <w:r w:rsidRPr="0027727F">
        <w:rPr>
          <w:rFonts w:cs="B Badr" w:hint="cs"/>
          <w:color w:val="780000"/>
          <w:sz w:val="26"/>
          <w:szCs w:val="26"/>
          <w:rtl/>
        </w:rPr>
        <w:t>، عَنْ أَبِي بَصِيرٍ</w:t>
      </w:r>
      <w:r w:rsidRPr="0027727F">
        <w:rPr>
          <w:rFonts w:cs="B Badr" w:hint="cs"/>
          <w:color w:val="965AA0"/>
          <w:sz w:val="26"/>
          <w:szCs w:val="26"/>
          <w:rtl/>
        </w:rPr>
        <w:t xml:space="preserve"> «3»</w:t>
      </w:r>
      <w:r w:rsidRPr="0027727F">
        <w:rPr>
          <w:rFonts w:cs="B Badr" w:hint="cs"/>
          <w:color w:val="780000"/>
          <w:sz w:val="26"/>
          <w:szCs w:val="26"/>
          <w:rtl/>
        </w:rPr>
        <w:t xml:space="preserve"> حَمَّادِ بْنِ عَبْدِ اللَّهِ الْقَنْدِيِ‏</w:t>
      </w:r>
      <w:r w:rsidRPr="0027727F">
        <w:rPr>
          <w:rFonts w:cs="B Badr" w:hint="cs"/>
          <w:color w:val="965AA0"/>
          <w:sz w:val="26"/>
          <w:szCs w:val="26"/>
          <w:rtl/>
        </w:rPr>
        <w:t xml:space="preserve"> «4»</w:t>
      </w:r>
      <w:r w:rsidRPr="0027727F">
        <w:rPr>
          <w:rFonts w:cs="B Badr" w:hint="cs"/>
          <w:color w:val="780000"/>
          <w:sz w:val="26"/>
          <w:szCs w:val="26"/>
          <w:rtl/>
        </w:rPr>
        <w:t>، عَنْ إِبْرَاهِيمَ بْنِ مَهْزِيَارَ</w:t>
      </w:r>
      <w:r w:rsidRPr="0027727F">
        <w:rPr>
          <w:rFonts w:cs="B Badr" w:hint="cs"/>
          <w:color w:val="965AA0"/>
          <w:sz w:val="26"/>
          <w:szCs w:val="26"/>
          <w:rtl/>
        </w:rPr>
        <w:t xml:space="preserve"> «5»</w:t>
      </w:r>
      <w:r w:rsidRPr="0027727F">
        <w:rPr>
          <w:rFonts w:cs="B Badr" w:hint="cs"/>
          <w:color w:val="780000"/>
          <w:sz w:val="26"/>
          <w:szCs w:val="26"/>
          <w:rtl/>
        </w:rPr>
        <w:t>، قَالَ‏</w:t>
      </w:r>
      <w:r w:rsidRPr="0027727F">
        <w:rPr>
          <w:rFonts w:cs="B Badr" w:hint="cs"/>
          <w:color w:val="242887"/>
          <w:sz w:val="26"/>
          <w:szCs w:val="26"/>
          <w:rtl/>
        </w:rPr>
        <w:t>: كَتَبَ إِلَيَّ خَيْرَانُ‏</w:t>
      </w:r>
      <w:r w:rsidRPr="0027727F">
        <w:rPr>
          <w:rFonts w:cs="B Badr" w:hint="cs"/>
          <w:color w:val="965AA0"/>
          <w:sz w:val="26"/>
          <w:szCs w:val="26"/>
          <w:rtl/>
        </w:rPr>
        <w:t xml:space="preserve"> «6»</w:t>
      </w:r>
      <w:r w:rsidRPr="0027727F">
        <w:rPr>
          <w:rFonts w:cs="B Badr" w:hint="cs"/>
          <w:color w:val="242887"/>
          <w:sz w:val="26"/>
          <w:szCs w:val="26"/>
          <w:rtl/>
        </w:rPr>
        <w:t>: قَدْ وَجَّهْتُ إِلَيْكَ ثَمَانِيَةَ دَرَاهِمَ، كَانَتْ أُهْدِيَتْ إِلَيَّ مِنْ طَرَسُوسَ، دَرَاهِمُ مِنْهُمْ، وَ كَرِهْتُ أَنْ أَرُدَّهَا عَلَى صَاحِبِهَا أَوْ أُحْدِثَ فِيهَا حَدَثاً دُونَ أَمْرِكَ، فَهَلْ تَأْمُرُنِي فِي قَبُولِ مِثْلِهَا أَمْ لَا لِأَعْرِفَهَا</w:t>
      </w:r>
      <w:r w:rsidRPr="0027727F">
        <w:rPr>
          <w:rFonts w:cs="B Badr" w:hint="cs"/>
          <w:color w:val="965AA0"/>
          <w:sz w:val="26"/>
          <w:szCs w:val="26"/>
          <w:rtl/>
        </w:rPr>
        <w:t xml:space="preserve"> «7»</w:t>
      </w:r>
      <w:r w:rsidRPr="0027727F">
        <w:rPr>
          <w:rFonts w:cs="B Badr" w:hint="cs"/>
          <w:color w:val="242887"/>
          <w:sz w:val="26"/>
          <w:szCs w:val="26"/>
          <w:rtl/>
        </w:rPr>
        <w:t xml:space="preserve"> إِنْ شَاءَ اللَّهُ وَ أَنْتَهِىَ إِلَى أَمْرِكَ فَكَتَبَ وَ قَرَأْتُهُ: اقْبَلْ مِنْهُمْ إِذَا أُهْدِيَ إِلَيْكَ دَرَاهِمُ أَوْ غَيْرُهَا، فَإِنَّ رَسُولَ اللَّهِ (ص) لَمْ يَرُدَّ هَدِيَّةً عَلَى يَهُودِيٍّ وَ لَا نَصْرَانِيٍّ.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1134</w:t>
      </w:r>
      <w:r w:rsidRPr="0027727F">
        <w:rPr>
          <w:rFonts w:cs="B Badr" w:hint="cs"/>
          <w:color w:val="780000"/>
          <w:sz w:val="26"/>
          <w:szCs w:val="26"/>
          <w:rtl/>
        </w:rPr>
        <w:t xml:space="preserve"> حَمْدَوَيْهِ وَ إِبْرَاهِيمُ، قَالا حَدَّثَنَا مُحَمَّدُ بْنُ عِيسَى، قَالَ حَدَّثَنِي خَيْرَانُ الْخَادِمُ، قَالَ‏</w:t>
      </w:r>
      <w:r w:rsidRPr="0027727F">
        <w:rPr>
          <w:rFonts w:cs="B Badr" w:hint="cs"/>
          <w:color w:val="242887"/>
          <w:sz w:val="26"/>
          <w:szCs w:val="26"/>
          <w:rtl/>
        </w:rPr>
        <w:t>، وَجَّهْتُ إِلَى سَيِّدِي ثَمَانِيَةَ دَرَاهِمَ، وَ ذَكَرَ مِثْلَهُ سَوَاءً، وَ قَالَ، قُلْتُ جُعِلْتُ فِدَاكَ إِنَّهُ رُبَّمَا أَتَانِي الرَّجُلُ لَكَ قِبَلَهُ الْحَقُّ، أَوْ يَعْرِفُ‏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لنفسه-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جعفر-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المطبوعة: ابى نصر.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في نسخة ب: الهندى.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كذلك في نسخة ب و ج. و في الترتيب و بعض النسخ: مهزيار عن عليّ بن مهزيار قال كتبت. و في النسخ الخطية بدل مهزيار: مازيار.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(6)- و في حاشية الترتيب: الظاهر كتب الى ابيجعفر (ع) خيران.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لاعرفه- خ.</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611</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مَوْضِعَ الْحَقِّ لَكَ فَيَسْأَلُنِي عَمَّا يَعْمَلُ بِهِ فَيَكُونُ مَذْهَبِي أَخْذُ مَا يُتَبَرَّعُ فِي سِرٍّ</w:t>
      </w:r>
      <w:r w:rsidRPr="0027727F">
        <w:rPr>
          <w:rFonts w:cs="B Badr" w:hint="cs"/>
          <w:color w:val="965AA0"/>
          <w:sz w:val="26"/>
          <w:szCs w:val="26"/>
          <w:rtl/>
        </w:rPr>
        <w:t xml:space="preserve"> «1»</w:t>
      </w:r>
      <w:r w:rsidRPr="0027727F">
        <w:rPr>
          <w:rFonts w:cs="B Badr" w:hint="cs"/>
          <w:color w:val="242887"/>
          <w:sz w:val="26"/>
          <w:szCs w:val="26"/>
          <w:rtl/>
        </w:rPr>
        <w:t>! قَالَ اعْمَلْ فِي ذَلِكَ بِرَأْيِكَ فَإِنَّ رَأْيَكَ رَأْيِي، وَ مَنْ أَطَاعَكَ فَقَدْ أَطَاعَنِي.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عمرو: هذا يدل على أنه كان وكيله، و لخيران هذا مسائل يرويها عنه و عن أبي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إِبْرَاهِيمَ بْنِ مُحَمَّدٍ الْهَمْدَانِيِ‏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1135</w:t>
      </w:r>
      <w:r w:rsidRPr="0027727F">
        <w:rPr>
          <w:rFonts w:cs="B Badr" w:hint="cs"/>
          <w:color w:val="780000"/>
          <w:sz w:val="26"/>
          <w:szCs w:val="26"/>
          <w:rtl/>
        </w:rPr>
        <w:t xml:space="preserve"> عَلِيُّ بْنُ مُحَمَّدٍ، قَالَ حَدَّثَنِي أَحْمَدُ بْنُ مُحَمَّدٍ، عَنْ إِبْرَاهِيمَ بْنِ مُحَمَّدٍ الْهَمْدَانِيِّ، قَالَ‏</w:t>
      </w:r>
      <w:r w:rsidRPr="0027727F">
        <w:rPr>
          <w:rFonts w:cs="B Badr" w:hint="cs"/>
          <w:color w:val="242887"/>
          <w:sz w:val="26"/>
          <w:szCs w:val="26"/>
          <w:rtl/>
        </w:rPr>
        <w:t>، كَتَبْتُ إِلَى أَبِي جَعْفَرٍ (ع) أَصِفُ لَهُ صُنْعَ السَّمِيعِ فِيَ‏</w:t>
      </w:r>
      <w:r w:rsidRPr="0027727F">
        <w:rPr>
          <w:rFonts w:cs="B Badr" w:hint="cs"/>
          <w:color w:val="965AA0"/>
          <w:sz w:val="26"/>
          <w:szCs w:val="26"/>
          <w:rtl/>
        </w:rPr>
        <w:t xml:space="preserve"> «2»</w:t>
      </w:r>
      <w:r w:rsidRPr="0027727F">
        <w:rPr>
          <w:rFonts w:cs="B Badr" w:hint="cs"/>
          <w:color w:val="242887"/>
          <w:sz w:val="26"/>
          <w:szCs w:val="26"/>
          <w:rtl/>
        </w:rPr>
        <w:t xml:space="preserve"> فَكَتَبَ بِخَطِّهِ: عَجَّلَ اللَّهُ نُصْرَتَكَ مِمَّنْ ظَلَمَكَ وَ كَفَاكَ مَؤُنَتَهُ، وَ أَبْشِرْ بِنَصْرِ اللَّهِ عَاجِلًا وَ بِالْأَجْرِ آجِلًا وَ أَكْثِرْ مِنْ حَمْدِ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1136</w:t>
      </w:r>
      <w:r w:rsidRPr="0027727F">
        <w:rPr>
          <w:rFonts w:cs="B Badr" w:hint="cs"/>
          <w:color w:val="780000"/>
          <w:sz w:val="26"/>
          <w:szCs w:val="26"/>
          <w:rtl/>
        </w:rPr>
        <w:t xml:space="preserve"> عَلِيُّ بْنُ مُحَمَّدٍ، قَالَ حَدَّثَنِي مُحَمَّدُ بْنُ أَحْمَدَ</w:t>
      </w:r>
      <w:r w:rsidRPr="0027727F">
        <w:rPr>
          <w:rFonts w:cs="B Badr" w:hint="cs"/>
          <w:color w:val="965AA0"/>
          <w:sz w:val="26"/>
          <w:szCs w:val="26"/>
          <w:rtl/>
        </w:rPr>
        <w:t xml:space="preserve"> «3»</w:t>
      </w:r>
      <w:r w:rsidRPr="0027727F">
        <w:rPr>
          <w:rFonts w:cs="B Badr" w:hint="cs"/>
          <w:color w:val="780000"/>
          <w:sz w:val="26"/>
          <w:szCs w:val="26"/>
          <w:rtl/>
        </w:rPr>
        <w:t>، عَنْ عُمَرَ بْنِ عَلِيِّ بْنِ عُمَرَ بْنِ يَزِيدَ، عَنْ إِبْرَاهِيمَ بْنِ مُحَمَّدٍ الْهَمْدَانِيِّ، قَالَ‏</w:t>
      </w:r>
      <w:r w:rsidRPr="0027727F">
        <w:rPr>
          <w:rFonts w:cs="B Badr" w:hint="cs"/>
          <w:color w:val="242887"/>
          <w:sz w:val="26"/>
          <w:szCs w:val="26"/>
          <w:rtl/>
        </w:rPr>
        <w:t xml:space="preserve"> وَ كَتَبَ‏</w:t>
      </w:r>
      <w:r w:rsidRPr="0027727F">
        <w:rPr>
          <w:rFonts w:cs="B Badr" w:hint="cs"/>
          <w:color w:val="965AA0"/>
          <w:sz w:val="26"/>
          <w:szCs w:val="26"/>
          <w:rtl/>
        </w:rPr>
        <w:t xml:space="preserve"> «4»</w:t>
      </w:r>
      <w:r w:rsidRPr="0027727F">
        <w:rPr>
          <w:rFonts w:cs="B Badr" w:hint="cs"/>
          <w:color w:val="242887"/>
          <w:sz w:val="26"/>
          <w:szCs w:val="26"/>
          <w:rtl/>
        </w:rPr>
        <w:t xml:space="preserve"> إِلَيَّ. قَدْ وَصَلَ الْحِسَابُ تَقَبَّلَ اللَّهُ مِنْكَ وَ رَضِيَ عَنْهُمْ وَ جَعَلَهُمْ مَعَنَا فِي الدُّنْيَا وَ الْآخِرَةِ! وَ قَدْ بَعَثْتُ إِلَيْكَ مِنَ الدَّنَانِيرِ بِكَذَا وَ مِنَ الْكِسْوَةِ كَذَا، فَبَارَكَ لَكَ فِيهِ وَ فِي جَمِيعِ‏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في ستر-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السبع الىّ- خ. قال في حاشية الممقانى: ان السميع اسم خصمه الذي آذاه.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أحمد بن محمّد-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قال في حاشية الترتيب: يحتمل أن يكون الكاتب هو الرضا او الجواد او الهادى عليهم السلام حيث ان أيّوب الآتى من رجالهم.</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612</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نِعْمَةِ اللَّهِ عَلَيْكَ، وَ قَدْ كَتَبْتُ إِلَى النَّضْرِ أَمَرْتُهُ أَنْ يَنْتَهِيَ عَنْكَ وَ عَنِ التَّعَرُّضِ لَكَ وَ بِخِلَافِكَ وَ أَعْلَمْتُهُ مَوْضِعَكَ عِنْدِي، وَ كَتَبْتُ إِلَى أَيُّوبَ أَمَرْتُهُ بِذَلِكَ أَيْضاً، وَ كَتَبْتُ إِلَى مَوَالِيَّ بِهَمْدَانَ كِتَاباً أَمَرْتُهُمْ بِطَاعَتِكَ وَ الْمَصِيرِ إِلَى أَمْرِكَ وَ أَنْ لَا وَكِيلَ لِي سِوَاكَ.</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عَمْرِو بْنِ سَعِيدٍ الْمَدَائِنِيِ‏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1137</w:t>
      </w:r>
      <w:r w:rsidRPr="0027727F">
        <w:rPr>
          <w:rFonts w:cs="B Badr" w:hint="cs"/>
          <w:color w:val="780000"/>
          <w:sz w:val="26"/>
          <w:szCs w:val="26"/>
          <w:rtl/>
        </w:rPr>
        <w:t xml:space="preserve"> قَالَ نَصْرُ بْنُ الصَّبَّاحِ‏</w:t>
      </w:r>
      <w:r w:rsidRPr="0027727F">
        <w:rPr>
          <w:rFonts w:cs="B Badr" w:hint="cs"/>
          <w:color w:val="242887"/>
          <w:sz w:val="26"/>
          <w:szCs w:val="26"/>
          <w:rtl/>
        </w:rPr>
        <w:t>: عَمْرُو بْنُ سَعِيدٍ فَطَحِيٌّ.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يَعْقُوبَ بْنِ يَزِيدَ الْكَاتِبِ الْأَنْبَارِيِّ وَ يُعْرَفُ بِالْقُمِّيِ‏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1138</w:t>
      </w:r>
      <w:r w:rsidRPr="0027727F">
        <w:rPr>
          <w:rFonts w:cs="B Badr" w:hint="cs"/>
          <w:color w:val="780000"/>
          <w:sz w:val="26"/>
          <w:szCs w:val="26"/>
          <w:rtl/>
        </w:rPr>
        <w:t xml:space="preserve"> ابْنُ مَسْعُودٍ، قَالَ‏</w:t>
      </w:r>
      <w:r w:rsidRPr="0027727F">
        <w:rPr>
          <w:rFonts w:cs="B Badr" w:hint="cs"/>
          <w:color w:val="242887"/>
          <w:sz w:val="26"/>
          <w:szCs w:val="26"/>
          <w:rtl/>
        </w:rPr>
        <w:t xml:space="preserve"> سَأَلْتُ أَبَا الْحَسَنِ عَلِيَّ بْنَ الْحَسَنِ بْنِ فَضَّالٍ، عَنْ يَعْقُوبَ بْنِ يَزِيدَ قَالَ، كَانَ كَاتِباً لِأَبِي دُلَفَ الْقَاسِمِ.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خَالِدٍ السِّجِسْتَانِيِ‏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1139</w:t>
      </w:r>
      <w:r w:rsidRPr="0027727F">
        <w:rPr>
          <w:rFonts w:cs="B Badr" w:hint="cs"/>
          <w:color w:val="780000"/>
          <w:sz w:val="26"/>
          <w:szCs w:val="26"/>
          <w:rtl/>
        </w:rPr>
        <w:t xml:space="preserve"> حَمْدَوَيْهِ وَ إِبْرَاهِيمُ، قَالا حَدَّثَنَا مُحَمَّدُ بْنُ عُثْمَانَ، قَالَ حَدَّثَنَا أَبُو خَالِدٍ السِّجِسْتَانِيُ‏</w:t>
      </w:r>
      <w:r w:rsidRPr="0027727F">
        <w:rPr>
          <w:rFonts w:cs="B Badr" w:hint="cs"/>
          <w:color w:val="242887"/>
          <w:sz w:val="26"/>
          <w:szCs w:val="26"/>
          <w:rtl/>
        </w:rPr>
        <w:t>، أَنَّهُ لَمَّا مَضَى أَبُو الْحَسَنِ (ع) وَقَفَ عَلَيْهِ ثُمَّ نَظَرَ فِي نُجُومِهِ فَزَعَمَ أَنَّهُ قَدْ مَاتَ فَقَطَعَ عَلَى مَوْتِهِ وَ خَالَفَ أَصْحَابَهُ.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أَبِي مُحَمَّدٍ الْأَنْصَارِيِّ مِنْ أَصْحَابِ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1140</w:t>
      </w:r>
      <w:r w:rsidRPr="0027727F">
        <w:rPr>
          <w:rFonts w:cs="B Badr" w:hint="cs"/>
          <w:color w:val="780000"/>
          <w:sz w:val="26"/>
          <w:szCs w:val="26"/>
          <w:rtl/>
        </w:rPr>
        <w:t xml:space="preserve"> قَالَ أَبُو عَمْرٍو قَالَ نَصْرُ بْنُ الصَّبَّاحِ‏</w:t>
      </w:r>
      <w:r w:rsidRPr="0027727F">
        <w:rPr>
          <w:rFonts w:cs="B Badr" w:hint="cs"/>
          <w:color w:val="242887"/>
          <w:sz w:val="26"/>
          <w:szCs w:val="26"/>
          <w:rtl/>
        </w:rPr>
        <w:t>: أَبُو مُحَمَّدٍ الْأَنْصَارِيُّ الَّذِي يَرْوِي عَنْهُ مُحَمَّدُ بْنُ عِيسَى الْعُبَيْدِيُّ، وَ عَبْدُ اللَّهِ بْنُ إِبْرَاهِيمَ، مَجْهُولٌ لَا يُعْرَفُ.</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دَاوُدَ بْنِ النُّعْمَانِ‏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1141</w:t>
      </w:r>
      <w:r w:rsidRPr="0027727F">
        <w:rPr>
          <w:rFonts w:cs="B Badr" w:hint="cs"/>
          <w:color w:val="780000"/>
          <w:sz w:val="26"/>
          <w:szCs w:val="26"/>
          <w:rtl/>
        </w:rPr>
        <w:t xml:space="preserve"> قَالَ حَمْدَوَيْهِ، عَنْ أَشْيَاخِهِ قَالُوا</w:t>
      </w:r>
      <w:r w:rsidRPr="0027727F">
        <w:rPr>
          <w:rFonts w:cs="B Badr" w:hint="cs"/>
          <w:color w:val="242887"/>
          <w:sz w:val="26"/>
          <w:szCs w:val="26"/>
          <w:rtl/>
        </w:rPr>
        <w:t xml:space="preserve"> دَاوُدُ بْنُ النُّعْمَانِ خَيِّرٌ فَاضِلٌ‏</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613</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وَ هُوَ عَمُّ الْحَسَنِ بْنِ عَلِيِّ بْنِ النُّعْمَانِ، وَ أَوْصَى بِكُتُبِهِ لِمُحَمَّدِ بْنِ إِسْمَاعِيلَ بْنِ بَزِيعٍ.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الْحُسَيْنِ بْنِ أَبِي الْخَطَّابِ‏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1142</w:t>
      </w:r>
      <w:r w:rsidRPr="0027727F">
        <w:rPr>
          <w:rFonts w:cs="B Badr" w:hint="cs"/>
          <w:color w:val="780000"/>
          <w:sz w:val="26"/>
          <w:szCs w:val="26"/>
          <w:rtl/>
        </w:rPr>
        <w:t xml:space="preserve"> ذُكِرَ عَنْ مُحَمَّدِ بْنِ يَحْيَى‏</w:t>
      </w:r>
      <w:r w:rsidRPr="0027727F">
        <w:rPr>
          <w:rFonts w:cs="B Badr" w:hint="cs"/>
          <w:color w:val="965AA0"/>
          <w:sz w:val="26"/>
          <w:szCs w:val="26"/>
          <w:rtl/>
        </w:rPr>
        <w:t xml:space="preserve"> «1»</w:t>
      </w:r>
      <w:r w:rsidRPr="0027727F">
        <w:rPr>
          <w:rFonts w:cs="B Badr" w:hint="cs"/>
          <w:color w:val="780000"/>
          <w:sz w:val="26"/>
          <w:szCs w:val="26"/>
          <w:rtl/>
        </w:rPr>
        <w:t xml:space="preserve"> الْعَطَّارِ</w:t>
      </w:r>
      <w:r w:rsidRPr="0027727F">
        <w:rPr>
          <w:rFonts w:cs="B Badr" w:hint="cs"/>
          <w:color w:val="242887"/>
          <w:sz w:val="26"/>
          <w:szCs w:val="26"/>
          <w:rtl/>
        </w:rPr>
        <w:t>، أَنَّ مُحَمَّدَ بْنَ الْحُسَيْنِ بْنِ أَبِي الْخَطَّابِ ذَكَرَ أَنَّهُ يَحْفَظُ مَوْلِدَ الْحُسَيْنِ بْنِ أَبِي الْخَطَّابِ وَ أَنَّهُ وُلِدَ سَنَةَ أَرْبَعِينَ وَ مِائَةٍ وَ أَهْلُ قُمَّ يَذْكُرُونَ الْحُسَيْنَ بْنَ أَبِي الْخَطَّابِ وَ سَائِرُ النَّاسِ يَذْكُرُونَ الْحُسَيْنَ بْنَ الْخَطَّابِ.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ما روي في الْحَسَنِ‏</w:t>
      </w:r>
      <w:r w:rsidRPr="0027727F">
        <w:rPr>
          <w:rFonts w:cs="B Badr" w:hint="cs"/>
          <w:color w:val="965AA0"/>
          <w:sz w:val="26"/>
          <w:szCs w:val="26"/>
          <w:rtl/>
        </w:rPr>
        <w:t xml:space="preserve"> «2»</w:t>
      </w:r>
      <w:r w:rsidRPr="0027727F">
        <w:rPr>
          <w:rFonts w:cs="B Badr" w:hint="cs"/>
          <w:color w:val="465BFF"/>
          <w:sz w:val="26"/>
          <w:szCs w:val="26"/>
          <w:rtl/>
        </w:rPr>
        <w:t xml:space="preserve"> بْنِ الْقَاسِمِ مِنْ أَصْحَابِ الرِّضَا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1143</w:t>
      </w:r>
      <w:r w:rsidRPr="0027727F">
        <w:rPr>
          <w:rFonts w:cs="B Badr" w:hint="cs"/>
          <w:color w:val="780000"/>
          <w:sz w:val="26"/>
          <w:szCs w:val="26"/>
          <w:rtl/>
        </w:rPr>
        <w:t xml:space="preserve"> حَمْدَوَيْهِ، قَالَ حَدَّثَنَا الْحَسَنُ بْنُ مُوسَى، قَالَ حَدَّثَنِي الْحَسَنُ بْنُ الْقَاسِمِ، قَالَ‏</w:t>
      </w:r>
      <w:r w:rsidRPr="0027727F">
        <w:rPr>
          <w:rFonts w:cs="B Badr" w:hint="cs"/>
          <w:color w:val="242887"/>
          <w:sz w:val="26"/>
          <w:szCs w:val="26"/>
          <w:rtl/>
        </w:rPr>
        <w:t>، حَضَرَ بَعْضَ وُلْدِ جَعْفَرٍ (ع) الْمَوْتُ فَأَبْطَأَ عَلَيْهِ الرِّضَا (ع) قَالَ، فَغَمَّنِي ذَلِكَ لِإِبْطَائِهِ عَنْ عَمِّهِ‏</w:t>
      </w:r>
      <w:r w:rsidRPr="0027727F">
        <w:rPr>
          <w:rFonts w:cs="B Badr" w:hint="cs"/>
          <w:color w:val="965AA0"/>
          <w:sz w:val="26"/>
          <w:szCs w:val="26"/>
          <w:rtl/>
        </w:rPr>
        <w:t xml:space="preserve"> «3»</w:t>
      </w:r>
      <w:r w:rsidRPr="0027727F">
        <w:rPr>
          <w:rFonts w:cs="B Badr" w:hint="cs"/>
          <w:color w:val="242887"/>
          <w:sz w:val="26"/>
          <w:szCs w:val="26"/>
          <w:rtl/>
        </w:rPr>
        <w:t>، قَالَ، ثُمَّ جَاءَ فَلَمْ يَلْبَثْ أَنْ قَامَ، قَالَ الْحَسَنُ فَقُمْتُ مَعَهُ فَقُلْتُ: جُعِلْتُ فِدَاكَ عَمُّكَ فِي الْحَالِ الَّتِي هُوَ فِيهَا تَقُومُ وَ تَدَعُهُ! فَقَالَ: عَمِّي يَدْفِنُ فُلَاناً يَعْنِي الَّذِي هُوَ عِنْدَهُمْ، قَالَ، فَوَ اللَّهِ مَا لَبِثْنَا أَنْ تَمَايَلَ الْمَرِيضُ وَ دَفَنَ أَخَاهُ الَّذِي كَانَ عِنْدَهُمْ صَحِيحاً. قَالَ الْحَسَنُ الْخَشَّابُ: فَكَانَ الْحَسَنُ بْنُ الْقَاسِمِ يَعْرِفُ الْحَقَّ بَعْدَ ذَلِكَ وَ يَقُولُ 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محمّد بن على-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الترتيب: الحسين بن القاسم.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عن عمه محمد- خ.</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614</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ما روي في وَاصِلٍ وَ أَبِي الْفَضْلِ الْخُرَاسَانِيِ‏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1144</w:t>
      </w:r>
      <w:r w:rsidRPr="0027727F">
        <w:rPr>
          <w:rFonts w:cs="B Badr" w:hint="cs"/>
          <w:color w:val="780000"/>
          <w:sz w:val="26"/>
          <w:szCs w:val="26"/>
          <w:rtl/>
        </w:rPr>
        <w:t xml:space="preserve"> مُحَمَّدُ بْنُ مَسْعُودٍ، قَالَ حَدَّثَنِي أَبُو عَلِيٍّ الْمَحْمُودِيُّ، قَالَ حَدَّثَنِي وَاصِلٌ، قَالَ‏</w:t>
      </w:r>
      <w:r w:rsidRPr="0027727F">
        <w:rPr>
          <w:rFonts w:cs="B Badr" w:hint="cs"/>
          <w:color w:val="242887"/>
          <w:sz w:val="26"/>
          <w:szCs w:val="26"/>
          <w:rtl/>
        </w:rPr>
        <w:t>، طَلَيْتُ أَبَا الْحَسَنِ (ع) بِالنُّورَةِ، فَسَدَدْتُ مَخْرَجَ الْمَاءِ مِنَ الْحَمَّامِ إِلَى الْبِئْرِ، ثُمَّ جَمَعْتُ ذَلِكَ الْمَاءَ وَ تِلْكَ النُّورَةَ وَ ذَلِكَ الشَّعْرَ فَشَرِبْتُهُ كُلَّهُ.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1145</w:t>
      </w:r>
      <w:r w:rsidRPr="0027727F">
        <w:rPr>
          <w:rFonts w:cs="B Badr" w:hint="cs"/>
          <w:color w:val="780000"/>
          <w:sz w:val="26"/>
          <w:szCs w:val="26"/>
          <w:rtl/>
        </w:rPr>
        <w:t xml:space="preserve"> مُحَمَّدُ بْنُ مَسْعُودٍ، قَالَ حَدَّثَنِي حَمْدَانُ بْنُ أَحْمَدَ الْقَلَانِسِيُّ، قَالَ حَدَّثَنَا مُعَاوِيَةُ بْنُ حُكَيْمٍ، قَالَ‏</w:t>
      </w:r>
      <w:r w:rsidRPr="0027727F">
        <w:rPr>
          <w:rFonts w:cs="B Badr" w:hint="cs"/>
          <w:color w:val="242887"/>
          <w:sz w:val="26"/>
          <w:szCs w:val="26"/>
          <w:rtl/>
        </w:rPr>
        <w:t xml:space="preserve"> حَدَّثَنِي أَبُو الْفَضْلِ الْخُرَاسَانِيُّ، وَ كَانَ لَهُ انْقِطَاعٌ إِلَى أَبِي الْحَسَنِ الثَّانِي (ع) وَ كَانَ يُخَالِطُ الْقُرَّاءَ ثُمَّ انْقَطَعَ إِلَى أَبِي جَعْفَرٍ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مُقَاتِلِ بْنِ مُقَاتِلٍ‏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1146</w:t>
      </w:r>
      <w:r w:rsidRPr="0027727F">
        <w:rPr>
          <w:rFonts w:cs="B Badr" w:hint="cs"/>
          <w:color w:val="780000"/>
          <w:sz w:val="26"/>
          <w:szCs w:val="26"/>
          <w:rtl/>
        </w:rPr>
        <w:t xml:space="preserve"> نَصْرُ بْنُ الصَّبَّاحِ، قَالَ حَدَّثَنِي إِسْحَاقُ بْنُ مُحَمَّدٍ الْبَصْرِيُّ، عَنِ الْقَاسِمِ بْنِ يَحْيَى، عَنْ حُسَيْنِ بْنِ عُمَرَ بْنِ يَزِيدَ، قَالَ‏</w:t>
      </w:r>
      <w:r w:rsidRPr="0027727F">
        <w:rPr>
          <w:rFonts w:cs="B Badr" w:hint="cs"/>
          <w:color w:val="242887"/>
          <w:sz w:val="26"/>
          <w:szCs w:val="26"/>
          <w:rtl/>
        </w:rPr>
        <w:t xml:space="preserve"> دَخَلْتُ عَلَى الرِّضَا (ع) وَ أَنَا شَاكٌّ فِي إِمَامَتِهِ، وَ كَانَ زَمِيلِي فِي طَرِيقِي رَجُلٌ يُقَالُ لَهُ مُقَاتِلُ بْنُ مُقَاتِلٍ وَ كَانَ قَدْ مَضَى عَلَى إِمَامَتِهِ بِالْكُوفَةِ فَقُلْتُ لَهُ عَجَّلْتَ فَقَالَ عِنْدِي فِي ذَلِكَ بُرْهَانٌ وَ عِلْمٌ، قَالَ الْحُسَيْنُ، فَقُلْتُ لِلرِّضَا (ع) قَدْ مَضَى أَبُوكَ فَقَالَ إِي وَ اللَّهِ، وَ إِنِّي لَفِي الدَّرَجَةِ الَّتِي فِيهَا رَسُولُ اللَّهِ صَلَّى اللَّهُ عَلَيْهِ وَ آلِهِ وَ أَمِيرُ الْمُؤْمِنِينَ صَلَوَاتُ اللَّهِ عَلَيْهِ، وَ مَنْ كَانَ أَسْعَدَ بِبَقَاءِ أَبِي مِنِّي! ثُمَّ قَالَ إِنَّ اللَّهَ تَبَارَكَ وَ تَعَالَى يَقُولُ: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6A0F"/>
          <w:sz w:val="26"/>
          <w:szCs w:val="26"/>
          <w:rtl/>
        </w:rPr>
        <w:t>السَّابِقُونَ السَّابِقُونَ أُولئِكَ الْمُقَرَّبُونَ‏</w:t>
      </w:r>
      <w:r w:rsidRPr="0027727F">
        <w:rPr>
          <w:rFonts w:cs="B Badr" w:hint="cs"/>
          <w:color w:val="242887"/>
          <w:sz w:val="26"/>
          <w:szCs w:val="26"/>
          <w:rtl/>
        </w:rPr>
        <w:t>، الْعَارِفُ لِلْإِمَامَةِ حِينَ يَظْهَرُ الْإِمَامُ، ثُمَ‏</w:t>
      </w:r>
      <w:r w:rsidRPr="0027727F">
        <w:rPr>
          <w:rFonts w:cs="B Badr" w:hint="cs"/>
          <w:color w:val="965AA0"/>
          <w:sz w:val="26"/>
          <w:szCs w:val="26"/>
          <w:rtl/>
        </w:rPr>
        <w:t xml:space="preserve"> «1»</w:t>
      </w:r>
      <w:r w:rsidRPr="0027727F">
        <w:rPr>
          <w:rFonts w:cs="B Badr" w:hint="cs"/>
          <w:color w:val="242887"/>
          <w:sz w:val="26"/>
          <w:szCs w:val="26"/>
          <w:rtl/>
        </w:rPr>
        <w:t xml:space="preserve"> قَالَ مَا فَعَلَ صَاحِبُكَ فَقُلْتُ مَنْ قَالَ مُقَاتِلُ بْنُ مُقَاتِلٍ الْمَسْنُونُ الْوَجْهِ‏</w:t>
      </w:r>
      <w:r w:rsidRPr="0027727F">
        <w:rPr>
          <w:rFonts w:cs="B Badr" w:hint="cs"/>
          <w:color w:val="965AA0"/>
          <w:sz w:val="26"/>
          <w:szCs w:val="26"/>
          <w:rtl/>
        </w:rPr>
        <w:t xml:space="preserve"> «2»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العارف للإمام حتّى تظهر الإمامة-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رجل مسنون الوجه اي مخروطه.</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615</w:t>
      </w:r>
    </w:p>
    <w:p w:rsidR="007E6FF1" w:rsidRPr="0027727F" w:rsidRDefault="007E6FF1" w:rsidP="008D125C">
      <w:pPr>
        <w:spacing w:line="400" w:lineRule="exact"/>
        <w:jc w:val="both"/>
        <w:rPr>
          <w:rFonts w:cs="B Badr"/>
          <w:sz w:val="26"/>
          <w:szCs w:val="26"/>
          <w:rtl/>
        </w:rPr>
      </w:pPr>
      <w:r w:rsidRPr="0027727F">
        <w:rPr>
          <w:rFonts w:cs="B Badr" w:hint="cs"/>
          <w:color w:val="242887"/>
          <w:sz w:val="26"/>
          <w:szCs w:val="26"/>
          <w:rtl/>
        </w:rPr>
        <w:t>الطَّوِيلُ اللِّحْيَةِ الْأَقْنَى الْأَنْفِ، وَ قَالَ: أَمَا إِنِّي مَا رَأَيْتُهُ وَ لَا دَخَلَ عَلَيَّ وَ لَكِنَّهُ آمَنَ وَ صَدَّقَ فَاسْتَوْصِ بِهِ‏</w:t>
      </w:r>
      <w:r w:rsidRPr="0027727F">
        <w:rPr>
          <w:rFonts w:cs="B Badr" w:hint="cs"/>
          <w:color w:val="965AA0"/>
          <w:sz w:val="26"/>
          <w:szCs w:val="26"/>
          <w:rtl/>
        </w:rPr>
        <w:t xml:space="preserve"> «1»</w:t>
      </w:r>
      <w:r w:rsidRPr="0027727F">
        <w:rPr>
          <w:rFonts w:cs="B Badr" w:hint="cs"/>
          <w:color w:val="242887"/>
          <w:sz w:val="26"/>
          <w:szCs w:val="26"/>
          <w:rtl/>
        </w:rPr>
        <w:t xml:space="preserve"> قَالَ، فَانْصَرَفْتُ مِنْ عِنْدِهِ إِلَى رَحْلِي فَإِذَا مُقَاتِلٌ رَاقِدٌ، فَحَرَّكْتُهُ ثُمَّ قُلْتُ لَكَ بِشَارَةٌ عِنْدِي لَا أُخْبِرُكَ بِهَا حَتَّى تَحْمَدَ اللَّهَ مِائَةَ مَرَّةٍ فَفَعَلَ‏</w:t>
      </w:r>
      <w:r w:rsidRPr="0027727F">
        <w:rPr>
          <w:rFonts w:cs="B Badr" w:hint="cs"/>
          <w:color w:val="965AA0"/>
          <w:sz w:val="26"/>
          <w:szCs w:val="26"/>
          <w:rtl/>
        </w:rPr>
        <w:t xml:space="preserve"> «2»</w:t>
      </w:r>
      <w:r w:rsidRPr="0027727F">
        <w:rPr>
          <w:rFonts w:cs="B Badr" w:hint="cs"/>
          <w:color w:val="242887"/>
          <w:sz w:val="26"/>
          <w:szCs w:val="26"/>
          <w:rtl/>
        </w:rPr>
        <w:t>، ثُمَّ أَخْبَرْتُهُ بِمَا كَانَ.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حَمْزَةَ بْنِ بَزِيعٍ‏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1147</w:t>
      </w:r>
      <w:r w:rsidRPr="0027727F">
        <w:rPr>
          <w:rFonts w:cs="B Badr" w:hint="cs"/>
          <w:color w:val="780000"/>
          <w:sz w:val="26"/>
          <w:szCs w:val="26"/>
          <w:rtl/>
        </w:rPr>
        <w:t xml:space="preserve"> رَوَى أَصْحَابُنَا عَنِ الْفَضْلِ بْنِ كَثِيرٍ، عَنْ عَلِيِّ بْنِ عَبْدِ الْغَفَّارِ الْمَكْفُوفِ، عَنِ الْحَسَنِ بْنِ الْحُسَيْنِ‏</w:t>
      </w:r>
      <w:r w:rsidRPr="0027727F">
        <w:rPr>
          <w:rFonts w:cs="B Badr" w:hint="cs"/>
          <w:color w:val="965AA0"/>
          <w:sz w:val="26"/>
          <w:szCs w:val="26"/>
          <w:rtl/>
        </w:rPr>
        <w:t xml:space="preserve"> «3»</w:t>
      </w:r>
      <w:r w:rsidRPr="0027727F">
        <w:rPr>
          <w:rFonts w:cs="B Badr" w:hint="cs"/>
          <w:color w:val="780000"/>
          <w:sz w:val="26"/>
          <w:szCs w:val="26"/>
          <w:rtl/>
        </w:rPr>
        <w:t xml:space="preserve"> بْنِ صَالِحٍ الْخَثْعَمِيِّ، قَالَ‏</w:t>
      </w:r>
      <w:r w:rsidRPr="0027727F">
        <w:rPr>
          <w:rFonts w:cs="B Badr" w:hint="cs"/>
          <w:color w:val="242887"/>
          <w:sz w:val="26"/>
          <w:szCs w:val="26"/>
          <w:rtl/>
        </w:rPr>
        <w:t>، ذُكِرَ بَيْنَ يَدَيْ أَبِي الْحَسَنِ الرِّضَا (ع) حَمْزَةُ بْنُ بَزِيعٍ فَتَرَحَّمَ عَلَيْهِ فَقِيلَ لَهُ إِنَّهُ كَانَ يَقُولُ بِمُوسَى وَ يَقِفُ عَلَيْهِ! فَتَرَحَّمَ عَلَيْهِ سَاعَةً ثُمَّ قَالَ: مَنْ جَحَدَ حَقِّي كَمَنْ جَحَدَ حَقَّ آبَائِي.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الصَّلْتِ عَبْدِ السَّلَامِ بْنِ صَالِحٍ الْهَرَوِيِ‏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1148</w:t>
      </w:r>
      <w:r w:rsidRPr="0027727F">
        <w:rPr>
          <w:rFonts w:cs="B Badr" w:hint="cs"/>
          <w:color w:val="780000"/>
          <w:sz w:val="26"/>
          <w:szCs w:val="26"/>
          <w:rtl/>
        </w:rPr>
        <w:t xml:space="preserve"> حَدَّثَنِي أَبُو بَكْرٍ أَحْمَدُ بْنُ إِبْرَاهِيمَ السِّنْسِنِيُّ، رَحِمَهُ اللَّهُ، قَالَ حَدَّثَنِي أَبُو أَحْمَدَ مُحَمَّدُ بْنُ سُلَيْمَانَ، مِنَ الْعَامَّةِ قَالَ حَدَّثَنِي الْعَبَّاسُ الدُّورِيُّ، قَالَ سَمِعْتُ يَحْيَى بْنَ نُعَيْمٍ، يَقُولُ‏</w:t>
      </w:r>
      <w:r w:rsidRPr="0027727F">
        <w:rPr>
          <w:rFonts w:cs="B Badr" w:hint="cs"/>
          <w:color w:val="242887"/>
          <w:sz w:val="26"/>
          <w:szCs w:val="26"/>
          <w:rtl/>
        </w:rPr>
        <w:t xml:space="preserve"> أَبُو الصَّلْتِ نَقِيُّ الْحَدِيثِ وَ رَأَيْنَاهُ يَسْمَعُ وَ لَكِنْ كَانَ شَدِيدَ التَّشَيُّعِ وَ لَمْ يُرَ مِنْهُ الْكَذِبُ.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1149</w:t>
      </w:r>
      <w:r w:rsidRPr="0027727F">
        <w:rPr>
          <w:rFonts w:cs="B Badr" w:hint="cs"/>
          <w:color w:val="780000"/>
          <w:sz w:val="26"/>
          <w:szCs w:val="26"/>
          <w:rtl/>
        </w:rPr>
        <w:t xml:space="preserve"> قَالَ أَبُو بَكْرٍ حَدَّثَنِي أَبُو الْقَاسِمِ طَاهِرُ بْنُ عَلِيِّ بْنِ أَحْمَدَ، ذَكَرَ أَنَ‏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استوصى به: قبل وصيّته.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فقبل-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في نسخة ب: الحسن بن الحسن.</w:t>
      </w:r>
    </w:p>
    <w:p w:rsidR="007E6FF1" w:rsidRPr="0027727F" w:rsidRDefault="007E6FF1" w:rsidP="008D125C">
      <w:pPr>
        <w:pStyle w:val="NormalWeb"/>
        <w:bidi/>
        <w:spacing w:line="400" w:lineRule="exact"/>
        <w:jc w:val="both"/>
        <w:rPr>
          <w:rFonts w:cs="B Badr"/>
          <w:color w:val="000000"/>
          <w:sz w:val="26"/>
          <w:szCs w:val="26"/>
          <w:rtl/>
        </w:rPr>
      </w:pP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النص، ص: 616</w:t>
      </w:r>
    </w:p>
    <w:p w:rsidR="007E6FF1" w:rsidRPr="0027727F" w:rsidRDefault="007E6FF1" w:rsidP="008D125C">
      <w:pPr>
        <w:spacing w:line="400" w:lineRule="exact"/>
        <w:jc w:val="both"/>
        <w:rPr>
          <w:rFonts w:cs="B Badr"/>
          <w:sz w:val="26"/>
          <w:szCs w:val="26"/>
          <w:rtl/>
        </w:rPr>
      </w:pPr>
      <w:r w:rsidRPr="0027727F">
        <w:rPr>
          <w:rFonts w:cs="B Badr" w:hint="cs"/>
          <w:color w:val="780000"/>
          <w:sz w:val="26"/>
          <w:szCs w:val="26"/>
          <w:rtl/>
        </w:rPr>
        <w:t>مَوْلِدَهُ بِالْمَدِينَةِ، قَالَ سَمِعْتُ بَرَكَةَ بْنَ الْحَسَنِ الْأَسْفَرَايِنِيَ‏</w:t>
      </w:r>
      <w:r w:rsidRPr="0027727F">
        <w:rPr>
          <w:rFonts w:cs="B Badr" w:hint="cs"/>
          <w:color w:val="965AA0"/>
          <w:sz w:val="26"/>
          <w:szCs w:val="26"/>
          <w:rtl/>
        </w:rPr>
        <w:t xml:space="preserve"> «1»</w:t>
      </w:r>
      <w:r w:rsidRPr="0027727F">
        <w:rPr>
          <w:rFonts w:cs="B Badr" w:hint="cs"/>
          <w:color w:val="780000"/>
          <w:sz w:val="26"/>
          <w:szCs w:val="26"/>
          <w:rtl/>
        </w:rPr>
        <w:t>، يَقُولُ سَمِعْتُ أَحْمَدَ بْنَ سَعِيدٍ الرَّازِيَّ، يَقُولُ‏</w:t>
      </w:r>
      <w:r w:rsidRPr="0027727F">
        <w:rPr>
          <w:rFonts w:cs="B Badr" w:hint="cs"/>
          <w:color w:val="242887"/>
          <w:sz w:val="26"/>
          <w:szCs w:val="26"/>
          <w:rtl/>
        </w:rPr>
        <w:t xml:space="preserve"> إِنَّ أَبَا الصَّلْتِ الْهَرَوِيَّ ثِقَةٌ مَأْمُونٌ عَلَى الْحَدِيثِ إِلَّا أَنَّهُ يُحِبُّ آلَ رَسُولِ اللَّهِ (ص) وَ كَانَ دِينَهُ وَ مَذْهَبَهُ.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أَبِي جَرِيرٍ الْقُمِّيِ‏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1150</w:t>
      </w:r>
      <w:r w:rsidRPr="0027727F">
        <w:rPr>
          <w:rFonts w:cs="B Badr" w:hint="cs"/>
          <w:color w:val="780000"/>
          <w:sz w:val="26"/>
          <w:szCs w:val="26"/>
          <w:rtl/>
        </w:rPr>
        <w:t xml:space="preserve"> مُحَمَّدُ بْنُ قُولَوَيْهِ، قَالَ حَدَّثَنَا سَعْدٌ، عَنْ أَحْمَدَ بْنِ مُحَمَّدِ بْنِ عِيسَى، عَنْ مُحَمَّدِ بْنِ حَمْزَةَ بْنِ الْيَسَعِ، عَنْ زَكَرِيَّا بْنِ آدَمَ، قَالَ‏</w:t>
      </w:r>
      <w:r w:rsidRPr="0027727F">
        <w:rPr>
          <w:rFonts w:cs="B Badr" w:hint="cs"/>
          <w:color w:val="242887"/>
          <w:sz w:val="26"/>
          <w:szCs w:val="26"/>
          <w:rtl/>
        </w:rPr>
        <w:t xml:space="preserve"> دَخَلْتُ عَلَى الرِّضَا (ع) مِنْ أَوَّلِ اللَّيْلِ فِي حِدْثَانِ مَوْتِ أَبِي جَرِيرٍ فَسَأَلَنِي عَنْهُ وَ تَرَحَّمَ عَلَيْهِ، وَ لَمْ يَزَلْ يُحَدِّثُنِي وَ أُحَدِّثُهُ حَتَّى طَلَعَ الْفَجْرُ، فَقَامَ عَلَيْهِ السَّلَامُ فَصَلَّى الْفَجْرَ.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فِي عَلِيِّ بْنِ جَعْفَرِ بْنِ الْعَبَّاسِ الْخُزَاعِيِّ الْمَرْوَزِيِ‏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242887"/>
          <w:sz w:val="26"/>
          <w:szCs w:val="26"/>
          <w:rtl/>
        </w:rPr>
        <w:t>1151</w:t>
      </w:r>
      <w:r w:rsidRPr="0027727F">
        <w:rPr>
          <w:rFonts w:cs="B Badr" w:hint="cs"/>
          <w:color w:val="780000"/>
          <w:sz w:val="26"/>
          <w:szCs w:val="26"/>
          <w:rtl/>
        </w:rPr>
        <w:t xml:space="preserve"> قَالَ مُحَمَّدُ بْنُ مَسْعُودٍ</w:t>
      </w:r>
      <w:r w:rsidRPr="0027727F">
        <w:rPr>
          <w:rFonts w:cs="B Badr" w:hint="cs"/>
          <w:color w:val="242887"/>
          <w:sz w:val="26"/>
          <w:szCs w:val="26"/>
          <w:rtl/>
        </w:rPr>
        <w:t>: عَلِيُّ بْنُ جَعْفَرِ بْنِ الْعَبَّاسِ الْخُزَاعِيُّ كَانَ وَاقِفِيّاً</w:t>
      </w:r>
      <w:r w:rsidRPr="0027727F">
        <w:rPr>
          <w:rFonts w:cs="B Badr" w:hint="cs"/>
          <w:color w:val="965AA0"/>
          <w:sz w:val="26"/>
          <w:szCs w:val="26"/>
          <w:rtl/>
        </w:rPr>
        <w:t xml:space="preserve"> «2»</w:t>
      </w:r>
      <w:r w:rsidRPr="0027727F">
        <w:rPr>
          <w:rFonts w:cs="B Badr" w:hint="cs"/>
          <w:color w:val="242887"/>
          <w:sz w:val="26"/>
          <w:szCs w:val="26"/>
          <w:rtl/>
        </w:rPr>
        <w:t>.</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______________________________</w:t>
      </w:r>
      <w:r w:rsidRPr="0027727F">
        <w:rPr>
          <w:rFonts w:cs="B Badr" w:hint="cs"/>
          <w:color w:val="000000"/>
          <w:sz w:val="26"/>
          <w:szCs w:val="26"/>
          <w:rtl/>
        </w:rPr>
        <w:br/>
        <w:t>(1)- بركة بن قيس الإسفراينى، كما في الترتيب، و في نسخة: نزلة بن قيس الأشعريّ- خ.</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في نسخة ب: تم الجزء السابع من الإختيار و تمّ الكتاب بأسره. و الحمد للّه ربّ العالمين و صلواته على سيدنا محمّد النبيّ و آله الطاهرين. و كان الفراغ منه آخر نهار الثلاثاء رابع ذى القعدة من سنة أثنى و ستمائة. كتبه العبد الفقير الى رحمة اللّه أبو أحمد بن أبي المعالى بن أحمد بن أبي البركات و حامدا للّه و مصليا على خير خلقه.</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[الفهارس‏]</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465BFF"/>
          <w:sz w:val="26"/>
          <w:szCs w:val="26"/>
          <w:rtl/>
        </w:rPr>
        <w:t>[فهرس رجال اختيار معرفة الرجال للكشي‏]</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w:t>
      </w:r>
    </w:p>
    <w:p w:rsidR="007E6FF1" w:rsidRPr="0027727F" w:rsidRDefault="007E6FF1" w:rsidP="008D125C">
      <w:pPr>
        <w:spacing w:line="400" w:lineRule="exact"/>
        <w:jc w:val="both"/>
        <w:rPr>
          <w:rFonts w:cs="B Badr"/>
          <w:sz w:val="26"/>
          <w:szCs w:val="26"/>
          <w:rtl/>
        </w:rPr>
      </w:pPr>
      <w:r w:rsidRPr="0027727F">
        <w:rPr>
          <w:rFonts w:cs="B Badr" w:hint="cs"/>
          <w:color w:val="465BFF"/>
          <w:sz w:val="26"/>
          <w:szCs w:val="26"/>
          <w:rtl/>
        </w:rPr>
        <w:t>[مقدمة المصحح‏]</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4287E"/>
          <w:sz w:val="26"/>
          <w:szCs w:val="26"/>
          <w:rtl/>
        </w:rPr>
        <w:t>بسم اللّه الرّحمن الرّحيم‏</w:t>
      </w:r>
      <w:r w:rsidRPr="0027727F">
        <w:rPr>
          <w:rFonts w:cs="B Badr" w:hint="cs"/>
          <w:color w:val="000000"/>
          <w:sz w:val="26"/>
          <w:szCs w:val="26"/>
          <w:rtl/>
        </w:rPr>
        <w:t xml:space="preserve"> الحمد للّه الحىّ القيّوم ربّ العالمين، و الصّلوة و السّلام على أفضل الأنبياء و المرسلين، سيّدنا و مولانا محمّد و آله الطّيبين المعصومين، و الّلعن الدّائم على مخالفيهم و معانديهم و مبغضيهم من الآن الى يوم الدين. و بعد: فهذا فهرس الرّجال المذكورين في كتاب (اختيار معرفة الرجال) سندا و متنا، و راعينا فيه أمورا:</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1- ذكرنا بالتّرتيب كلّ اسم له ذكر في السند او في المتن من الكتاب.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2- اشرنا بالترتيب الى الموارد الّتى ذكر الرجل فيها من الأحاديث طبق الأرقام الّتى وضعناها في أحاديث الكتاب.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3- اضفنا في ذيل كلّ عنوان: كلّ من روى عن صاحب العنوان في الكتاب، او روى صاحب العنوان عنه، بالأرقام.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4- نقلنا في ذيل كلّ اسم: ايّ جملة مربوطة له من اوّل الكتاب الى آخره بالأختصار، مشيرا الى مواضعها بالأرقام.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5- ذكرنا في صدر كل عنوان: ما يعرّف المعنون و يبيّنه بالفاظ جامعة مستفادة من الكتاب نفسها او من كتب معتبرة.</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6- اضفنا في بعض الموارد بيانا موجزا فيما يحتاج الى البيان.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7- ذكرنا كلّ اسم ذكر مطلقا او باىّ تعبير ورد تحت ذلك العنوان ما لم يقم دليل قاطع على التّعيين او الاتّحاد مع الآخر.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8- اشرنا الى اختلاف النسخ في الموارد اللّازمة و لا سيّما من النسختين.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لم يتيسّر لنا التحقيق حول العناوين أزيد من هذا المقدار، بل و لا يمكن التحقيق الّا بعد ان يفهرس سائر اسناد أحاديث الشيعة.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ذكرنا بعد الرّجال: فهارس المطالب و الموضوعات، و الأمكنة و البلاد، و الأقوام و الملل و النّحل.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نرجو من اللّه العزيز المتعال ان يمنّ علينا جزيل احسانه من فضله الكريم، انّه ذو المنّ القديم و الفضل الدّائم.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طهران- 25/ 8/ 48 حسن المصطفوى‏</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 آدم بن محمّد القلانسى البلخيّ لم يرو عن الأئمّة يروى عن الحسن بن محمّد الدّقّاق النّيسابورى 924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الحسن الدّقاق النّيسابورى 43، 338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القمّيّ- 951، 954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بن يزيد القمّيّ- 953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شاذان بن نعيم- 1017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الكشّى- 43، 338، 924 951، 953، 954، 1017.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أبان: الظاهر بقرينة 650 هو أبان الأحمر يروى عن، حبيب الخثعميّ- 881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زياد العّطار- 798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حمزة بن الطيّار- 653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اسمعيل بن عامر- 881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جعفر- 798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فضالة بن جعفر- 653، 798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سيجئ انّ فضالة بن جعفر لا وجود له- و الظاهر بقرينة 798 فضاله و جعفر.</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المراد فضالة بن ايّوب، و جعفر بن أحمد بن ايّوب.</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أبان بن أبي عيّاش بصرىّ تابعيّ: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فقدّر لي بعد موت عليّ بن الحسين ع انّى حججت فلقيت ابا جعفر ع فحدّثت بحديث سليم كلّه فاغرورقت عيناه و قال صدق سليم 167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سليم بن قيس- 167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عنه: ابن أذينة- 167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ينسب الأصحاب وضع كتاب سليم بن قيس إليه‏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أبان بن تغلب البكرى عظيم المنزلة:</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روى جماعة من أصحابنا عن ابيجعفر و ابيعبد اللّه ع منهم أبان بن تغلب 94 قال ابان قلت لعبد اللّه بن شريك ماهاتان السيرتان المختلفتان 392، قال الشاميّ اريدان اناظرك في العربيّة فقال أبو عبد اللّه ع يا ابان ناظره 494، قال أبو عبد اللّه ع رحمه اللّه لقد أوجع قلبى موته 601 قلت لابيعبد اللّه انّى اقعد في المسجد قال انظر ما علمت انه من قولهم 602، و قال ع جالس اهل المدينة فانّى أحبّ ان يروا في شيعتنا- 306، و قال ع ايت ابان فانّه قد سمع منّى حديثا كثيرا 604،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بصير- 210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أبي عبد اللّه ع 88، 602، 603</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عنه: ابن أبي عمير- 603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عنه: ابن مسكان- 602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بشير- 210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عنه: حريز- 88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أبان بن جناح: ليس له ذكر في الرّجال: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في حاشية ه، د، و في الممقانى: ابان عن جناح، و جناح لا ينطبق أيضا على واحد يروى عن الحسن بن حمّاد 30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مهران 30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أبان بن عثمان الأحمر الجبلى الكوفيّ: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حتى صرنا الى حلقة فيها ابان الأحمر فقال عمّن تحدّث 659، قال ابن فضّال كان ابان من أهل البصرة و كان مولى تجبيله و كان يسكن الكوفة و كان من النّاووسيّة 660، الفقهاء من أصحاب ابيعبد اللّه ع أجمعت العصابة على تصحيح ما يصّح من هؤلاء و سمّيناهم ستّة و منهم ابان 705، انّه يروى عن بشار بن بشّار و هو خير من ابان 773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بصير- 370، 425، 439، 441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ابيعبد اللّه ع 172، 609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ابيعبيدة الحذّاء- 218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بريدة العجليّ- 655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حارث بن المغيرة 14، 305، 306، 446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زرارة- 166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شهاب بن عبد ربة- 149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الطيّار- 650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عقبة بن بشير الأسدى 365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عمر بن يزيد- 325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فضيل الرسّان 148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فضيل بن عثمان 378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ليث المرادى 84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محمّد بن زياد 143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جعفر بن بشير 143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جعفر بن محمّد بن حكيم- 14، 147 365، 370، 425، 426، 439 441.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حسين بن اشكيب- 84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عبّاس بن عامر- 14، 147، 149 166، 305، 306، 365، 370</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378، 425، 426، 439، 441، 446.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عليّ بن الحكم- 650، 655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فضالة بن ايّوب- 172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ابيعمير- 218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مرزبان بن عمران- 609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نضر بن شعيب- 325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عثمان بن القاسم- 893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اصبع- 893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الظاهر انّه من العامّة يروى عن من حضر صفّين- 159 و عنه: منصور- 159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أبو هشام العبّاسى: يقول الرّضا ع انّ العبّاسى زنديق و كان ابوه زنديقا- 960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يحيى ابى البلاد:</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قال أبو الحسن ع لعلى بن أسباط ابتداءا منه: إبراهيم بن أبي البلاد على ما تحبّون 969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رجل عن الأصبغ- 165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الرضا ع- 878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أبان الأحمر- 659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عمّار السّجستانى- 634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الحجّال- 878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الحسن بن عليّ بن يقطين- 659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مروك بن عبيد- 165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موسى بن القاسم الجبلى- 634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أبي سمال: و اخوه اسمعيل فمات على شكّه في حيوة ابى الحسن ع 897، قالا و أبو الحسن حىّ نثبت على الوقف 898، قالا فنحن ندين اللّه بطاعة ابى الحسن ان كان حيّا فانّه امامنا و ان كان ميّتا فوصيّه- 899،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أبي محمود: كان مكفوفا روى عن أحمد بن محمّد بن عيسى مسائل موسى ع و عاش بعد الرّضا ع 1072، قال دخلت على ابيجعفر ع و معى كتب إليه من ابيه فجعل يقرأها و يقول خطّ ابى و اللّه، و قال أدخلك اللّه الجنّة- 1073</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يروى عن ابيجعفر ع- 1073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ع- 1073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الحسن بن موسى الخشّاب 1073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أبي يحيى: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عاصم بن حميد- 41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اسحق الموصلى: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بن عبد الرحمن 552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إبراهيم بن عليّ الكوفيّ 552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اسحق النهاوندى: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عنه أحمد بن محمّد بن عيسى في وقت العسكريّ- 989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الحسين الحسيني العقيقى: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رفع الحديث 129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ليس له ذكر في الرّجال‏</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الخضيب الأنبارى: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محمّد العسكريّ ع 1085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اسحق بن محمّد البصرى 1085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خليل اللّه: انّ رسول اللّه ص أفضيت إليه صحف إبراهيم و موسى عليهما السلام 663، بالكوفة في المسجد عند الأسطوانة الّتى يقال لها السابعة و يقال لها أسطوانة إبراهيم- 993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داود اليعقوبي: قال كتبت إليه يعنى ابا الحسن ع أعلمته امر فارس بن حاتم- 1003،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ع- 1004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إبراهيم- 1004</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شعيب: و كان واقفيّا قال كنت في مسجد رسول اللّه ص و الى جنبى إنسان ضخم آدم 895، فأخبرته انّى رجل من أهل العراق، قلت ممن انت قال مولى لابى الحسن الرّضا (ع) يا إبراهيم انّ من آبائك شعيبا و صالحا و انّ من ابنائك محمّدا و عليّا- 896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مطر- 896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عنه: زكرّيا اللؤلؤى- 896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شكله: قال أبو يحيى الواسطى انّ محمّد بن فرات قتله إبراهيم بن شكله- 544</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إبراهيم هذا هو ابن المهدى بن المنصور و أمه شكله‏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شيبة الأصفهانيّ: قال كتبت إليه جعلت فداك انّ عندنا قوما يختلفون- 995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جعفر بن وهب 995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صالح: فأمر محمّد بن طاهر بقطع لسان أحمد بن داود، سعى بذلك محمّد بن يحيى الرازيّ و ابن البغوى و إبراهيم بن صالح- 1016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عاصم: و الفضل بن شاذان كان يروى عن جماعة منهم محمّد بن ابيعمر و صفوان بن يحيى و إبراهيم بن عاصم- 1029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عبد الحميد الأسدى الكوفيّ قال حججت و سكين النخعيّ فتعبّد فلمّا قدم المدينة دنا من ابى اسحق- 691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أسامة الشحّام، 262، 368، 510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ابى بصير- 17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ع- 217، 691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اسمعيل بن جابر- 711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حصين بن عمرو النخعيّ- 546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سعيد بن يسار- 600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عمر بن يزيد- 43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عيسى بن أبي منصور 262، 368، 509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هارون بن خارجه- 386</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وليد بن صبيح- 266، 710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عن يعقوب الأحمر- 262، 368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ابن ابيعمير- 17، 43، 217، 262، 546، 600، 691، 711</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جعفر بن محمّد بن حكيم 368،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الحسين بن موسى- 509، 510.</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عبد الحميد الصّنعانى: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ذكر الفضل انّه صالح و قال نصر انّه يروى عن ابى الحسن و عن الرضا و عن ابيجعفر ع و هو واقف على ابى الحسن ع و كان يجلس في مسجد الكوفة و يروى عن ابيعبد اللّه ع- 839.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أسامة 753.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رجل عن ابيعبد اللّه ع- 753</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و عنه: جعفر بن محمّد الخثعميّ 753 و قد ذكرنا اسم إبراهيم بن عبد الحميد المطلق: تحت عنوان الأسدى‏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عبد اللّه:</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ع- 377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عيسى- 377</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عبد اللّه بن الحسن: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اتيت فضيلا فاخبرته انّ محمّدا و إبراهيم ابنى عبد اللّه قد خرجا قال ليس امرهما بشي‏ء- 382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الحسن هو الحسن المثنّى ابن الحسن ع‏</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عبده: و من كتاب له ع الى عبد اللّه بن حمدويه البيهقيّ فقد نصبت لكم إبراهيم بن عبده ليدفع إليه النواحي و أهل ناحيتك حقوقى 983، 1089، انّ هذه الرقعة و جميع ما كتب ع الى إبراهيم بن عبده كان مخرجهما من العمرى و ناحيته- 1029 و من بعد اقامتى لكم إبراهيم بن عبده، و انت يا اسحق رسولي الى إبراهيم ان يعمل بما ورد إليه فى كتابى 1088 او كتابى الذي ورد على إبراهيم بن عبده بتوكيلى ايّاه لقبض حقوقى 1089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عقبه: كتبت الى العسكريّ ع 875، كتبت إليه يعنى ابا الحسن ع 879 يروى عن ابى الحسن ع 879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العسكريّ ع 775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أبو عليّ الفارسيّ 875</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عيسى 879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عليّ: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ع- 599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عيسى 599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على الكوفيّ السمرقندى: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اسحق الموصلى 552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إبراهيم الموصلى 448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الكشّى- 448، 552</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عمر اليمانيّ الصنعانى:</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فضيل بن يسار- 103</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حمّاد بن عيسى- 39، 103</w:t>
      </w:r>
    </w:p>
    <w:p w:rsidR="007E6FF1" w:rsidRPr="0027727F" w:rsidRDefault="007E6FF1"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w:t>
      </w:r>
    </w:p>
    <w:p w:rsidR="007E6FF1" w:rsidRPr="0027727F" w:rsidRDefault="007E6FF1" w:rsidP="008D125C">
      <w:pPr>
        <w:spacing w:line="400" w:lineRule="exact"/>
        <w:jc w:val="both"/>
        <w:rPr>
          <w:rFonts w:cs="B Badr"/>
          <w:sz w:val="26"/>
          <w:szCs w:val="26"/>
          <w:rtl/>
        </w:rPr>
      </w:pPr>
      <w:r w:rsidRPr="0027727F">
        <w:rPr>
          <w:rFonts w:cs="B Badr" w:hint="cs"/>
          <w:color w:val="000000"/>
          <w:sz w:val="26"/>
          <w:szCs w:val="26"/>
          <w:rtl/>
        </w:rPr>
        <w:t>* إبراهيم بن عيسى الخرّاز أبو ايّوب: قال ابن فضّال انّه كوفيّ ثقة- 679</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الكرخى البغداديّ:</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528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و عنه: ابن ابيعمير- 528</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000000"/>
          <w:sz w:val="26"/>
          <w:szCs w:val="26"/>
          <w:rtl/>
        </w:rPr>
        <w:t>* إبراهيم المؤمن:</w:t>
      </w:r>
    </w:p>
    <w:p w:rsidR="007E6FF1" w:rsidRPr="0027727F" w:rsidRDefault="007E6FF1"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7E6FF1" w:rsidRPr="0027727F" w:rsidRDefault="007E6FF1"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عمران الزعفرانى- 241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نصر بن شعيب- 256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يونس بن عبد الرحمن- 241، 256،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محمّد الأشعريّ: هو أخو فضيل كما في 315 يروى عن ابيعبد اللّه ع 315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عبيد بن زرارة- 316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ابن ابيعمير- 315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الحسن بن فضّال- 316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محمّد بن حاجب: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في رقعة مع الجواد ع- 1128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الشجاعى- 1128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محمّد بن العبّاس الختلى: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بضمّ الخاء و فتح التاء و في نسخة ا، ب، الجنبلى- 622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إدريس القمّيّ المعلّم- 3، 202، 213، 378، 555، 622، 709، 878، 885،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سعد بن عبد اللّه القمّيّ- 585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الكشّى 3، 202، 213، 378، 555، 585، 622، 709، 878، 885،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محمّد بن فارس: قال ابن مسعود: فهو في نفسه لا بأس به و لكن بعض من يروى هو عنه- 1014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الحسن- 667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بن أبي الخطّاب- 55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يزيد- 352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الحسن البراثى 55،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مسعود 55، 352،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محمّد الهمدانيّ: كتب مع جعفر ابنه في سنة أربعين و مأتين يسأله عن العليل و القزوينى- 1009، قال ابو محمّد الرّازى كنت انا و أحمد بن أبو عبد اللّه البرقي بالعسكر فورد علينا رسول من‏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من الرجل فقال لنا ايّوب بن نوح و إبراهيم بن محمّد و أحمد بن اسحق ثقات- 1053، كتبت الى ابيجعفر ع فكتب عجّل اللّه نصرتك ممّن ظلمك و كفاك مؤنته- 1135، و كتب الىّ و قد وصل الحساب تقبّل اللّه منك و رضى عنهم و جعلهم معنا و كتبت الى موالىّ بهمدان- 1136،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الامام ع- 1136،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1135،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 بن عليّ بن عمر بن يزيد- 1136،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المخارقى: قال وصفت الأئمّة لأبيعبد اللّه ع فقلت اشهد ان لا اله الّا اللّه- 794، اقول: من الأغلاط الواقعة في نسخ الكشّى السند المذكور تحت هذا العنوان، و هو جعفر بن أحمد عن نوح بن إبراهيم المخارقى قال وصفت، مع ان الواصف و القائل هو إبراهيم قطعا، و نسب إليه مضمون الرواية في جميع كتب الرّجال، و الظّاهر تحريف كلمة (ان) بكلمة (بن) كما في الممقانى و أعيان الشيعة، و يمكن أن يكون الصّحيح: عن نوح بن إبراهيم المخارقى عن أبيه، فسقطت جملة (عن أبيه) و ان لم يكن نوح بن إبراهيم ذكر في كتب الرجال يروى عن ابيعبد اللّه ع- 794،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نوح- 794،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المختار بن محمّد بن العبّاس: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الحسن بن فضال 916 و عنه: الكشّى- 916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مهزيار: قال ابنه محمّد انّ ابى لما حضرته الوفاة دفع الىّ مالا و اعطانى علامة، فقال انا العمرى هات المال و معه العلامة- 1015،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خيران الخادم- 1133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مهزيار- 1014،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بصير حمّاد بن عبد اللّه القندرى 1133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1012،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محمّد بن إبراهيم- 1015،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ميمون: انّ ابن مسكان سّرح بمسائل الى ابيعبد اللّه ع و اجابه‏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عليها من ذلك ما خرج إليه مع إبراهيم بن ميمون- 716،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بن نصير الكشّى: بصيغة التّصغير يروى عن ايّوب بن نوح- 41، 50، 51 58، 86، 106، 112، 134، 138، 142، 358، 428، 467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موسى 219،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الحسين بن موسى 509، 510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الرازيّ 4، 564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الحميد- 115، 176، 361، 365،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عثمان- 12، 1139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عيسى- 88، 229، 295، 335، 336، 377، 382، 486 487، 489، 525، 526، 534، 561، 563، 571، 588، 651، 652، 719، 744، 750، 810، 819، 934، 956، 972، 973، 1134،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الكشّى- 41، 50، 51، 58، 86، 88، 106، 112، 115، 134، 138، 142، 176، 229، 295، 319، 335، 336، 358، 361، 368، 377، 382، 428، 465، 467، 470، 486، 487، 489 509، 510، 525، 526، 534، 561، 563، 564، 571، 588، 651، 652، 719، 744، 750، 768، 810، 819، 934، 956،- 972، 973، 1134، 1139-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اسحق إبراهيم بن هاشم: كما في 494 و قد يذكر بالكنية فقط كما 440، 441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بكير بن صالح- 579.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بن محمّد النهدى- 885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حمّاد الكوفيّ 763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معبد- 491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عثمان- 371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بن عمران الهمدانيّ- 845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سعد بن عبد اللّه بن أبي خلف 579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عنه محمّد بن أحمد 885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أحمد بن يحيى- 371، 490 491، 494، 763،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إبراهيم الوّراق السمرقندى: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محمّد القمّيّ 481 و عنه الكشّى 481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أبي بصير: كذا في النسخة، و في النسخ الاخر: ابن بصير، و هو لا يستقيم لعدم إمكان رواية أحمد بن محمّد بن عيسى عنه،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موسى- 424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أحمد بن محمّد بن عيسى 424.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أبي داود: حدّثني المحمودى انّ اباه دخل على ابن أبي داود و هو في مجلسه و حوله أصحابه، ما ترى العلائيّة ان أخرجنا اليهم ابا جعفر سكران 1058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أبي الرزقاء: قال أبو جعفر الثاني ع و يزعم أبو السمهرى انّه و ابن أبي الرزقاء دعاة الينا، اشهدكم انّى أتبرّء- 1013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أبي زياد: عامى، و الظاهر أنّه يزيد مولى بنى هاشم.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الرحمن بن أبي ليلى- 155 157، 158.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شريك- 155، 157، 158،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أبي العاص بن ربيعة: و هو سلف أمير المؤمنين ع و صهر النبيّ (ص) ابو الربيع، و هو من الخمسة الّذين كانوا مع على ع من قريش- 111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أبي العوجاء: قال لمؤمن الطاق ا ليس من صنع شيئا فهو خالقه- 332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أبي غراب: قاسم بن محمّد الجوهريّ لم يلق أبا عبد اللّه ع و هو مثل ابن أبي غراب و قالوا انّه كان واقفيّا- 853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أبي ليلى: قال أبو كهمس دخلت على ابيعبد اللّه ع فقال شهد محمّد بن مسلم عند ابن أبي ليلى بشهادة فردّ شهادته، فإذا صرت الى الكوفة فقل له: ما حملك على ان رددت شهادة رجل هو أعرف منك- 277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اخى الكاهليّ: زعم انّ ابا الحسن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قال لعلّى بن يقطين اضمن لي الكاملى و عياله- 820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أذينة: عمر بن محمّد بن أذينة: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أبي عيّاش- 167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اسحق بن إبراهيم بن عمر اليمانيّ- 167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أزداد بن المغيرة: و في نسخة: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ارداد. و في 407- محمّد بن مسعود عن ابن المغيرة عن الفضل، و في 190- ابو المغيرة، راجع ابن المغيرة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فضل بن شاذان- 387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مسعود- 387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اورمة: الظاهر انّه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عثمان بن عيسى- 349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على بن الحسن- 349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بشير الأسدى: فانتهبوا فسطاط الحسن ع و طعنه ابن بشير الأسدى في حاصرته- 179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البغوى: فأمر محمّد بن طاهر لأحمد بن داود بقطع لسانه، سعى بذلك محمّد بن يحيى الرّازى و ابن البغوى- 1016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بند: محمّد بن الفرج سأل عن ابى الحسن ع عن ابى عليّ بن راشد و ابن بند و عيسى بن جعفر؟ فكتب، و دعا لابن نبذ- 1122،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جريح: هو عبد الملك‏</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ع- 107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جعفر بن بشير- 107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حميد: فى 821- فلان بن حميد و اسمعيل بن سلام قالا بعث الينا عليّ بن يقطين فقال اشتريا راحلتين و تجنّبا.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عباد القصرى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الحضرمى بن نجمان أخو بنى اسد: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شاعر استشهد بشعره ابن عبّاس على عايشه- 108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الزبير: ضرب الحجّاج عبد الرحمن بن أبي ليلى ليسبّ عليّا و المختار و ابن الزبير- 160،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السرّاج: دخل على الرضا ع هو و ابن المكارى و عليّ بن أبي حمزة قال‏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ابن السّراج و ابن المكارى قدر اللّه امكنك من نفسه قال ويلك- 883،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سنان: هو مشترك بين عبد اللّه و محمّد ابني سنان‏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ع- 940،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يزيد بن حمّاد 940،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شرف: و مات هشام بن الحكم في دار ابن شرف بالكوفة- 477،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شهاب: الظاهر هو محمّد بن مسلم بن عبيد اللّه أبو بكر المدنيّ من اعلام العامّة يروى عن الأعمش- 160،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خالد بن أبي يزيد العرنيّ- 160،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عبّاس: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طاوس- 105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عمّ عمرو بن قيس المشرقى: دخلا على الحسين ع في قصر بن مقاتل، فقال جئتما النصرتى؟ فاعتذرا- 181،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عمر: من أهل الوقوف في علّى ع و مات منكوبا- 81، كتب عليّ الى والى المدينة الّا تعطيه من الفيئ- 82،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قيس الماصر: قال ثوير بن أبي فاخته خرجت حاجّا فصحبنى عمر بن ذرّ القاضي و ابن قيس الماصر و الصلت، قال لي أبو جعفر ع يا ثوير قم فأذن لهم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مسعود: عبد اللّه، قال محمّد بن ابى حذيفة لمعاويه و شرك في دم عثمان عبد الرحمن بن أبي عوف و ابن مسعود و عمّار و الأنصار جميعا- 126، فقلت لهم من قيّم القرآن؟ فقالوا ابن مسعود قد كان يعلم و حذيفة، قلت كلّه؟ قالوا لا فلم أجد احدا- 795،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المغيرة: هكذا في 407، و في 387- ابن ازداد بن المغيرة، و في 190 ابو المغيرة. اقول: و في 767 يروى عنه ايّوب بن نوح، و بقرينة نقل أيّوب في 83، و 467، عن عبد اللّه بن المغيرة: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يمكن أن يكون المراد هنا هو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ع- 530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اسمعيل بن عمّار- 767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بن شاذان- 407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عنه: ابن أبي عمير- 530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ايّوب- 767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مسعود- 407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المفضّل: و في النسخة ابن المقعد. و كتب له ابن المفضّل صنوف الفرق اي للمهدى في ايامّه،- 479،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ابن المكارى: دخل هو و ابن السّراج و عليّ بن أبي حمزة على الرضا ع قال ابن السرّاج و ابن المكارى قد و اللّه امكنك من نفسه قال ويلك- 883، كان ابن ابى سعيد المكارى واقفيّا، دخل على الرضا ع فقال فتحت بابك وقعدت للناس تفتيهم و لم يكن ابوك- 884، فقال له الرضا ع مالك اطفأ اللّه نورك و أدخل بيتك من الفقر- 885،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عمر الزّيات- 884،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احمد: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حاشية الترتيب: هو جبريل، و في نسخة- ه في حاشيتها: هو إبراهيم بن اسحق.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عبد اللّه بن مهران- 131، و عنه: الكشّى- 131.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احمد الطرسوسى: هو محمّد بن أحمد بن روح.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خالد بن طفيل الغفارى- 117، عنه عبيد بن محمّد النخعيّ الشافعى السمرقندى 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اسحق: فى 490، 491، هو إبراهيم بن هاشم بقرينة- 494 فراجع‏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اسحق: هو عمرو بن عبد اللّه الهمدانيّ من اعلام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هانى بن هانى 66، 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أبو بكر- 67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إسرائيل- 66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سفيان- 66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عبد الجبّار بن العبّاسى الشبامى- 100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الأسد: قال لأبى الحسن الثاني ع روى عنك المشرقى و أبو الأسد انّهما سألاك عن هشام بن الحكم- 483، و في نسخة- أبو الأسود. فقال جعفر بن عيسى جعلت فداك انّ صالحا و ابا الأسد</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حضّى عليّ بن يقطين حكيا عنك فقال أبو الحسن ع فما قلت- 956،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الأسود الدئلى: و من ولده محمّد بن مروان البصرى- 383.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ايّوب الأنصارى خالد بن زيد: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فقد قاتلت الناكثين و القاسطين و نقاتل إنشاء اللّه بالنّهر و انات- 76، و قال فضل انّما قاتل أبو أيّوب مع معاوية المشركين غفلة 77، من السابقين الّذين رجعوا الى أمير المؤمنين ع 78، فقام على ع من هيهنا من أصحاب الرسول فقام خالد بن زيد أبو ايّوب فشهد- 95، و عنه محمّد بن سليمان- 76،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ايّوب الخوزى: وزير ابى جعفر المنصور مولاه قاسم بن عروه- 695،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البخترى: هو سعيد بن فيروز الطائى من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حبيب- 64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بصير ليث المرادى، و يحيى الأسدى: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الصادق ع لزرارة و اتاك أبو بصير بخلاف الّذى امرناك به- 221، و قال ع يا ابا بصير اذهب انت رسولي الى زرارة 226، يا ابا بصير ما احدث في الأسلام احد كما احدث زرارة- 241، قال أبو داود كنت قايده في بعض الجنايز فقلت له هو ذا زرارة- 264، قال لأبى عبد اللّه ع الست كبير السنّ الضعيف الضرير البصير المنقطع اليكم فاضمن لي الجنّة قال قد فعلت- 289، 351، قال أبو عبد اللّه ص الحمد للّه الذي لم يقدم أحد يشكو أصحابنا العام قال هشام فظننت انّه يعرّض بابى بصير- 290، ربّما احتجنا ان سئل عن الشئ قال ع عليك بالأسدى- 291، قال أبو بصير لشعيب ما اظنّ صاحبنا تناهى حكمه- 292، 293، قال كنت اقرّء امرأة كنت أعلمها القرآن- 295 قال ابن فضال: انّ ابا بصير يكنّى ابا محمّد مولى لبنى اسد و كان مكفوفا و كان مخلّطا و لم يتهّم بالغلوّ- 296، فلما لم يأذن له أبو عبد اللّه ع قال لو كان لنا طبق- 297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قال فمسح أبو جعفر ع على عينى فابصرت السماء و الأرض ثمّ قال ع اتحبّ ان تعود و لك الجنّة الخالص؟ 298، قال الصّادق ع اذا رجعت الى ابيحمزة فاقرأه منّى السّلام و أعلمه انه يموت في شهر كذا و في يوم كذا اقول- ظاهره حياته في موت ابى حمزة و هو في سنة 150. اجتمعت العصابة على تصديق هؤلاء الأوّلين من أصحاب، و منهم أبو بصير الأسدى، و قال بعضهم مكانه المرادى و هو ليث- 431، هذا و اللّه و أصحابه أحبّ الىّ من كثير النّواء و أصحابه انّ هذا يخاصم- 441، اقول- ظاهره حياته في حيوة أمّ خالد المخاطبة في هذه الرواية قال هشام بن سالم فخرجت من عند ابى الحسن موسى ع، ثمّ لقيت المفضّل بن عمر و ابا بصير- 502، قال عبد العزيز دخلت انا و أبو بصير على ابيعبد اللّه ع فقال ابو بصير انّ لنا صديقا فقال من هو يا ابا محمّد قال هو العبّاس بن الوليد- 579، اقول- يظهر بقرينة الكنية انّ ابا بصير المطلق هو المرادى. انّ قوما كتبوا من اهل الكوفة الى الصادق ع انّ المفضّل يجالس الشطّار و أصحاب الحمام فمنهم زرارة و ابن بكير و أبو بصير- 592، قال أبو عبد اللّه ع لأبى بصير يا أبا محمّد اكتم عليّ- 713.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اقول هذه الكنية كما قلنا دليل على ان المراد من ابى بصير المطلق هو المرادى- انتهى قال نصر لم يلق البرقي ابا بصير بينهما القاسم بن حمزة- 1034،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ع- 17، 23، 29، 36، 53، 210، 230، 231، 289، 352، 356، 414، 416، 425، 441، 529، 532،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ابيجعفر ع- 18، 31، 192، 295، 298، 351، 370، 439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سعيد 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أبان بن تغلب- 210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أبان بن عثمان- 370، 445، 439، 441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إبراهيم بن عبد الحميد- 17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ابو العلاء- 713.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عنه أبو المعراء- 713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جعفر بن عثمان- 529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حسين بن مختار- 36، 295.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حفص مؤذّن عليّ بن يقطين- 231،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حماد الناب- 297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سماعه- 416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شعيب- 532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شعيب العرقوقى 289، 292، 351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شهاب بن عبد ربّه- 352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عاصم بن حميد الحنّاط- 50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عليّ بن ابيحمزه- 23، 29، 31، 53، 192، 230، 356،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مثنّى الخيّاط- 298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موسى بن يسار الوشّاء 414.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وهب بن حفص- 18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بكر: فأبوا أن يبايعوا أبا بكر- حتّى أتوا بعلىّ 12، ان الرّجل كان أبا بكر 25، انّى اخاف ان اسئله فلا اكون منهم فيعيّرنى بنو تميم 58، قال ابن عبّاس لعايشة: و اللّه ان كان آباؤك فيه لقصير المدّة عظيم التبعة ظاهر الشؤم، انّا جعلناك للمؤمنين امّا و انت بنت أمّ رومان و جعلنا اباك صدّيقا و هو ابن ابى قحافه 108، قال الحجّاج لسعيد بن جبير ما تقول في أبى بكر و عمر؟ 190،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فسأله الكميت عن الشيخين فقال أبو جعفر ما اهريق دم 361، 363، قالوا نتولّى أبا بكر و عمرو نبرء من اعدائهم، فالتفت اليهم زيد بن عليّ قال أتتّبرؤن من فاطمة 429، قال عليّ لئن اتيت برجل يفضّلنى على أبى بكر و عمر لأجلّدنّه، و قال جعفر حبّ أبى بكر و عمر ايمان، انّ عليّا ابطاء؟؟؟</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بيعة أبى بكر فقال له عتيق ما خلّفك، انّ أبا بكر امر خالد بن الوليد ان يضرب عنق عليّ- 741، فقال الفضل بن شاذان اتولّى أبا بكر و اتبرّء من عمر- 1024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بكر الحضرمى: روى جماعة من أصحابنا عن ابيجعفر و ابيعبد اللّه ع منهم أبو بكر الحضرمى- 94، قال بكار بن أبي بكر الحضرمى دخل ابى و علقمه على زيد بن‏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بن على و كان علقمه أكبر من أبى، فقال له أبو بكر و كان أجرأهما- 788، قال عمرو بن الياس دخلت انا و ابى على أبى بكر و هو يجود بنفسه، قال أشهد على جعفر بن محمّد- 789، قال الحسن ابن بنت الياس قال (حدّثني خالى عمرو بن الياس- خ) دخلت على أبى بكر و هو يجود بنفسه/ 790، عنه: ابنه بكار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بكر بن عيّاش: من أعلام العامّة يروى عن ابى اسحق- 67،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عاصم بن أبي النجود- 123،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يونس- 68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حاتم بن يونس- 67،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عبد الغفّار- 123،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جعفر البصرى: و كان ثقة فاضلا صالحا- 929- 1055،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ع- 929.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محمّد الفضل بن شاذان 929، 1055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حاتم: محمّد بن إدريس، الحافظ الكبير من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يونس- 70،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الحسن بن أبي طاهر: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يحيى الفارسيّ- 770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الكشّى- 770،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الحسن الغزلى: و في بعض النسخ: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العرنيّ كما في المطبوعة ايضا. و الغزلى بالفتح فالسكون: لقب عبد ويه الغزلى الكوفيّ من أصحاب الصّادق ع. و العرنيّ بالضمّ فالفتح لقب جمع منهم الحسن بن الحسين النجّار العرنيّ من أصحاب الصادق ع ايضا اقول- و يقوى على الظنّ انّ المراد هو هذا الرجل و النسّاح صحّفوا الكتاب و ابدلوه بهذه الصورة، و يؤيّده رواية الحسن بن الحسين العرنيّ عن غياث بن إبراهيم في باب التيمّم من الكافي (رواية 12) يروى عن غياث الهمدانيّ- 9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عيسى- 9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الحسين بن أيّوب المروزى: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نسخة: ابن أبي ايّوب. و في النسختين‏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هكذا: واب؟؟؟ بالحرفين المهملتين بعدهما الألف.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إسماعيل بن محمّد الحميري 506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محمّد بن رشيد الهروى عن رجل 506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الحسين الرازيّ: راجع صالح بن سلمة الرّازى‏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حفص الحدّاد: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بن عبد الرحمن- 477،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أحمد النخعيّ- 477،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الحكم بن المختار بن أبي عبيدة الثقفى: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دخل على ابيجعفر ع فمدّيده إليه حتّى كاد يقعده في حجره بعد منعه و هو شيخ من اهل الكوفة- 199،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حنيفه سابق الحاجّ: هو سعيد بن بيان ذكر عند ابيعبد اللّه ع أبو حنيفه و انّه يسير في أربع عشرة فقال لا صلوة له- 576،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حيّان البجليّ: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قنواء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وهيب بن حفص الجريرى- 131،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خالد: [يزيد و صالح، كنيتهما ابو خالد القمّاط] و يمكن أن يكون المراد صالح القمّاط كما ان المراد من ابى خالد في 452 هو صالح بقرينة التصريح برفى 731 يروى عن زرارة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اسمعيل- 248،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خالد الأخرس: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حمران بن أعين- 307،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العلاء بن رزين القلّاء- 307،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خالد الثّمار: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ميثم التمّار- 135،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صالح بن ميثم- 135،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خالد السجستانيّ: لمّا مضى ابو الحسن ع وقف عليه ثمّ نظر في نجومه فزعم انه قد مات- 1139،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عثمان- 1139،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داود: قال فضيل حضرته عند الموت و جابر الجعفى عند رأسه فسألوا ان يحدّث لهم فحدّث حديث إمرة المؤمنين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 عبد اللّه الجدلى- 147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بريدة الأسلمى- 58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عمران بن الحصين الخزاعيّ- 148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عبد الرحمن بن سيابه- 147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فضيل الرسّان- 58،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داود السبيعى: نفيع بن الحارث يروى عن ابى سعيد الخدريّ- 162،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احوز بن الحسين- 162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دلف القاسم: كان يعقوب بن يزيد الكاتب الأنبارى كاتباله- 1138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ذرّ الغفّارى: أبى ان يبايع أبا بكر من السبعة التي بهم ترزقون 13، من الثلثة الّتى لم يرتدّوا- 17، 24، من الثلثة الذين حلقوا رؤسهم 18، من الثلثة الذين نزلت اليهم التحفة من الجنّة 19، من حوارى رسول اللّه ص 20، من الأربعة الذين امر اللّه رسوله بحبّهم- 21 أمره أمير المؤمنين ع بالسكون 24، دخل على سلمان و هو يطبخ- 33، ما اظلّت الخضراء و لا اقلّت الغبراء على ذى لهجة- 48 حملهم ايّاه من الشام- 48 و هو في السّماء أعرف و كلمات يقولهنّ 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فقال عليّ لقد قتلتنى يا أبا ذر- 50، قال فعليكم بكتاب اللّه و الشّيخ عليّ بن ابيطالب 51، يقول و هو متعلقة بحلقة باب الكعبة 52، انّما انا رجل من المسلمين، و لا حاجة لي فيها 53، يقول كندوج المرء قبره- 54، قال يا ابا ذرّ أما علمت انّى ارى اعمالكم 55، مكث أبو ذرّ بالربذة فلما حضرته الوفاة قال لامرأته اذبحى شاة- 117، كنّا في رهط منهم الأشتر نريد الحجّ حتّى قدمنا الربذة فإذا امرأة تقول هذا أبو ذرّ قد مات- 118،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رسول اللّه ص 48، 53، 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الزبير المكىّ: محمّد بن مسلم بن قدرس، عامى يروى عن جابر بن عبد اللّه- 86، 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معوية بن عمّار- 86،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زكريّا يحيى بن محمّد الرازيّ: ابو زكريّا كما في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إسماعيل بن مهران- 1100،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يزداد- 1100،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زينبه: محمّد بن سليمان رأيت رجلا من أصحابنا يعرف بابى زينبه فسألنى ان‏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أحكم بن بشّار، و قال كنّا سبعة نفر في حجرة واحدة ببغداد في زمان ابيجعفر ع- 1077،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ع- 1077،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عليّ بن كلثوم السرخسى 1077،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سخيله: قال حججت انا و سلمان بن ربيعه فمررنا بالربذة فأتينا ابا ذرّ 51 يروى عن ابى ذرّ- 51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سعيد بن رشيد الهجرى: قال ابو عبد اللّه ع لداود الرّقى كذب و اللّه أبو سعيد- 766، اقول: يمكن أن يكون مقالة الكشّى بعد هذه الرّواية راجعة إليه كما أشرنا اليه في ذيل العبارة، و هي قوله: يذكر الغلاة انّه من أركانهم و قد يروى عنه المناكير من الغلوّ و ينسب إليه أقاويلهم.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سعيد الخدريّ: سعد بن مالك من السّابقين الّذين رجعوا الى أمير المؤمنين ع- 78 كان من أصحاب رسول اللّه ص و كان مستقيما فنزع ثلثة ايّام- 83، 85، قد رزق هذا الأمر و اشتدّ نزعه فحمل الى مصلاه 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رميله- 162،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السبيعى- 162،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السرايا: فلما خرج أبو السرايا خرج أحمد بن أبي الحسن ع معه فأتينا إبراهيم و اسمعيل و قلنا لهما انّ هذا الرجل قد خرج مع ابى السرايا- 898، استأذنت لجماعة على ابى الحسن الثاني ع في سنة تسع و تسعين و مأته و ذلك في سنة ابى السرايا- 956،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سعيد بن سليمان: قال الكشّى: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أبو سعيد بن سليمان- 698، (الظاهر انه حمدان النيسابوريّ)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العبيدى- 698،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سعيد بن محمود الهروى: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محمّد ع- 1028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الشاذاني النيسابوريّ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محمّد الهروى- 1028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سلمة الجمّال: قال دخل خالد على ابيعبد اللّه ع و انا عنده- 796،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ع- 796،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جعفر بن بشير- 796،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السّمهرى: قال أبو جعفر الثاني ع ما فعل أبو السمهرى لعنه اللّه يكذب علينا و يزعم انّه و ابن أبي الزرقاء دعاة الينا- 1013،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شاكر: و هشام بن الحكم من غلمان ابى شاكر و أبو شاكر زنديق- 497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صادق: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سليمان- 76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الحرث بن نصير الأزديّ- 76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الصباح: يمكن أن يكون المراد الكنانيّ او غيره.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ع- 283، 350، 435،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زكريّا بن سابق- 793،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جعفر- 793،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فضاله- 793،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يونس- 283، 350، 435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الصباح الكنانيّ: إبراهيم بن نعيم.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له أبو عبد اللّه ع انت ميزان ليس فيه عين- 654، قال لأبيعبد اللّه ع فنحن أصحاب ابيك قال كنتم يومئذ خيرا منكم اليوم- 655،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جائنى سدير فقال انّ زيدا تبرّء منك، و كان أبو الصباح رجلا ضاريا، فرجعت فانتهيت الى القادسيّة فاستقبلنى الخبر بقتله- 656، 657، قال ابن فضّال: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الصباح الكنانيّ ثقة و كان كوفّيا و منزله في كنانه و كان عبديّا- 658،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ابيحمزه- 193،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حمران- 474،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الضبار: و كان من أصحاب زيد بن عليّ ع- 421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نوح بن درّاج- 421،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طالب: أبو طالب عبد اللّه بن الصلت القمّيّ- 964، و اسمه عبد اللّه بن الصّلت لم يدرك سديرا كتب الى ابيجعفر ع يستأذن في رثاء ابى الحسن ابيه فكتب ان اندب- 1074، كتبت الى ابيجعفر ع بابيات شعر، و كتب: قد احسنت جزاك اللّه خيرا- 1075،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ابيجعفر الثاني ع- 964، 1074، 1075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العبّاسى- 961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معمّر بن خلاد- 960،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960، 961،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حمدان بن أحمد النهدى- 1074،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الجبّار- 1075،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العاص بن الربيع: قد زوّج رسول اللّه ص ابا العاص بن الربيع و عثمان- 223.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العبّاس: بينما نحن عند ابيعبد اللّه ع اذ دخل أبو بصير- 290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ابيعمير- 290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العبّاس: فلما بويع لأبى العبّاس خرج سالم من الكوفة محرما- 428،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العباس الحميري: اسمه عبد اللّه بن جعفر كان أستاد ابى الحسن- 1124،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العباس الطرنانى: فى نسخة الطبراني و في نسخة: الطبرنانى- من الغلاة الكبار الملعونين- 1002،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العباس بن عبد اللّه بن سهل البغداديّ الواضحى: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نسخة ب: عبيد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الريّان بن الصلت- 1104،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مسعود- 1104،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العبّاس المحاربى الجزريّ: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يعقوب بن يزيد- 235،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بحر الكرمانى- 235،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العباس النوفليّ القصير: قال حمّاد بن عيسى فزاملت ابا العباس فلما صرنا الى موضع الاحرام- 572،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عبد الأعلى: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المسيّب بن نجبة الفزارى- 46، و عنه: ابنه عبد الأعلى- 46،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عبد الرحمن الكندي: كذا في عنوان 1002، و في المتن، و أبو عبد اللّه الكندي المعروف بشاه رئيس كانوا من الغلاة الكبار الملعونين-،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عبد اللّه: يمكن أن يكون المراد الجدلى.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سخيله- 51،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فضيل الرسّان- 51،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عبد اللّه البلخيّ: جعفر بن معروف‏</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قال كتب الىّ يذكر عن الحسين بن روح القمّيّ- 1052،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الحسين بن روح القمّيّ- 1052،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معروف الكشّى- 1052،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عبد اللّه الجدلى: قال له على ع احدّثك بسبعة أحاديث قبل ان يدخل داخل، ثمّ قال: يقتل هذا و انت حىّ لا تنصره فضرب بيده على كتف الحسين ع قلت و اللّه ان هذه لحياة خبيثة- 147،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على ع- 147،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عبد اللّه الجرجانى: قال أبو عبد اللّه الجرجانى انّ محمّد بن سعيد كان خارجيّا- 1030، قال أبو عبد اللّه الشاذاني سئلت الرّيان فقلت له انا محرم، قال سئلت هذه المشيخة الّذين معنا في القافلة يعنى أبا عبد اللّه الجرجانى و يحيى بن حمّاد- 1037،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عبد اللّه الرّازى: يمكن أن يكون المراد منه محمّد بن حسان الرازيّ أبو عبد اللّه يروى عن أحمد بن محمّد بن أبي نصر- 760،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أحمد- 760،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عبد اللّه المروزى: فشهد مسلم انّه على ما قال و هو عمر بن شاكر و عرف ابو عبد اللّه المروزى ذلك و كتمه بسبب محمّد بن يحيى- 1016،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العرندس الكندي: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رجل من قريش- 738،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الحسن الميثمى- 738،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العلاء:</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أبي العلاء- 713،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عليّ بن راشد: و كان عليّ بن الحسين بن عبد اللّه وكيل الرّجل ع قبل ابى عليّ بن راشد- 984، كتب الى عليّ بن بلال في سنة اثنتين و ثلاثين و مأتين، انّى أقمت ابا على مقام الحسين بن عبد ربّه- 991، نسخة الكتاب مع ابن راشد الى جماعة الموالى الذين هم ببغداد، و انا آمرك يا ايّوب بن نوح ان تقطع الإكثار بينك و بين ابى على- 992 كانت لأبيمحمد ع خزانة و كان‏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كان يليها أبو عليّ بن راشد رضي اللّه عنه فسلّمت الى عروة- 1086، كتب محمّد بن الفرج الى ابى الحسن ع يسأله عن ابى على و ابن بند و عيسى بن جعفر؟ فكتب امّا ابن راشد رحمه اللّه فانه عاش سعيدا و مات شهيدا 1122 يروى عن ابيجعفر الثاني ع- 499،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محمّد- 499،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عليّ الفارسيّ: الظاهر أنّه أحمد بن محمّد بن يحيى يروى عن إبراهيم بن عقبه- 875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أبى القاسم الحسين بن محمّد بن عمر- 869، 871،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البرقي- 877،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عبدوس الكوفيّ- 866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اسمعيل- 870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الكوفيّ- 876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رجاء الحنّاط- 872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الصبّاح- 881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عيسى- 833،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منصور- 410، 873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ميمون النخّاس- 868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يزيد- 411، 867، 874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الحسن- 410، 411، 833، 866، 867، 868، 869، 870، 871، 872، 873، 874، 875، 876، 877، 881،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عمر: و في نسخة د، ه، الترتيب،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المطبوعة: أبو عمرو، في 52، و أبو عمر البزّاز، في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حذيفة بن اسيد- 52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الشعبى- 142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فضيل الرسّان- 52-،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عمرة كيسان: لقّب المختار بكيسان لصاحب شرطه المكنّى ابا عمرة و كان اسمه كيسان- 204،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عمرو بن عبد العزيز</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نصير- 9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عمران: الظاهر أنّه موسى بن رنجويه يروى عن فرات بن احنف- 153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نجران- 153،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عون الأبرش قرابة نجاح بن سلمة: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فكتب الى ابى محمّد ع من رأيت شقّ ثوبه فكتب ع يا أحمق و ما يدريك ما هذا قد شق موسى ع- 1084، 1085،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بن شمّون- 1084،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الخضيب الأنبارى- 1085،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الغمر: هذا أبو الغمر و جعفر بن واقد و هاشم بن أبي هاشم استأكلوا بنا الناس لعنهم اللّه- 1012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غيلان: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فضيل بن يسار- 382،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البصرى- 382،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الفضل الخراسانيّ: و كان له انقطاع الى أبى الحسن الثاني و كان يخالط القرّاء ثمّ انقطع الى ابيجعفر ع- 1145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معوية بن حكيم- 1145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القاسم الحليسى، و في نسخة: الخليسنى يروى عن عيسى بن هوذا- 827،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الحسن محمّد بن الحسين بن أحمد الفارسيّ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القاسم الكوفيّ: يمكن أن يكون على بن احمد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الحسين بن محمّد بن عمران- 416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العباس بن معروف- 416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قحافه: قال ابن عبّاس لعايشة و جعلنا اباك صدّيقا و هو ابن أبي قحافه- 108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قيس الأودى: عبد الرحمن بن ثروان الأودى الكوفيّ،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الهذيل- 65،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سفيان- 65،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كريبة الأزديّ: شهد مع محمّد بن مسلم بالشهادة عند شريك فقال جعفريّان فاطميّان فبكيا ثمّ قال- 274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لهب: انا رسول اللّه ص اليكم فكان اشدّهم تكذيبا عليه عمّه أبو لهب- 883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مالك الأحمسى: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مؤمن الطاق- 329، 330، 331،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صدقة الكاتب الأنبارى 329، 330، 331،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مالك الحضرمىّ: قال عليّ بن منصور و أبو مالك الحضرمى رأينا الشاميّ عند هشام بن الحكم بعد موت ابيعبد اللّه ع- راجع ضحّاك- 494،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ابو محمّد الأنصارى: من أصحاب الّرضا ع الّذى يروى عنه محمّد بن عيسى و عبد اللّه بن إبراهيم- 1140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محمّد الحجّال: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مريم الأنصارى- 369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أصحابنا عن الرضا ع- 497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بن أبي يزيد- 122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عبّاس بن معروف 122، 369، 497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محمّد الرازيّ: قال ورد علينا رسول من قبل الرجل- 1009، قال كنت انا و احمد بن أبي عبد اللّه البرقي بالعسكر فورد علينا رسول من الرّجل- 1053،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1009، 1053،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محمّد الشاميّ الدمشقى: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محمّد بن عيسى- 463، 791،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الكشّى- 463، 791،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محمّد بن يعقوب أخو يونس بن يعقوب يروى عن يونس بن يعقوب- 607،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طلحة- 607،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مروان: الظاهر أنّه عمرو بن عبيد البصرى يروى عن ابيجعفر ع- 189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عمر- 189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مريم الحنّاط: قال عروة بن موسى كنت مع جابر جالسا، فقال أبو مريم ما ألوم الناس ان يسمّونا كذّابين و كان مولى لجعفر ع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مسروق: و ابنه الهيثم: قال حمدويه اصحابى يذكرونهما بخير- 696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مسلم: من الزّهاد الثمانية و كان فاجرا مرائيا و كان صاحب معاوية و هو يحثّ الناس على قتال على ع و يطلب منه قتلة عثمان و قال الآن طاب لنا الضراب انما كان وضع فخّا و مصيدة 154،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معشر: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عمارة بن خزيمة- 101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المغرا: الظاهر أنّه حميد بن المثنّى يروى عن ابى بصير- 713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عنبسة- 555،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ابن فضّال- 555،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الحسين بن أبي العلاء- 713،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ابو المغيرة: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فضل بن شاذان- 190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منصور: قال لأبى عبد اللّه ع انّ ابا منصور حدّثني انه رفع الى ربّه و مسح على رأسه و قال له بالفارسيّة يا پسر، فقال انّه كان رسول إبليس، لعن اللّه ابا منصور- 546،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موسى البنّاء: دخل مع نفر على ابى عبد اللّه ع فقال ع احتفظوا بهذا الشيخ 561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نجران: قلت لابى عبد اللّه ع انّ لي قرابة يحبّكم الّا انّه يشرب الخمر قال حنان هو كان يشرب الّا انّه كنّى عن نفسه- 580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حنان بن سدير- 580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نجيح: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الفيض بن المختار- 663،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الحسن الميثمى- 663،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اسمعيل- 663،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نصر: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موسى- 300،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عيسى- 300،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نصر بن يوسف بن الحارث: تبرى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نعيم: الظاهر أنّه فضل بن دكين عامى يروى عن سفيان- 62، 64،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بن حميد- 63، 64،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حميد- 62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هارون: شيخ من أصحاب ابيجعفر ع قال كنت ساكنا دار الحسن بن الحسين فلمّا علم انقطاعى الى ابى جعفر ع- 395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أبي نجران 395،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هارون المكفوف: قال أبو عبد اللّه ع كذب أبو هرون عليه لعنة اللّه- 398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الهذيل العلّاف: قال له احمد بن حمّاد أليس من دينك- 1060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الهيثم بن التيهان: من السّابقين الّذين رجعوا الى أمير المؤمنين ع- 78،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يحيى: بقرينة رواية الحسن بن عليّ بن النعمان عنه، هو سهيل بن زياد يروى عن هشام بن سالم- 502،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الحسن بن عليّ بن النّعمان- 502،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يحيى الضّرير: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درست بن أبي منصور الواسطى 253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هلال- 253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يحيى الموصلى: و لقبه كوكب الدم، قال يونس كان شيخا له فضل و دين- 1127،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يحيى الواسطى: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ع- 544،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يحيى سهل بن زياد الواسطى 544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بن عبيد- 544،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يعقوب المقرى: و كان من كبار الزيديّة- 419،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عمرو بن خالد- 419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شاذان- 419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ابىّ بن قيس: قتل يوم صفّين و كان له خصّ من قصب و لفرسه فإذا غزا هدمه و إذا رجع بناه، و اخواه علقمة و الحارث 159،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احكم بن بشّار المروزى الكلثومى: قال أحمد بن عليّ بن كلثوم سألنى رجل من أصحابنا عنه فقال كنّا سبعة نفر في حجرة ببغداد في زمان ابيجعفر ع فغاب عنا احكم- 1077،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اقول- في نسخة ب: المروزى فقط.</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احكم بن يسار: كما في سند 130 و قال الممقانى في الصحيح هو البشّار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صاحب العسكر ع- 130،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قيس القومسى- 130،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إبراهيم السنسنى أبو بكر رحمه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احمد محمّد بن سليمان العامى 1148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إبراهيم القرشيّ أبو جعفر: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أصحابنا- 715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الكشّى- 715،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إبراهيم أبو حامد المراغى: كتب محمّد بن أحمد بن جعفر القمّيّ يصفنا لصاحب الناحية ع فخرج: وقفت على ما وصفت به ابا حامد- 1019،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بن قتيبه- 1020،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أبي الحسن موسى ع: لما كان من امر ابى الحسن ع ما كان قال ابنا ابى سمال فنأتى احمد انبه، فلما خرج أبو السرايا خرج أحمد بن أبي الحسن 898،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أحمد بن أبي خلف ظئر ابيجعفر ع و قال كنت مريضا فدخل عليّ أبو جعفر ع يعوذى- 913،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ع- 913،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شاذان- 913،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إدريس القمّيّ المعلم: من فقهاء أصحابنا يروى عن أحمد بن محمّد بن يحيى- 3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أحمد بن يحيى- 971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حمدان بن سليمان- 555،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أحمد- 202، 885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بن يحيى- 971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محمّد بن العبّاس الختلى 3، 202، 213، 378، 555، 622، 709، 878، 885،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اسحق بن سعد القمّيّ: كتب محمّد بن أحمد بن الصلت الى الدار كتابا و ذكر فيه أحمد بن اسحق و صحبته و انّه يريد الحجّ- و احتاج الى الف دينار- 1051، انه كتب الى الحسين بن روح القمّيّ يستأذنه في الحجّ فانصرف من الحّج فمات بحلوان، عاش بعد وفات ابيمحمد ع- 1052، فورد علينا رسول من الرجل فقال لنا ايّوب بن نوح و أحمد بن اسحق ثقات- 1053،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بشر: و في نسخة: أحمد بن شيبه يروى عن يحيى بن المثنّى- 718،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العمركى- 718،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حاتم بن ماهويه أبو الحسن: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يظهر من الرواية انه و أخاه كانا في سبيل التحقيق في الدين.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الثالث- 7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موسى بن جعفر بن وهب- 7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الحارث الأنماطى: كان واقفيّا 892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الحكم- 298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يعقوب- 667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محمّد بن فارس- 667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الحسن بن عليّ بن فضّال: قال ابن مسعود: و جماعة من الفطحيّة هم فقهاء أصحابنا منهم الحسن بن عليّ و بنوه- 639،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ابن مسعود: انّ أحمد بن الحسن كان‏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فطحيّا- 1014، و أحمد بن حسن بن فضّال هو هذا الرجل في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الحسن بن عليّ 208، 443،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اخوه عليّ بن الحسن- 208،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الحسن الميثمى كان واقفيا- 890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العرندس الكندي- 738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نجيح- 663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وضّاح- 299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بن أيّوب- 663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الحسين- 299، 838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الحسين القمّيّ الآبى أبو عليّ: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أحمد بن الصلت القمّيّ- 1051،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بن القاسم القمّيّ- 0051،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الحسين: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جمهور- 759، 888، 946، 1120،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أحمد- 759، 888، 946،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يحيى- 1120،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حماد المروزى أبو العباس: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[انّه والد محمّد بن أحمد المروزى المحمودى‏] قال المحمودى كتب أبو جعفر الىّ بعد وفاة ابى قد مضى ابوك رضي اللّه عنه و عنك و هو عندنا على حال محمودة- 986، 1057، كتب ابو جعفر ع الى ابى احمد في فصل من كتابه فكأن قد في يوم اوغد- 1057، و قال دخل ابى على ابن أبي داود و هو في مجلسه و حوله أصحابه فقال، يقول الفضل التقيت مع احمد- 1058، قال الحسن بن الحسين استحلّ احمد منّى مالا فكتبت الى ابى الحسن ع و شكوت فيها فوقّع فيها: خوّفه- 1059، قال محمّد حدّثني ابى قلت لأبى الهذيل العلّاف ا ليس من دينك انّ العصمة و التّوفيق من اللّه لا يكونان الّا بعمل- 1060،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الصّادق ع- 34،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يونس- 492،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على بن محمّد بن شجاع- 34،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ابنه محمّد بن أحمد أبو عليّ المحمودى 492، 1060،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حمزة: قال أبو محمّد الرازيّ كنت انا و أحمد بن أبي عبد اللّه البرقي بالعسكر فورد علينا رسول من الرّجل فقال لنا الغائب‏</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العليل و ايّوب بن نوح و أحمد بن حمزة و احمد بن اسحق ثقات- 1053، انّ محمّد بن اسمعيل بن بزيع و أحمد بن حمزة بن بزيع كانا في عداد الوزراء- 1065،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عمران القمّيّ- 608،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المرزبان بن عمران- 609،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على- 608،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الخضيب: قدم من قزوين و هو ينزل في جنبات دار أحمد بن الخضيب 1008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داود بن سعيد الفزارى أبو يحيى الجرجانى: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كان من اجلّة أصحاب الحديث و رزقه اللّه هذا الأمر و صنّف و هجم عليه محمّد بن طاهر فامر بقطع لسانه، و لم يصبه- 1016،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سابق: كتب الرضا ع انظروا أحمد بن سابق لعنه اللّه الأعثم الأشجّ و احذروه فما مضت حتّى شرب الخمر- 1043،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سعيد الرازيّ‏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بركة بن الحسن الأسفراينى 1149،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سليمان: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داود الرقى- 564،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الرازيّ- 564،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صدقة الكاتب الأنبارى: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مالك الاحمسى- 329، 330، 331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329، 330، 331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عائذ: قال ابن فضّال انّه صالح و كان يسكن بغداد و لم القه- 671،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خديجة الجمّال- 391،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الوشّاء- 391،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عبد اللّه العلوى: و في بعض النسخ: ابن عبيد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الحسن الحسيني- 74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مسعود- 73، 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عبد اللّه الكرخى: يروى عنه محمّد بن عليّ بن بلال كتبا كثيرة، و كان كاتب اسحق بن إبراهيم فتاب و اقبل على تصنيف الكتب و كان أحد غلمان يونس و يعرف بابن خانبه- 1071،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بن عبد الرحمن- 573،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جعفر محمّد بن اسحق- 573،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أحمد بن عبدوس الخلنجى أبو جعفر: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عبد اللّه الزبير- 860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إبراهيم بن محمّد بن فارس- 860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على القمّيّ السلولى أبو عليّ الشقران و في المطبوع: سعدان، و في نسخة في 712: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الشلزلى، و في ب: الشازىّ، و في باقى الموارد: السلولى، و في 990: أحمد بن على السلولى شقران قرابة الحسن بن خرّزاذ و ختنه على أخته‏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سعيد الآدمى- 195،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عيسى- 515،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إدريس بن ايّوب القمّيّ- 90، 91،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حمّاد- 49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خرّزاذ- 1095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عبيد اللّه القمّيّ- 712،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الكشّى- 49، 90، 91، 92، 195، 515، 674، 712، 990،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عليّ بن كلثوم السرخسى أبو عليّ: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كان من القوم الغاليه و مأمونا على الحديث- 1015، غال لا شي‏ء قال رأيت رجلا من أصحابنا يعرف بأبي زينبه- 1077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زينبه- 1077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محمّد البصرى- 1015، 1018، 1084 1085، 1087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الكشّى- 1018، 1084، 1085، 1087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عليّ بن يقطين: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عليّ بن يقطين- 251،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اخوه حسن بن عليّ- 251،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عمر: يمكن أن يكون المراد: الحلبيّ يروى عن بعض أصحابنا عن ابيعبد اللّه ع 740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الرّحمن- 740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عمر الحلبيّ: دخلت على الرضا بمنى و قلت كنّا أهل بيت غبطة و سرور و نعمة و انّ اللّه قد اذهب، قال فمن أحسن حالا منك- 1116،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1116،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الآدمى- 1116،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الفضل الخزاعيّ: فى 701، 714، 759، 888، مطلق‏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حمدويه: ذكر بعض اشياخى انه واقفى 1049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ابن أبي عمير- 289، 351، 662،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زياد- 28، 81، 701، 714، 734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عبد الرحمن- 759، 888، 946،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منصور الخزاعيّ- 28، 81، 289، 351، 662، 701، 704، 734،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محمّد بن جمهور- 759، 888، 946،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الفضل الكناسى: يحتمل أن يكون المراد منه أحمد بن الفضل الخزاعيّ بقرينة نقل أحمد بن منصور عنه في موارد مختلفة، و يمكن أن يكون كلمة الكناسى في هذا السند اشتباها ناشئا من ذكر الكناسة في متن الحديث، حيث يقول: قال لي أبو عبد اللّه ع ايّ شئ بلغني عنكم؟ بلغني انكم اقعدتم قاضيا بالكناسة- 692،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منصور- 692،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يمكن أن يكون المراد هو أحمد بن محمّد بن عيسى بقرينة الرواية عن عليّ بن الحكم و يعقوب بن يزيد و محمّد بن عيسى و البرقي، و بقرينة رواية عليّ بن محمّد و سعد عنه: و بقرينة سبق أحمد بن محمّد بن عيسى في سند 496 في هذه المرتبة، و المراد في 504 بقرينة السبق في 503 هو احمد البرقي يروى عن إبراهيم بن محمّد الهمدانيّ- 1135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على ع- 837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البرقي- 751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عليّ بن راشد- 499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أصحابه عن عليّ بن عقبه- 565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سعيد- 598، 966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العزيز- 976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الحكم- 440، 655.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مهزيار- 1039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فضيل- 781،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عيسى- 504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الوشّاء- 654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يزيد- 498،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موسى- 565،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داود بن محمّد- 837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سعد- 966.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على بن محمّد- 440، 498، 499، 504، 598، 654، 655، 751، 781، 967، 977، 1039، 1135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يروى عن الرضا ع و الواقع قبل طبقة أحمد بن محمّد بن عيسى، كما في 496 فانّه يروى عن أحمد بن محمّد بواسطة حسين بن سعيد، و يمكن أن يكون المراد هو البزنطى.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الرضا ع- 496، 1120، 1121،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مهران- 1121،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سعيد- 496،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جمهور- 1120،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بن أبي نصر البزنطى: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اجمع أصحابنا على تصحيح ما يصّح من هؤلآء و هم ستّة نفر منهم احمد- 1050، قال دخلت على ابى الحسن ع انا و صفوان و محمّد بن سنان- 1099، كنت عند الرضا ع فامسيت عنده- 1100، لما اتى بأبي الحسن ع فبعث الىّ مصحفا و انا بالقادسيّة- 1101، اسمعيل بن مهران بن محمّد بن أبي نصر و أحمد بن محمّد كانا من ولد السكون- 1102،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ع- 1093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ع- 760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جابر- 5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حمدان الحضينى- 1064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ع- 1093، 1095، 1099، 1100،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سعيد بن أبي الجهم- 849،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عقبه- 516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يعقوب- 610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أحمد بن محمّد بن خالد البرقي- 5،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أحمد بن محمّد بن عيسى- 516،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حسن بن عليّ بن النّعمان- 1095، 1100،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حسن بن موسى- 849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حسين بن أبي الخطّاب- 610،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الحسين- 1101،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عبد اللّه بن مهران- 1093، 1099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فضيل- 760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معوية بن حكيم- 1064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بن أحمد بن طلحة- العاصمي.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محمّد الأقرع: ابن الربيع‏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داود بن مهزيار- 137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البصرى- 933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الحسن بن فضّال- 137،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الآدمى- 933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البزّاز أبو جعفر: البرّاد ابو حفص- 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أبي سمال- 897،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موسى- 897،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الخالدى أبو الحسن: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همام البغداديّ أبو عليّ- 477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الكشّى- 477،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بن خالد البرقي: قال أبو عبد اللّه الرازيّ كنت انا و أحمد بن أبي عبد اللّه البرقي بالعسكر فورد علينا رسول- 1053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محمّد بن موسى بن عيسى- 503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محمّد بن خالد- 6،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محمّد بن أبي نصر- 5،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محمّد بن يونس- 877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الفارسيّ- 877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القمّيّ- 503،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بن فيروزان القمّيّ 5، 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بندار القمّيّ- 394.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السيّارى أبو عبد اللّه، اصفهانىّ و يقال بصرىّ، كتب الجواد ع انّه ليس في المكان الذي ادّعاه لنفسه، من ولد السيّار و من كبار الطاهريّة في وقت ابى محمّد ع- 1128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بن عيسى الاموى: و في نسخة: الأشعريّ. و يمكن أن يكون الصحيح هو هذا و هو شيخ القميّين أبو جعفر الآتى يروى عن الحسن بن عليّ بن فضّال- 921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محمّد- 921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بن عيسى القمّيّ الأشعريّ أبو جعفر: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انّه تاب و استغفر من وقيعته في يونس- 952 و ذلك انّ أحمد بن محمّد بن عيسى و عليّ بن حديد قد ذكر الفضل من رجوعهما عن الوقيعة- 955، لا يروى عن ابن محبوب ثمّ تاب احمد و رجع و يروى عن محمّد بن قاسم النوفليّ و حمّاد بن عيسى و حمّاد بن المغيرة و إبراهيم بن اسحق- 989، قال‏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قرأنا في كتاب الدّهقان- 1010، يروى عن إبراهيم بن أبي محمود مسائل موسى ع 1072،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بصير- 424،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أبي عمير- 585، 622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أبي نصر- 516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فضّال- 87، 277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ابيجعفر ع- 1115،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طالب- 960، 961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يحيى زكريّا بن يحيى الواسطى- 399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يحيى سهل بن زياد الواسطى- 544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الأمام ع- 985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البرقي- 594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فضّال- 543،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محبوب- 175،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سعيد- 8، 173، 429، 496، 527، 547، 764، 953،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صفوان- 515، 978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معروف- 570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أبي نجران- 507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محمّد الحجّال 272، 620، 954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اسباط- 222،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الحكم- 333، 463، 785،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عقبه- 791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 بن عبد العزيز زحل 113، 468، 601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بن بزيع- 422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حمزة بن اليسع- 115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عمرو بن سعيد الزيّات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ابيه 173، 398، 546،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طلحة- 606، 607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بن عمران- 508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يزيد- 398، 951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محمّد الشاميّ الدمشقى 463، 791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أحمد بن على القمّيّ السلولى- 515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سعد بن عبد اللّه- 173، 175، 214، 222، 225، 273، 277، 398 399، 543، 544، 546، 547، 548، 570، 585، 594، 601، 606 620، 963، 1150.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عليّ بن محمّد- 422، 424، 468، 527، 607، 764، 785، 960، 961، 1010،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عنه: عليّ بن محمّد القمّيّ- 113، 333، 951، 954، 978، 1115.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على بن محمّد بن زيد القمّيّ- 87، 429، 516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على بن محمّد بن يزيد القمّيّ- 1109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محمّد بن أحمد بن يحيى- 622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محمّد بن نصير- 496، 985، 992، 994،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محمّد بن يحيى العطّار- 1109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نصر بن الصبّاح البلخيّ 8، 507، 508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اللّيثى: يظهر من 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كونه معاصرا للكاظم و الرضا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الغفّار- 73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بن مطر: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شعيب- 896،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مهران- 896،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بن يحيى بن عمران: يظهر من رواية المعلّم المتوفّى سنة 306 كونه من رجال القرن الثالث.</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سليمان الخطابى- 3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إدريس القمّيّ المعلّم- 3.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محمّد بن يعقوب البيهقيّ: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حمدويه 687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الكشّى- 687،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منصور الخزاعيّ: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الفضل الخزاعيّ 28، 81، 289، 351، 662، 701، 714، 734 846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الفضل الكناسى- 692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محمّد الأسدى- 289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الكشّى- 714، 734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مسعود- 28، 81، 289، 351 662، 692، 701،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النضر الجعفى: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الثاني ع- 121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عباد بن بشير- 394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يزيد الأسدى 132، 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شمر- 339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عمر 334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الحسين- 339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خالد البرقي- 394.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محمّد بن عبد اللّه بن مهران 132، 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مروك بن عبيد- 334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معوية بن حكيم- 121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هلال العبرتائى: ورد على القاسم بن العلا نسخة ما كان خرج من لعن بن هلال و كتب احذروا الصوفّى المتصنّع 1020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هلال الضرير- 253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محبوب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بن بزيع- 965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الفرح- 1122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عليّ بن موسى بن جعفر- 253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اللّه- 223، 965، 1122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الوليد: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المسيّب- 1112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عيسى- 1112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يعقوب أبو عليّ البيهقيّ: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الكشّى من دون واسطة فى 1028 و يروى توقيع الامام، و الظاهر انه الأمام أبو محمّد العسكريّ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أحمد بن يونس: الظاهر انّه أحمد بن عبد اللّه بن يونس الكوفيّ الحافظ، عامىّ يروى عن أبى بكر بن عيّاش- 68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ليث بن سعد- 70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حاتم- 70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حاتم- 68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احنف بن قيس: قيل له انّك تطيل الصّوم؟ قال اعدّه لشرّ يوم عظيم، و وفد الى معاوية فقال له: انت السّاعى على أمير المؤمنين عثمان و خاذل أمّ المؤمنين عايشة و الوارد الماء على عليّ بصفين؟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145، قال انّ عليّا يأذن لبنى هاشم و كان ياذن لي معهم و قلت له: لو نعلم و احدا في الأرض اليوم احقّ بهذا الامر منك لبايعناه 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على: 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البصرى 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احوز بن الحسين الشبامى: فى ج و د:</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السامى احور. و في الترتيب: الشاميّ احور.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داود السبيعى- 162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النعمان 162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اخطل الكاهليّ: قال فما لبث عبد اللّه بن يحيى الّا قليلا فمات- 842،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يحيى الكاهليّ: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أبي حمزة: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اخو بنى فهر: شاعر استشهد بشعره ابن عبّاس على عايشه- 108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إدريس بن ايّوب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الحسين بن سعيد 90،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عليّ القمّيّ السلولى- 90،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اديم بن الحرّ أبو الحرّ الحذاء: صاحب ابيعبد اللّه ع يروى نيفا و أربعين حديثا عنه ع- 645،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الأرقط:</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بشير- 687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اساقه بن حفص: كان قيّما لابى الحسن ع 857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اسامة بن زيد: انّ الحسين بن عليّ كفّنه- 80 و قد رجع فلا تقولوا الّا خيرا 81 فانّى قد عذرته في اليمين- 82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اسباط بن سالم: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 الحسن موسى ع 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اسباط ابنه- 20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إبراهيم: كان أحمد بن عبد اللّه الكرخى كاتبه فتاب و اقبل على تصنيف الكتب- 1071 أقول هو من امراء المامون‏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إبراهيم الحضينى: فى 944 عبّر عنه بالحضينى من دون ذكر اسم، و كان الحسن بن سعيد هو الذي ادخل اسحق بن إبراهيم الحضينى و علّى بن الرّيان بعد اسحق الى الرضا ع و كان سبب معرفتهم و منه سمعوا- 1041،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مهزيار 944،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إبراهيم الصّواف: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يوسف بن يعقوب- 45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بن مهران- 45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اسحق بن إبراهيم بن عمر اليمانيّ: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أذينة- 167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كيسان- 167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إبراهيم الموصلى: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448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عليّ الكوفيّ- 448،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أحمد النخعيّ: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حفص الحدّاد- 477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همام البغداديّ- 477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اسمعيل النيسابوريّ: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توقيع ابى محمّد ع إليه يا اسحق يرحمك اللّه و يرحم من هو ورائك و انت رسولي الى إبراهيم بن عبده- 1088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الأنبارى: قال يا اسحق انّ ابا السمهرى و ابن أبي الزرقاء فتّانان ملعونون ارحنى منهما فما زال اسحق يطلب ان يجد السبيل- 1013،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الثاني ع 1013،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بن عبيد 1013،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سويد الفرّاء:</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اسحق بن عمّار- 183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نجران- 183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عمّار: قال خرجنا مع معوية بن وهب نريد زيارة الحسين ع فقلنا لو مررنا بالمفضّل بن عمر- 589، وهب بن جميع مولى اسحق بن عمّار- 643، كان أبو عبد اللّه ع إذا رأى اسحق بن عمّار و اسمعيل بن عمّار- 752، قلت لابيعبد اللّه ع انّ لنا اموالا قال اجمع مالك- 767، كنت عنده فدخل عليه رجل فقال له جدّد التّوبة فانّه لم يبق من عمرك الّا شهر- 768، لمّا كثر مالى اجلست على بابى بوّابا يردّ عنى الفقراء فخرجت الى مكّة- 769، كان عليّ بن ابيحمزة بالمدينة مريضا، و اقام اسحق بها- 838، لم يلق البرقي ابا بصير و لا اسحق بن عمّار 1034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768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466، 745، 746،- 767،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صالح بن ميثم- 183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المفضّل بن عمر- 589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ابيعمير- 589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سويد الفرّاء- 183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محبوب- 466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بن يحيى- 745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اسمعيل بن عمّار- 767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سليمان الدّيلمى- 769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وضّاح- 768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يونس- 746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داود الحدّاد 311،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اللّه بن مهران 896،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باسقاط الواسطة 311، عنه: نصر بن الصّباح- 896،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اسحق بن محمّد البصرى أبو يعقوب: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هو غال ركن من اركانهم- 586، و هو من أهل الارتفاع- 591، قال ابن مسعود و امّا اسحق فانّه كان غاليا و صرت إليه الى بغداد- 1014، اسحق بن محمّد بن ابان البصرى- 1018،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الخضيب- 1085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الحسن بن موسى بن جعفر 804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صدقه الكاتب- 329، 330،- 331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امير بن على- 125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بن يقطين- 597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محمّد بن فضيل 364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القاسم- 591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اسمعيل- 505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داود الحدّاد- 742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عبد اللّه- 344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عبيد- 346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بن حارث 1087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قاسم بن يحيى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إبراهيم بن مهزيار 1015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بن الشمون- 584، 1018، 1084،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الحسين- 583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جمهور القمّيّ- 363، 414، 748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محمّد بن عبد اللّه بن مهران 44، 1043،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منصور الكوفيّ- 346، 347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أحمد بن عليّ بن كلثوم- 1015، 1018، 1084، 1085، 1087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الكشّى- 414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مسعود- 329، 330، 331، 583، 591، 742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نصر بن الصّباح- 42، 44، 125، 344، 345، 346، 347، 363 364، 505، 584، 597، 748، 804، 1043،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الاسحاقى: و اعلم الاسحاقى سلمه اللّه و أهل بيته ممّا اعلمناك من حال هذا الفاجر ابن هلال- 1020، اقول ما رأيت هذا العنوان في الكتب.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اسد بن أبي العلاء: قال الكشّى اسد بن أبي العلاء يروى المناكر- 585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الأوّل ع- 487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احمر- 585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أحمد- 585.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زحل عمر- 487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إسرائيل: ابن يونس السبيعى الهمدانيّ عامّى يروى عن ابى اسحق- 66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آدم- 66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اسلم مولى محمّد بن الحنفيّة المكّى: كنت جالسا مع ابى جعفر ع مسندا ظهرى الى زمزم فمرّ علينا محمّد بن عبد اللّه بن الحسن- 359، فحدّثت به معروف بن خربوذ فقال أبو جعفر ع لو كان- 359، سئل عن قول محمّد بن الحنفّية لعامر بن واثله- 360.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عامر بن واثله- 360.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الحنفيّة- 360.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سلام بن سعيد الجمحى- 359.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يعقوب- 360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اسماء بنت عميس: أتى محمّد بن أبي بكر ابنه النجابة من قبلها- 111، 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ابان الأزديّ: الورّاق الكوفيّ يروى عن مطهر- 152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عثمان- 152،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اسمعيل بن أبي حمزة: ركب أبو جعفر يوما الى حائط له من حيطان المدينة فركبت معه و معنا سليمان بن خالد- 664.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اقول- هذا العنوان غير مذكور في كتب الرجال، و لعلّ الصحيح اسمعيل عن ابى حمره، و يؤيّده جملة- فقال سليمان بن خالد لأبى حمزة يا أبا حمزة- في آخر الحديث. و في جامع الرّواة: يروى عن ابى حمزة عدّة منهم اسمعيل بن الفضل و في المناقب روى هذا الحديث مرسلا عن ابيحمزه- فراجع.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والد عبد اللّه- 664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أبي خالد: البجليّ الأحمسى، من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قيس بن أبي حازم- 63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شعبه- 63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إسماعيل بن أبي سمّال: و اخوه اسمعيل قالا و أبو الحسن حىّ نثبت على الوقف- 898، قالا فنحن ندين اللّه بطاعة ابى الحسن ع ان كان حيّا فانّه امامنا و ان كان ميّتا فوصيّه- 899،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إسماعيل البصرى: يروى عن ابى غيلان 382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ابيعمير- 382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إسماعيل بن بزيع: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الجارود- 8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سعيد- 8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إسماعيل بن جابر الجعفى: قال ابو عبد اللّه ع يا ابا الصّباح هلك المتريّسون في اديانهم منهم اسمعيل الجعفى- 283، 350، 435، قال اصابنى لقوة في وجهي فدخلت على ابيعبد اللّه ع 349، قال أبو عبد اللّه ع انت المفضّل و قل له- 586 كنت مع ابيعبد اللّه ع مجاورا بمكّة فقال يا اسمعيل- 707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 349، 586 711، 714.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عبد الحميد- 711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أبي نصر- 5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بن عثمان- 586.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عبد الرّحمن بن الحجّاج- 714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عثمان بن عيسى- 349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الحكم- 586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جعفر ع: قال أبو عبد اللّه ع انّى سألت اللّه ان يبقيه فأبى و لكنّه 391، كنّا بباب الخليفة ابيجعفر بالحيرة حين اتى ببسام و اسمعيل بن جعفر فادخلا على ابى جعفر 449، قال أبو عبد اللّه ع للمفضّل ما لك و لابنى يعنى اسمعيل و كان منقطعا اليه يقول فيه مع الخطابيّة- 581، فقلت لابيعبد اللّه ع اسمعيل من بعدك؟ فقال اما ذا فلا- 590 قال له اسمعيل ابنه يا ابد لم تحفظ. قلت و ما على اسمعيل الّا يلزمك إذا كنت افضيت إليه الأشياء من بعدك؟ قال يا فيض انّه ليس كأنا من ابى- 663، فقال أبو عبد اللّه يا اسمعيل شأنك به فخرج و السيف معه حتى قتله في مجلسه- 708، لما قدم ابو اسحق من مكّة فذكر له قتل المعلّى فقام مغضبا فقال له اسمعيل يا ابه اين تذهب- 711، قال مفضّل بن مزيد امرت ان اخرج لبنى هاشم جوائز فقال أبو عبد اللّه ع ما أرى لاسمعيل هيهنا شيئا- 702، كتب عبد الرحمن بن سيابه الى ابيعبد اللّه ع قد كنت احذّرك، اسمعيل- جانيك من يحنى- 734، كيف يكونون مجتمعين على ابى الحسن ع و كان مشيختكم يقولون في اسمعيل و هم يرونه يشرب كذا و كذا- 899،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حقيبه: و قيل جفينه، قال ابن فضّال انّه صالح و هو قليل الرّواية- 637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الخطّاب: رفعت ما خرج من غلّة اسمعيل ممّا أوصى به الى صفوان بن يحيى- 962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زياد الواسطى أبو يحيى: كذلك في 488، و في 502- أبو يحيى، و لعلّ الصحيح: سهيل بن زياد. لعدم ذكره في الرّجال يروى عن عبد الرحمن بن الحجّاج- 488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النعمان- 488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سلام:</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ابى الحسن ع- 821،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إسماعيل بن عباد القصرى- 821،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إسماعيل بن سهل: و فضل بن شاذان كان يروى عن جماعة منهم سهل 1029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أصحابنا عن الرضا ع- 883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منصور بن عبّاس البغداديّ- 883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عامر: قلت لابيعبد اللّه ع و اسمعيل من بعدك؟ قال حمّاد له و ما دعاك الى هذا؟ قال و أمرنى المفضّل بن عمر- 590، أقول في 881 يروى عن الصّادق بثلث و سائط فيمكن أن يكون الصحيح كما في بعض النسخ: محمّد بن اسمعيل بن عامر.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ابان- 881،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بن عثمان- 590،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الصّباح- 881،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عبّاد البصرى: قال المفضل بن شاذان كنت في قطيعة الربيع في مسجد الزّيتونة اقرء على مقرء يقال له اسمعيل بن عباد- 993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محمّد بن القاسم- 903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بن عبيد- 903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عباد القصرى، قصر ابن هبيرة يروى عن اسمعيل بن سلام- 821،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فلان بن حميد- 821،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بكر بن صالح الرّازى- 821،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عبد الخالق: وهب و شهاب و عبد الرّحمن بنى عبد ربّه و اسمعيل بن عبد الخالق بن عبد ربّه كلّهم خيار فاضلون كوفيّون 783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ع- 238، 328، 762، 779.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زيد- 784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الوشّاء- 784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خالد الطّيالسى- 762، 779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الرّحمن- 238، 328،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إسماعيل بن عبد العزيز:</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عمّار: كان أبو عبد اللّه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49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اذا رأى اسحق و اسمعيل بنى عمّار- 752، قال عليّ بن اسمعيل فمات اسحق في شهر ربيع- 767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الفضل الهاشمى: كان من ولد نوفل بن الحارث بن عبد المطّلب و كان ثقة- 393،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معاذ بن مطر- 108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قتيبه: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العلاء الخفّاف خالد- 374،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الحسين- 374،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محمّد: فى 866- اسمعيل بن محمّد بن موسى بن سلام، و الظاهر: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اسمعيل بن محمّد عن موسى بن سلام عن الحكم يروى عن الحكم- 866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البرائى- 866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مرّار: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أصحابنا- 817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اسمعيل- 817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مهران بن محمّد بن أبي نصر السّكونى: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عليّ بن فضّال انّه رمى بالغلّو قال ابن مسعود انّهم يكذبون عليه و كان تقيّا خيرا اسمعيل و أحمد بن محمّد بن عمرو بن أبي نصر كانا من ولد السكون- 1102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جناح- 30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جميلة مفضّل بن صالح- 343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محمّد- 1121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ابيحمزه- 29، 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سليمان الدّيلمى- 769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منصور الخزاعيّ- 859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زكريّا- 1100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الحسين الرّازى- 769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خرّزاد- 29، 30، 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موسى- 859، 1121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اسمعيل بن موسى: عمّ ابى جعفر محمّد بن القاسم بن حمزة بن موسى العلوى- 823 و بعث أبو جعفر الى صفوان ان بحنوطه و امر اسمعيل بن موسى بالصلوة عليه- 962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العبد الصالح ع- 823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جعفر محمّد بن القاسم بن حمزة- 823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اسود بن مسعود: العنبرى البصرى، من العامّة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خنطلة بن خويلد العنبرى- 71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عوام بن حوشب- 71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الأشتر: خرجوا في رهط يريدون الحجّ حتّى قدموا الربذه و قد مات أبو ذرّ فجهّزوه و قدّموا مالك بن الحارث الأشتر فصلّى بهم عليه ثمّ قام على قبره و قال: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اللّهم هذا أبو ذرّ 118، لما مات تأوّه عليّ ع حزنا و قال: رحم اللّه مالكا و ما مالك عزّ عليّ به هالكا و كأنّه قدّمنى قدّا- 118 انّه من التابعين الكبار و رؤسائهم و زهّادهم- 124،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رسول اللّه ص- 69،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زيد- 69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اشعث: انّ رجلين من ولد الأشعث استأذنا على ابيعبد اللّه ع فقال انّ رسول اللّه ص لعن اقواما فجرى اللعن فيهم 777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اشكيب بن عبدك الكسائى: كذا في النسختين في 503، و في بعض النسخ اشكيب بن أحمد الكيسانى‏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الملك بن هشام الخيّاط- 503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موسى بن عيسى الهمدانيّ- 503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أصبغ بن نباته: المجاشعى كان من خاصّة أمير المؤمنين ع قال انّ سيوفنا كانت على عواتقنا فمن أوفى أومى إليه عليّ ع ضربناه بها 8، 164، كنّا مع عليّ ع بصفّين فبايعه تسعة و تسعون- 156، قيل له كيف سمّيتم شرطة الخميس يا اصبغ- 165، قال محمّد بن فرات: لقيت الأصبغ مع ابى فرأيته شيخا ابيض الرّاس و اللحية طوالا، فما مضى الّا قليل حتّى توفّى رحمة اللّه عليه- 396،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ع- 156، 201،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الجارود- 8، 164،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ظريف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خرور- 201،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الياس بن عمرو: قال الوشّاء حدّثني خالى عمرو بن الياس قال دخلت انا و ابى الياس بن عمرو على أبى بكر الحضرمى و هو يجود بنفسه- 789، قال الحسن ابن بنت الياس دخلت على أبى بكر الحضرمى- 790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امّ ابى البخترى: لقيت أبا عبد اللّه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امّ ابى البخترى فوقف و عدل بوجه دابّته فارسلت إليه بالسّلام فلمّا رجع الى المدينة اتى قوم و ذكر و اخطبتها- 559،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امّ الحسن ابن بنت الياس: هى بنت الياس تروى عن اخيه عمرو بن الياس- 789، عنها: ابنه الحسن- 789،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امّ خالد: الّتى قطعها يوسف تستأذن على ابيعبد اللّه ع فإذا هي امرأة بليغة- 441، و قطع يد أمّ خالد و هي امرأة صالحة على التّشيع، و كانت مائلة الى زيد بن عليّ ع- أم رومان تاخرت اشتباه؟؟؟- 442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أمّ سلمة امرأة عليّ بن عبيد اللّه بن الحسين بن عليّ السجّاد ع كانت من وراء الستر تنظر الى ابى الحسن الرضا ع فلما خرج خرجت و انكبّت على الموضع- 1109،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أمّ سلمة زوج النبيّ ص: قال ميثم استأذنت على أمّ سلمة فضربت بينى و بينها خدرا- 136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تروى عن رسول اللّه ص- 119،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زيد بن صوحان- 119،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امّ عمر: كان أمير المؤمنين عند امرأة له من عنزة و هي أمّ عمر اذ جاءه قنبر فقال انّ عشرة بالباب- 128، 556، و في 556: امّ عمرو.</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أمّ فروة: قال أبو عبد اللّه ع انّى ارسلت مع عمر اخى عذافر لامّ فروه بمتعة لها- 690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امّ رومان: هى بنت عامر و أمّ عايشة ماتت في حيات رسول اللّه ص قال ابن عبّاس لعايشة و انت بنت أم رومان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اميّة بن على: الظّاهر انّه القيسى‏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مسلم بن أبي حيّة- 604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صالح بن السندى- 604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امير بن على: لم اجد له ذكرا في الفريقين يروى عن الرضا ع- 125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يعقوب اسحق بن محمّد البصرى 125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انس بن مالك: ثمّ قال عليّ ع لانس بن مالك و البراء ما منعكما ان تقوما فتشهدا فبرص قدما انس فحلف ان لا يكتم منقبة لعلىّ عليه سلم- 95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أويس القرنى: من حوارى أمير المؤمنين ع- 20، من الزّهاد الثّمانية و كان مع عليّ ع و من أصحابه و من الزّهاد الأتقياء و كان مفضّلا على الزّهاد الثمانية كلّهم- 154، كان بصفّين و قال رسول اللّه ص خير التابعين أويس- 155، 157، جاء رجل عليه قباء صوف متقلّدا بسيفين فبايع عليّا و هو تمام المائة بصفين حتّى قتل فوجد في الرجالة و هو أويس- 156، و رثاه دعبل و كان من خيار التابعين و لم ير النّبى ص و قال ص ابشر و ابرجل من امّتى يقال له أويس القرنى فانه يشفع لمثل ربيعة و مضر و قال لعمر ان ادركته فاقرئه منّى السلام فبلغ عمر مكانه بالكوفة فجعل يطلبه في الموسم- 156، شهد بصفيّن- 158،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ايّوب ص: قال أمير المؤمنين ع انا سيّد الشيب و فيّ شبه من ايّوب- 396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ايّوب بن الحرّ: الجعفى‏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بشير- 445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عمران الحلبيّ- 445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ايّوب بن ناب: انّ مولانا انفذ الى نيسابور وكيلا من العراق يسمّى ايّوب بن ناب يقبض حقوقه، فكتب يشكوا الفضل بن شاذان‏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ايّوب بن نوح بن درّاج النخعيّ أبو الحسين: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كما في 664، كان في الصّالحين و كان حين مات و لم يخلف الّا مقدار مائة و خمسين دينارا- 1083، و كتبت الى ايّوب امرته بذلك ايضا- 1136، قال أبو عبد اللّه الرّازى كنت انا و أحمد بن أبي عبد اللّه البرقي بالعسكر فورد الينا رسول فقال ايّوب و أحمد بن اسحق ثقات- 1053، كتب محمّد بن عيسى الى ايّوب يسأله عمّا خرج إليه في فارس بن حاتم- 1007، و في كتاب آخر و انا امرك يا ايّوب ان تقطع الإكثار بينك و بين ابى على- 992، و قد يروى هو عن محمّد بن سنان- 980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ابيعمير- 355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المغيرة- 767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محمّد بن اسمعيل- 962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حنان بن سدير- 138، 250 358، 420،- 524، 638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سعيد العطّار- 882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صفوان- 15، 25، 50، 51، 58، 106، 112، 134، 142، 359، 412، 428، 452، 641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بن يحيى- 473، 628، 731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عامر- 550،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محمّد- 664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المغيرة- 83، 467،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سنان- 728- 977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فضيل- 15، 406، 464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نصير- 41، 50، 51، 58، 106، 112، 134، 138، 142، 358، 428، 467، 767،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الفارسيّ- 882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بن نصير- 15، 25، 50 51، 58، 83، 86، 106، 112، 134 138، 142، 250، 355، 358، 359 406، 412، 420، 428، 452، 464، 467، 473، 524، 638، 641، 644، 725، 728، 731، 767، 977،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سهل بن زاذويه- 80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اللّه- 550، 962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الكشّى- 628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البراء بن عازب: قال عليّ ع له كيف وجدت هذا الدّين- 94، و قال لأنس و البراء ما منعكما ان تقوما فتشهدا- 95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البراء بن مالك: من السّابقين الذين رجعوا الى أمير المؤمنين ع- 78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البرقي: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عثمان بن عيسى- 594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عيسى- 594،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بركة بن الحسن الاسفراينى: فى الترتيب بركة بن قيس، و في نسخة: نزلة بن قيس الأشعريّ.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سعيد الرّازى- 1149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القاسم طاهر بن عليّ بن أحمد- 1149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بريد بن معوية العجليّ: من حوارى الصّادقين ع- 20 قال أبو عبد اللّه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احبّ الناس الىّ احياءا و امواتا أربعة منهم بريد 215، 438، من السابقين المقرّبين- 218، قال الصّادق ع انّه ممّن أحيى ذكرنا و أحاديث ابى و من حفّاظ الدّين- 219، و قال و كان ابى ائتمنهم على حلال اللّه و حرامه و هم مستودع سرّى- 220، ائت زرارة و بريد او قل لهما ما هذه البدعة- 236، 437، لعن اللّه بريدا- 237، 436 قال ابو عبد اللّه ع يا ابا الصّباح هلك المتريّسون في اديانهم منهم بريد 283، 350، 435، و قال ع لجميل: بشّر المخبتين بالجنّة منهم بريد بن معوية العجليّ أربعة نجباء امنأ اللّه على حلاله و حرامه لو لا هولاء انقطعت آثار النبوّة و اندرست- 286، انّ أصحاب ابى كانوا زينا منهم بريد هولاء القوّامون بالقسط هولاء السّابقون- 287، 433، هم أحبّ الناس الىّ احياءا و امواتا و لكنّهم يجيئونى و لا اجد بدا- 325، 326، 434، اجتمعت العصابة على تصديق هولاء الأولّين من أصحاب، منهم يريد- 431، أوتاد الأرض و أعلام الدّين أربعة، منهم بريد- 432، كنت انا و ابو الصّباح عند ابيعبد اللّه ع فقال كان اصحاب ابى و اللّه خيرا منكم- 655، يروى عن ابيجعفر ع- 548،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ع- 511، 568، 655،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عثمان- 655،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عمر بن أذينة- 548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مروان بن مسلم- 568،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يعقوب- 511،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بريدة الأسلمى: من الصحابة مات سنة 62 بمرو. من الذين رجعوا الى امير المؤمنين ع- 78، اخو عمران بن الحصين الخزاعيّ لامّه امره رسول اللّه ص ان يسلّم عليّا بامرة المؤمنين- 148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رسول اللّه ص- 58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بزيع: قال أبو عبد اللّه ع انّ بنانا و السّرى و بزيعا لعنهم اللّه تراءى لهم‏</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الشيطان- 547 ثمّ ذكر أبو عبد اللّه ع المغيرة و بزيعا و السّرى و ابا الخطّاب فقال لعنهم اللّه- 549، دخلت على ابيعبد اللّه ع فقال ما فعل بزيع قلت قتل فقال الحمد للّه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بسّام: كنت مع ابيجعفر ع بالحيرة حين اتى ببسّام و اسمعيل بن جعفر فادخلا على ابى جعفر فاخرج بسّام مقتولا- 449، اقول: الظّاهر انّه ابن عبد اللّه الصّيرفى.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بشّار الأشعريّ: ثمّ ذكر أبو عبد اللّه ع المغيرة و بزيعا و السّرى و أبا الخطاب و معمّر و بشّار الأشعريّ فقال لعنهم اللّه انّا لا نخلو من كذّاب- 549، اقول: الصحيح بقرينة 743- 746 هو الشعيرى. و قد وقع هذا الاشتباه في النّسخ الأوّلية في هذا المقام ثمّ استنسخ منها بعد كذلك.</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أبو عبد اللّه ع لمرازم من بشّار؟ قلت بيّاع الشعير قال لعنه اللّه ثمّ قال- 743 و قال له تعرف مبشّرا بشّر الشعيرى؟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فاذا قدمت الكوفة قل له يقول لك جعفر يا كافر يا فاسق يا مشرك انا برئ منك و مقالته مقالة العلياويّه يقولون- 744 و قال انّ بشّارا شيطان بن شيطان خرج من البحر ليغوى- 745، 746، و قال له اخرج عنّى لعنك اللّه لا و اللّه لا يظلّنى و ايّاك سقف بيت- 746،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بشّار بن بشّار: الّذى يروى عنه أبان بن عثمان قال ابن فضّال هو خير من ابان- 773 أقول: و في اغلب كتب الرّجال و في بعض النسخ: بشّار بن يسار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بشّار الشعيرى- بشار الأشعريّ.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بشّار مولى سندىّ بن شاهك:</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كنت من اشدّ النّاس بغضا الآل ابيطالب فدعانى السندىّ يوما فقال هذا موسى بن جعفر- 827،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بشر بن طرخان: لما قدم أبو عبد اللّه ع الحيرة اتيته فسألنى عن صناعتى فقلت نخّاس- 563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الوشّاء- 563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بشر بن عطارد التميمى: بعث اللّه‏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عليّ ع في كلام بلغه عنه، فقام نعيم فافلته- 144، اقول- يظهر كونه متمردا و انّه تكلّم بقول يوجب العقاب.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بشر بن عمرو الهمدانيّ: و في بعض النسخ: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بشير بن عمر. و في الترتيب: بشير بن عمرو الهمدانيّ. قال مرّبنا أمير المؤمنين ع فقال اكتتبوا في هذه الشرطة- 9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أمير المؤمنين ع- 9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غياث الهمدانيّ- 9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بشر بن مروان: هشام بن سالم مولى بشر بن مروان- 501،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بشير: و في نسخة: بشر- 688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الأرقط- 688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بشير الدّهان: و في النسخة: فى- 445، و 512- يسير. قال أبو بصير فقعدت عند باب البيت لابيعبد اللّه ع اذ دخل بشير فسلّم و جلس عندي 229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ع- 445، 521، 583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بن الحرّ- 445،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سنان- 583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الرّحمن- 512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بشير النبّال: قال أبو عبد اللّه ع لمحمّد بن زيد الشحّام: من تعرف من الكوفة؟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قلت بشير النبّال و شجرة اخيه. قال و كيف صنيعتهما إليك؟ قال ما أحسن- 689، يروى عن ابيعبد اللّه ع- 584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سنان- 584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بكّار بن أبي بكر الحضرمى: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جمهور- 788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بكر بن زفر الفارسيّ الزفرى: و في بعض النّسخ: بكر بن زفرة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الحسين- 1059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القتيبى- 1059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بكر بن صالح الرازيّ: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ابيعمير- 209، 280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عباد القصرى- 821، 822، يروى الحسن بن عليّ- 579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(ع)- 863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عبد الجبار بن المبارك النهاوندى 1076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هاشم- 579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الآدمى- 1076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طلحة- 863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اشكيب- 821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سيبويه الرّازى- 822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أحمد الرّازى- 209، 280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بكر بن محمّد الأزديّ: قال العبيدى انّه خيّر فاضل و هو ابن اخى سدير الصيرفى 1107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زيد الشحام- 372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عمّه سدير- 1108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عمير- 372، 1108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بكر بن محمّد الأشعريّ: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عيسى- 819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بكر بن محمّد بن جناح: انّه واقفّى 889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بكير بن أعين: من بنى اعين و كانوا مستقيمين و مات في زمان ابيعبد اللّه ع 270 قال ربيعة الرأى لابيعبد اللّه ع ما هؤلاء الأخوة الّذين يأتوك من العراق- 271 لقيت ابا بصير المرادى قلت اين تريد قال اريد مولاك- 288، حججت اوّل حجة فصرت الى منى فسألت عن فسطاط ابيعبد اللّه ع فدخلت عليه 312، ان أبا عبد اللّه لمّا بلغه وفاة بكير قال: اما و اللّه لقد انزله اللّه بين رسوله و أمير المؤمنين ع- 315 فذكر بكير افقال رحم اللّه بكيرا و قد فعل- 316، يروى عن ابيعبد اللّه ع- 288، 312، عنه: رجل- 288،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فضالة بن ايّوب- 312،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بلال: مولى و كان عبدا صالحا- 79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البلالى: فى توقيع ابى محمّد ع يا اسحق اقرء كتابنا على البلالى رضي اللّه عنه فانّه الثقة العارف بما يجب عليه- 1088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بلعم: قال أبو جعفر ع مثل المغيرة مثل بلعم الّذى قال اللّه تعالى الذي اتيناه اياتنا فانسلخ منها فاتبعه الشيطان و كان من الغاوين- 406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بنان التّبان: كلّ افّاك اثيم نزل في سبعة منهم بنان- 511، 543، لعن اللّه‏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بنان التّبان و انّه يكذب على اللّه- 541، كان بنان يكذب على عليّ بن الحسين: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فاذاقه اللّه- 544، 909، انّ بنانا و السرى و بزيعا لعنهم اللّه تراءى لهم الشيطان، كذب بنان لقد صغر اللّه- 547، ثمّ ذكر أبو عبد اللّه ع الحارث الشاميّ و بنانا فقال كانا يكذبان على عليّ بن الحسين ع- 549، و يحدّثون باحاديث كلّها منكرات كذب موضوعة، و هولاء مثل المفضّل و بنان و عمرو النبطى- 588، اقول: فى النسخة: فى الموارد كلها بيان، و الظاهر أن يكون هو الصحيح، و نحن جرينا في الفهرست على المشهور و طبق النسخ الأخر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بنان بن محمّد بن عيسى: راجع عبد اللّه بن محمّد يروى عن ابن أبي عمير- 224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مهزيار- 450، 1065، 1113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محمّد- 450، 1065، 1113،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بن يزيد القمّيّ- 224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بنو ذودان: قال على ابن الفضّال هم من الفرس بزّازون- 150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بورق البوسنجانى: رجل كان من أصحابنا معروف بالصدق و الصلاح و الورع و الخير يقال له بورق، فدخلت على ابى محمّد ع- 1023، بل ترحّم عليه في حكاية بورق- 1029- اقول- بوشنج من قرى هراة.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محمّد ع- 1023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إبراهيم السّمرقندى- 1023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ثابت الحدّاد أبو المقدام: البتريّة هم أصحاب كثير النواء و أبو المقدام ثابت و هم الذين دعوا- 422،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دخلت على ابيجعفر ع و معى سلمة بن كهيل و أبو المقدام ثابت الحدّاد، قال زيد ع اتتبرؤن من فاطمة- 429، قال أبو جعفر ع انّ الحكم بن عتيبة و سلمة و كثير النواء و ابا المقدام اضلّوا كثيرا- 439، و ثابت ابو المقدام تبرىّ- 733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ثابت بن دينار أبو حمزة الثمالى عربىّ ازدىّ و ابوه أبو صفيّة: قال أبو عبد اللّه ع بعد احضاره: انّى لأستريح إذا رأيتك- 61 بقى الى أيّام أبي عبد اللّه ع ثمّ الى ايّام موسى بن جعفر ع- 195، و أصبغ خير من‏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59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من ابى حمزة و كان يشرب النبيذ و ترك قبل موته و مات هو وزرارة و محمّد بن مسلم في سنة واحدة 353، فقال أبو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لكن أبا حمزة يشرب النبيذ، فقال أبو حمزة استغفر اللّه و اتوب إليه الآن 354، و قال يا أبا حمزة وافق الدّعاء الرضاء فاستجيب لك في اسرع من 355، قال أبو بصير قال أبو عبد اللّه ع إذا رجعت الى ابيحمزة اعلمه انّه يموت في شهر كذا في يوم كذا و اقرأه منّى سلام- 356، اقول لا بدّ و أن يكون اخباره بموته قبل سنة او أكثر فانّه مات في سنة 150 بعد موت ابيعبد اللّه ع قال الرّضا ع أبو حمزة في زمانه كلقمان و ذلك انّه قدم أربعة منّا عليّ بن الحسين و محمّد بن عليّ و جعفر بن محمّد و برهة من عصر موسى- 357، قال حمدويه: عليّ بن أبي حمزة و الحسين و محمّد اخواه و ابنه كلّهم ثقات فاضلون- 357، 761، ابو حمزه في زمانه كسلمان في زمانه و ذلك انّه خدم منّا أربعة، و برهة من عصر موسى ع- 919، و كان عثمان بن عيسى الرواسى يروى عنه و كان شيخا- 1117،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16، 178،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ع- 61، 355،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الحسين ع- 173،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ابيحمزة- 61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مكان- 178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الحكم- 355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سالم- 173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ثابت الثقفى: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عاصم بن حميد- 134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ثعلبة بن عمرو الأنصارى [ابو عمرة] من الأربعة اللاحقين لامير المومنين ع فصاروا سبعة- 14، من اوّل من اناب- 24، انّ اقواما يزعمون انّ عليّا لم يكن اماما حتّى شهر سيفه خاب إذا عمّار و خزيمة و ابو عمرة- 61. اقول- هذا بناء اعلى اتّحاد ابى عمرة و ثعلبة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ثعلبة بن ميمون: من اجلّة أصحاب ابيعبد اللّه و ابى الحسن ع. و زعم أبو اسحق الفقيه يعنى ثعلبة بن ميمون انّ افقه هولاء</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جميل- 705، و هو مولى محمّد بن قيس الأنصارى و هو ثقة خيّر فاضل- 776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عن ابيعبد اللّه ع- 271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زرارة- 13، 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المغيره- 182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عنبة بن مصعب- 182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فضّال- 13، 27، 182، 271،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ثوير بن أبي فاخته: خرجت حاجّا فصحبنى عمر بن ذرّ القاضي، فنزلت انا على ابى جعفر ع فقلت له- 394،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عباد بن بشير- 394،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جابر: حضر عند رأس ابى داود عند موته- 148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منخل- 33،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جابر بن عبد اللّه الأنصاريّ: من السابقين الّذين رجعوا الى أمير المؤمنين ع- 78، كان من السبعين- 87، و هو آخر من بقى من اصحاب الرسول و كان منقطعا الينا و كان يقعد في المسجد و هو معتمّ بعمامة سوداء و ينادى يا باقر العلم- 88، فلمّا نظر إليه قال يا غلام أقبل، فكان جابر يأتيه طرفى النهار فكان أهل المدينة يقولون و اعجبا له يأتيه و هو آخر من بقى من أصحاب الرّسول- 88 فاتى جابر منزل عليّ بن الحسين ع يطلب محمّد بن عليّ و هو في الكتّاب، ثمّ قال له بابى انت و امّى اضمن لي انت الشفاعة قال فقد فعلت ذلك يا جابر- 89، انّ ابا جعفر ع أثنى على جابر و قال هو يعلم قول اللّه انّ الّذى فرض عليك القرآن، 90، انّ ابا جعفر ع روى أحاديث عن جابر و قال بلغ من ايمانه انّه يقرء آية انّ الذي فرض عليك- 91، يعلم تأويله- 92، و هو يتوكّأ على عصاه و يدور في سكك المدينة و يقول عليّ خير البشر- 93، فكان رجلا من أصحاب رسول اللّه ص و كان شيخا قد اسنّ فلم يتعرّض الحجّاج له- 195،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جابر المكفوف: دخلت على ابيعبد اللّه ع فقال اما يصلونك، فوصلنى- 613،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ع- 613،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عبّاس بن عامر- 613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جابر بن يزيد الجعفى: قال الصادق ع ما رأيته عند ابى الّا مرّة و ما دخل عليّ 335، و قال رحم اللّه جابر الجعفى كان يصدق علينا- 336، فإذا جابر الجعفى عليه عمامة خز حمراء يقول حدّثني وصى الأوصياء، و قال النّاس جنّ- 337، و قال لا تحدّث بتفسره السفلة فيذيعوه،- 338، دخلت على ابيجعفر ع و انا شاب فقال من انت قلت من أهل الكوفة- 339، و قال دع ذكر جابر فان السفلة إذا سمعوا باحاديثه شنعوا- 340 قال أبو جعفر ع حديثنا صعب مستصعب امرو 341 رويت خمسين الف حديث ما سمعه أحد منى 342، حدّثني أبو جعفر ع بسبعين الف حديث لم احدث بها، 343، خرج ذات يوم و على رأسه قوصرة، فلبثنا حتّى جاء كتاب هشام- 344، جاء قوم فسألوه ان يعينهم في بناء مسجدهم- 345، خرجت مع جابر لمّا طلبه هشام حتّى انتهى الى السواد، قال انّ هذه النعجة دعت- 346، قال الثوري انّه صدوق و ما رأيت اورع بالحديث منه- 346، قال لرجل تريد ان ترى ابا جعفر ع فمسح على عينه، 347، قال كانّى بك يا ابا مريم قد استغنيت عن هذه البئر 348 قال ذريح قلت لابيعبد اللّه ع ما تقول في أحاديث جابر، فقال ما تصنع باحاديثه اله عن أحاديثه فانها إذا وقعت الى السفلة اذاعوها- 699، انتهى علم الأئمّة الى أربعة نفر اولهم سلمان و الثاني جابر- 917،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339، 341، 343،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ابى جميله- 342، 343،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كثير- 341،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شمر- 339،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جارود بن المنذر: هو الكندي النخّاس يروى عن ابيعبد اللّه ع- 202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سيف بن عميره- 202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جارية بن قدامة السعدى: وفد مع الأحنف بن قيس الى معاوية، فأمر معاوية للأحنف بصلة و لأصحابه- 145، اقول يظهر كون الرجل من الشيعة و من رفقاء</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الأحنف. جارية بن قدامة السعدى وجّهه امير المومنين ع الى أهل نجران عند ارتدادهم عن الأسلام- 168، و في النسخة: حارثه، و قال جون بن قتادة في حقّه: يقودنا اخو ثقة ماضى الجنان مصمّم- 168،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جالوت: انّ اللّه أوحى الى طالوت لن يقتل جالوت الّا من إذا لبس درعك فقال يا داود انّك تقتل جالوت فقتله- 802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جبريل بن أحمد الفاريابى أبو محمّد البرنانى: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جعفر محمّد بن اسحق- 573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سعيد الآدمى سهل بن زياد- 33،- 862، 933،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خرّزاد- 8، 9، 13، 26،- 27، 29، 30، 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الشجاعى- 339،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الحميد العطّار- 176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اللّه بن مهران- 96،- 132، 133، 139، 163، 192، 193،- 713، 831، 838، 842، 1046، 1090، 1093، 1099،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عيسى- 21، 22، 37، 200،- 201، 228، 236، 238، 239،- 240، 241، 256، 257، 261،- 282، 283، 284، 297، 340،- 341، 343، 350، 427، 435،- 437، 479، 480، 522، 537،- 581، 589، 710، 732، 741، 780،- 809، 812، 815، 938، 991،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جعفر بن إبراهيم- 1004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جعفر بن وهب- 7، 244- 245، 995، 1003، 1004،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معاوية بن وهب- 119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الكشّى- 13، 21، 26، 27،- 29، 30، 31، 33، 37، 96، 119، 132، 133، 139، 163، 176، 200، 201، 339، 340، 341، 343، 437، 581، 732، 938،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عن خطّه و كتابه- 589، 713، 741، 831، 838، 842، 862، 933، 991، 995، 1003، 1004،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- 1005، 1046، 1090، 1093، 1099، عنه: محمّد بن مسعود- 22، 228، 236،- 238، 239، 240، 241، 244، 245، 256، 257، 261، 282،- 283، 284، 297، 350، 435،- 436، 479، 480، 522، 710، 780 809، 812، 815،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الجرمى: فلمّا وقع كتاب هشام الى ابى الحسن ع قال لهم ادفعوه الى الجرمى 481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جبير بن مطعم: من حوارى السجّاد ع- 20، ارتدّ الناس بعد قتل الحسين ع الّا ثلثة: منهم جبير ثمّ كثروا- 194، اقول و في- 184- لم يكن في اوّل امر السجّاد الّا خمسة منهم محمّد بن جبير.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جرير بن عبد اللّه البجليّ: كان وهب جدّ الحسن بن محبوب مملوكا له، فقال الغلام حرّ قد اعتنقه- 1094،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جعدة بن هبيرة المخزومى: كان مع عليّ ع خمسة نفر من قريش و منهم جعدة و كان أمير المؤمنين خاله و قال له عتبة بن أبى سفيان انّما لك هذه الشدّة من قبل خالك- 111،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إبراهيم بن محمّد الهمدانيّ: كتب مع ابيه في سنة أربعين و مأتين يسأله عن العليل و عن القزوينى- 1009،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أحمد: يمكن أن يكون المراد ابن ايّوب التاجر السمرقندى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خلف بن حمّاد- 825،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عبد الرّحمن- 905،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الكشّى- 825، 905،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أحمد بن ايّوب التاجر السمرقندى أبو سعيد في 376، 495؛ مطلق، و بالقرائن يظهر انّه المراد.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ابان- 898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سعيد الآدمى- 392،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ابيجعفر محمّد بن يحيى بن الحسن- 168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الخير صالح بن أبي حمّاد- 164، 230 322، 362،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الصباح- 793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الحسن الميثمى- 663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جعفر بن بشير- 796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حمدان بن سليمان النيسابوريّ- 59، 105،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الشّجاعى- 376، 513، 514، 649، 950،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صفوان- 792، 795، 799،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بن شجاع- 34،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العمركى بن على البوفكى النيسابوريّ- 59 182، 281، 495، 614، 702، 718، 922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فضالة بن ايّوب- 802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ابيعمير- 800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نوح بن إبراهيم (نوح انّ إبراهيم)- 794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عبد الرحمن- 801، 947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طاهر بن عيسى الورّاق الكشّى- 34، 35، 164، 168، 230، 322، 362، 376، 392، 513، 514، 649، 689 950، 1036،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الكشّى- 663، 792، 793،- 794، 795، 796، 798، 799، 800، 801، 802، 947،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عنه: محمّد بن مسعود- 59، 105، 182 281، 495، 614، 702، 718، 883، 922،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أحمد بن الحسن: كذلك في النسخ كلّها في 797، و ليس له ذكر في كتب الرجال، و يمكن أن يكون الصحيح: جعفر عن أحمد بن الحسن و يكون المراد منه احمد الميثمى او غيره، و المراد بجعفر بقرينة الأسناد السابقة و اللاحقة هو جعفر التاجر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أحمد بن سعيد: ليس له ذكر في كتب الفريقين، و يمكن أن يكون المراد: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سعيد المذكور، بقرينة رواية طاهر عنه، و ابدل في النسخ بسعد- 153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صالح بن سلمة ابى الخير الرازيّ- 153 عنه: طاهر بن معروف- 153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أحمد الشجاعى: هكذا في 299، و في باقى الموارد مطلق الشجاعى، و الظاهر بقرينة التصريح بالاسم فيه، هو المراد فيها.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محمّد بن حاجب- 1128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الحسين بن بشّار- 766،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الحمّادى- 513، 514،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محمّد بن الحسين- 299، 339، 376، 649،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يزيد- 950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جبريل بن أحمد- 339،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أحمد- 376- 513، 514، 649، 950،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طاهر بن عيسى- 299، 376، 766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بشير: ابو محمّد البجليّ: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اخذ فضرب و لقى شدّة و مات في طريق مكّة و صاحبه المأمون، مولى بجيلة كوفّى مات بالأبواء سنة 208- 1125،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تغلب- 210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أبان بن عثمان- 143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بكير- 375، 648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الجريح- 107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سلمه- 796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ابيحمزه- 61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بن سرحان- 688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ذريح- 177،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ميمون الصايغ- 680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أحمد- 796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الحسين- 107، 143، 177 210، 375، 648، 680، 688،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بكير: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يونس- 862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الربيع الأقرع- 862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خلف: الكوفيّ ظاهرا.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905،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الرحمن- 905،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عثمان: يمكن أن يكون الرواسى يروى عن ابى بصير- 529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ابيعمير- 529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عثمان بن زياد الرواسى: انّ حمّادا و جعفرا و الحسين بن عثمان بن زياد الرواسى كلّهم فاضلون خيار ثقات- 694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عفّان الطائى: فدخل على أبي عبد اللّه ع فقرّبه و أدناه ثمّ قال يا جعفر بلغني انّك تقول الشّعر في الحسين ع و تجيد، و لقد اوجب اللّه لك في ساعة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الجنّة بأسرها و غفر اللّه لك- 508،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عيسى: هو ابن عبيد و اخو محمّد بن عيسى.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هشام المشرقى استأذنت لجماعة على ابى الحسن الثاني في سنة تسع و تسعين و مائة فحضرنا، فلما خرجوا خرج مسافر فدعانى و موسى و جعفر بن عيسى و يونس و ذلك في سنة ابى السرايا- 956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الجواد ع- 912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ع- 399، 544، 911، 924،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صفوان- 194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يونس بن بهمن- 482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الرقى- 483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يحيى سهل بن زياد الواسطى 544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فضل بن شاذان- 911، 912،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عيسى- 194، 399، 482 483، 544، 924،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غلام عبد اللّه بن بكير: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محمّد بن نهيك- 19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فضيل: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فرات- 396،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أحمد المالكى- 396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يمكن أن يكون المراد جعفر بن محمّد بن معروف- فراجع يروى عن الحسن بن عليّ بن و عن عليّ بن الحسن بن فضال- 395، 443 النعمان- 502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الكشّى- 395، 443، 502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الرازيّ الخوارى أبو عبد اللّه من قرية استراباد: النسخ مختلفة- جعفر بن أحمد من قرية اشناباذ، استازباذ، استراباد- 16، 196، شيخ من جرجان عامّى- 46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الخير- 16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حميد الرازيّ- 45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خالد البرقي- 196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بن قتيبه- 16،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بن اسمعيل: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معمر بن خلاد- 962، عنه: ايّوب بن نوح.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بن الحسن بن محبوب‏</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قال نسبة جدىّ الحسن هكذا- الحسن بن محبوب بن وهب بن جعفر بن وهب- 1094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بن حكيم الخثعميّ: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جعفر بن محمّد بن حكيم الخثعميّ اجتمع هشام بن سالم و هشام بن الحكم و جميل بن درّاج و عبد الرحمن بن الحجّاج و محمّد بن حمران و سعيد بن غزوان، فسألوا هشام بن الحكم ان يناظر هشام، قال فكتب عبد الرحمن الى أبي الحسن موسى ع- 500، قال حمدويه كنت عند الحسن بن موسى اكتب عنه أحاديث جعفر بن محمّد بن حكيم، فقال رجل من أهل الكوفة و امّا جعفر ليس بشي‏ء 1031،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عثمان- 14، 147، 365، 370، 435، 426، 439، 441،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إبراهيم بن عبد الحميد- 368،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الحسن موسى ع- 500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موسى الخشّاب- 368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الحسن بن فضال- 14، 147 365، 370، 425، 426، 439، 441، عنه: غيره- 500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الخثعميّ: الظاهر انّه هو ابن الحكيم الماضى- بقرينة اللقب و رواية عن إبراهيم بن عبد الحميد.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عبد الحميد الصنعانى- 753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موسى- 753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الصادق ع-: اين حوارى جعفر بن محمّد- 20 قال زرارة: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اسمع و اللّه بالحرف من جعفر بن محمّد ع من الفتيا فازداد به ايمانا- 209، انّ بريد و زرارة و محمّد بن مسلم و ابا بصير مستودع سرّى أصحاب ابى- 220، و توفّى أبو عبد اللّه ع و زرارة مريض مات في مرضه ذلك 223، قال زرارة فانّ في قلبى عليه لفتة 228، لا ترى على اعوادها غير جعفر- 258، كنت ارى جعفرا أعلم ممّا هو- 261، قال أبو كهمس لابن أبي ليلى: انّ جعفر بن محمّد يقول لك، ما حملك على ان رددت شهادة محمّد بن مسلم الطائفى و هو اعرف منك؟ 277، قال محمّد بن مسلم: ثم لقيت جعفر ابنه فسمعت منه‏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ستة عشر الف حديث- 276، 280، قال ابو بصير أخبرنى علباء انك ضمنت له الجنّة 289، قال له عبد الملك بن أعين: كيف سماك ابوك جعفرا؟ قال انّ جعفرا نهر في الجنّة 302 قال بكير حججت فصرت الى منى فسألت عن فسطاط ابيعبد اللّه ع- فدخلت عليه، و كان في ناحية الفسطاط يحتجم- 312، قال للجارية هاتى الكيس هذه اربعماة دينار وصلنى أبو جعفر أبو الدوانيق خذها فتفرج بها قال مفضّل بن قيس ما هذه دعوتى- 320، 322، قال أبو حنيفه لمؤمن الطاق و قد مات جعفر بن محمّد ع انّ امامك قد مات- 329، انشد الكميت ابا عبد اللّه ع- 362، 363، قال زيد الشّحام انّى لأطوف و كفّى في كفّ ابيعبد اللّه و دموعه تجرى، ثمّ قال انّى طلبت الى الهى في سدير و عبد السلام و كانا في السّجن- 372، اخبرنى ابن المكرّمة يعنى أبا عبد اللّه ع انّ قبر عبد اللّه بن الحسن بن الحسن و أهل بيته على شاطئ الفرات- 376، قال عبد اللّه بن عطاء ارسل الىّ أبو عبد اللّه ع و قد اسرج له بغل و حمار فقال 386، لعن اللّه ابا الخطاب و كذلك أصحابه يدسّون هذه الأحاديث في كتب أصحاب ابيعبد اللّه ع- 401، و قال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انّ قوما كذبوا عليّ ما لهم إذاقهم اللّه حرّ الحديد، ابرء إلى اللّه ممّا قال فيّ أبو الخطّاب- 403-، ابيت على فراشى خائفا وجلا مرعوبا يأمنون و افزع و ينامون و انا خائف ساهر- 403 عرضت لي الى ربّى حاجة فهجرت فيها الى المسجد و كذلك كنت افعل- 418، انّ سالم بن ابى حفصة يروى عنك انّك تتكلّم على سبعين وجها- 425، انّى لاحدّث الرجل بحديث و أنّهاه عن الجدال، و القياس، فيخرج من عندي فيتأوّل حديثى، و لو سمعوا و اطاعوا- 433، زرارة محمّد بن مسلم و بريد و الأحول احبّ النّاس الى- 434، 438، انّى خشيت ان تذهب فتخبر كثير النواء فتشهرنى بالكوفة- 441، قال رأيت كأنى على جبل فيجئ النّاس فيركبونه- 443، قال عنبسة كنت مع جعفر بن محمّد ع بباب الخليفة ابى‏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69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جعفر بالحيرة حين اتى ببسّام و اسمعيل بن جعفر- 449، فوضع يده على الأرض فنظرت الى البيت يدورنى- 471،- انّما أصحاب جعفر من اشتدّ ورعه- 474، فاستأذنته في ادخال هشام عليه فأذن سأله عن مسئلة فحار فيها، و تيقنّت انّ ما اصابه من هيبته لم يكن الّا- 476، كان عنده جماعة فيهم حمران و مؤمن الطّاق و هشام بن سالم و الطيّار و هشام بن الحكم، فقال يا هشام ا لا تخبرنى- 490، قال هشام سألته بمنى عن خمسمائة حرف- 491، فورد رجل من أهل الشام، قال فصرت اليك لا ناظرك، قال اجعلنى من شيعتك- 494، و كان قد قدم أبو عبد اللّه ع الكوفة لانّه انصرف من عند ابيجعفر المنصور، فقال اسرجوا حمارى، حتى دخلنا على السيّد الحميري، تجعفرت بسم اللّه- 507، قال أبو عبد اللّه ع لجعفر بن عفّان بلغني انك تقول الشعر في الحسين- 508، اللّهمّ العن ابا الخطاب فانّه خوفّنى قائما و 509 و قد أمّه جويرية سوداء تدرج قال لقد كان منّى الى أمّ هذه- 515، و لو اقررت بما يقول فيّ أهل الكوفة لأخذتنى- 538، قال الرضا ع خرجت مع جدّى جعفر ع حتّى إذا كان ببعض الطريق لقيته أمّ ابى البخترى- 559، لما قدم أبو عبد اللّه ع الحيرة اتيته فسألنى عن صناعتى قلت نخّاس- 563، فقال داود بن زربى جعلنى اللّه فداك حقنت دمائنا في دار الدنيا و نرجو، فقال حدّث داود الرقىّ بما مرّ عليكم- 564، احتجاجه على حيّان السراج في محمّد بن الحنفيّة و حياته- 568، 569، 570، و هو في ضيّيعة له في يوم شديد الحرّ و العرق يسيل على صدره- 585، قال صالح بن سهل كنت أقول في ابيعبد اللّه ع بالربوبيّة فدخلت عليه- 632، قال رزام كنت اعذّب بالمدينة فإذا رقعة وقعت من الكّوة بخطّ ابيعبد اللّه ع قل يا رزام- 633، قال للطيار ما انا الا مثلهم لي ما لهم و عليّ ما عليهم- 653، انّ سالم بن مكرّم حمل‏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70</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أبا عبد اللّه ع من مكّة الى المدينة- و كان جمّالا- 661، قال له اسمعيل يا ابه لم تحفظ قال يا بنىّ ا و ليس كذلك اعامل اكرتى، فقال يا فيض انّ اسمعيل ليس كأنا من ابى، ثمّ قام الى ستر في البيت ثمّ صاح يا فيض- 663 قال سليمان بن خالد: و اللّه ليوم من جعفر خير من زيد ايّام الدّنيا، و قال زيد: جعفر امامنا في الحلال و الحرام- 668، قال ع اشكو الى اللّه وحدتى و تقلقلى من أهل المدينة فليت هذه الطاغية اذن لي فاتّخذت قصرا- 677، انّ سعيدة مولاة جعفر ع تعلّم كلّما سمعت منه و انّه قال لها اسأل اللّه ان يزوّجنيك في الجنّة- 681، تسميته الفقهاء من أصحاب ابيعبد اللّه ع أجمعت العصابة على تصحيح ما يصحّ عنهم و هم ستّة- 705 قال سويدة بن كليب لزيد: حتّى اتينا ابن اخيك جعفر: فقال لنا كما قال ابوه، قال فان كتب عليّ ع عنده- 706 قال اسمعيل بن جابر كنت مع ابيعبد اللّه ع مجاورا بمكّة فقال اخرج فسل حتّى حدث بالمدينة حدث، قال قتل المعلّى- 707، فلمّا بلغ قتل المعلّى خرج يجرّ ذيله حتّى دخل على داود و اسمعيل ابنه خلفه فقال يا داود، و قال انى دعوت اللّه عليه بدعوة- 708، فقلت يا معلّى كانّك ذكرت اهلك قال اجل، فدنى منّى فمسحت وجهة فقلت اين تراك- 709، قال داود له ما قتلته قال فمن قتله قال السيرافى و كان صاحب شرطة داود قال ع اقدنا منه- 710 قال لداود لقد اتيت ذنبا لا يغفره اللّه قتلت رجلا من أهل الجنّة قال و انت زوّجت ابنتك فلانا الأموى- 711، قال يدعو داود به فيأمر به، فلمّا كان من قابل ولى المدينة فقصد المعلّى و سأله عن شيعة جعفر ع- 713، قال أبو الحسن موسى ع دخلت على ابى و بين يديه حيس او هريسة فقال هذا بعث به الينا يونس- 721، ان سفيان بن عينيه لقى أبا عبد اللّه ع فقال له الى متى هذه التقيّة و قد بلغت؟- 735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قال أبو عبد اللّه ع بينا انا في الطواف إذا رجل يجذب ثوبى فالتفتّ فإذا عبّاد البصرى قال تلبس هذا- 736، دخل عبّاد بن كثير البصرى على ابيعبد اللّه ع و عليه ثياب شهرة غلاظ فقال يا عبّاد ما هذه الثّياب- 737، كنا بفناء الكعبة و ابو عبد اللّه قاعد فقيل ما أكثر الحآجّ- 738، قال سفيان بن عينيه لابى عبد اللّه ع انّه يروى ان عليّ بن ابيطالب كان يلبس الخشن و انت تلبس- 739 انّ سفيان الثّورى دخل على ابيعبد اللّه ع و عليه ثياب جياد فقال انّ آبائك- 740، اتى قوم أبا عبد اللّه ع يسئلونه الحديث فقال الميمون أ تعرف أحدا من القوم؟ قلت لا هولاء قوم يطلبون الحديث من كل وجه لا يبالون- 741، انّ بشّار شيطان خرج من البحر ليغوى اصحابى و ليبلّغ الشاهد الغائب انى عبد ابن عبد قنّ ابن أمة- 746، قال أبو عبد اللّه ع لشهاب كيف انت إذا نعانى إليك محمّد بن سليمان، فانّى يوما بالبصرة، فقال محمّد بن سليمان أعظم اللّه اجرك في جعفر بن محمّد- 781، 782،- فكان سبب اقامة الناووسيّة على أبى عبد اللّه ع بهذا الحديث- 782، ارسلنى محمّد بن عبد اللّه بن الحسن إليه يطلب منه راية رسول اللّه ص العقاب- 784، فاستأذن له رجلان فقال احدهما افيكم امام مفترض الطّاعة قال ما اعرف ذلك فينا قال بالكوفة قوم يزعمون، و اللّه ان عندي لراية رسول اللّه و سيفه و الواح موسى- 802، قال عليّ بن يقطين رأيت أبا عبد اللّه ع في الرّوضة و عليه جبّة خزّ سفرجليّة- 814،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إبراهيم بن عبد الحميد يجلس في مسجد الكوفة و يقول أخبرنى أبو اسحق كذا كما كان غيره يقول حدّثني الصّادق و حدّثني العالم و حدّثني الشيخ و حدّثني أبو عبد اللّه- 839، و يأتي الرجل أبا عبد اللّه ع فيتبدء به قبل ان يسأله- 899،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بن الفضيل-: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على الهمدانيّ- 364،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ابو يعقوب اسحق بن محمّد البصرى- 364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المدائنى: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موسى بن القاسم العجليّ- 82،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الشاذاني- 82،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بن يونس: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في 877،- جائنى جماعة من أصحابنا عنه: أحمد بن محمّد البرقي- 877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محمّد بن معروف أبو محمّد الكشّى: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كما في 210، 89. صرت الى محمّد بن عيسى لأكتب عنه فرأيته يتغلّس بالسّوداء فخرجت من عنده- 1022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الحسين الرازيّ- 769،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عبد اللّه البلخيّ كتب إليه- 1052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بن النّعمان- 53، 60، 89، 162، 169، 488،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سهل بن بحر- 861، 913، 914، 1025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بن شاذان- 974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الحسن- 61، 107، 143، يروى محمّد بن الحسين- 177، 210، 375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الأنبارى- 103، 605، 824،- 945،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الكشّى- 53، 60، 61، 89، 103، 107، 143، 162، 169، 177، 210، 375، 488، 605، 769، 824، 861، 913، 914، 945، 974، 1022، 1025، 1052،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ميمون: قال أبو عبد اللّه ع كان يأتينى هو و ابن اشيم فأخبرهم بالحقّ ثمّ يخرجون الى ابن الخطّاب فيأخذون- بقوله- 638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جعفر بن واقد: ذكر عند ابيعبد اللّه ع جعفر بن واقد و نفر من أصحاب ابى الخطاب فقيل انّه صار الى بيروذ و قال- 538،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جميل بن درّاج: قال ما كنّا حول زرارة الّا بمنزلة الصبيان في الكتّاب حول المعلّم- 213، 252، لمّا ذكر طول سجود ابن ابيعمير قال كيف لو رأيت جميل بن درّاج 373، 469، فقد و كلّنا به قوما ليسوا بها يكافرين ثمّ اهوى بيده الينا و فينا جميل- 467، يا جميل لا تحدّث أصحابنا بما لم يجمعوا عليه، قال نوح سألت اخى‏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جميلا لم لا تحضر المسجد فقال ليس لي ازار، مات جميل عن مائة الف- 468، اجتمع هشام بن سالم و هشام بن الحكم و جميل بن درّاج و عبد الرحمن بن الحجّاج و محمّد بن حمران و سعيد بن غزوان، فرضى هشام ان يتكلّم عند محمّد بن ابيعمير- 500، اجمعت العصابة على تصحيح ما يصّح من هولاء و تصديقهم و اقرّوا لهم بالفقه و هم ستة من أصحاب ابيعبد اللّه ع و منهم جميل بن درّاج و زعم ثعلبة انّ افقه هؤلاء جميل- 805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ع- 220، 286،- 432، 468، 601،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حمزة بن محمّد الطيّار- 113،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زرارة- 253، 255،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عمير- 213، 255، 286 عنه: على بن اسباط- 432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حديد المدائنى 220، 252، 432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 بن عبد العزيز- 468، 601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 بن عبد العزيز زحل- 113،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جميل بن صالح: الأسدىّ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الملك- 730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ابيعمير- 730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جندب بن جناده- أبو ذرّ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جندب بن زهير قاتل الساحر: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من التابعين الكبار و رؤسائهم و زهّادهم 124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جنيد: قال سمعت عن جماعة من العراقييّن عن جنيد بهذا الحديث ثمّ سمعته عن جنيد أرسل الى أبو الحسن العسكريّ ع يأمرنى بقتل فارس- 1006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العسكريّ ع- 1006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اللّه- 1006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الجوانى: خرج مع ابى الحسن ع الى خراسان و كان من قرابته- 973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جون بن قتادة العبسى: قال شعرا- تهوّد اقوام بخبران بعدما- حين وجّه أمير المؤمنين ع جارية بن قدامة السعدى الى أهل نجران و كان فيهم- 168.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جويرية بن أسماء: دخل مع حمران على ابيعبد اللّه ع فلما خرجا قال: و امّا جويرية فزنديق لا يفلح ابدا فقتل هرون‏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جويرية بعد ذلك- 311، دخل مع حمران فتكلّم أبو عبد اللّه ع فوقع عند جويرية انّه لحن فقال انت سيّد بنى هاشم، فلمّا خرجا قال و امّا جويرية فزنديق- 742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جويرية بن مسهر العبدى: قال له علّى ع احبّ محبّ ال محمّد، و انا ابشّرك ثلثا- 169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ع- 169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الجارود- 169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حاتم بن نصير: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يونس- 68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حاتم بن يونس- 67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خلف- 67، 68،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حاتم بن يونس: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أبى بكر- 67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حاتم بن نصير- 67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الحارث: يمكن أن يكون المراد- الحارث الأعور الحوتى.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عبّاس- 109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ع- 109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الزّهرى- 109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الحارث الشاميّ: كلّ افّاك اثيم- نزل في سبعة منهم الحارث- 511، 543، ثمّ ذكر أبو عبد اللّه ع الحارث الشاميّ و بنان فقال كانا يكذبان على عليّ بن الحسين ع- 549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حارث بن عبد اللّه الأعور: الحوتى ابو زهير الكوفيّ. فقلت يا أمير المؤمنين جائنى و اللّه حبّك- 142، و قال اتدخل منزلى يا أمير المؤمنين فقال على شرط ان لا تدّخرنى شيئا- 143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علّى ع- 142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الشعبى- 142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الحارث بن نصير الأزديّ: روى الحارث بن نصير الأزديّ عن ابى صادق 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صادق- 76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حارث بن قيس الأعور: كان جليلا فقيها و كان اعور و اخواه علقمه و ابىّ شهدا صفيّن- 159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حارث بن المغيرة النصرى: قال ابو عبد اللّه ع لزيد الشحّام رفيقك في الجنّة الحارث بن المغيرة- 619، قال يونس بن يعقوب‏</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كنّا عند ابيعبد اللّه ع فقال اما لكم من مفزع، ما يمنعكم من الحارث بن المغيرة النصرى- 620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ع- 306،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حمران بن أعين- 305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الملك بن أعين- 14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الورد بن زيد- 361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عثمان- 14، 305، 306،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جميله مفضّل- 361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حامد بن محمّد العلجردى البوسنجى: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كذلك في ب و د، و في غيرهما: الأزديّ البوشنجى- 1027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فورا- 1027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محمّد الهروى 1027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حباب بن يزيد- خبات.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حبابة الوالبيّة: قال عمران بن ميثم: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دخلت انا و عباية على امرأة من بنى اسد يقال لها حبابة- 182، قال صالح بن ميثم دخلت مع عباية عليها فحدّثنا- 183، و قد ادركت امير المومنين ع و عاشت الى زمن الرضا ع على ما بلغني- 182، قال لها الحسين ع ما ابطأ بك عن زيارتنا؟ ثمّ دعا و وضع يده على البرص و كشف اللّه ذلك عنّى- 183،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تروى عن الحسين ع- 182،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صالح بن ميثم- 183،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عباية الأسدى- 182،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عمران بن ميثم- 182،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حبّى اخت ميسر: اقامت بمكّة ثلثين سنة او أكثر حتّى ذهب أهل بيتها و فنوا أجمعين فقال ميسر لابيعبد اللّه ع انّ اختى، فقال يا حبّى ما يمنعك من مصلّى عليّ- 791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حبيب: الظاهر انّه ابن أبي ثابت الكاهليّ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البخترى- 64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سفيان- 64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حبيب الخثعى: الظاهر انّه الأحول ابن المعلّل.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ع- 198، 404، 690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أبي يعفور- 553، 881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ابان- 881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المزخرف- 198، 404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قاسم بن محمّد- 690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سلام- 553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حبيب السجستانيّ: كان اوّلا شاريا ثمّ دخل في هذا المذهب و كان منقطعا الى ابيجعفر و ابيعبد اللّه ع- 646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حبيب بن مظاهر الأسدى: مرّ ميثم التّمار على فرس فاستقبله حبيب بن مظاهر فقال له ميثم انّى اعرف رجلا احمر له ضفيرتان يخرج لنصرة- 133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حتّات بن يزيد- خبات‏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الحجّاج بن يوسف: قال لقنبر ما الّذى كنت تلى من عليّ ثمّ أمر بقتله 130، اقول- ولى العراق سنة 75 و مات سنة 95. ضرب عبد الرحمن بن أبي ليلى ليسبّ عليّا 160، لما دخل سعيد بن جبير على الحجّاج قال له 190، طلب يحيى بن أمّ الطويل فقال تلعن أبا تراب و أمر بقطع يديه و رجليه و قتله و امّا أبو خالد فهرب الى مكّة فنجى- 195،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حجر بن زايده: من أصحاب الصّادقين ع 20، لكن حجر بن زائدة و عامر بن جذاعة أتيانى فشتما المفضّل عندي، فلا غفر اللّه لهما امّا انّى لو كرمت عليهما- 583، 764، دخل حجر بن زائدة و عامر على ابيعبد اللّه ع فقالا انّ المفضّل يقول انّكم تقدّرون ارزاق العباد- 587 انّ عدة من اهل الكوفة كتبوا الى الصّادق ع انّ المفضّل يجالس الشطّار و أصحاب الحمام، فمنهم زرارة و محمّد بن مسلم و أبو بصير و حجر بن زائدة- 592،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حمران بن أعين- 303،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الحكم- 303،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حجر بن عدى: كتب الحسين ع الى معاوية: ا و لست القاتل حجر بن عدى اخا كنده و المصلّين العابدين الذين كانوا ينكرون الظلم و يستعظمون البدع- 99، من التابعين الكبار و رؤسائهم و زهّادهم 124، قال عليّ ع فتصلب حجر بن عدى على‏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ربع النخلة- 140، قال له عليّ ع كيف تصنع اذا ضربت و امرت بلعنتى؟ و ضربه محمّد بن يوسف و امره ان يلعن عليّا ع- 161،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حذيفة: من السبعة الّتى بهم تزرقون 13، و احدّثك يا حذيفة انّ ابنك مقتول 47، لمّا حضرته الوفاة قال الحمد للّه الذي بلغني هذا المبلغ و لم اوال ظالما فبلغ زيدا و قال كذب و اللّه لقد والى على عثمان- 72، و حذيفة كان ركنا- 78، امره رسول اللّه ص ان يسلّم عليّا بامرة المومنين- 148، و حذيفة كان يعلم قلت كلّه؟ قالوا لا، فلم اجد احدا- 795، اقول: هذا حذيفة بن اليّمان الأنصارى،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حذيفة بن اسيد الغفارى: من حوارى الحسن ع- 20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ذرّ- 52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عمرو- 52،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حذيفة بن منصور: قال أبو عبد اللّه ع للبقباق اما لو كان حذيفة بن منصور ما عاودنى فيه- 615، 717،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سورة بن كليب- 706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الميثمى- 706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حريز بن عبد اللّه الأزديّ عربّى 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انتقل الى سجستان فقتل بها- 719، سئل فضل البقباق لحريز الاذن على ابى عبد اللّه ع فلم يأذن، قال انّما فعلت ذلك انّ حريزا جرّد السيف- 615، 717، قال يونس بن عبد الرحمن لحريز يا أبا عبد اللّه كم يجزيك ان تمسح و كان يونس يذكر عنه فقها كثيرا- 616، 719، لم يسمع حريز من أبي عبد اللّه ع الّا حديثا او حديثين- 716 دخلت على ابيحنيفه و عنده كتب كادت تحول فيما بيننا و بينه فقال لي هذه الكتب في الطّلاق- 718،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تغلب- 88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ع- 311، 742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زرارة- 387،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بن يسار- 37،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محمّد الحلبيّ- 243، 269،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مسلم- 276،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بن عيسى- 37، 387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عثمان بن عيسى- 269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الحسن بن رباط- 718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داود الحدّاد- 311، 742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ياسين الضرير- 276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الرحمن- 616، 719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حسّان: قال أبو جعفر ع للكميت، و لكن لك ما قال رسول اللّه ص لحسان لا يزال معك روح القدس- 366،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بقرينة ثقله عن الحسين انّه في اواخر القرن الثاني.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الحسين بن أبي العلاء- 713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الصيرفى- 713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إبراهيم: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بن عبد الرحمن- 490،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حمّاد- 490،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أبي قتاده: و أبو قتاده هو على بن محمّد بن عبيد بن حفص بن حميد بن مالك الأشعريّ‏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داود بن القاسم- 922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العمركى- 922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أحمد المالكى: هكذا في 696، و في 397- الحسين‏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جعفر بن فضيل- 396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طاوس- 1123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بن بندار القمّيّ- 396 1123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اسد: كما في نسخة- ب، و في سائر النسخ: الحسن بن راشد، يروى عن محمّد بن باديه- 941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يعقوب- 941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بشّار الواسطى: فى نسخة ب، و في سائر النسخ الحسين بن بشّار.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راشد- 943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بهمن- 942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يزيد- 942، 943،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79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الحسن البصرى: من الزهّاد الثمانية و يلقى أهل كلّ فرقة بما يهوون و يتصنّع للرياسة و كان رئيس القدريّة- 154، قال اشياء صدّق الناس بها و ليس في الكتاب لها أصل- 741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الأحنف- 146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سفيان الثوري- 741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عبيد- 741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عبيد- 741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جهم بن بكير يروى عن عمه عبد اللّه بن بكير- 316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الحسن: قال سليمان بن خالد لقيت الحسن بن الحسن فقال اما لنا حقّ اما لنا حرمة، 665 أقول: الظاهر انّه أخو إبراهيم و عبد اللّه بن الحسن بن الحسن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الحسين: قال أبو هارون كنت ساكنا داره فلما علم انقطاعى الى ابيجعفر و ابيعبد اللّه ع اخرجنى من داره فمرّ بى أبو عبد اللّه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الحسين: قال حنان بن سيدى 395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كنت جالسا عنده فجاء سعيد بن منصور فقال ما ترى في النبّيذ فانّ زيدا كان يشربه 420 اقول:- يمكن أن يكون المراد منه الحسن الماضى الذي كان أبو هارون في داره، و أن يكون المراد منها الحسن بن الحسين الأصغر.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الحسين المروزى: كما في 740، و يعلم بقرينة هذا القيد انّ المراد في 332، و 737، هو المروزى، لاتّحاد الراوي و المروىّ عنه و كذا في 786 و 1059، قال استحلّ أحمد بن حمّاد منّى مالا فكتب الى ابى الحسن ع و شكوت فيها- 1059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ع- 1059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اسمعيل- 786،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يونس- 332، 737، 740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بكر بن زفر الفارسيّ الزفرى- 1059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اشكيب- 332، 737، 740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يحيى- 786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الحسين بن صالح الخثعميّ: قال ذكر بين يدي ابى الحسن الرضا ع حمزة بن بزيع- 1147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ع- 1147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عبد الغفار المكفوف- 1147، الحسن بن الحسين القمّيّ: لم اجد له ذكرا.</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روى الحسن بن الحسين القمّيّ- 156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الحسن القرنى- 156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حسين اللؤلؤى: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محبوب- 466،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ذكره عن عمر بن يزيد- 771،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أحمد- 466،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يحيى- 771،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حمّاد: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 عبد اللّه البرقي- 49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جناح- 30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على السلولى سعدان- 49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خرّزاذ: و ما روى احمد بن محمّد بن عيسى قطّ عن حسن بن خرّزاذ- 989، أحمد بن عليّ السلولى قرابة الحسن بن خرّزاذ و ختنه على أخته- 990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فضّال- 13، 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اسمعيل بن مهران- 29، 30، 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عليّ بن النعمان- 1095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حمّاد الشاشى- 47 يروى محمّد بن على- 26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القاسم البجليّ- 327، 634 عنه: أحمد بن على القمّيّ السلولى- 1095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جبريل بن أحمد الفاريابى- 13، 26، 27 29، 30، 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اشكيب- 47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الحسن- 327، 634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الخشّاب: قال كان الحسن بن القاسم يعرف الحقّ بعد قول الرضا ع- 1143 اقول: المراد حسن بن موسى المذكور في السند الراوي عن الحسن بن القاسم، فراجعه‏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خنيس: فى المطبوعة و الممقانى: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الحسن بن حبيش. قال أبو أسامة مرّ الحسن و انا عند ابيعبد اللّه ع فقال هذا من أصحاب ابى- 752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راشد: كما في النسخ، و في ب في 941: الحسن بن اسد. و الظاهر انه أبو عليّ بن راشد السابق في عنوانه.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اسمعيل- 248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باديه- 941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يونس بن عبد الرحمن- 943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الريّان- 248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الحسين- 943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يعقوب- 941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رباط: كانوا أربعة اخوة الحسن و الحسين و على و يونس، كلّهم اصحاب ابيعبد اللّه ع و لهم أولاد كثير- 685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زرارة: عن عبد اللّه بن زرارة قال له الصادق ع و لقدادىّ الى زرارة رسالته بواسطة ابنيه الحسن و الحسين حاطهما اللّه و كلاهما و رعاهما و حفظهما- بصلاح ابيهما كما حفظ الغلامين- 221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زرارة- 221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هارون بن الحسن بن محبوب- 221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زياد العطّار: قلت لأبيعبد اللّه ع انّى أريد ان اعرض عليك دينى- 798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زيد: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الحسن الحسيني- 74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سعيد: و قد يروى عن محمّد بن سنان الحسن و الحسين ابنا سعيد- الأهوازيّان- 980، الحسن و الحسين ابنا سعيد بن حمّاد بن سعيد موالى عليّ بن الحسين ع و الحسن هو الذّى اوصل اسحق بن إبراهيم الحضينى و عليّ بن الريّان بعد اسحق الى الرّضا ع- 1041، يروى عن عليّ بن حديد- 449،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عيسى- 449،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سماعة بن مهران: واقفىّ 894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شعيب: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سنان- 1091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عليّ- 1091،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صالح بن حىّ: و البتريّة هم اصحاب كثير النواء و الحسن بن صالح بن حىّ، و هم الذين دعوا- 422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صهيب: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الحكم بن مسكين- 26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طلحة المروزى: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فضّال- 511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بكر بن صالح- 863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رفعه عن حمّاد بن عيسى- 39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عمّن رفعه عن محمّد بن اسمعيل- 535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عاصم- 864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بن المبارك- 880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صالح خلف بن حمّاد الكشّى- 39، 511، 535، 863، 864، 880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ظريف بن ناصح: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رجل عن بشّار مولى السندىّ بن شاهك- 827 عنه: عيسى بن هوذا- 827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عبد الرحيم: و في نسخة الحسين يروى عن ابى الحسن ع- 818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السندىّ بن الربيع- 818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عبد اللّه البرقي المعروف بالسكرى: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في المطبوعة الحسين، و في نسخة: اليشكرى كما في الممقانى ايضا.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عبد اللّه- 206،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إبراهيم بن هاشم- 206،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عبد اللّه بن المغيرة: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العبّاس بن عامر- 550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عطيّة أبو ناب الدغشى و اخواه عليّ و مالك، كوفيّون و ليسوا بالاحمسيّة 684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علويّة أبو محمّد القمّاس الثقة: 917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الفضل بن شاذان- 917.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شاذان بن نعيم- 917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الظاهر اختلاف الطّبقة في 579 مع 865، و نقل عنه من دون ذكر واسطة- 900، و رأيت في بعض الكتب للغلاة و هو كتاب الدور عن الحسن بن عليّ- 1091 يروى عن اسمعيل بن عبد العزيز- 579،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شعيب- 1091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الجعفرى- 865، 900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بكر بن صالح- 579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بن حامد الكشّى- 865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بن ابيحمزه: و المراد من الحسن بن عليّ في 193 بقرينة السند السابق- 193، و بنقله عن أبيه و باتحاد الموضوع: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هو ابن ابيحمزه. و الحسن بن عليّ بن ابيحمزه كذّاب غال- 831، قال ابن فضّال انّه كذّاب ملعون روى عنه أحاديث كثيرة و كتبت عنه تفسير القرآن الّا انّى لا استحل- 1042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أبيه- 192، 193، 831، 838،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محمّد- 193،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الحنّاط- 192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الصّيرفى- 838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عليّ بن ابيطالب ع: اين حوارى الحسن بن عليّ- 20، صاحب الجفنة و الخوان و نكاح النّساء الذي نحله رسول اللّه ص البأس و الحياء- 47، فبعث الى محمّد بن الحنفيّة و عبد اللّه بن عبّاس و هما بالمسجد 105، قد اخذ الأمان لرجال منهم مسمّين- 123، فو اللّه لعلىّ كان اعرف لعبيد اللّه بن زياد من حسن ع حين قال يا ابه لا تضربه 138، ان معاوية كتب إليه أن اقدم انت و الحسين، فقدموا الشام 176، دخل عليه سفيان بن أبي ليلى فقال السلام عليك يا مذلّ المؤمنين؟ قال و ما علمك بذلك؟ 178، خرج في شوّال من الكوفة الى قتال معاوية فالتقوا- 179، قال أبو عبد اللّه ع: كان للحسن ع كذّاب يكذب عليه و لم يسمّه 404، و اتّمن عليّ بن ابيطالب ع على صحف إبراهيم و موسى ع الحسن و الحسين ع- 663، قال عليّ لابنه الحسن لما رأى يوم الجمل كثرة الدّماء:</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هلكت قال يا ابه اليس قد نهيتك- 741، و صاحب العبّاسى يونس فانّهما يقولان بالحسن و الحسين- 959،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بن أبي عثمان السّجاده: قال لنصر بن الصباح ما تقول في محمّد بن أبي زينب و محمّد بن عبد اللّه بن عبد المطّلب ايّهما أفضل؟ قال أبو عمرو: السّجاده عليه لعنة اللّه و لعنة اللاعنين، فلقد كان العليائيةّ الّذين- 1082،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قاسم الصّحاف- 471،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الوضّاح- 619، 768،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نصر بن الصباح 471، 619، 768،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عليّ ابن بنت الياس الوشّاء:</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اى عليّ بن زياد الوشّاء البجليّ، و الياس هو الصيرفى.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سنان- 736.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أبى بكر الحضرمى- 790،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عائذ- 391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عبد الخالق- 784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يثق به يعنى أمّه- 789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بشر بن طرخان- 563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أصحابنا- 447، 458، 540، 654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خلف بن حمّاد- 380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ع- 652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خداش المهرى- 136، 233،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عقبه- 636، 640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حمران- 260، 474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فضيل- 782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الحكم- 489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سالم- 259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بهمن- 950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ظبيان- 672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محمّد- 654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بشّار- 950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محمّد عبد اللّه بن محمّد بن خالد الطيالسى 136، 233، 248، 259، 380، 391، 447، 458، 474، 540، 625، 636، 640، 672، 736، 782، 784، 789، 790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عيسى- 259، 489، 563،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الزيتونى: ابو محمّد الأشعريّ يروى عن ابى محمّد القاسم بن الهروى- 675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بن أبي خلف القمّيّ- 675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الصّيرفى: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صالح بن السهل- 632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الحسين- 632.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بن فضّال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هو أبو عليّ، فان ابنه عليّ بن الحسن، و إذا اطلق ابن فضّال فهو المراد لا ابنه، و يدلّ عليه تاخّر مرتبة عليّ بن الحسن عمن يروى عنه كما في 13، 555، 614، 674، 1079، قال ابن مسعود و جماعة من الفطحيّة هم فقهاء أصحابنا منهم ابن بكير و ابن فضال يعنى الحسن بن عليّ- 639، فقال أحدهم انّ بالجبل رجلا يقال له ابن فضّال اعبد ما رأيت او سمعت به- 993، و الفضل بن شاذان يروى عن جماعة منهم ابن ابيعمير و الحسن بن عليّ بن فضال- 1029 اجمع أصحابنا على تصحيح ما يصحّ عن جماعة و قال بعضهم‏</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مكان الحسن بن محبوب الحسن بن فضّال 1050، هو و محمّد بن عبد الجبّار و محمّد بن أبي خنيس رووا جميعا عن ابى بكير- 1067، لقى عليّ بن الحكم من أصحاب ابيعبد اللّه ع الكثير و هو مثل ابن فضّال و ابن بكير- 1079، ابن محبوب لم يكن يروى عن ابن فضّال بل هو اقدم منه- 1095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محمّد الأشعريّ- 316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ابيجعفر ع- 916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كهمس- 277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المعزا- 555،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ثعلبة بن ميمون- 13، 27، 182، 271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بن أبي يزيد العطّار- 543،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ع- 921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بن مهران الجّمال- 828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بكير- 87، 208، 274، 275،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حسان- 338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غالب بن عثمان- 674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مروان بن مسلم- 667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يعقوب- 511، 614 عنه: ابو القاسم عبد الرحمن بن حمّاد- 674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الحسن بن عليّ بن فضّال- 208، 443،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عيسى- 87، 277، 543، 921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خرّزاذ- 13، 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طلحة- 511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المغيرة- 1110،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عليّ بن الحسن- 316، 916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سليمان- 338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العمركى- 182، 614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الرّازى- 828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بن عليّ بن فضّال- 441 عنه: محمّد بن الحسين بن أبي الخطّاب- 543، 555،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عيسى- 274، 275،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يزيد- 271،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العبّاس بن عامر- 202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أحمد- 202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بن كيسان: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اسحق بن إبراهيم بن عمر اليمانيّ 167 عنه: محمّد بن الحسن البراثى- 167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عليّ بن محمّد العسكريّ: خرج ابو محمّد في جنازة ابى الحسن ع و قميصه مشقوق فكتب إليه- 1084 كتب إليه أبو عون انّ النّاس قد استوحشوا من شقّك ثوبك 1085 كانت لابيمحمّد ع خزانة و كان يليها أبو عليّ بن راشد فسلّمت الى عروه- 1086، قال فضل بن حارث كنت بسرّ من رأى وقت خروج ابى الحسن ع فرأينا أبا محمّد ع ماشيا قد شقّ، فلما كان الليل- 1087، خرج لاسحق بن اسمعيل منه توقيع يا اسحق- 1088،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بن موسى بن جعفر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هلال- 253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اللّه- 253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بن نعمان: و في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حسين بن عليّ بن نعمان و لم ارله ذكرا في كتب الرجال. و قد عدّ في أصحاب العسكريّ ع يروى عن أبيه- 53، 60، 89، 108، 169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يحيى- 502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يحيى اسمعيل بن زياد الواسطى- 488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أبي نصر- 1095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عامر- 378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خرّزاذ- 1095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محمّد- 502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معروف- 53، 60، 89، 108، 169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يحيى- 378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يزداد- 1100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عليّ بن يقطين: و كان سيئ الرأى في يونس رحمه اللّه- 1098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أبي البلاد- 659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ع- 484، 1098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الرضا ع- 935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عليّ بن يقطين- 819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اخيه أحمد بن على- 251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حفص بن محمّد المؤذّن- 384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رهم الأنصاريّ- 858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عيسى بن سليمان- 597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مشايخه- 270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البصرى- 597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محمّد بن عثمان بن رشيد- 251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عيسى- 270، 318، 384 484، 659، 683، 819، 858، 935، 1127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يزيد- 1098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قاسم من أصحاب الرضا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حضر بعض ولد جعفر ع الموت فابطأ عليه الرضا ع فغمّنى ذلك- 1143، و في نسخة: حسين بن قاسم.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ع- 1143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قياما الصّيرفى: قال حججت في سنة ثلاث و تسعين و مائة و سئلت ابا الحسن الرضا ع- 902 سألت الرضا ع ما فعل ابوك قال مضى قلت فكنف اصنع بحديث حدّثني- 904، اقول- كذلك في النسخ، و في كتب الرجال عنون تحت عنوان حسين بن قياما.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902،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زرعة بن محمّد الحضرمى- 904،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شعيب 902،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الواسطى- 902،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يونس- 902،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كليب الأسدى: راجع كليب الأسدى.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كليب الصيداوى- 242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عمّار بن المبارك- 242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محبوب السرّاد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خالد بن جرير الّذى يروى عنه الحسن بن محبوب- 642، أحمد بن محمّد بن عيسى لا يروى عن ابن محبوب من اجل انّ أصحابنا يتّهمون ابن محبوب- 989، و امّا القاسم بن هشام فقد كان فاضلا خيّرا و كان يروى عنه- 1014، انّ محمّد بن عيسى من صغار من يروى عنه في السّن- 1021، و الفضل بن شاذان كان يروى عن جماعة منهم محمّد بن ابيعمير و صفوان بن يحيى و الحسن بن محبوب- 1029، اجمع أصحابنا على تصحيح ما يصحّ هؤلاء و هم ستة نفر آخر منهم الحسن و قال بعضهم مكانه ابن فضّال- 1050، هو الحسن بن محبوب بن وهب بن جعفر بن‏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وهب و كان وهب عبدا، مات سنة 224 و كان من- 1094، قلت للرضا ع انّه اتانا برسالة عنك قال صدق، انّه لم يكن يروى عن ابن فضّال بل هو اقدم و اسنّ و أصحابنا يتّهمونه في روايته عن ابن أبي حمزة- 1095 يروى عن أبى القاسم معاوية بن عمّار- 96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عمّار (لا اعلمه الّا عنه)- 466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صالح بن سهل- 175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الحجّاج- 808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العزيز العبدى- 90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العلاء- 211،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ابيحمزه- 356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رياب- 223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عيسى- 175،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هلال- 223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حسين اللؤلؤى- 466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سعيد- 90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بن عيسى- 175،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فضل بن شاذان- 356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أبي الخطّاب- 175، 211،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مهران- 96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عيسى- 144، 808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الهيثم بن أبي مسروق- 314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محمّد: قال خرجت مع محمّد بن اسحق بعد وفاة زكريّا بن آدم بثلثة أشهر نحو الحجّ فتلقّانا كتابه ع في بعض الطريق 1114،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محمّد بن أبي طلحة-: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داود الرقّى- 700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سعيد- 700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محمّد بن بابا القمّيّ: المعروف بابن بابا و محمّد بن نصير النميرى و فارس لعن هؤلاء الثلثة عليّ بن محمّد العسكريّ ع- و انه من الكذّابين- 999، و ابن بابا و محمّد بن موسى الشريقى كانا من تلامذة على بن حسكه ملعونون- 1000، و قد اشتبه يا سيّدى على جماعة من مواليك امر الحسن بن محمّد بن بابا، فكتب ملعون هو و فارس تبرّؤا منهما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محمّد بن سماعة: و هو واقفى و ليس محمّد من ولد سماعة بن مهران 894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محمّد بن عمران: و ذكرت‏</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89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الرجل الموصى إليه و لم تعرف فيه رأينا و عندنا من المعرفة به أكثر ممّا وضعت- 1114، اقول- المراد الموصى إليه من جانب زكريّا بن آدم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منصور: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الصادق ع- 44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موسى: يمكن أن يكون الخشّاب بقرينة التوافق في أكثر الراوين عنه و المروىّ عنهم. قال حمدويه كنت عند الحسن بن موسى اكتب عنه أحاديث جعفر بن محمّد بن حكيم فقال رجل امّا الحسن فقل فيه ما شئت 1031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داود المسترق- 836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محمّد- 565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أبي نصر- 849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البزّاز- 897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مهران- 859، 1121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أصحابنا عن عبد الرحمن بن الحجّاج- 569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القاسم- 1143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بن محمّد- 837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زرارة- 300، 424،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الصّيدى- 848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بن يحيى- 400، 542، 587،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أبي بخران- 1044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اسباط- 319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حسان الواسطى الخزّاز- 461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خطاب- 895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عمر الزّيات- 884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بن اسيد- 898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بن اصبغ- 568، 893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سنان- 982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بن إبراهيم- 855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يزيد بن اسحق شعر- 1126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نصير- 319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بصير- 424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نصر- 300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بن نصير- 319، 461، 565، 568، 569، 836، 837، 848، 849، 855، 859، 884، 886، 890، 891 892، 893، 894، 895، 982، 1044، 1049 1121، 1126، 1143.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سعد بن عبد اللّه- 400، 542، 587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موسى بن جعفر أبو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كنت عند ابيجعفر ع و عليّ بن جعفر عنده بالمدينة فقال- 804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ع- 804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البصرى- 804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الحسن بن موسى الخشّاب: راجع الحسن الخشّاب، و الحسن بن موسى السابق آنفا.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أصحابنا- 777.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محمّد بن حكيم- 368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بن يحيى- 745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عامر- 550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الحسان- 403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غيره- 500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اسحق إبراهيم بن نصير- 368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الحسن حمدويه بن نصير- 368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بن أبي خلف- 111، 403، 550، 745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موسى الهمدانيّ- 500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يزداد- 777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ميّاح: كذا في نسخة ب، و في ساير النسخ: حسن بن صبّاح، و في نسخة في 536: الحسين.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دلامة- 948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عيسى- 536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عبد الرحمن- 948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ابنه- 948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عيسى- 536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ناجيه: و في نسخة: عثمان بن عبديس عن حسين بن ناجيه، و ليس للحسن ذكر.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عثمان بن عدس- 829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حسن بن النضر: و كتب رجل من اجلّة اخواننا يسمّى الحسن بن النضر بما خرج في ابى حامد أحمد بن إبراهيم المراغى- 1019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ابيحمزة الثمالى: قال حمدويه: ثقة فاضل- 357، قال حمدوية عليّ بن أبي حمزة الثمالى و الحسين و محمّد اخواه‏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ابنه كلّهم ثقات فاضلون- 761،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ابى حمزة- 61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بشير- 61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أبي الخطّاب الكوفيّ: انّه ولد سنة 140 و أهل قم يذكرون الحسين بن أبي الخطاب و سائر النّاس يذكرون الحسين بن الخطّاب- 1142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طاوس- 105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محمّد بن الحسين- 105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أبي سعيد المكارى: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قلت للرضا ع انّى خلفت ابن أبي حمزة و ابن مهران و ابن أبي سعيد اشدّ عداوة فقال انّهم كذّابون- 760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أبي العلاء: و في النسخة في 94: الحسن. روى جماعة من أصحابنا عن ابيجعفر و ابيعبد اللّه ع منهم حسين بن ابى العلاء- 94، و قال ابن فضّال- الحسين بن أبي العلاء الخفّاف و كان اعور، و قال حمدويه هوازدىّ و هو الحسين بن خالد بن طهمان، اخوه عبد اللّه- 678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ع- 94، 405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العلاء ابيه- 713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المغراء- 713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النعمان- 405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أبي لبابه: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داود ابى هاشم الجعفرى- 499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العمركى- 499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أحمد: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اسد بن أبي العلاء- 585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أحمد المالكى: كذا في 397 في اغلب النسخ، و في نسخة: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الحسن، و الظّاهر انّ هذا هو الصحيح بقرينة 396- راجع حسن بن أحمد المالكى.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جعفر الحميري- 397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أحمد بن يحيى بن عمران: ليس له ذكر يروى عن محمّد بن عيسى- 971،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إدريس- 971،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حسين بن اشكيب أبو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في 290 نقل الكشّى عنه بلا واسطة او باسقاطها و في 379 ذكره مطلقا بلا قيد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بكر بن صالح الرازيّ- 821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الحسين- 332، 737، 740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خرّزاذ القمّيّ- 47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العبّاسى- 961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حمّاد- 706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اورمة- 191، 551، 690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خالد البرقي- 290، 379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محسن بن أحمد- 84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الكشّى- 290، 379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مسعود- 47، 84، 191، 232، 551، 690، 706، 737، 740 821، 961،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بشّار: الواسطى- 786 لما مات موسى ع خرجت الى عليّ بن موسى ع غير مؤتمن بموته و لا مقربا ماته على ع فجزمت على موت ابيه- 847، قال استأذنت انا و الحسين بن قياما على الرضا ع في صرنا- 1044، اقول: فى نسخة ب في 942 و 943: الحسن بن بشار.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الرضا ع- 847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الرّقى- 766، 786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ابن بنت الياس- 950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راشد- 943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بهمن- 942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الآدمى- 847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الشجاعى- 766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اسمعيل- 786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يزيد- 942، 943، 950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بشير: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هشام بن سالم- 91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إدريس- 91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الرضاء- 1045،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اسباط- 1045،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الحسن بن بندار القمّيّ يروى عن سعد بن عبد اللّه بن أبي خلف- 111، 175، 218، 220، 221، 309، 310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398، 401، 403، 432، 433،- 541، 570، 587، 745، 969، 1006 1007، 1012، 1047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سهل بن زياد الآدمى- 997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111، 175، 218، 220، 221، 309، 310، 398، 401، 403 432، 433، 541، 570، 587، 745، 969، 997، 1006، 1007، 1012، 1047،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حمّاد الخزّاز:</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كليب الصيداوى: 629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معلى النيلى- 629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الحنّاط: حتى مات هشام في منزل محمّد و حسين الحنّاطين- 480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خرّزاذ: هو امّا أخو الحسن لكونه في مرتبته، و امّا انّ الصحيح: الحسن يروى عن يونس بن القاسم البلخيّ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رباط: كانوا أربعة اخوة كلّهم من أصحاب ابيعبد اللّه ع- 685،* حسين بن روح القمّيّ: قال ابو عبد اللّه البلخيّ يذكر عنه ان أحمد بن اسحق القمّيّ كتب إليه يستأذنه في الحجّ- 1052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زرارة: قال الصادق ع لعبد اللّه بن زرارة: و لقدادّى الىّ الحسن و الحسين رسالة ابيهما زرارة حاطهما اللّه و رعاهما- 221، قلت لابيعبد اللّه ع انّ ابى يقرء عليك السّلام- 222، يروى عن ابيعبد اللّه ع- 222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زرارة- 221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اسباط- 222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هارون بن الحسن بن محبوب- 221،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الحسين بن زيد بن عليّ بن الحسين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ارسلنى محمّد بن عبد اللّه بن الحسن الى ابى عبد اللّه ع يطلب منه رأية رسول اللّه ص 784. اقول هوذوا الدّمعة تبنّاه ابو عبد اللّه ع و ربّاه.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 بن عليّ بن الحسين- 203،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عبد الخالق- 784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خالد بن يزيد العمرى المكّى- 203،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سعيد بن حمّاد: و قد يروى هو عن محمّد بن سنان- 980، الحسن و الحسين ابنا سعيد بن حمّاد بن سعيد موالى علّى بن الحسين ع- 1041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ابيعمير- 173، 527، 546، 547،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محبوب- 90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محمّد- 496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بزيع- 8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أصحابنا- 598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النّعمان- 191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فضالة بن ايّوب- 429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إبراهيم الحضينى- 953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معمر بن خلاد- 966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يرفعه عن عبد اللّه بن الوليد- 764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محمّد- 598، 966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عيسى- 8، 173، 429 496، 527، 546، 547، 548، 764، 953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إدريس بن ايّوب القمّيّ- 90،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اورمه- 191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عبد ربّه: كتب ع الى عليّ بن بلال في سنة اثنتين و ثلاثين و مأتين انّى أقمت ابا على مقام الحسين بن عبد ربّه- 991، اقول- في رواية 992: مقام عليّ بن الحسين بن عبد ربّه.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عبد اللّه بن بكير: عبد اللّه بن بكير ليس من ولد اعين و له ابن اسمه الحسين- 573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عبد اللّه: كما في 608 و في 609 الحسين بن عبيد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عليّ- 608،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محمّد- 608،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مسعود- 608،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عبيد اللّه القمّيّ المحرّر: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شقران انّه اخرج من قم في وقت كانوا يخرجون منها من اتهّموه بالغلوّ- 990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اورمه- 712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أحمد بن عليّ السلولى- 712.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حسين بن عثمان: يمكن أن يكون المراد الرواسى يروى عن ذريح- 85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عثمان الرواسى: و في النسخة في 429: الدواسى. انّ حمّادا و جعفرا و الحسين بنى عثمان بن زياد الرواسى كلّهم فاضلون خيار ثقات- 694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سدير- 429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فضالة بن ايّوب- 429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علوان: من رجال العامّة، الذين لهم ميل و محبّة شديدة- 733،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عليّ: و في نسخة في 820: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الحسن. و الظاهر بقرينة- 819 و بانّ مضمون الرواية في عليّ بن يقطين: انّ المراد هو الحسين بن عليّ بن يقطين و الحسن و هما اخوان‏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المرزبان بن عمران القمّيّ الأشعريّ- 971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عيسى- 820،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الحسين بن عليّ بن ابيطالب ع: اين حوارى الحسين 20، نحله رسول اللّه ص المهابة و الجود 47، كفّن أسامة في برد 80، كتاب مروان الى معاوية في انّ رجالا من العراق و الحجاز يختلفون إليه و جواب معاوية له: ايّاك ان تعرض للحسين 97، كتاب معاوية له 98 كتابه ع الى معاوية و فيه لا أعلمك الّا و قد خسرت نفسك و تبرت دينك و غششت رعيتك، و قال معوية و ما عسيت أن اعيب حسينا و و اللّه ما أرى للعيب فيه موضعا 99، و حبيب قتل مع الحسين ع و كان من السّبعين الذين نصروه و قالوا أ يقتل الحسين ع و منّا عين تطرف 133، قالت أمّ سلمة لميثم: كثيرا ما رأيت الحسين بن عليّ يذكرك 136، عاد الحسين ع عبد اللّه بن شدّاد الهاد و كان مريضا فطارت عنه الحمّى و قال ع يا كباسة 141، قال عليّ ع لأبى عبد اللّه الجدلى: يقتل هذا و انت حىّ لا تنصره قال و اللّه انّ هذه لحياة خبيثة 147، كتب معاوية الى الحسن ع ان اقدم انت و الحسين، فخرجوا الى الشّام 176، دخل عليه عمرو بن قيس و ابن عمّه‏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فى قصر بنى مقاتل فقال لهما جئتما لنصرتى؟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181 قال أبو جعفر لمحمّد بن مسلم: و امّا الغربة فلك بابى عبد اللّه ع اسوة بأرض ناء عنّا بالفرات 281، قال أبو عبد اللّه ع و كان للحسين ع كذّاب يكذب عليه و لم يسمّه 404، قال أبو عبد اللّه ع لجعفر بن عفّان بلغني- انّك تقول الشعر في الحسين ع و تجيد، ما من أحد قال في الحسين شعرا فبكى و أبكى به الّا أوجب اللّه له الجنّة- 508، و كان الحسين ع قد ابتلى بالمختار- 549، و اتمّن عليّ بن ابيطالب ع على صحف إبراهيم و موسى ع الحسن و الحسين و اتمّن الحسين ع- 663، فأخبرنى عن الحسين بن على ع كان اماما او كان غير امام فان كان اماما فمن ولّى امره- 883، فانّهما يقولان بالحسن و الحسين ع- 959، فلما ولد الحسين عليه السلام بعث اللّه جبريل الى محمّد ص ليهنّئه بولادة الحسين و كان جبريل صديقا لفطرس فمرّ به- 1092،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الحسين بن عليّ الخوايتمى: كان غاليا ملعونا و قد ادرك الرضا ع- 998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عمر: انّ ابى دخل على ابيك فقال انّى احتجّ عليك عند الجبّار انّك امرتنى بترك عبد اللّه و انى احتجّ عليك 801، و المراد هو الحسين بن عمر بن يزيد الآتى يروى عن الرضا ع- 801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الرحمن- 801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عمر بن يزيد: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القاسم بن يحيى- 1146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قياما: قال الحسين بن بشّار استأذنت انا و الحسين بن قياما على الرضا ع في صرنا- 1044، قال الحسين بن الحسن قلت للرضا ع انّى تركت ابن قياما من أعدى خلق اللّه، قال ذلك شرّ له 1045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محمّد بن عامر: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خيران بن الخادم- 1132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بن بندار- 1132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محمّد بن عمر بن يزيد أبو القاسم: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عمّه عن جدّه- 869، 871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أبو عليّ الفارسيّ- 869، 871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محمّد بن عمران: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زرعة- 416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القاسم الكوفيّ- 416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مختار أبو عبد اللّه القلانسى: الكوفيّ يروى عن ابى بصير- 36، 295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ع- 737.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زيد الشحّام- 55، 415، 627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مكان- 570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بن عيسى- 295، 415، 570، 627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سنان- 36، 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الرّحمن- 36، 737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معاذ بن مسلم: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معاذ بن مسلم النحوى- 470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منذر: قال له أبو عبد اللّه ع انّه من فراخ الشّيعة- 693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مهران: قلت للرضا ع انّى خلفت ابن أبي حمزة و ابن مهران و ابن ابى سعيد اشدّ أهل الدّنيا عداوة فقال انّهم كذبوا- 760، كتب الى ابى- الحسن الرضا ع كتابا فأجابه و بعث الى أصحابه فنسخوه لئلّا يستره حسين و كذلك كان يفعل، و هذه نسخة الجواب- 1121،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موسى: فى الترتيب و المطبوع في 152: الحسن. و في ب و الممقانى في 509: الحسن. و في 803: حسين بن موسى الخشّاب. و الظّاهر انّه المراد عند الأطلاق و لعلّه أخو الحسن الخشّاب او الصحيح هو الحسن يروى عن إبراهيم بن عبد الحميد- 509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محمّد الخثعميّ- 753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اسباط- 803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عثمان- 152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نصير- 509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بن نصير- 152، 509، 753، 803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حسين بن يزيد النوفليّ: النخعيّ من اصحاب الرضا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عمرو بن أبي المقدام- 195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حصين بن عمرو النخعيّ: و في سائر النسخ‏</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حفص. و الظاهر انّه الصحيح و له ذكر في حج.</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عبد الحميد- 546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ساسان: حصين بن المنذر، بصيغة التصغير، و قد يقال انّه حضين، من الأربعة اللّاحقين لعلىّ ع فصار و اسبعة 14، من اوّل من أناب 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حفص الأبيض التمّار: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القاسم- 709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حفصة: و تزوّج رسول اللّه ص عايشة و حفصة و غيرهما- 223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حفص أبو محمّد مؤذن عليّ بن يقطين: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النسخ الخطّية في 384: حفص بن محمّد المؤذّن. و في المطبوعة: ابو محمّد، و كذلك في 814 في جميع النسخ.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بصير- 231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سعد الأسكاف- 384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يقطين- 814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يقطين- 384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عيسى- 231، 814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حفص بن عمرو المعروف بالعمرى: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نزلت في خان في بغداد، اذ جاء شيخ، فدخل، فقال انا العمرى، هو وكيل ابى محمّد ع و ابنه محمّد بن حفص كان وكيل الناحية- 1015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حفص بن غياث عامىّ- 733 هو القاضي.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حفص بن ميمون: قال أبو عبد اللّه ع كان يأتينى و اخبره بالحق ثمّ يخرج الى ابن الخطاب فيأخذ بقوله- 638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الحكم: والد عليّ بن الحكم يروى عن ابى الجارود- 181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عليّ- 181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حكم بن عتيبة: قال الصّادق ع لزرارة عليك بالبلهاء قال مثل التي تكون على رأى الحكم بن عتيبة و سالم بن ابى حفصة قال لا الّتى لا تعرف ما أنتم عليه و لا تنصب 223، قال زرارة لابيعبد اللّه ع انّ الحكم حدّث عن ابيك، قال كذب الحكم‏</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99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على ابى و ما قال ابى قطّ، فقال زرارة ما أرى الحكم كذب 262، 368، قال حمران انّ الحكم بن عتيبة يروى عن عليّ بن الحسين ع انّ علم عليّ ع- 305، و قال أبو جعفر ع لزرارة: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قل لحمران لم حدّثت الحكم بن عتيبة عنى انّ الأوصياء محدّثون لا تحدّثه و اشباهه بمثل هذا الحديث- 308، قال أبو جعفر ع قل لحكم بن عتيبة و سلمة بن كهيل شرّقا او غرّبا لن تجدا- 369، قال أبو بصير انّ الحكم بن عتيبة يقول بجواز شهادة ولد الزنا قال أبو جعفر ع اللّهمّ لا تغفر ذنبه قال اللّه- 370، قال ابن فضّال: انّه كان من فقهاء العامّة و كان استاذ زرارة و حمران و الطيّار قبل ان يروا هذا الأمر و كان مرجيا- 370، و البتريّة هم أصحاب كثير النواء و الحسن بن صالح و الحكم بن عتيبة و هم الّذين- 422، قال أبو جعفر ع انّ الحكم بن عتيبة و سلمة و كثير النواء اضلّوا كثيرا ممّن ضلّ- 439،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الحكم بن عيص: فى 866 قال دخلت مع خالى سليمان بن خالد على ابيعبد اللّه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اقول قلنا في الحاشية: انّ الظاهر وقوع تحريف في هذا السند، و الصحيح بقرينة 669: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الحكم بن مسكين عن عيص بن القاسم قال دخلت.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الحكم بن عينيه: فى النسخ هكذا، و لكن بقرينة نقل حمران عنه يستظهر انه الحكم بن عتيبة شيخ زرارة و حمران قبل الأستبصار و لمّا كان عينيه مسبوقا بالذهن ابدل إليه.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السّجاد ع- 305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حمران بن أعين- 305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الحكم بن مسكين: قلنا في الحاشية: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 الصحيح في سند 866- الحكم بن مسكين عن عيص بن القاسم.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حمزه معقل العجليّ- 462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صهيب- 26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عيص بن القاسم- 669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اسباط- 26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الحسين- 462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على- 26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عن موسى بن سلام- 669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حكيم: هو ابن معاوية بن عمّار يروى عن أبيه- 519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معاوية- 519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حكيم: هو أبو سدير و جدّ حنان بن سدير. قال ميثم يا ابا حكيم انّى احدّثك بحديث- 138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ميثم التّمار- 138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سدير- 138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حلّام بن أبي ذرّ الغفّارى: و في نسخة- ج، د، ه، الترتيب: حلام بن دل الغفارى. اقول ليس له ذكر و يمكن انّ يكون الصحيح: غلام ابى ذرّ، ثمّ حرّفت النسخ، و يؤيّده انّ في الترتيب اثبت في الحاشية- بدل حلام: غلام يروى عن ابى ذرّ- 117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طفيل الغفارى- 117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الحلبيّ: يمكن أن يكون المراد- محمد بن عليّ بن أبي شعبه، فان الاستعمال فيه اظهر و أكثر.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حمّاد: الظّاهر انه ابن عيسى بقرينة ابن ابيعمير و حريز و ابى الحسن ع فراجعه.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حريز- 407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الرحمن- 844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حمّاد بن أبي طلحة: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أبي يعفور- 550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العباس بن عامر- 550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حمّاد السمندرى: قلت لابيعبد اللّه ع انّى أدخل الى بلاد الشرك- 635، يروى عن ابيعبد اللّه ع 635،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شريف بن سابق الثقليسى- 635،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حمّاد بن عبد اللّه القندى أبو بصير: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في المطبوعة: ابو نصر. و في ب: الهندى.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مهزيار- 1133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سليمان بن حفص- 1133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حمّاد بن عبيد اللّه بن اسيد الهروى أبو بصير: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داود بن القاسم ابى جعفر الجعفرى 915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مرسلا- 915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حمّاد بن عثمان: و في 75 مطلق- (حمّاد)، قال ابن ابيعمير سمعته يقول ما كان أحد في الشيعة افقه من محمّد بن مسلم- 280، قال خرجت انا و ابن أبي يعفور الى الحيرة فقال أبو بصير اما انّ صاحبكم 294، حمّاد الناب و جعفر و الحسين بنى عثمان بن زياد الرواسى كلّهم فاضلون ثقات، و حمّاد مولى غنى مات سنة 190 بالكوفة، الفقهاء من أصحاب ابيعبد اللّه ع أجمعت العصابة على تصحيح ما يصحّ منهم و هم ستّة و منهم حمّاد بن عثمان- 705، اقول راجع حمّاد الناب في رواياته الأخرى عن مشايخه و من يروى عنه.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بصير- 294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ع- 581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جابر- 586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عامر- 590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الحلبيّ- 75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زرارة- 537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أعين- 28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المغيرة بن توبة المخزومى- 800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ابيعمير- 75، 586، 590، 800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الحكم- 537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الوليد- 294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زياد- 28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يونس- 581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حمّاد بن عيسى: الجهنمى البصرى قال سمعت انا و عباد بن صهيب من ابيعبد اللّه ع فحفظ عباد مأتى حديث و حفظت سبعين- 571، دخلت على ابى الحسن الأول ع فقلت ادع اللّه ان يرزقني، فزامل ابا العبّاس النوفليّ القصير، عاش الى وقت الرضا ع و توفّى سنة تسع و مأتين، و مات بوادى قنات بالمدينة- 572، اجمعت العصابة على تصحيح ما يصحّ عن ستّة و منهم حمّاد بن عيسى- 705 و حمّاد بن عيسى يروى عنه أحمد بن محمّد بن عيسى- 989.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إبراهيم بن عمر اليمانيّ- 39، 103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الأول ع- 572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ع- 571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حريز- 37، 387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مختار- 295، 415، 570، 627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الحميد بن أبي الديلم- 662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ابيعمير- 387، 662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صلت أبو طالب- 570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اسمعيل- 415، 570، 627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عيسى- 37، 295، 504، 571، 572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الأنبارى- 103،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حمّاد بن المغيرة: يروى عنه احمد بن محمّد بن عيسى في وقت العسكريّ- 989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حمّاد الناب: هو ابن عثمان بن زياد الرواسى السابق و قد ذكر بهذا العنوان في هذه الأسناد.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بصير- 297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ع- 457، 608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المسمعى- 708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نجران- 708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صفوان- 457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عمران القمّيّ- 608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يونس- 297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الحمّادى: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رفعه الى ابيعبد اللّه ع- 513، 514،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الشجاعى- 513، 514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حمدان بن أحمد أبو جعفر: فى النسخة في 1074: حمدان بن أحمد النهدى، و في 757: حمدان بن أبي احمد، و في 292 مطلق (حمدان)، و أضاف في 421 و 832- القلانسى، و في 468 و 747 الكوفيّ، اقول: فهو حمدان بن أحمد ابو جعفر القلانسى الكوفيّ، و حمدان هو محمّد فراجعه.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داود سليمان بن سفيان المسترق- 747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طالب القمّيّ- 1074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معاوية بن حكيم- 121، 264، 292، 421، 519، 757، 832، 1064، 1145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نوح بن درّاج- 468،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الكشّى- 264، 292، 757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مسعود- 121، 421، 468، 519، 747، 832، 1064، 1074، 1145،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حمدان الحضينى: كذلك في النسخ.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قال في النقد: يخطر ببالى انّ الصواب عن الحضينى و مراده اسحق بن إبراهيم الحضينى يروى عن ابيجعفر ع- 1064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أبي نصر- 1064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حمدان بن سليمان النيسابوريّ: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الخير- 105،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محمّد عبد اللّه بن محمّد اليمانيّ- 1050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حسين- 555،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منصور بن العباس البغداديّ- 883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إدريس القمّيّ- 555،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أحمد- 59، 105،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حمدويه بن نصير الكشّى أبو الحسن: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كنت عند الحسن بن موسى اكتب عنه أحاديث جعفر بن محمّد بن حكيم- 1031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سعد الآدمى- 1092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اشياخه- 566، 720، 780، 783 1065، 1141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أيّوب بن نوح- 15، 25، 41، 50، 51، 58، 83، 86، 106، 112، 134 138، 142، 250، 355، 358، 359 406، 412، 420، 428، 452،- 464، 467، 473، 524، 638 641، 664، 728، 729، 731، 767، 977،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موسى- 154، 319، 368، 461، 565، 568، 569، 836،- 837، 848، 849، 855، 859، 884، 886، 890، 891، 892،- 893، 894، 895، 897، 898، 982، 1031، 1044، 1049، 1073 1021، 1126، 1143،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موسى- 509، 510، 753، 803،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بن فيروزان القمّيّ- 388 يروى محمّد بن اسمعيل الرازيّ- 4، 564، 828، 931،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محمّد بن الحسين بن أبي الخطّاب- 1، 211، 217، 325، 462، 610، 688، 693، 738، 829،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الحميد- 115، 176، 360 361، 465، 517،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عثمان- 12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عيسى- 22، 32، 36، 88، 114، 116، 144، 183، 221، 226 227، 229، 232، 237، 242،- 246، 247، 255، 259، 270،- 274، 275، 276، 288، 300، 303 308، 318، 323، 326، 328، 335 336، 338، 366، 377، 382، 384، 386، 405، 434، 444، 457، 460، 482، 483، 484 485، 486، 487، 489، 512، 521، 523، 525، 526، 533، 534 561، 563، 571، 572، 578،- 588، 590، 593، 611، 612، 615، 650، 651، 652، 659، 665،- 683، 707، 710، 717، 719، 739 744، 750، 806، 810، 811، 814، 816، 819، 841، 844، 852، 857 858، 879، 899، 928، 932، 934 934، 956، 972، 973، 984،- 1079، 1107، 1118، 1127، 1134، 1139،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نصير- 899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بن محمّد- 822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يزيد- 85، 197، 215، 217، 219، 252، 271، 286، 291، 295، 302، 315، 326، 337، 409 470، 520، 528، 529، 530، 531 532، 586، 602، 603، 662، 730 743، 826، 843، 1098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مسعود (محمّد بن مسعود)- 659، 753،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 4، 12، 15، 22، 25، 32، 36، 41، 50، 51، 58، 83، 35، 86، 88، 106، 112، 114، 115، 116، 134، 138، 142، 144، 152، 176،-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ابو اسحق) 183، 197، 211، 215، 217 219، 221، 226، 227، 229، 232 237، 242، 246، 247، 250، 252، 255، 259، 270، 271، 274، 275 276، 286، 288، 291، 295، 300، 302، 303، 308، 315، 318، 319، 323، 325، 326، 328، 335، 336، 337، 348، 355، 358، 359، 360، 361، 366، 368،- أبو الحسن)- 377، 382، 384، 386 388، 405، 406، 409، 412، 420، 428، 434، 444، 452، 457، 460، 461، 462، 464، 465،- 467، 470، 473، 482، 483، 484، 485، 486، 487، 489، 509، 510، 512، 517، 520، 521، 523، 524، 525، 526، 528، 529، 530 531، 532، 533، 534، 561، 563 564، 565، 566، 568، 569، 571 572، 573، 577، 578، 586، 588 590، 593، 600، 602، 603، 610 611، 612، 615، 638، 641، 650، 651، 652، 662، 664، 665، 676 678، 683، 688، 693، 694، 696 697، 707، 710، 717، 719، 720، 728، 729، 730، 731، 738، 739 743، 744، 750، 761، 767، 774 776، 780، 783، 803، 806، 810 811، 814، 816، 819، 822، 826، 828، 829، 836، 837، 841، 843، 844، 848، 849، 852، 855، 857، 858، 859، 879، 884، 886، 889، 890 891، 892، 893، 894، 895، 897، 898، 899، 901، 904، 928، 931، 932، 934، 972، 973، 977، 982 984، 1031، 1032، 1038، 1042، 1044 1049، 1065، 1073، 1079، 1092، 1098 1107، 1118، 1121، 1126، 1127، 1134 1139، 1141، 1143،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حمران بن أعين الشّيبانى: اخو زرارة و والد حمزه و محمّد. انّه من حوارى الصّادقين ع- 220 اللّهم لو لم يكن جهنّم الّا سكرجة لوسعها</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آل أعين و حمران ليس منهم- 235،- من بنى اعين و كانوا مستقيمين و مات في زمان ابيعبد اللّه ع- 270 قال ربيعة الرأى ما هولاء الأخوة الذين يأتونك من العراق- 271، قال لابيجعفر ع امن شيعتكم؟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نعم في الدّنيا و الآخرة- 303، 307، قال أبو عبد اللّه ع انّه رجل من أهل الجنّة و قال انّه مؤمن- 304، 314، سئلت ابا جعفر ع انّ الحكم بن عتيبة يروى عن عليّ بن الحسين ع انّ علم عليّ في آية- 305 قال أبو عبد اللّه ع انّ حمران يقول بمدّ الحبل 306، قال أبو جعفر ع لزرارة: انّ حمران من المؤمنين حقا لا يرجع ابدا إذا لقيته فاقرئه منّى السّلام و قل له 308، كان يجلس حمران مع أصحابه فلا يزال معهم في الرّواية 310، قال أبو عبد اللّه ع: امّا حمران فمؤمن 311، 742، و قال لزرارة: حمران مؤمن من أهل الجنّة لا يرتاب ابدا 312، و قال ما وجدت أحدا اخذ بقولى و اطاع أمرى و حذا حذو أصحاب آبائى غير رجلين حمران و ابن أبي يعفور امّا انّهما مؤمنان خالصان من شيعتنا اسمائهما في كتاب أصحاب اليمين 313، نعم الشفيع أنا و آبائى لحمران يوم القيمة 314، حكى عن ابن فضّال: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كان الحكم بن عتيبة من فقهاء العامّة و كان استاذ زرارة و حمران و الطيّار قبل ان يروا هذا الأمر 370، قال الشاميّ جئت لا ناظرك في القرآن قال أبو عبد اللّه ع يا حمران دونك الرجل، ان غلبت حمران فقد غلبتنى 494، و كانت تحت ضريس بن عبد الملك بنت حمران- 566، قلت لأبى جعفر ع امن شيعتكم انا قال اي و اللّه في الدنيا و الآخرة- 882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ع- 15، 56، 303، 307، 882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ع- 141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خالد الأخرس- 307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خالد القمّاط- 15، 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حارث بن المغيرة- 305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حجر بن زايدة- 303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حمزة الزيّات- 882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حمزة: يظهر من 232 كونه ابن اخى زرارة، و في 233 قال سمعت حمزة بن حمران، فهو حمزة بن حمران بن أعين.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ع- 232، 233،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الحجّاج- 232،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هيثم بن حفص العطّار- 233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حمزة بن بزيع: ذكر بين يدي الرضا ع فترحم عليه، فقيل انّه كان يقول بموسى و يقف عليه فترحّم- 1147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حمزة الزّيات: احد القرّاء السبعة ظاهرا يروى عن حمران بن أعين- 882،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سعيد العطّار- 882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حمزة بن عمارة البربرى: كلّ افّاك اثيم نزل في سبعة منهم الحمزة- 511، 543 ا يزعم انّ ابى يأتيه قلت نعم- 537، كان يقول لأصحابه انّ ابا جعفر ع يأتينى في كلّ ليلة، قال كذب عليه لعنة اللّه- 548، و ذكر المغيرة و بزيعا و السّرى و ابا الخطاب و حمزة فقال لعنهم اللّه- 549،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حمزة بن محمّد الطيّار: فقال الشّامى اريد اناظرك في الاستطاعة فقال الصادق ع للطيّار كلّمه فيها- 494، سألنى أبو عبد اللّه ع عن قرائة القرآن؟ فقلت ما انا بذلك قال لكن ابوك- 648، قال أبو عبد اللّه ع لهشام بن الحكم: رحم اللّه حمزة و لقّاه نضرة و سرورا فقد كان شديد الخصومة منّا- 651، و قال ع لابى جعفر الأحول مثله- 652، قال حمزة اخذ أبو عبد اللّه ع بيدى ثمّ عدّ الائمّة حتّى انتهى الى ابيجعفر ع فكفّ فقلت فلو فلقت- 653، اقول- ابوه محمّد بن عبد اللّه الطيّار- فراجعه. و يمكن أن يكون المراد من الطيّار في الرواية الأولى هو محمّد ابوه.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ع- 113، 194، 648، 653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محمّد- 649،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ابان- 653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بكير- 648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جميل بن درّاج- 113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بن يحيى- 649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يونس- 194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حمزة بن ميثم: ابن يحيى التمّار.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ميثم- 136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فضيل الرسّان- 136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حنان: يمكن أن يكون المراد ابن سدير بن حكيم: بقرينة روايته عن ميسر يروى عن ميسر- 448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يونس- 448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حنان بن سدير: ابن حكيم بن صهيب قال كنت عند ابيعبد اللّه ع في سنة ثمان و ثلثين و مائة فقال ميسر بيّاع الزطّى- 524، انّه واقفّى ادرك أبا عبد اللّه ع و لم يدرك ابا جعفر ع 1049 يروى عن ابيعبد اللّه ع- 250، 524، 638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نجران- 580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ابيه- 12، 32، 138، 551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الحسين- 420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عبيد بن زرارة- 366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عقبة بن بشير الأسدى- 358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طالب القمّيّ- 551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ايّوب- 138، 250، 358، 420، 524، 638 عنه: محمّد بن عثمان- 12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عيسى- 32، 366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قاسم البجليّ- 580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حنظلة بن خويلد العنبرى: من رجال العامّة يروى عن عمرو بن العاص- 71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الأسود بن مسعود- 71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حيّان السّراج: احتجاج ابيعبد اللّه ع عليه في محمّد بن الحنفيّة، قال أبو عبد اللّه ع لبريد العجليّ لو كنت سبقت قليلا لأدركت حيّان- 568، قال لابيعبد اللّه ع اخبرنى عن عمك محمّد بن عليّ مات؟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اخبرنى ابى انّه كان في ضيعة، قال حيان شبّه على ابيك- 569، قال أبو عبد اللّه ع ما يقول اصحابك يا حيّان في محمّد بن الحنفيّة؟ قال يقولون انّه حىّ- 570، فحملوا الى وكيلين لموسى ع بالكوفة احدهما حيّان السّراج و الآخر كان معه، فاتّخذا بذلك دورا و عقدا العقود، انكراموته- 871 اقول:- حيّان وكيل الكاظم ع يبعد أن يكون حيّان الكيسانى.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بن أبي يزيد العرنيّ: ليس له ذكر يروى عن ابن شهاب- 160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109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يعقوب بن شيبه- 160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البجلّى: دخل على ابيعبد اللّه ع فقال أريد أن اصف لك دينى فقال ع حسبك اسكت الآن فقد قلت حقّا- 796، اقول الظّاهر انّه خالد بن جرير البجلّى الآتى و يمكن ان يكون غيره بقرينة تكرار العنوان لهما في الكتاب‏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بن جرير البجلّى: الذي يروى عنه الحسن بن محبوب: قال ابن فضّال انّه كان من بجيله و كان صالحا- 642،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الجواز: كان نشيط و خالد يخدمان ابا الحسن ع- 855- اقول: الظّاهر انّ هذا هو خالد الجواز الآتى، يروى عن ابى الحسن ع 855 و قد اختلفت النسخ في ضبط لقبه عنه: نشيط- 855،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الجوّان: فى النسخة في 591 و 594: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الحواز. كنت انا و المفضّل بن عمرو ناس من أصحابنا بالمدينة و قد تكلّمنا في الربوبيّة فقلنا مرّوا الى باب ابيعبد اللّه ع- 591، قال خالد بن نجيح- الجوان قال لي أبو الحسن ع ما يقولون في المفضّل؟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594، قال الكشّى انّه من أهل الأرتفاع 591 يروى عن ابى الحسن ع- 594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ع- 591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القاسم- 591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عثمان بن عيسى- 594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بن حامد أبو صالح: ليس له ذكر يروى عن ابى سعيد الآدمى- 1076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الكشّى- 1076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الطهمان: ابو العلاء الخفّاف.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قتيبه- 374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القسرى: فى رزام مولى خالد القسرى 633، الظّاهر انّه من ولاة العراق، و هو ابن عبد اللّه و من ناصبى أهل البيت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بن مسعود: قال عليّ ع فيصلب على ربع النخلة الّتى في الكناسة- 140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بن الوليد: انّ أبا بكر امره ان يضرب عنق عليّ إذا سلّم- 741- اقول هو ابن الوليد بن المغيرة من الصّحابة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خالد بن يزيد العمرى المكّى: ليس له ذكر يروى عن الحسين بن زيد بن عليّ- 203،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أبي عليّ الخزاعيّ- 203، 204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خبات بن يزيد: كذلك في النسخة و في بعض النسخ: الحباب. و في بعضها: الخباب و نقل أسد الغابة هذه الرواية تحت عنوان- الحتات بن يزيد.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وفد الى معاوية مع الأحنف فوصل الخبات و كان يرى رأى الامويّة، فاعترض على معاوية بانّك تعطينى ثلثين الف درهم و رائى رايى فاشتر منّى أيضا دينى، فأتمّها له، فلم يات عليه اسبوع حتّى مات وردّ المال الى معاوية- 145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الخزاعيّ: الظّاهر انّ المراد هو عليّ بن أبي عليّ الخزاعيّ المذكور في 203 و 204، بقرينة رواية محمّد بن مسعود في الجميع.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زياد ابيعمير- 212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مسعود- 212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خزيمة بن ثابت: انّ قوما يزعمون انّ عليّا لم يكن اماما حتّى شهر سيفه خاب إذا عمّار و خزيمة بن ثابت 61، من السّابقين الّذين رجعوا الى- امير المومنين 78، فقال عليّ ع من هيهنا من- اصحاب الرسّول فقام خزيمة بن ثابت ذوا الشهادتين فشهد- 95، لما قتل عمّار دخل فسطاطه فاغتسل ثمّ قاتل حتّى قتل 100، ما زال جدّى بسلاحه يوم الجمل و صفّين حتّى قتل عمّار فسلّ سيفه و قال سمعت رسول اللّه ص يقول تقتله الفئة الباغية: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فقاتل حتّى قتل- 101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خزيمة بن ربيعة: الكوفيّ من أصحاب الصّادق ع يرفعه الى سلمان- 35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خزيمة بن يقطين: عليّ و خزيمة و يعقوب و عبيد بنو يقطين كلّهم من أصحاب ابى الحسن ع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خطّاب بن مسلمة: الكوفيّ من أصحاب الصّادق ع يروى عن ليث المرادى- 240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الرحمن- 240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خلف بن حمّاد: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رجل عن ابيجعفر ع- 380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بكر الواسطى- 825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الوشّاء- 380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أحمد- 825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خلف بن حمّاد أبو صالح الكشّى: و في 258- خلف بن حمّاد بن الضّحاك، و النسخ مختلفة في بعض الموارد: خلد بن حامد.</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خالد بن حامد، خلف بن حامد، خلد بن حمّاد، خلف بن حمّاد، و يستظهر انّ الخلف حرّف الى الخلد و الخلد أيضا حرّف الى الخالد زعما انّ الالف فيه مقصورة في التلفّظ كما في اسحق و امثاله، و الحمّاد أيضا حرّف الى الحامد،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سعيد الآدمى- 258، 390- 445، 669، 700، 847، 1041، 1116،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طلحة المروزى- 39، 511، 535 863، 864، 880،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عليّ- 865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الكشّى- 39، 258، 390، 445، 511، 535، 669، 700، 847، 863،- 864، 865، 880، 1041، 1116،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خلف بن محمّد المنّان الكشّى: فى الترتيب: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المنار الكشّى، يروى عنه الكشّى باسناد عامّة يروى عن ابى حاتم- 70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حاتم بن نصير- 67، 68،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بن حميد- 63، 64،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فتح بن عمرو الورّاق- 66،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حميد- 62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الكشّى- 62، 63، 64، 65، 66،- 67، 68، 69، 70،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خلف المحزمىّ البغداديّ: من العامّة يروى عن سفيان بن سعيد- 109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العزيز بن محمّد بن عبد الأعلى- 109.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خيران الخادم القراطيسى: قال حججت ايّام ابى جعفر محمّد بن عليّ ع اذ خرج خادم من الدّار فقال انت خيران- 1132، إبراهيم بن مهزيار قال كتب الىّ خيران قد وجّهت إليك ثمانية دراهم كانت اهديت الىّ من طرسوس 1133 قال وجهت الى سيّدى ثمانية دراهم، و لخيران مسائل يرويها عنه و عن ابى الحسن ع- 1134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ع- 1132، 1134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مهزيار- 1133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محمّد بن عامر- 1132،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عيسى- 1134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يوسف- 797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بن الحسن- 797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النبّى: فالبس طالوت درعه‏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فلا يملاء أحدا الّا داود فقال انت تقتل جالوت فبرز إليه فقتله- 802.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بن أبي يزيد: الكوفّى العطّار، و اسم ابى يزيد: فرقد. فهو داود بن فرقد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يروى عن ابيعبد اللّه ع- 543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فضّال- 543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محمّد الحجّال- 122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الرّقى: قلت لابيعبد اللّه ع كم عدّة الطّهارة، و كادان يدخلني الشيطان فأبصر أبو عبد اللّه ع الىّ و قد تغيّر لونى فقال اسكن 564 قال ما يلج في صدرى من امرك شئ الّا حديثا قال الرضا ع لي يا داود بن أبي خالد اما و اللّه- 700 قال أبو عبد اللّه ع انزلوا داود الرقّى منى بمنزلة المقداد- 750، و نظر إليه و قال من سرّه ان ينظر الى رجل من أصحاب القائم فلينظر الى هذا- 751 اذا حدّثت عنّا بالحديث فاشتهرت به فانكره، عاش الى زمان الرّضا ع- 765، قلت انّى قد كبرت و أحبّ ان يختم عمرى بقتل فيكم قال و ما من هذا بدّ ان لم يكن- 766- اقول عنونه فى 750 بعنوان داود الرّقى، و في 765 بعنوان داود بن كثير الرقّى.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ع- 205، 564، 765 766، 786،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الرّضا ع 700،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الحسن موسى- 813،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سليمان 564،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محمّد بن أبي طلحه 700،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بشّار- 766، 786،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 بن عبد العزيز عن بعض أصحابنا عنه 765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عمرو بن سعيد- 813،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الرحمن- 205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بن زربى: و كان اخصّ الناس بالرشيد، دخل على ابيعبد اللّه ع فقال كم عدّة الطّهارة، و كان ابن زربى الى جوار بستان ابيجعفر المنصور و قد القى إليه انّه رافضى 564 قال حملت الى ابى الحسن ع مالا فاخذ بعضه، فلمّا مضى بعث الىّ أبو الحسن الرّضا فاخذه منّى، 565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 الحسن موسى ع 565،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الضحّاك بن الأشعث- 565،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داود بن سرحان: قال لي أبو عبد اللّه ع في كفن ابى عبيدة الحذاء اذهب اصنع كما صنع النّاس- 688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ع- 287، 433،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بشير- 688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سنان- 287، 433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سليمان الحمار داود بن سليمان: سمعت أبا عبد اللّه ع يقول لأبى الجارود بمنى في فسطاطه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المزخرف- 417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بن عليّ: لما اخذ داود المعلىّ بن خنيس حبسه و أراد قتله، فخرج و قال اشهدوا انّ ما تركت فهو لجعفر بن محمّد ع فقالوا مات داود فقال أبو عبد اللّه ع انّى دعوت اللّه عليه بدعوة بعث اللّه إليه- 708، قال داود لابيعبد اللّه ع ما انا قتلته قال فمن قتله قال السيرافى- 710، قال ع يا داود قد اتيت ذنبا لا يغفره اللّه قتلت رجلا من أهل الجنّة- 711، انّ معلّى لا ينال درجتنا الّا بما ينال منه داود بن على، فلمّا كان من قابل ولى داود المدينة فقصده و دعاه و و سئله عن شيعة ابيعبد اللّه ع- 713،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بن فرقد: قال لابيعبد اللّه ع- كنت اصلّى عند القبر و إذا برجل خلفى- 640، 641، راجع داود بن أبي يزيد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ع- 412، 418، 473، 640، 641،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صفوان- 412، 641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بن يحيى- 473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عقبه- 418، 640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أبو هاشم الجعفرى، هو ابن القاسم: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الفضل بن شاذان كان يروى عن جماعة منهم ابن ابيعمير و صفوان بن يحيى و ابى هاشم داود بن القاسم الجعفرى- 1029، له منزلة عالية عند ابيجعفر و ابى الحسن و ابيمحمد ع، و تدلّ روايته على ارتفاع في القول- 1080،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عليّ بن محمّد التقى- 915،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ابيجعفر ع- 495، 922، 923، 925، 932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بصير حماد بن عبيد اللّه بن اسيد الهروى 915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أبي قتاده- 922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أبي لبابه- 495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عبد اللّه بن جعفر أبو العباس- 923، عنه: فضل بن شاذان- 925،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عيسى- 932،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بن محمّد: يمكن أن يكون المراد النهدى يروى عن أحمد بن محمّد- 837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موسى- 837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بن محمّد النهدى: كوفيّ ثقة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أصحابنا عن الرضا ع- 885، عنه: إبراهيم بن هاشم- 885،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بن مهزيار: هو أخو عليّ بن مهزيار يروى عن عليّ بن اسمعيل- 137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الأقرع- 137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داود بن النعمان: و عليّ بن الحكم هو ابن اخته بيّاع الأنماط- 1079، هو خيّر فاضل و هو عمّ الحسن بن عليّ بن النّعمان و أوصى بكتبه لمحمّد بن اسمعيل بن بزيع- 1141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الكميت الشاعر- 363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الدّجال: و ان ادرك الدّجال آمن به و ان لم يدركه آمن به في قبره- 741،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درست بن أبي منصور الواسطى: فى 810، و 811، مطلق، و في 1049- انّه واسطى واقفى يروى عن أحمد بن هلال- 253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يحيى الكاهليّ- 810، 811،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الكاظم ع- 364،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يحيى الضّرير- 253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عبيد اللّه بن عبد اللّه- 810، 811،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الهمدانيّ- 364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دعبل بن عليّ الخزاعيّ: رثى أويس في قصيدته الّتى يفتخر فيها على نزار و ينقض على الكميت بن يزيد- ألا حييت عنا يا مدينا- 156، بلغني انّ دعبل بن على وفد على ابى الحسن الرضا ع بخراسان- 970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دلامة: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بن عبد الرحمن- 948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ميّاح- 948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دهقان: قرأنا في كتاب الدهقان و خطّ الرجل في القزوينى: كذّبوه- 1010 و قد علمتم من امر الدهقان عليه لعنة اللّه و خدمته و طول صحبته فأبدله اللّه بالأيمان كفرا حين فعل‏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ما فعل- 1010، اقول: يظهر من العنوان ان اسمه عروه، و ذلك التوقيع خرج من يد المعروف بالدهقان ببغداد في كتاب عبد اللّه بن حمدويه البيهقيّ و قد قرأته بخطّ مولانا ع- 1028 في توقيع ابى محمّد ع يا اسحق فإذا وردت بغداد فاقرء كتابنا على الدهقان وكيلنا و ثقتنا و الذي يقبض من موالينا- 1088،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دينار: و هو والد ابى حمزة ثابت، قال حمدويه انّه ثقة فاضل- 357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ذريح المحاربى: ابن محمّد بن يزيد: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ذريح المحاربى لابى عبد اللّه ع بالمدينة ما تقول في أحاديث جابر؟ قال تلقّانى بمكّة قال اله عن أحاديثه- 699، الّا حديثا سمعته من ذريح قال الرضا ع صدق ذريح- 700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ع- 700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ع- 83، 85، 177، 340، 698، 699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مسلم- 281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بشير- 177،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عثمان- 85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بن يحيى- 698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جبلة الكتانى- 340، 699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عبد الرحمن الأصمّ- 281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المغيرة- 83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الرازيّ: فى توقيع ابى محمّد ع يا اسحق و ليحمل ذلك إبراهيم بن عبده الى الرازيّ رضي اللّه عنه او الى من يسمّى له الرازيّ- 1088،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ربعى: الظاهر كونه ابن عبد اللّه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الهيثم بن حفص العطّار- 233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اسمعيل- 233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ربعى بن عبد اللّه أبو نعيم: قال عبد اللّه الطيالسى هو بصرىّ ثقة و هو ابن الجارود- 670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غاسل فضيل بن يسار- 381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اسمعيل الميثمى- 381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ربيع بن خيثم: من الزهّاد الثمانية، و كان مع على ع و من أصحابه و من الزهّاد الأتقياء- 154* ربيعة الرأى: قال زرارة جئت الى حلقة بالمدينة فيها عبد اللّه بن محمّد و ربيعة الرأى- 249، اقول- هو ربيعة بن عبد الرّحمن المدنّى الفقيه، عامىّ.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رحيمه: و في النسختين: رحيم. و زعمت رحيمه انّها قالت لأبى الحسن الثاني ع ادع لعلىّ بن يقطين- 820- اقول- الظاهر انّ الصحيح هو الرحيم، و اشتبه في الكتابة العربيّة بالرحيمه، ثمّ صحّفت الفعل و الضمير لمطابقتها من النّساخ.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رزام مولى خالد القسرى: كنت اعذّب بالمدينة فكان يعلّقنى بالسّقف، و وقعت من الكوّة رقعة بخط ابيعبد اللّه ع- 633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القاسم البلخيّ- 633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رشيد الهجرى: عن قنواء ولى بنته قال له علّى ع كيف صبرك متّى أرسل إليك دعّى بنى اميّة فقطع يديك، و كان عليّ ع يقول له انت رشيد البلايا و ألقى إليه علم البلايا و المنايا 131، و قال له، انت تصلب على جذع هذه النخلة ثمّ دخل على عبيد اللّه بن زياد، فأمر بقطع يديه و رجليه، فاقبل يحدّث الناس بالعظايم 132، فقال رشيد رحم اللّه ميثما نسى 133 و كان الهجرى مستضعفا و كان عنده علم المنايا و الأمام أولى بذلك- 768،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أمير المؤمنين ع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قنواء- 131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رفاعة بن شدّاد البجليّ: خرج في رهط منهم الأشتر يريدون الحجّ حتّى قدموا الربذة و قد مات أبو ذرّ- 118 و قال أبو ذرّ عن رسول اللّه ص يلي غسلى و دفنى و الصّلوة عليّ رجال من امّتى صالحون- 117- اقول- يدلّ هذا على صلاحه.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رميلة: قال وعكت وعكا شديدا في زمان امير المومنين ع فقال لي يا رميله ليس بمؤمن يمرض الّا مرضنا لمرضه- 162، و كان رجلا من أصحاب امير المومنين ع- 163،- اقول عنونه بعضهم في الزاء- زميلة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ع- 162،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الخدريّ- 162،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رهم الأنصاريّ: شيخ من الأنصار كان يقول بقولنا- 858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ريّان بن شبيب: قال لخيران الخادم ان وصلت الى ابيجعفر ع فقال له مولاك الريّان يقرؤك السّلام و يسألك الدعا- 1132- اقول- انّه سكن قم و هو ثقة روى عنه أهلها.</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ريّان بن الصّلت الخراسانيّ: قال معمر بن خلاد سألنى رجل أن أستاذن له على الرضا ع و أسأله ان يكسوه قميصا، و هو الريّان- 1035، كان الفضل بن سهل بعثه الى بعض كور خراسان فقال أحبّ ان يستأذن لي على ابى الحسن ع فاسلّم عليه- 1036، قال الشّاذانى سئلت الريّان فقلت له أنا محرم و ربما احتلمت، فقال لابنه محمّد قد حدّث بهذا- 1037،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958،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عبد الرحمن- 1104،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العبّاس بن عبد اللّه بن سهل البغداديّ 1104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إبراهيم بن هاشم- 958،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الزّبير: قال محمّد بن أبي حذيفه و اللّه ما اعلم أحدا شرك في دم عثمان الّا طلحة و الزبير و عايشة- 126 انّه و سلمان و مقداد حلقوا رؤسهم ليقاتلوا أبا بكر- 210، انّ أهل الجمل- قتل طلحة و الزبير و انّ معاوية- 392، اقول- في 18 عدّ من الثلثة الذين حلقوا رؤسهم ابا ذرّ و سلمان و مقداد و قال فما كان الا ثلثة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زرّ بن حبيش: الأسدى الكوفيّ أبو مريم عدّه في حج من أصحاب عليّ ع و في 95 قال: فيما روى من جهة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ابيطالب ع- 95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منهال بن عمرو- 95،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زرارة: الذي كان في دار الوليد بن عقبة اقول- يظهر من 138 كونه رجلا بالكوفة حدود سنة 80 ساكنا في دار الوليد، و ذكر في رجال العامّة عدّة من التابعين المسمّون بهذا الاسم.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زرارة بن أعين: انّه من حوارى الصادقين ع 20 قال أبو عبد اللّه ع انّ اسمك في اسامى أهل الجنّة بغير الف قال اسمى عبد ربّه و لكنّى لقبت بزرارة 208، قال زرارة: اسمع و اللّه بالحرف من جعفر بن محمّد ص فازداد به ايمانا- 209، قال الصادق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لو لا زرارة لظننت انّ أحاديث ابى ستذهب 210، قلت انّ زرارة قد روى عن ابيجعفر ع قال الصادق ع: امّا ما رواه زرارة فلا يجوز لي ردّه و امّا ما في الكتاب- 211، 214، قال زرارة: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اللّه لو حدّثت بكلّما سمعته من ابيعبد اللّه ع- لا نتفخت- 212، قال جميل و اللّه ما كنّا حول زرارة الّا بمنزلة الصّبيان في الكتّاب 213،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قال أبو عبد اللّه ع: احبّ الناس الىّ أربعة منهم زرارة 215، 438، شكى فيض بن المختار عن الأختلاف، فقال أبو عبد اللّه ع فإذا اردت حديثا فعليك بهذا الجالس، فقالوا هو زرارة 216، رحم اللّه زرارة لولاه و نظرائه لا ندرست آثار أبى 217، زرارة من السابقين المقرّبين- 218، هو من حفاظ الدّين و من امناء أبى و من السّابقين 219، و قال الصّادق ع ايضا: و كان أبى ائتمنهم على حلال اللّه و حرامه و هم مستودع سرّى 220، قال الصّادق ع انّما اعيبك دفاعا منّى عنك. و امّا السفينة فكانت لمساكين، فلا يضيقنّ صدرك 221، و قال ع: انا و اللّه احبّ لك الخير و انا و اللّه عنك راض فما تبالى 222، و قال ع يا زرارة متأهّل انت؟ و كل من ادرك زرارة ادرك أبا عبد اللّه ع لانّه توفى و زرارة مريض 223، و قال ع: لمحمّد بن أبي عمير انت رسولي الى زرارة 224، ا ترى أحدا كان اصدع بحقّ من زرارة، 225، و قال ع: لابى بصير انت رسولي إليه فقل له صلّ الظهر 226 قال حمران لابى عبد اللّه ع ما تقول فيما يقول زرارة، انّ مواقيت الصّلوة 227، قال زرارة و امّا جعفر فانّ في قلبى عليه لفتة 228، قال الرّضا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كيف تقولون في الأستطاعة بعد يونس فذهب فيها مذهب زرارة و هو الخطاء 229، و لم يلبسوا ايمانهم بظلم، هو و اللّه ما احدث زرارة و- ابو حنيفة 230، 231، 239، قال حمزة لأبى عبد اللّه ع: انك برئت من عمّى زرارة؟ 232، و قال قلت له انّك لعنت عمّى زرارة؟ 233 انّ زرارة روى عنك في الاستطاعة شيئا 234، 235، ائت زرارة و بريد افقل لهما ما هذه البدعة 236، 237 لعن اللّه زرارة 237، 242، 436 ما يريد بنو أعين الّا ان يكونوا على غلب 238، لا يموت زرارة الّا تايها 240 ما احدث أحد في الإسلام ما احدث زرارة 241، ليس من دينى، اعنى قول زرارة 243 فانّهما عجّلا المحيا و عجّلا الممات 244، هذا و اللّه من الذين وصفهم اللّه و قدمنا الى ما عملوا من عمل 245، أ ما تعجّب من زرارة يسألنى عن أعمال هولاء 247، قال له زيد بن عليّ ما تقول في رجل من آل محمّد استنصرك 248، قال له‏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119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سل ربيعة الرأى عن شئ ممّا اختلفتم؟ 249، قال الصادق ع: انّ هذا من مسائل آل أعين 250، قال لابنه عبيد فشدّ راحلتك و امض الى المدينة حتّى تأتينى بصحّة الامر 251، 254- 255 قال جميل ما كنّا حول زرارة الّا بمنزلة الصّبيان فلمّا مضى أبو عبد اللّه ع ارسل ابنه 252، قال أبو الحسن ع: انّ زرارة شكّ في امامتى 253،- قال أبو الحسن ان زرارة ممن خرج من بيته مهاجرا 254، 255، لمّا اشتدّ به قال ناولينى المصحف 251، 252، 253، 256، قال زرارة لا ترى على اعوادها غير جعفر 258 قال انّ في أحاديث الشيعة ما هو اعجب 260 كنت أرى جعفرا اعلم ممّا هو 261 انّ قوما يعارون الايمان و زرارة منهم 263، قال له أبو بصير لو علمت انّ هذا من رأيك 264، سئلت عن ابيعبد اللّه ع عن التشهّد 265، قال أبو عبد اللّه ع لا تأذن له فانه يريدنى على الفدر 266، و قال ع: ان مرض فلا تعده و ان مات فلا تشهد جنازته 267، انّ اللّه قد نكس قلب زرارة كما 268، ليس من دينى 269، و بقى زرارة الى عهد ابى الحسن ع 270، قال ربيعة الرأى لابيعبد اللّه ع ما هولاء الأخوة الذين يأتونك من العراق 271، قال عامر بن عبد اللّه انّ امرأتى تقول بقول زرارة و محمّد بن مسلم في الاستطاعة؟ قال أبو عبد اللّه ع انّهما ليسا بشئ من ولايتى 282، و قال ع: يا ابا الصّباح هلك المتريّسون في أديانهم منهم زرارة 283، 350، 435، و قال ع لجميل: بشّر المخبتين بالجنة منهم زرارة أربعة نجباء امناء اللّه على حلاله و حرامه لو لا هولاء انقطعت آثار النبوّة و اندرست 286، انّ أصحاب ابى كانوا زينا منهم زرارة هؤلاء القوّامون بالقسط هؤلاء السّابقون 287 433، قدمت المدينة و انا شابّ امرد فدخلت سراد قالابيجعفر ع 308، لوددت ان كل شي‏ء في قلبى في قلب أصغر إنسان 309، هم أحبّ النّاس الىّ احيائا و امواتا و لكنّهم يجيئونى- فيقولون و لا اجد بدّا 325، 326، 434، حكى عن ابن فضّال: كان الحكم بن عتيبة من فقهاء العامّة و استاذ زرارة و حمران و الطيّار قبل ان يروا هذا الأمر 370، اجتمعت العصابة على تصديق هؤلاء الأولين من أصحاب، وافقه‏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120</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الستّة زرارة 431، أوتاد الأرض و اعلام الدّين أربعة و منهم زرارة- 432، قال انّ ابن المفضّل صنف لهم صنوف الفرق و قال في كتابه و فرقه يقال لهم الزراريّة- 479، فقال زرارة ان الهواء ليس بشئ و ليس بمخلوق قال ع لا تقل بقول زرارة- 482، قال الشّامّى اريد ان اناظرك في الفقه قال أبو عبد اللّه ع يا زرارة ناظره- 494، انّ عدّة من أهل الكوفة كتبوا الى ابيعبد اللّه ع ان المفضل يجالس الشطّار و أصحاب الحمام، فمنهم زرارة و محمّد بن مسلم و ابو بصير- 592،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ع- 13، 87، 90، 91، 92، 114، 166، 259، 260، 308، 366، 387، 444، 541،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ع- 25، 27، 208، 227، 248 261، 264، 300، 301، 335، 407، 537 يروى زيد بن عليّ ع- 248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سالم بن أبي حفصه- 423، 424،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عثمان- 166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بكير- 25، 87، 208، 274، 301، 309، 335، 541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مكان- 228، 257، 261، 444،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خالد- 248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ثعلبة بن ميمون- 13، 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جميل بن درّاج- 255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حريز- 387،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موسى- 300، 424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بن عثمان- 537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العزيز العبدى- 90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زرارة- 254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عبيد بن زرارة- 266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عطيّة- 212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 عليّ بن أحمد بن بقاح- 264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 بن أذينة- 114، 227، 308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حمران- 260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منصور بن أذينة- 92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سالم- 91، 209، 258، 259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زرعة: الظاهر انّه ابن محمّد الحضرمى بقرينة روايته عن سماعة.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سماعة- 416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محمّد بن عمران- 416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زرعة بن محمّد الحضرمى: واقفّى، قال الرضاء كذب زرعة ليس هكذا حديث سماعة انّما قال صاحب- 904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سماعة بن مهران- 904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قياما الصيرفى- 904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زكريّا: يمكن كونه ابن يحيى الواسطى بقرينة رواية محمّد بن عيسى عنه.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مكان- 539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عيسى- 539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زكريّا بن آدم القمّيّ: قال أبو جعفر الثاني ع جزى اللّه صفوان و محمّد بن سنان و زكريّا عنّى خيرا فقد وفوا لي- 964، قلت للرضا ع انّى أريد الخروج عن أهل بيتى؟ فقال لا تفعل فانهم تدفع عنهم- 1111، فقال خذ من زكريّا بن آدم المأمون على الدّين و الدنيا- 1112، روى عليّ بن مهزيار عن بعض بكتابه و دعاء الرضا ع له- 1113، خرجنا بعد وفاة زكريّا بثلثة أشهر نحو الحجّ فلتلّقانا كتابه ع- 1114، قال أبو جعفر ع و قد كان من خدمة زكريّا لأبى و منزلته عنده، غير انّى احتجت الى المال الذي عنده- 1115،- اقول- انه مدفون بقم في مقبرة مشهورة به قريبة من قبر صاحب- القوانين يروى عن الرضا ع- 1111، 1150،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حمزة 1111، 11150،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زكريّا بن سابق: قال وصفت الأئمة ع لأبيعبد اللّه ع قال ع قد ثبت اللّه لسانك و هدى قلبك- 793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الصباح- 793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زكريّا بن سابور: و قد حضر و كان له ورع و اخبات فبسط يده و قال ابيضت يدي يا عليّ قال أبو عبد اللّه ع رآه و اللّه رآه- 614،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سعيد بن يسار- 614،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زكريّا اللؤلؤى: الظاهر انّه ابن يحيى الحافظ اللؤلؤى،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شعيب- 896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مهران- 896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زكريّا بن يحيى الواسطى أبو يحيى: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ع- 399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عيسى- 399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الزهرى محمّد بن مسلم أحد أعلام العامّة يروى عن الحارث 109 و سعيد بن المسيب 186 عنه سفيان بن سعيد 109 و معمر 186 399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زياد بن ابيه: كتب الحسين ع الى معاوية ا و لست المدّعى زياد بن سمّيته المولود على فراش عبيد ثقيف فزعمت انّه ابن ابيك و قد قال رسول اللّه ص الولد للفراش و للعاهر الحجر ثمّ سلّطته على العراقين يقطع أيدي المسلمين و ارجلهم و يسمل اعينهم و يصلبهم على جذوع النخل ا و لست صاحب الحضرميّين الذين كتب فيهم ابن سمّيته انّهم كانوا على دين عليّ ع فكتبت ان اقتل كل من كان على دين عليّ ع 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زياد بن أبي الحلال: كوفيّ ثقة.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ع- 234، 336، 463،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الحكم- 336، 463،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أبي القاسم ماجيلويه- 234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زياد بن أبي رجاء: قال ابن فضّال انّه ثقة- 647- اقول- قال بعض انه هو ابن عيسى أبو عبيدة الحذّاء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زياد بن عيسى أبو عبيدة الحذّاء: لمّا دفن أبو عبيدة زياد الحذّاء قال أبو عبد اللّه ع انطلق بنا حتّى نصلّى عليه- 687، و قال ع في كفنه انّما الحنوط الكافور- 688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ع- 427، 428 يروى عن ابيعبد اللّه ع 218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عثمان- 218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فضيل الأعور- 427، 428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زياد القندى ابن مروان: هو أحد اركان الوقف بغداديّ- 886، قال محمّد بن اسمعيل كنت مع زياد القندى حاجّا و لم نكن نفترق، قال زياد كنت مع ابى الحسن بالأبطح و عليّ ابنه عن يمينه فقال يا ابا الفضل هذا ابني عليّ قوله قولي- 887، و كان ذلك سبب وقفهم و كان عند زياد سبعون الف دينار- 888، 946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ع- 304، 752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يقطين- 806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بن أبي سعيد الزّيات 887، عنه: محمّد بن عيسى- 304، 752، 806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زياد بن المنذر أبو الجارود: و الجاروديّة من الزيديّة تنسب إليه، و في النسخ في 164، ابو الجزور و هو محرف ظاهرا بقرينة 8 فانّ الرّوايتين واحدة، و فيها أبو الجارود، استأذن هو و زرارة فقال أبو عبد اللّه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ادخلهما فانّهما عجلّا المحيى و عجلا الممات 244، و كان رأس الزيديّة- 419- ابو الجارود زياد بن المنذر الأعمى السرحوب و نسبت إليه السرحوبيّة من الزيديّة 413، قال أبو عبد اللّه ع انّ اللّه قلّب قلب ابى الجارود كما قلبت- 414، و قال لا يموت الّا تايها- 415 و قال ع من الكذّابين المكذّبين الكفّار عليهم لعنة اللّه- 416 و قال لأبى جارود بمنى رافعا صوته، و كان و اللّه ابى امام أهل الأرض حيث مات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جعفر ع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أصبغ بن نباته- 8، 164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جويرية بن مسهر العبدى- 169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قيس المشرقى- 181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قاسم بن عوف- 196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بزيع- 8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الحكم والد عليّ- 181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خالد- 419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سنان- 164، 169،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زيد بن أرقم: من السابقين الّذين رجعوا الى أمير المؤمنين- 78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زيد الحامض: كذا في النّسخ، و في المطبوعة و نسخة: محمّد بن زيد الحافظ- يروى عن موسى بن عبد اللّه- 345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فضيل- 345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زيد بن حصين الهمدانيّ: فى بعض النسخ: يزيد بن حصين. و في بعض:</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برير بن حضير. و كان يقال له سيّد القرّاء قال للحبيب يا اخى ليس هذه بساعة ضحك- 133- اقول- الظاهر انّ الصحيح برير بن خضير كما في شعره: انا برير و ابى خضير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زيد الشحّام أبو أسامة زيد بن محمّد بن يونس: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كنّا عند ابيعبد اللّه ع فدخل عليه زرارة 262، قال انّى لأطوف حول الكعبة و كفّى في كفّ ابيعبد اللّه ع فقال يا شحّام انّى طلبت الى الهى في سدير- 372، قال لابيعبد اللّه ع اسمى في كتاب أصحاب اليمين قال نعم 618- قال أبو عبد اللّه ع كأنّى انظر إليك في درجتك‏</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من الجنّة و رفيقك فيها الحارث بن المغيرة النصرى- 619، كنت عند ابيعبد اللّه ع اذ مرّ الحسن بن خنيس فقال أتحبّ هذا 753 يروى عن ابيجعفر ع- 6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ع- 55، 262، 313، 368، 372، 415، 464، 508، 510، 618، 619، 627، 753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عطاء- 386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عبد الحميد- 262، 368 510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عبد الحميد الصنعانى- 753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بكر بن محمّد الأزديّ- 372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المختار- 55، 415، 627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عمّن رواه عن مروك- 313، 618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سنان- 508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الفضيل- 464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الوضّاح- 619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هارون بن الخارجه- 386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زيد بن صوحان: لما صرع زيد جاء أمير المؤمنين ع يوم الجمل و جلس عند رأسه فقال رحمك اللّه يا زيد قد كنت خفيف المؤنة عظيم المعونه- 119، فمن زهّاد التابعين و رؤسائهم زيد بن صوهان، و كتب عايشة من البصرة إليه الى الكوفة: أن اجلس في بيتك و خذّل النّاس عن عليّ، و جوابه- 120،- اقول هو أخو صعصعة و لهما مسجدان قرب مسجد السهلة* زيد بن عبد الرحمن بن عبد يغوث: لمّا سمع قول حذيفة الحمد للّه الذي لم اوال ظالما، قال كذب و اللّه لقد والى على عثمان فاجابه بعض انّ عثمان و اللّه- 72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زيد بن عليّ ع: قال لزرارة عند ابيعبد اللّه ع ما تقول يا فتى في رجل من آل محمّد استنصرك 248، قال لمؤمن الطاق في محضر ابيعبد اللّه ع بلغني انّك تزعم انّ في آل محمّد اماما مفترض الطاعة؟ 328، 329، قال أبو جعفر ع اذ نظر الى زيد: هذا سيّد أهل بيتى و الطالب بأوتارهم 419 قال الحسن بن الحسين فان شرب مسكرا فان زيدا ليس بنبىّ و لا وصىّ نبى و انّما هو رجل من آل محمّد يصيب و يخطى 420،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ابو الصبّار و كان من أصحاب زيد 421، قال سالم بن ابيحفصة عند اللّه يحتسب مصابنا برجل إذا حدّث قال: قال رسول اللّه ص 423، و عند ابيجعفر ع اخوه زيد فالتفت اليهم زيد و قال ا تتبرّؤن من فاطمة تبرتم امرنا- 429، يوسف بن عمر هو الّذى قتل زيدا و كان على العراق، و قطع يدامّ خالد و هي امرأة صالحة مائلة الى زيد بن عليّ ع- 442 قال رحمه اللّه أما انّه كان مؤمنا و كان عارفا و كان عالما و كان صدوقا أما انه لو ظفر لوفى اما انه لو ملك لعرف كيف- 504 قال عبد اللّه بن سيابه دفعنى أبو عبد اللّه ع دنانير لأقسّمها في عيالات من أصيب مع عمه زيد- 622 قال أبو الصّباح فاتيت و سلّمت زيدا فقلت يا ابا الحسين بلغني انّك قلت الائمّة أربعة ثلثة مضوا و الرابع هو القائم 656، قال أبو عبد اللّه ع رحم اللّه عمّى زيدا ما قدران يسير بكتاب اللّه ساعة 666 قال سليمان بن خالد و اللّه ليوم من جعفر خير من زيد أيّام الدنيا، و قصّ عليه لقصّته، فقال زيد: جعفر امامنا في الحلال و الحرام 668، قال لسورة بن كليب كيف علمتم انّ صاحبكم على ما تذكرونه؟ قلت على الخبير سقطت كنّا نأتى اخاك- 706، قال رجل من الزيديّة لأبى خالد ما منعك أن تخرج مع زيد؟ قال قلت ان كان أحد في الأرض مفروض الطاعة- 774، دخل أبو بكر الحضرمى و علقمه عليه فجلس احدهما عن يمينه و الآخر عن يساره و كان بلغهما انّه قال ليس الأمام- 788، هما رجلان من الزيديّة يزعمان انّ سيف رسول اللّه ص عند عبد اللّه بن الحسن فقال كذبوا لا و اللّه ما رآه عبد اللّه و لا ابوه- 802،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زيد بن المعدل: و في بعض النسخ: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المعذل، العدل.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سنان- 47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صالح بن فرج- 47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سالم بن أبي حفصة: قال الصادق ع لزرارة عليك بالبلهاء قال مثل الّتى تكون‏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على رأى الحكم بن عتيبة و سالم بن أبي حفصة قال لا الّتى لا تعرف ما أنتم عليه و لا تنصب 223، ذكر أبو عبد اللّه ع كثير النوا و سالم بن أبي حفصة و ابا الجارود فقال كذّابون مكذّبون عليهم لعنة اللّه 416 و البتريّة هم أصحاب كثير النوا و الحسن بن صالح و سالم بن أبي حفصة 422، قال دخلت على ابيعبد اللّه ع فقلت عند اللّه نحتسب مصابنا برجل- 423، قال لزرارة تأتّم بامام لا يعرف هذا، قال أبو جعفر ع انّه و اللّه لا يؤل الى خير ابدا 424، قال أبو عبد اللّه ع ما يريد سالم منّى ا يريد ان اجيئ بالملائكة- 425، قال أبان انّ سالم كان مرجيا- 426، قال أبو جعفر ع ويل سالم يا ويل سالم ما يدرى سالم ما منزلة الأمام- 427، 428، انّه كان مختفيا من بنى اميّة بالكوفة فلمّا بويع لأبى العبّاس خرج محرما فلم يزل يلبّى حتّى أناخ بالبيت 428، دخلوا على ابيجعفر ع و عنده اخوه زيد قال زيدا تتبرّؤن من فاطمة بترتّم امرنا تبركم اللّه 429، قال أبو جعفر ع انّهم اضلّوا كثيرا ممّن ضلّ- 439،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424،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زرارة 423، 424،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سالم صاحب بيت الحكمة: كتب مع هشام بن الحكم في مسجده حيث أتاه سالم صاحب بيت الحكمة فقال له انّ يحيى بن خالد يقول، فانصرف سالم ابن عمّ يونس بهذا الكلام فقصّه- 480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سالم بن مكرّم أبو خديجة الجمّال: و هو صالح من أهل الكوفة و كان جمّالا حمل ابا عبد اللّه ع من مكّة الى المدينة و قال له اكتن بابى سلمة و كان من أصحاب ابى الخطاب، سقط بين القتلى فتخلّص ثمّ تاب- 661 يروى عن ابيعبد اللّه ع- 49، 391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عائذ- 391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محمّد بن أبي حكيم- 49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سدوشبّ: و في نسخة: سيدوست- و الممقانى ضبطه سيدوسب. فلمّا حجّ- سدوشبّ ختن طاهر بن الحسين عظّمه‏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النّاس لقدره و حاله و مكانه من السلطان فلم يصر إليه ابن فضال- 993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سدير بن حكيم الصيرفى: قال أبو عبد اللّه ع سدير عصيدة بكلّ لون- 371، و قال ع يا شحّام انّى طلبت الى الهى في سدير و عبد السلام و كانا في السجن فوهبهما لي- 372، أبو طالب لم يدرك سديرا- 1074، و بكر بن محمّد كان ابن اخى سدير الصيرفى- 1107،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ع- 12، 32، 197،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ع- 551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ابيه- 138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بكر بن محمّد و هو ابن اخيه- 1108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حنان بن سدير- 12، 32، 138، 551،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عثمان الرواسى- 429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المثنّى- 197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سرحه: قال أبو جعفر ع لجارية له يقال لها سرحة هاتى الخوان فلمّا جائت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السرىّ: قال أبو عبد اللّه ع ان بنانا و السّرىّ و بزيعا لعنهم اللّه تراءى لهم الشيطان- 547، ثمّ ذكر أبو عبد اللّه ع المغيرة و بزيعا و السرى و ابا الخطاب فقال لعنهم اللّه أنّا لا نخلو من كذّاب- 549،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سعد: كتب عليّ الى و الى المدينة لا تعطيه من الفيئ- 82- اقول- هو ابن ابى وقّاص.</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سعد الاسكاف: قلت لأبيجعفر ع انّى لاجلس فاقصّ و اذكر فضلكم قال وددت انّ على كلّ ثلثين ذراعا قاصّا مثلك 384، قال حمدويه: سعد الأسكاف و سعد الخفّاف و سعد بن طريف واحد، ادرك عليّ بن الحسين و كان ناووسيّا وقف على أبي عبد اللّه ع- 384 أقول- الأسكاف بمعنى الخفّاف، و اسم ابيه طريف راجع سعد بن طريف.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سعد الحلّاب أبو عمرو: كذا في النسخة و في بعض النسخ، الجلاب، ابو عمر.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فضيل- 422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سعد بن سعد القمّيّ: قال أبو جعفر الثاني ع جزى اللّه صفوان و محمّد بن سنان و زكريّا بن آدم و سعد بن سعد عنّى خيرا فقد و فوالى- 964.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سعد بن صباح الكشّى: فى النسخة و المطبوعة في 429 و 1023: سعد بن جناح الكشّى.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محمّد- 422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بن يزيد القمّيّ- 429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إبراهيم الورّاق السّمرقندى 1023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الكشّى- 422، 429، 1023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سعد بن طريف: راجع سعد الاسكاف يروى عن ابيجعفر ع 384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أصبغ بن نباته- 156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حفص بن محمّد المؤذّن- 384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الحسن القرنى- 156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سعد بن عبادة: كان له ستة أولاد كلّهم قد نصر رسول اللّه ص فيهم قيس بن سعد، و سعد لم يزل سيّدا في الجاهليّة و الأسلام و ابوه و جدّه و جدّ جدّه لم يزل فيهم الشّرف، و كان سعد يجير فيجار لسودده و هو و ابوه لم يزل اصحاب إطعام- 177،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سعد بن عبد اللّه بن أبي خلف: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قد يروى الكشّى عنه بلا واسطة ظاهرا عند وجود القرينة على الحذف كما في 542 و ما بعدها، و 746 و 996. اقول- و هو الأشعريّ القمّيّ من مشايخ الأماميّة و فقهائهم المتوفى في رأس ثلثمائة.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مهزيار- 1012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إبراهيم بن هاشم- 579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عيسى- 173، 175، 214، 222، 225، 254، 273، 277، 398، 399، 543، 544، 546، 547، 548، 570، 585، 594، 601، 606، 620، 963، 966، 1048، 1150،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الهلال- 223، 965، 1122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ايّوب بن نوح- 550، 962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أصحابنا- 1096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جنيد- 1006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عبد اللّه بن المغيرة- 550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الزّيتونى- 675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موسى بن جعفر- 253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موسى الخشّاب- 111، 400،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129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542، 550، 587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سهل بن زياد الآدمى- 996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حمّاد الكوفيّ- 968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الحجّال- 309، 310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عليّ بن عامر الأشعريّ- 545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محمّد بن عيسى- 175- 214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اسمعيل- 813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اسمعيل بن عيسى- 225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الريّان- 1067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سليمان بن داود الرازيّ- 20 218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قاسم بن محمّد الأصبهانيّ- 189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بن يحيى- 771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اسمعيل- 813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الحسن- 400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بن أبي الخطاب- 175 214، 216، 542، 587، 745، 969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حمزة- 1111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خالد الطيالسى- 174، 549- 909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الجبار الدهلى- 570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اللّه المسمعى- 220، 222 254، 287، 432، 433، 908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عثمان بن رشيد- 251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عثمان العبدى- 170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بن عبيد- 111، 171،- 172، 401، 550، 673، 746، 907، 999، 1006، 1007، 1012، 1013، 1047 148، 1112،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هارون بن الحسن بن محبوب- 221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هيثم بن أبي مسروق- 214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يزيد- 171، 172، 173، 541،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محمّد- 585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حسن بن بندار القمّيّ- 111 175، 218، 220، 221، 309، 310، 398 401، 432، 433، 541، 570، 587، 745، 969، 1006، 1007، 1012، 1013 1047،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قولويه- 20، 111، 170، 171، 172، 173، 174، 189، 214، 216، 220 221، 222، 223، 225، 251، 253، 254 273، 277، 287، 399، 401، 541،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579، 594، 601، 606، 620، 673، 675، 771، 813، 907، 908، 909 962، 963، 965، 966، 968، 1012 1013، 1067، 1096، 1111، 1012، 1022، 1150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سعد بن مالك- أبو سعيد الخدريّ.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بن أبي الجهم: من ولد قابوس بن النعمان بن المنذر، و آل أبي الجهم بيت بالكوفة.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نصر بن قابوس- 849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أبي نصر- 849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الأعرج: كنّا عند ابيعبد اللّه ع فاستأذن له رجلان فقال احدهما افيكم امام منقرض الطاعة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معوية بن عمّار- 802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بن جبير: قال ابن شاذان لم يكن في اوّل امر السجّاد ع الّا خمسة منهم سعيد بن جبير 184، انّه كان يأتمّ بعلىّ بن الحسين ع و هو يثنى عليه و ما كان سبب قتل الحجّاج له الّا عليهذا و كان مستقيما و لمّا دخل على الحجّاج- 190،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بن جناح: بغداديّ يروى عن الرضا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عدّة من أصحابنا- 460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عيسى- 460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بن حمّاد: هو والد الحسن و الحسين ابنا سعيد الأهوازيان و كان يعرف بدندان- 1041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العطّار: لم اجد له ذكرا يروى عن حمزة الزيات- 882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بن نوح- 882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بن غزوان: اجتمع هشام بن سالم و هشام بن الحكم و جميل بن درّاج و عبد الرحمن بن الحجّاج و محمّد بن حمران و سعيد بن غزوان فسألوا هشام ان يناظر- 500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بن قيس: انّه من التّابعين الكبار و رؤسائهم و زهّادهم- 124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بن المسيّب: من حوارى السجّاد ع 20، قال ابن شاذان: لم يكن في اول امر السجّاد الا خمسة انفس منهم سعيد، ربّاه‏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أمير المؤمنين ع و كان حزن جدّ سعيد أوصى الى عليّ ع- 114، انّ طارقا نزل ذا المروة عاملا على المدينة فلقى بعض بنى اميّة و اخبره بأنّه مأمور بقتل سعيد- 185، لما مرّ بجنازة السجّاد لم يبق في المسجد الّا سعيد- 185، 186، قال خرجت مع السجّاد فصلّى ركعتين فلم يبق حوله شجرة- 187، 188، قال السجّاد ع سعيد بن المسيّب اعلم النّاس بما تقدّمه من الآثار و أفهمهم في زمانه- 189، انّه كان يفتى بقول العامّة و كان اخر أصحاب رسول اللّه ص فلذلك نجى من الحجاج- 195،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بن منصور: قال حنان بن سدير كنت جالسا عند الحسن بن الحسين اذ جاء سعيد و كان من رؤساء الزيديّة فقال ما ترى في النبيذ- 420.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 بن يسار: حضرت عند موت زكريّا بن سابور ثمّ دخلت على ابيعبد اللّه ع و عنده محمّد بن مسلم قال ع اخبرنى- 614 يروى عن أبي عبد اللّه ع- 614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أبي يعفور- 600، عنه: إبراهيم بن عبد الحميد- 600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يعقوب- 614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سعيده مولاة جعفر ع: ذكر الرضا ع انّها كانت من أهل الفضل تعلّم كلما سمعت من ابيعبد اللّه ع و كانت عندها وصيّة رسول اللّه ص- 681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سفيان: يظهر من رواية ابى نعيم المتوفّى سنة 219، انّ المراد هو سفيان بن عيينه المتوفّى سنة 198، و هو من اعلام العامّة و صرّح به في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اسحق- 66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قيس الاودى- 65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حبيب- 64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سلمة- 62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طاوس- 161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نعيم- 62، 64،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آدم- 66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شيبه- 161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السفيانى: ما انا لهؤلاء بامام ا ما علموا انّ صاحبهم السفيانى- 662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سفيان بن أبي ليلى الهمدانيّ: من حوارى الحسن ع 20، دخل على الحسن ع فقال السّلام عليك يا مذلّ المؤمنين، ثمّ قال له الحسن ع ما جاء بك؟ قال حبّك- 178،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سفيان بن سعيد: الثوري أحد أعلام العامّة المتوفّى سنة 161، انّ سفيان الثوري دخل على ابيعبد اللّه ع و عليه ثياب جياد- 740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الزهرى- 109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حدثه عن محمّد بن عليّ ع- 741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المنكدر- 741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المحزمى البغداديّ- 109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سفيان عيينه: ذكر الرّضا ع: انّ سفيان لقى أبا عبد اللّه ع فقال الى متى هذه التقيّة و قد بلغت- 735، قال لأبى عبد اللّه ع يروى انّ عليّ بن ابيطالب ع كان يلبس الخشن من الثياب و انت تلبس 739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سكّاك: أبو جعفر محمّد بن خليل ثمّ مضى يونس بن عبد الرحمن و لم يخلف- خلفا غير السكّاك فردّ على المخالفين حتّى مضى رحمه اللّه- 1025- اقول- السكاك صاحب هشام بن الحكم و تلميذه كان يعمل سكل الحديد، بغداديّ.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سكين النخعيّ: قال إبراهيم بن عبد الحميد حججت و سكين النخعيّ فتعبّد و ترك النساء و الطّيب و الثّياب و الطعام الطيب فلما قدم المدينة دنا من ابى اسحق- 691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سلام: قال ابن فضّال سلام و مثنّى بن الوليد و مثنّى بن عبد السلام كلّهم حنّاطون كوفيّون لا بأس بهم- 623،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سلام بن بشير الرمّانى: و في النسخة: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الزّمانى و في نسخة: الربانى. و في نسخة: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سلام بن بشر.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الأصفهانيّ- 376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سلام بن سعيد: و في 359: الجمحى.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اسلم مولى محمّد بن الحنفيّة- 359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عبد يا ليل- 106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عاصم بن حميد- 106، 359،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سلمان بن ربيعة: حجّ مع ابى سخيله حتّى مرّوا بالربذه و أتو ابا ذرّ- 51- اقول الظاهر انّه الباهلى من الصحابة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سلمان الفارسيّ: أبى ان يبايع- أبا بكر 12، من السبعة الّتى بهم ترزقون 13، من الثلثة الّتى لم يرتدوّا- 17، 24، من الثلثة الذين حلقوا رؤسهم 18، 210 من الثلثة الذين نزلت اليهم التّحفة من- الجنّة 19، من حوارى رسول اللّه ص 20 من الأربعة الّذين امر اللّه رسوله بحبّهم 21 لو عرض علمه على مقداد لكفر- 23 عرض في قلبه عارض 24، أدرك علم الأوّل و الآخر و هو منّا أهل البيت- 25، 37، 42، و اخباره عن العنيب- 25، قولوا سلمان المحمّدى- 26، 42، كان محدّثا- 27، 34 36، 44، كان من المتوسّمين 28، علم الأسم الأعظم 29، حسبه دينه 32، يا أبا ذر انّ سلمان باب اللّه و لو حدّثك بما يعلم- لقلت رحم اللّه قاتله 33، 47 خطبته من عمر 35، احتضاره 38، تزوّج أمرأة و لها خادمة 39، ان علم أبو ذرّ ما في قلبه لقتله 40، ما كوتب عليه سلمان و اعتق 41، يقول هربتم من القرآن 42 جاء سلمان الى شابّ مصروع- 43، قال يا ملك الموت ارفق لصاحبنا 45، حتى انتهى الى كربلاء و قال 46، الحمد للّه الذي هدينى لدينه بعد جحودى له ... الى آخر خطبته 47، من الثلثة الذين تشتاق اليهم الجنّة 58، امره رسول اللّه ص ان يسلّم عليّا بامرة المؤمنين 148، و اقاموا محمّدا مقام ما اقامت المخمّسة سلمان و جعلوه رسولا لمحمّد ص فوافقهم في الأباحات- 744،- يقول الفضل ما نشاء في الأسلام رجل من سائر الناس كان افقه من سلمان- 914، انتهى علم الأئمّة ع الى أربعة اوّلهم سلمان الفارسيّ- 917، أبو حمزة في زمانه كسلمان في زمانه- 919 يونس في زمانه كسلمان الفارسيّ 926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سلمان الكنانيّ: و في النسخة- سليمان يروى عن ابيجعفر ع- 406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خالد القماط- 406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سلمة: الظاهر انّه سلمة بن كهيل‏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المتوفّى سنة 121، و صرّح به في 69، و يمكن أن يكون المراد هو سلمة بن دينار المتوفّي سنة 135 قال أبو جعفر ع قل لسلمة بن كهيل و الحكم بن عتيبه شرّقا او غربا لن تجدا- 369، و البتريّة هم أصحاب كثير النوا و الحكم بن عتيبه و سلمة بن كهيل و هم الّذين دعوا- 422، دخلت على ابيجعفر ع و معى سلمة بن كهيل و أبو المقدام ثابت، قال زيد ا تتبرّؤن من فاطمة تبرتم امرنا- 429، قال أبو جعفر ع انّ الحكم بن عتيبة و سلمة و كثير النوأ اضلّوا كثيرا- 439،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مجاهد- 62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عوف- 69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سفيان- 62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شعبه- 69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سلمة بن الخطّاب: البراوستانى القمّيّ يروى عن عليّ بن حسان- 595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محمّد- 595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سلمة بن محرز: القلانسى الكوفيّ يروى عن ابيجعفر ع- 81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زياد- 81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 بن قيس الهلالى: قال: هذا نسخة سليم بن قيس العامرى ثمّ الهلالى دفعه الى أبان بن أبي عيّاش و قرأه، قال سليم:- قلت لامير المومنين ع انى سمعت من سلمان و غيره و قال محمّد بن عليّ الباقر ع صدق سليم انّه قد اتى ابى بعد قتل جدّى- 167،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بن جرير: فأشحن يحيى بن خالد المجلس من المتكلّمين و منهم سليمان بن جرير و كان من المحكومين عليه سليمان فقال هشام له كم تحول حول الحمى- 477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بن جعفر الجعفرى: قال العبد الصالح له يا سليمان ولدك رسول اللّه ص قال نعم قال ولدك عليّ مرّتين قال نعم قال و انت لجعفر- 900 قال لي عليّ بن عبيد اللّه انّى اشتهى ان ادخل على ابى الحسن الرضا ع قلت فما يمنعك- 1109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ع- 486، 865، 1043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العبد الصالح ع- 900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عبيد اللّه بن الحسين بن السجّاد ع- 1109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الحسن بن عليّ- 865، 900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زحل عمر بن عبد العزيز- 486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الحكم- 1109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مهران- 1043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بن حسين كاتب عليّ بن يقطين: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احصيت لعلىّ بن يقطين من وافى عنه في عام واحد- 824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يزيد- 824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بسليمان بن حفص-: فى نسخة جعفر، يمكن أن يكون المراد ابن حفص او جعفر المروزى.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حمّاد بن عبد اللّه القندى 1133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مسعود- 1133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بن خالد الأقطع: و منهم- فرقة أصحاب سليمان الأقطع 479 قال عبد الحميد كنت عند ابيعبد اللّه ع فاتاه كتاب عبد السلام و كتاب الفيض و سليمان بن خالد يخبرونه انّ الكوفة شاغرة برجلها و انّه ان امرهم ياخذوها- 662 ركب يوما أبو جعفر ع الى حائط من حيطان المدينة و معنا سليمان بن خالد، فقال هل يعلم الأمام ما في يومه و في شهره و في سنته، حتّى قال الساعة يستقبلك الرجلان فقال سليمان حججت بعد ذلك عشر- سنين- 664 قال لقيت الحسن بن الحسن فقال أما لنا حقّ أما لنا حرمة، فلقيت أبا عبد اللّه ع فاخبرته بما كان من قوله فقال لي- 665 قال لي ابو- عبد اللّه ع رحم اللّه عمّى زيدا ما قدر ان يسير بكتاب اللّه، ما كان عدوّكم عندكم؟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كفّار- 666، قال سليمان لابيعبد اللّه ع انّى منذ عرفت هذا الأمر اصلّى في كل يوم صلوتين اقضى ما فاتنى- 667، انّه خرج مع زيد بن عليّ فقال له رجل ما تقول في زيد أ هو خير أم جعفر؟ قال ليوم و اللّه من جعفر خير من أيّام الدّنيا من زيد- 668 قال عيص بن القاسم دخلت مع خالى سليمان بن خالد على ابيعبد اللّه ع- 669، 866، يروى عن ابيعبد اللّه ع 219، 665، 666، عنه: ابن مسكان- 665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عدّة من أصحابنا- 666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سالم- 219،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الخطّابى: الظّاهر انّه ابن الخطّاب يروى عن محمّد بن محمّد- 3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يحيى بن عمران- 3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بن داود: قال أبو عبد اللّه ع و اللّه عندي لخاتم سليمان- 802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بن داود المنقريّ: الأصفهانيّ يروى عن ابن ابيعمير- 213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عمر- 189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قاسم بن محمّد الأصبهانى- 189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أبي الصهبان- 213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الديلميّ: من الغلاة الكبار 704،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بن سفيان: ابو داود المسترّق: ابن السمط كوفيّ يروى عنه الفضل بن شاذان و هو المنشد، ثقة مولى بنى أعين من كندة، راوية لشعر السيّد، و عاش تسعين سنة و مات سنة ثلثين و مائة- 577، و كان يروى- الفضل عن جماعة منهم محمّد بن ابيعمير و و ابى داود المسترق- 1029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بصير- 264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زرارة- 264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سيف بن مصعب العبدى- 747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راشد- 617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عتيبه بيّاع القصب- 832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عقبه- 757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ابيحمزة البطائنى- 754، 835، 836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النّعمان- 748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موسى- 836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حمدان بن أحمد الكوفيّ- 747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الحسن الفضّال- 754، 835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جمهور- 748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معوية بن حكيم- 264، 757، 832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بن صرد: من التابعين الكبار و رؤسائهم و زهّادهم- 124،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اقول- هو الذي خرج سنة 65 من الكوفة طلبا بدم الحسين ع و سمّوا بالتّوابين‏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الصيدى: لم اجد له ذكرا.</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نصر بن قابوس- 848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موسى- 848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سليمان بن مهران: الأعمش الكاهليّ المتوفّى سنة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الرحمن بن أبي ليلى- 160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شهاب- 160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سماعة: الظاهر انّه ابن مهران.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ع- 748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زرعه- 416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النعمان- 748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سماعة بن مهران: الحضرمى الكوفّى يروى عن ابيعبد اللّه ع- 904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زرعة بن محمّد الحضرمى- 904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سميع بن محمّد بن بشير: و انّ ابن بشير لمّا مات أوصى الى ابنه سميع بن محمّد فهو الأمام- 907، راجع محمّد بن بشير-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السميع: إبراهيم بن محمّد الهمدانيّ كتب الى ابيجعفر ع يصف صنع السّميع فيه فكتب ع عجل اللّه نصرتك ممّن ظلمك- 1135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سنان: والد عبد اللّه، ثقة.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عبد اللّه بن سنان- 170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السندىّ بن الربيع: الكوفيّ البغداديّ يروى عن الحسن بن عبد الرحيم- 818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أحمد- 818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سندىّ بن شاهك: قال بشار مولاه فدعانى السندىّ فقال أريد ان ائتمنك على ما ائتمنى عليه هرون هذا موسى بن جعفر قد وكلتك بحفظه فجعله في دار جوف دار- 827، ضرب ابن أبي عمير مائة خشبة و عشرين أيّام هرون تولّى ضربه السندىّ بن شاهك- 1106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سهل بن بحر: الفارسيّ، سمعت الفضل آخر عهدى به- 1025، اقول- هو المقيم بكشّ، يروى عنه الكشّى بواسطة جعفر بن معروف.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الفضل بن شاذان- 861 913، 914، 1025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معروف- 861، 913 914، 1025.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سهل بن حنيف: انّ عليّا كفّنه في برد- 73، و كبّر عليه سبع تكبيرات و كان بدريّا- 75، كبّر عليه حتّى بلغ خمسا و عشرين- 75، من السابقين الذين رجعوا الى أمير المؤمنين ع- 78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سهل بن خلف: لم اجد له ذكرا يروى عن سهيل بن محمّد- 1011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موسى- 1011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سهل بن زاذويه: ابو محمّد القمّيّ الثقة يروى عن ايّوب بن نوح- 80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سهل بن زياد أبو سعيد الآدمى الرازيّ كان الفضل لا يرتضى سهلا الآدمى و يقول هو الأحمق- 1068، يروى هو عن ابيجعفر ع و ابى الحسن ع و ابى محمّد ع- 1069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أبي عمير- 285،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أبى القاسم عبد الرحمن بن حماد- 674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عمر الحلبيّ- 1116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الربيع- 933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أصحابنا عن ابى الحسن العسكريّ- 997 يروى بكر بن صالح- 1076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محمّد بن أبي طلحة- 700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بشّار- 847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يزيد النوفليّ- 195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اسباط- 1045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الحكم- 390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بن ربيع- 862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على الصيرفى- 392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مرزبان- 1092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وليد- 727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منخل- 33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سلام- 669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صالح خالد بن حامد- 1076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على- 195،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جبريل بن أحمد- 33، 862، 933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بن ايّوب السمرقندى- 392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حسن بن بندار- 997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بن حمّاد بن الضحّاك- 258، 390، 445، 669، 700، 847، 1045 1116-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139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سعد- 996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يحيى سهل بن زياد الواسطى: فى النسخ كذلك. و في كتب الرجال عنون باسم سهيل.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يحيى الواسطى- 544،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عيسى بن عبيد- 544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عيسى- 544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سهيل بن محمّد: و في نسخ آخر سهل.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قد اشتبه يا سيّدى على جماعة من مواليك امر ابن بابا- 1011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الأمام ع- 1011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سهل بن خلف- 1011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سورة بن كليب: قال لي زيد بن عليّ يا سورة كيف علمتم انّ صاحبكم على ما تذكرونه؟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قلت كنّا نأتى- 706،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حذيفة بن منصور- 706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سيبويه الرازيّ: و في نسخة- يحيى بن محمّد بن سديد الرازيّ- 822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بكر بن صالح- 822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محمّد- 822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السيّد: انتهى علم الأئمة الى أربعة اوّلهم سلمان و جابر و السيّد- 917- اقول- اطلاق كلمة السيّد منصرف الى السيّد اسمعيل بن محمّد الحميري الآتى، و يمكن ان يراد: معرفة الأمام و العلم بمقاماتهم و المحبّة لهم- كما قال: الحميري ماد حكم لم يزل و ان يقطّع اصبعا اصبع.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السيّد بن محمّد الحميري: قال أبو عبد اللّه ع من قال هذا الشعر قلت السيّد بن محمّد فقال رحمه اللّه قلت انّى رأيته يشرب النبيذ فقال رحمه اللّه- 505، انّ السيّد اسودّ وجهه عند الموت فقال هكذا يفعل باوليائكم فابيضّ وجهه- 506، دخلت عليه قد اسودّ وجهه، و هو يقول بمحمّد بن الحنفيّة و هو من حشمه و كان ممّن يشرب المسكر، فركب أبو عبد اللّه ع فدخلنا على السيّد، قال ع يا سيّد قل بالحق يكشف اللّه ما بك، و قال سمّتك امّك سيّدا و وفقت في ذلك 507 و كان أبو داود المسترّق راوية لشعره و كان‏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يستخفّه الناس لشعره- 577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السيرافى: و في ب: السراقى.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أبو عبد اللّه ع لداود بن على فمن قتل المعلّى؟ قال قتله السيرافى و كان صاحب شرطته- 710، 711.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سيف العبدى ابن مصعب: قال له أبو عبد اللّه ع قل شعرا تنوح به النّساء 747، و قال علّموا أولادكم شعر العبدى فانه على دين اللّه- 748، اقول: و من العجيب هنا بعد هذه الرّواية قول الكشّى: و في اشعاره ما يدلّ على انّه كان من الطيّارة.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النسخ الخطيّة في السند كذلك، و في العنوان: سفيان بن مصعب العبدى.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نحن انتخبنا ما في السند.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سليمان بن سفيان المشرق- 747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سيف بن عميرة: النخعيّ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شعيب بن أعين يروى عنه سيف بن عميره 574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أبى بكر الحضرمى- 24، 440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جارود بن منذر- 202.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عامر بن عبد اللّه بن جذاعه- 282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الأعلى- 578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عمر الجعفى- 712،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عبّاس بن عامر- 202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اسباط- 578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الحكم- 24، 282، 440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يزيد- 712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شاذان: قال فضل حدّثني ابى الجليل الملقّب بشاذان- 913، و قد روى عن محمّد بن سنان- 980، قال الفضل كنت في قطيعة الربيع مع ابى اذ جاء شيخ حلو الوجه حسن الشمايل فرحب به فقال هذا الحسن بن عليّ بن فضّال- 993، و الفضل كان يروى عن جماعة منهم محمّد بن ابيعمير عن أبيه- 1029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يعقوب المقرى- 419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أبي خلف ظئر ابيجعفر- 913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اسحق القمّيّ- 408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الحكم- 54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غير واحد من أصحابنا- 279، 666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محمّد بن ابيعمير- 1105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جمهور القمّيّ- 775،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سنان- 554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عبد الرحمن- 770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الفضل- 54، 279، 408، 419، 554، 666، 770، 775، 788، 913، 1105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شاذويه بن الحسين بن داود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دخلت على ابيجعفر ع و باهلى حبل، فقال انّ اللّه يرزقك غلاما ذكرا. قدمت مكّة فصرت الى المسجد فأتى محمّد بن الحسن برسالة من جماعة- 1090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1090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عامر- 1090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شتيرة: ابن شريح. من الأربعة الذين لحقوا أمير المؤمنين فصاروا سبعة- 14 من اوّل من اناب- 24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شجره أخو بشير النبّال: قال أبو عبد اللّه ع لمحمّد بن زيد الشحّام من تعرف من الكوفة؟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بشير و شجره، قال كيف صنيعتهما؟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ما أحسن- 689،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شريف بن سابق التفليسى: الكوفيّ يروى عن حمّاد السمندرى- 635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معوية بن حكيم الدهنى- 635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شريك: الظّاهر انّه ابن الأعور الحارثى يروى عن عليّ ع (بينما عليّ- 556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ع (لما هزم عليّ الناس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عبد اللّه بن شريك- 128، 392 556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شريك: الظاهر انّه ابن عبد اللّه شهد محمّد بن مسلم و أبو كريبه عنده بشهادة و هو قاض فقال جعفريان فاطميّان فقال أبو عبد اللّه ع ما لشريك شركه اللّه يوم القيامة- 274، رأينا شريكا واقفا في حايط من حيطان فلان قال احدنا لصاحبه هل لك من خلوة من شريك- 279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أبي زياد- 155، 157، 158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منصور- 159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الحكيم الاودى- 157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حكيم- 279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آدم- 155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الحمانى- 159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يزيد بن سعيد- 158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شعبه: الظاهر انّه ابن الحجّاج من اعلام العامّة يروى عن اسمعيل بن أبي خالد- 63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سلمة بن كهيل- 69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مرزوق- 69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هاشم بن القاسم- 63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الشعبى: عامر بن شراحيل الحميري من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عبّاس- 110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الحارث الأعور- 142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ع- 110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عمرو البزّاز- 142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معلىّ بن هلال- 110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شعيب: الظاهر انّه العقرقوفى، بقرينة الراوي و المروىّ عنه.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بصير- 532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ابيعمير- 532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مصعب- 116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شعيب بن أعين: يروى عنه سيف بن عميره و هو ثقة- 574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شعيب العقرقوفى: قلت لابيعبد اللّه ع ربّما احتجنا الى ان نسأل عن الشئ؟ فقال عليك بالأسدى- 291، فدخلت على ابى الحسن ع فسألت عنه، ثمّ لقيت ابا بصير فقلت له- 292، 293، قال لي أبو الحسن ع يا شعيب يلقاك غدا رجل من أهل المغرب، قال الكشّى و لم اسمع في شعيب الّا خيرا- 831- اقول- انّه ابن يعقوب.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بصير- 289، 292، 351 يروى ابى الحسن ع- 293،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ع- 291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عمير- 289، 291، 351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صفوان- 293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ابيحمزه- 831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معوية- 292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شعيب بن مزيد الكاتب: اخو مفضّل بن مزيد- 701، 702، قال مفضّل كنت خليفة اخى على الديوان- 701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شعيب مولى عليّ بن الحسين ع: و كان‏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فيما علمناه خيارا- 205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شهاب بن عبد ربّه: شهاب و عبد الرحمن و عبد الخالق و وهب ولد عبد ربّه من موالى بنى اسد من صلحاء الموالى- 778، سمعت أبا عبد اللّه ع: و امّا شهاب فانّه شرّ من الميتة و الدم و لحم الخنزير، و قال حمدويه: انّه خيّر فاضل- 780، و قال ع كيف انت إذا نعانى إليك محمّد بن سليمان، فانّى يوما بالبصرة عند محمّد بن سليمان- 781، 782، قال حمدويه: وهب و شهاب و عبد الرحمن بنى عبد ربّه كلّهم خيار فاضلون كوفيّون- 783، يا شهاب يكثر القتل في أهل بيت من قريش حتّى يدعى- 785، فذكر أبو عبد اللّه ع شهابا فقال و اللّه الّذى لا اله الّا هو لاضلنّه- 786، انّه ضربه محمّد بن عبد اللّه بن الحسن نحوا من سبعين سوطا- 787،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بصير- 352،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اللّه- 149، 781، 782، 785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عمير- 352،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ابى جميله- 787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فضيل- 781،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فضيل- 782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هشام- 785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صالح الحذّاء: لمّا امر النّبى ص ببناء المسجد قسّم عليهم المواضع- 60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نعمان- 60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صالح بن سلمة الرازيّ أبو الخير: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في 230- أبو الحسن صالح، و في 362- ابو الحسين صالح. يقول الفضل انّه كما كنّى و كان يرتضيه و يمدحه- 1068- اقول- يمكن أن يكون أبو الحسن و أبو الحسين محرّفا ابى الخير، او انّ له ثلث كنى باعتبار ولده يروى عن ابن أبي نجران- 153، 230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مهران- 769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الحسن- 322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عثمان الخرّاز- 16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بن أبي الخطّاب- 164 689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الوليد الخرّاز- 362،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أبو عبد اللّه جعفر بن محمّد الرازيّ- الخوارى- 16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التاجر- 164، 230، 322، 362،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بن سعد- 153،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معروف- 769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صالح بن السّندى: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أميّة بن عليّ- 604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قال الكشّى و روى عنه- 604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صالح بن سهل: كنت أقول في ابيعبد اللّه ع بالربوبية فقال انا عبيد- 632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مسمع بن عبد الملك ابى سيّار- 175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الصّيرفى- 632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محبوب- 175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صالح بن فرج: و في نسخة- نوح يروى عن زيد بن المعدل- 47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حمّاد الساسى- 47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صالح القمّاط أبو خالد: هذا غير يزيد ابى خالد القمّاط، و يمكن أن يكون صالح لقبا له باعتبار اصلاح كلمة يزيد او غيره‏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ميمون- 452، 731-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بن يحيى- 452، 731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صالح بن ميثم: قال ميثم فقلت لصالح ابنى، فخذ مسمارا من حديد فانقش عليه اسمى و اسم ابى و دقّه- 140 قال عباية لحبابة هذا ابن اخيك ميثم قالت ابن اخى و اللّه حقّا- 183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خالد التمّار- 135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حبابة الوالبّية- 183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عمّار- 183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شعيب- 135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صايد النهدى: كلّ افّاك اثيم- نزل في سبعة منهم صايد- 511، 543، ثم ذكر أبو عبد اللّه ع المغيرة و بزيعا و السرّى و ابا الخطاب و صايد النهدى فقال لعنهم اللّه انّا لا نخلو من كذّاب- 549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صبّاح المزنى: و في النسخة صالح.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جماعة من أصحابنا عن ابيجعفر و ابى عبد اللّه ع منهم صباح المزنى- 94- اقول-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الظاهر انّه ابن يحيى المزنى.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صدقه: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عمرو بن شمر- 346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اسمعيل- 346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صعصعة بن صوحان: عاده عليّ ع في مرضه فقال انّى ما علمتك الا لخفيف- المؤنة حسن المعونة- 121 ما يعرف حقّ عليّ ع الا صعصعة و أصحابه 122 كان الحسن قد اخذ الأمان له و قال معاوية له فاصعد المنبر و العن عليّا ع 123، انّ أمير المؤمنين عاد- صعصعة في مرضه قال لا تفتخرنّ على اخوانك بعيادتى ايّاك و اتّق اللّه- 1099، 1100،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صفوان بن مهران الجمال: دخلت- على ابى الحسن الاوّل فقال كلّ شي‏ء منك جميل الّا اكرائك جمالك من هذا الرجل 828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نجران- 21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ايّوب- 452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فضّال- 828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صفوان بن يحيى: ابو محمّد البجليّ فقال رحم اللّه اسمعيل بن الخطّاب و رحم اللّه صفوان فانّهما من حزب آبائى، و مات صفوان بن يحيى في سنة عشر و مأتين بالمدينة و بعث إليه أبو جعفر ع بحنوطه- 962، يذكر أبو جعفر الثاني صفوان بن يحيى و محمّد بن سنان بخير و قال رضى اللّه عنهما- 963، 967، دخلت على ابيجعفر ع في آخر عمره فسمعته يقول جزى اللّه صفوان بن يحيى و محمّد بن سنان- 964 انّ ابا جعفر ع كان لعن صفوان بن يحيى و محمّد بن سنان فقال انّهما خالفا أمرى، فلما كان من قابل قال فقد رضيت عنهما- 965، لكن صفوان لا يخب الرياسة- 966، قال احمد بن محمّد كنّا عند صفوان فذكر محمّد بن سنان فقال انّه كان- 978، قال بنان كنت مع صفوان بالكوفة في منزل اذ دخل علينا محمّد بن سنان، و قال ابن سنان من أراد الحلال و الحرام فعليه بالشيخ يعنى صفوان- 981،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يقول انا خلف لمن مضى أدركت محمّد بن أبي عمير و صفوان بن يحيى و غيرهما و حملت عنهم 1025، و الفضل كان يروى عن جماعة منهم محمّد بن أبي عمير و صفوان بن يحيى، و قد اقرّ احدهما و كلاهما صفوان و محمّد بن سنان و غيرهما لم يرض- 1029، و ينبغي أن يكون صفوان قد لقى محمّد بن خالد البرقي- 1034 اجمع أصحابنا على تصحيح ما يصحّ من هولاء و هم ستّة نفر آخر و منهم صفوان بيّاع السابرى 1050، قدمت مكّة فصرت الى المسجد فاتى محمّد بن الحسن برسالة من جماعة منهم صفوان و محمّد بن سنان- 1090، قال أحمد بن محمّد بن أبي نصر دخلت انا و صفوان و محمّد بن سنان على ابى الحسن ع قال احمد اتيت ابا جعفر ع بالمدينة فذكر في صفوان و محمّد بن سنان و غيرهما ممّا قد سمعه غير واحد- 1115، يروى عن أبى بكر- 25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مسكان- 400، 542، 587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ع- 959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الرضا ع- 723.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خالد القمّاط صالح- 15، 452، 731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اليسع عيسى بن السرى- 799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عمّار- 745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النّاب- 457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حمزة بن الطيّار- 649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بن فرقد- 412، 473، 641،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ذريح المحاربى- 698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شعيب بن يعقوب العقرقوفى- 293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عاصم بن حميد- 41، 50، 51، 58، 86، 106، 134، 142، 359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الحجّاج- 82، 327، 615، 717 يروى عمرو بن حريث- 792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سمعه عن ابيعبد اللّه ع- 194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عنبة بن مصعب- 515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الأعور- 428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كليب بن معاوية الأسدى- 628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مرازم- 744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معوية بن عمّار- 112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منصور بن حازم- 795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شعيب- 135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أحمد بن محمّد بن عيسى- 515، 978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بن نوح- 15، 25، 41، 50، 51، 58، 86، 106، 112، 134، 142 359، 412، 428، 473، 628، 641، 731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بن ايّوب- 792، 795، 799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عيسى- 194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موسى- 400، 542، 587، 745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عبّاس بن معروف- 135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الحجّال- 310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الحسن- 293، 400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أبي الخطّاب- 542 587، 596، 649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عيسى- 457، 615، 698، 717، 744،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الوليد- 723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القاسم البجليّ- 82، 327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الصّلت بن بهرام: قال ثوير بن أبي فاخته خرجت حاجّا فصحبنى عمر بن ذرّ القاضي و ابن قيس الماصر وصلت، فقال أبو جعفر ع يا ثوير قم فأذن لهم- 394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صهيب: مولى و كان عبد سوء يبكى على عمر 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الضّحاك: ابو مالك الحضرمّى.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العباس البقباق- 456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الحجّال- 456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ضحّاك بن الأشعث: من أصحاب الكاظم و الرضا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داود بن زربى 565،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عقبه 565،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الضحّاك الشارى: خرج بالكوفة- فحكم و تسمّى بامرة المؤمنين فأتاه مؤمن الطّاق فأقبل مؤمن على أصحابه و قال انّ صاحبكم قد حكم في دين اللّه فضربوا باسيافهم- 330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ضرار بن عمرو: فاشحن يحيى بن خالد المجلس من المتكلّمين و كان منهم ضرار- 477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ضريس: الظّاهر انّه ابن عبد الملك بن أعين.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خالد الكابلى- 191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مسكان- 191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ضريس بن عبد الملك بن أعين الشّيبانى: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انّما سمّى بالكنّاسى لان تجارته بالكناسة و كانت تحته بنت حمران و هو خيّر ثقة- 566،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طارق مولى بن اميّة: نزل ذا المروة عاملا على المدينة فلقيه بعض بنى اميّة و اوصاه بسعيد بن المسيّب و أثنى عليه فأخبره طارق انّه امر بقتله- 184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طالوت: انّ اللّه أوحى الى طالوت انّه لن يقتل جالوت الّا من إذا لبس درعك ملأه- 802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طاهر بن الحسين: فلمّا حجّ سدوشب ختن طاهر بن الحسين و عظّمه النّاس لقدره و مكانه من السلطان- 993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طاهر بن عليّ بن أحمد أبو القاسم: ذكره ان مولده بالمدينة- 1149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بركة بن الحسن الأسفراينى 1149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إبراهيم السنسنى- 1149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طاهر بن عيسى الورّاق: ابو محمّد الكشّى يروى عن جعفر بن أحمد- 649، 950- 1036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سعيد جعفر بن أحمد بن أيّوب 34، 35، 164، 168، 230، 322، 362 376، 392، 513، 514، 689،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أحمد بن سعيد- 153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أحمد الشجاعى- 299، 766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قاسم بن حمزة بن موسى- 823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الكشّيّ- 23، 34، 35، 153، 164، 168، 230، 299، 322، 362 374، 376، 392، 513، 514، 649 689، 766، 823، 950، 1036،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طاوس: ابن كيسان اليمانيّ.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عبّاس- 105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كيسان- 161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ع- 105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الحنفيّة- 105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عينيه- 161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أبي الخطاب الكوفيّ- 105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طفيل الغفارى: ليس له ذكر.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حلام بن ركين الغفارى- 117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خالد بن طفيل- 117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طلحة: قال محمّد بن أبي حذيفة و اللّه ما اعلم أحد اشرك في دم عثمان الّا طلحة و الزبير</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149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عايشه- 126، ان أهل الجمل قتل طلحة و الزبير و ان معاوية- 392،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عاصم بن أبي النّجود: احد القراء السبعة المتوفّى سنة 129.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بكر بن عيّاش- 123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عاصم بن حميد: من أصحاب ابيعبد اللّه ع عاصم بن حميد الحنّاط مولى بنى حنيفه مات بالكوفة- 682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يحيى- 41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بصير- 50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ثابت الثقفى- 134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سلام بن سعيد- 106، 359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الرسّان- 51، 58،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مسلم- 89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معاوية بن عمّار- 86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بن يحيى- 41، 50، 51 58، 86، 106، 143، 142، 359،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النّعمان- 89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عاصم بن عمّار: لم اجد له ذكرا.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نوح بن درّاج- 421.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معاوية بن حكيم- 421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عاصمى: أحمد بن محمّد بن أحمد بن طلحة يروى عن عبد اللّه بن محمّد بن عيسى الأسدى- 981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الشّاذانى- 981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عامر بن عبد قيس: من الزّهاد الثمانية و كان مع عليّ ع و من أصحابه و من الزهّاد الأتقياء 154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عامر بن عبد اللّه بن جذاعة: من حوارى الصادقين ع- 20 قلت لابيعبد اللّه ع انّ امرأتى تقول بقول محمّد بن مسلم و زرارة في الأستطاعة 282، لكنّ حجر بن زائدة و عامر بن جذاعة أتيانى فشتما المفضّل عندي فقلت لا تفعلا فلا غفر اللّه لهما أما انى لو كرمت عليهما- 583، 764، دخل- حجر بن زائدة و عامر بن جذاعة الأزديّ على ابيعبد اللّه ع فقالا له ان المفضّل يقول انّكم تقدّرون ارزاق العباد 587،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سيف بن عميره 282،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عامر بن واثلة أبو الطفيل: و كان كيسانيّا يقول بحيوة محمّد بن الحنفية و له في‏</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فى ذلك شعر و خرج تحت رأية المختار بن أبى عبيدة و كان يقول ما بقى من السبعين غيرى و هو آخر من بقى من أصحاب رسول اللّه ص 149، فكانت له يد عند عبد الملك بن مروان فانصرف الحجّاج عنه 195، عن أسلم قال انّ عامر بن واثله قال انّ محمّد بن الحنفيّة قال يا عامر لا تبرح مكّة حتّى تلقى الذي تحبّ 360،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عايشة: بعث عليّ ع عبد اللّه بن- عبّاس إليها بعد الجمل يامرها بتعجيل الرحيل و هي في قصر بنى خلف من البصرة فقالت فما في الأرض بلد ابغض الىّ من بلد تكونون فيه، قال و ما أنت الا حشية من تسع حشايا لست بابيضهنّ و لا احسنهنّ و لا أرشحهنّ و لا أنضرهنّ و لا بأطرأهنّ- 108 كتابه الى زيد بن صوحان ان خذّل النّاس عن عليّ ع في الكوفة و جواب زيد لها 120، قال محمّد بن أبي حذيفة و اللّه ما أحد شرك في دم عثمان الّا طلحة و الزبير و عايشه 126، قال معاوية للأحنف، انت خاذل أمّ المؤمنين عايشه؟ قال فانّى خذلتها في طول باع حيث لم أجد في كتاب اللّه الّا ان تقرّ في بيتها 145، و تزوّج رسول اللّه ص عايشه و حفصة و غيرهما- 223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عبّاد بن بشير: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ثوير بن أبي فاخته- 394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النضر الجعفى- 394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عبّاد بن صهيب البصرى: قال حمّاد بن عيسى سمعت انا و عباد من ابيعبد اللّه ع فحفظ عباد مأتى حديث- 571، قال أبو عبد اللّه ع بينا انا في الطواف إذا رجل يجذب ثوبى فالتفتّ فإذا عباد البصرى قال تلبس مثل هذا- 736، اقول يمكن أن يكون المراد منه في هذه الرواية عباد بن كثير البصرى بقرينة التصريح به فيما بعدها و يكون ذكرها تحت هذا العنوان اشتباها او تحريفا، قال نصر: عباد تبرىّ- 736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عبادة بن الصامت: من السابقين الذين رجعوا الى أمير المؤمنين ع- 78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عباد بن كثير البصرى: دخل على ابى عبد اللّه ع و عليه ثياب شهرة غلاظ فقال‏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يا عباد ما هذه الثياب؟ فقال تعيب 737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جعفر بن محمّد ع- 741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العبّاس: اما الاوليان فنزلتا في ابيه (العباس)- 103 فكتب العبّاسى كتب الزيدية و كتب آيات امامة العبّاس- 961، فقال و لم تتبرّء من عمر قال لاخراجه العبّاس من الشورى فتخلّص منه بذلك- 1024- راجع عباس بن عبد المطلب.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عباس: قال هشام المشرقى استأذنت على ابى الحسن الثاني ع في سنة تسع و تسعين و مأئة فحضرنا. فادخلنا جميعا عليه و العباس قائم ناحية بلا حذاء و لا رداء و ذلك في سنة ابى السرايا- 956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جعفر وكيل الهادى ع- 1130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يوسف السخت- 1130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العبّاس الدورى: يمكن أن يكون المراد ابن محمّد بن حاتم الدورى الخوارزمي الأصل المتوفّى سنة 271.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يحيى بن نعيم- 1148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سليمان من العامّة- 148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عبّاس بن صدقه: كان من الغلاة الكبار الملعونين- 1002،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عبّاس بن عامر القصبانى: من أصحاب الكاظم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عثمان- 14، 147، 149 166، 305، 306، 365، 370، 378 425، 426، 439، 441، 446،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جميله مفضّل بن صالح- 787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جابر المكفوف- 613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أبي طلحة- 550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سيف بن عميره- 202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المفضّل- 520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قيس بن رمانة- 322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يعقوب- 726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بن نوح- 550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عبد اللّه بن المغيرة- 550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عليّ الكوفيّ- 202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عليّ بن النعمان- 378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موسى الخشّاب- 550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بن خالد- 787،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عليّ بن الحسن بن فضّال- 14، 147، 149 166، 305، 306، 322، 365، 370 425، 426، 439، 441، 446، 613، 726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يزيد- 520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عبّاس بن عبد المطلّب: قال قيس في عسكر الحسن ع ايها النّاس لا يهولنكّم ذهاب عبيد اللّه بن عبّاس هذا لكذا و كذا فانّ هذا و أباه لم يأتيا قطّ بخير- 179، راجع العبّاس‏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العبّاس بن معروف: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أبى القاسم الكوفيّ- 416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محمّد الخجال- 122، 369، 497، 878،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الصلت أبي طالب- 570، عنه: أحمد بن محمّد بن عيسى- 570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أحمد- 416، 497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النهدى- 135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يحيى- 122، 369، 878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الجبار الدّهلى- 570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عبّاس بن هلال: الشامّى.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72، 185، 559،- 624، 681، 735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الوليد البجليّ- 72، 185، 559، 624، 681، 735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عباس بن وليد بن صبيح: قال عبد العزيز دخلت مع ابى بصير على ابيعبد اللّه ع فقال أبو بصير ان لنا صديقا و هو رجل صدق بدين اللّه بما ندين به فقال من هذا الذي تزكيّه، قال عبّاس بن وليد قال يرحم اللّه الوليد- 579،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العبّاسى: يطلق على هشام بن إبراهيم العبّاسى، فراجعه. و في نسخة د، ه، الترتيب: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العيّاشى.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الحسن بن فضال- 383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قال الكشّى حكى العبّاسى.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عباية الأسدى: دخلت مع- عمران بن ميثم على حبابة الوالبيّة الأسدى- 182، و دخلت مع صالح بن ميثم عليها- 183، قال محمّد بن فرات رأيت عباية بن ربعى 396، يروى عن أمير المؤمنين ع- 396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حبابة الوالبية- 182،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فرات- 396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بن حميد: ابن نصر الكشّى ابو محمّد الحافظ. و في النسخ في هذه المورد الثلثة: عبيد و ليس له ذكر، و الظاهر ان الصحيح هو عبد بن حميد المذكور و هو من اعلام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نعيم- 64،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هاشم بن بن القاسم- 63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بن محمّد- 63، 64،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بن محمّد النخعيّ الشافعى السمرقندى: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عامىّ. و في ج: عبيد. و في د، ه، الترتيب: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عبد العزيز.</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احمد الطرسوسى- 117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الأعلى: الظاهر انّه عامّى بقرينة عمرو يروى عن أبيه- 46،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أبي قيس- 46،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الأعلى مولى آل سام: قلت- لابيعبد اللّه ع انّ النّاس يعيبون عليّ بالكلام قال امّا مثلك من يقع ثمّ يطير فنعم- 578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الجبّار بن العبّاس الشّبانى: الهمدانيّ الكوفيّ،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اسحق- 100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الفضل بن دكين- 100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الجبّار بن المبارك النهاوندى: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أتيت سيّدى سنة سبع و مأتين، قلت قد أتوا بى من بعض الفتوح، فكتب: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من محمّد بن على الهاشمّى العلوىّ لعبد اللّه 1076 اقول- المراد من عبد اللّه في آخر الحديث معناه اللّغوى.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ع- 1076،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بكر بن صالح- 1076،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الحميد بن أبي الديلم: النبالى الكوفيّ يروى عن ابيعبد اللّه ع- 662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بن عيسى- 662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الحميد بن أبي العلاء: الأزديّ يروى عن جابر الجعفى- 337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ابيعمير- 337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الخالق: و في نسخة: عبد الخالق‏</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بن عبد ربّه، قال ابنه اسمعيل: ذكر ابو عبد اللّه ع ابى فقال صلّى اللّه على ابيك ثلاثا 762، 779، شهاب و عبد الرحمن و عبد الخالق و وهب ولد عبد ربّه من موالى بنى اسد و من صلحاء الموالى- 778،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أبي عوف: قال محمّد بن ابى حذيفة لمعاوية و شرك في دم عثمان عبد الرحمن و ابن مسعود و عمّار- 126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أبي ليلى: الأنصارى.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ضربه الحجّاج ليسبّ الكذّابين فقال العن الكذّابين عليّ و ابن الزبير و المختار.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رجل شامى صحابى- 155، 157 عنه: ابن أبي زياد- 155، 157، 158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الأعمش- 160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ابن أبي نجران: و كان يروى الفضل عن جماعة منهم محمّد بن ابيعمير و صفوان و ابن أبي نجران- 1029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سنان- 549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عمران- 153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هرون- 395.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سويد الفراء- 183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بشّار- 1044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الناب- 708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بن مهران الجمال- 21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اللّه- 174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بكير- 507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ابيحمزه- 230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عيسى- 507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موسى- 1044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صالح بن سلمه أبو الخير الرازيّ- 153، 230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الحسن بن فضّال- 395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خالد الطيالسى- 174،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عيسى- 21،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أعين: من بنى أعين و كانوا مستقيمين مات أربعة منهم غير زرارة في زمان ابيعبد اللّه- 270، قال ربيعة الرأى لابيعبد اللّه ع ما هولاء الأخوة الّذين يأتونك من العراق- 271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بن عثمان- 28.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عبد الرحمن بن الحجاج: البجليّ. قال ابن ابيعمير سمعته يقول ما كان أحد في الشيعة افقه من محمّد بن مسلم- 280 بعث أبو الحسن ع الى هشام بن الحكم عبد الرحمن بن الحجّاج يامره ان يسكت- 479، 485، 488، 498، اجتمع هشام بن سالم و هشام بن الحكم و جميل بن درّاج و عبد الرّحمن و محمّد بن حمران و سعيد بن غزوان، فسألوا هشام بن الحكم ان يناظر هشام- 500، و كان عليّ بن يقطين يعطى بعضهم عشرين الفا و بعضهم عشرة آلاف للحجّ مثل الكاهليّ و عبد الرحمن بن الحجّاج- 820، أبو عليّ عبد الرحمن بن الحجاج ذكره أبو الحسن ع فقال انّه لثقيل- 829، شهد له أبو الحسن ع بالجنّة و قال أبو عبد اللّه كلّم أهل المدينة فانى أحبّ ان يرى في رجال الشيعة مثلك- 830 يروى عن ابى الحسن ع- 485، 488،- 498، 807، 808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خالد الكابلى- 327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ع- 82، 569، 615، 717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جابر- 707، 714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حمزه- 232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ابيعمير- 232، 498، 707،- 807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يحيى اسمعيل بن زياد الواسطى- 488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بعض أصحابنا- 569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محبوب- 808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صفوان- 82، 327، 615، 717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زياد- 714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الحكم- 485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حمّاد الكوفيّ: ابو القاسم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فضّال- 674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خرور- 201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الميثمى- 706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مروك- 763، 968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هاشم- 763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اشكيب- 706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القمّيّ- 968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اسباط- 201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زيد: ابن الخطّاب، عامّى‏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الأشتر- 69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عبد الرحمن بن عوف- 69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سيابة: الكوفيّ البجليّ- البزّاز دفع الىّ أبو عبد اللّه ع دنانير و أمرنى ان اقسّمها في عيالات- 622، كتب الى ابيعبد اللّه ع قد كنت احذّرك اسمعيل، جانيك من يجنى عليك- 734،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داود 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622،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الأحمر- 147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عمير- 622،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عبد ربّه: شهاب و عبد الرحمن و عبد الخالق و وهب ولد عبد ربّه من موالى بنى اسد و من صلحاء الموالى- 778 كلّهم خيار فاضلون كوفيون- 783- اقول في 783 في النسخ كلها عبد الرحمن، و في 778 في النسختين: عبد الرحيم.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القصير: قال أبو عبد اللّه ع محمّد بن القيس الّذى بينه و بين عبد الرحمن القصير قرابة- 630،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كثير: فى 403 على بن حسان عن عمّه عبد الرحمن بن كثير. و في 851 و امّا عليّ بن حسان الهاشمى فانّه يروى عن عمّه عبد الرحمن بن كثير.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جابر بن يزيد- 341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حسان الهاشمى- 341، 403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محمّد بن أبي حكيم: لم يعرف يروى عن ابى خديجة الجمّال- 49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البرقي- 49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الرحمن بن ابيعبد اللّه ميمون: قال ابن فضّال أبو عبد اللّه رجل من أهل البصره و عبد الرحمن ختن فضيل بن يسار- 562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الرحيم القصير: قال أبو عبد اللّه ع ائت زرارة و قل لهما ما هذه البدعة- 236، 437 يروى عن ابيعبد اللّه ع- 236، 437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 بن ابان- 236، 437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الرّزاق: ابن همام الحميري، عامى الصنعانى يروى عن معمر- 186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قال الكشّى و روى عن عبد الرزاق- 186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عبد السلام بن صالح الهروى أبو الصّلت: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انّه نقى الحديث و شديد التشيّع و لم ير الكذب منه- 1148، انّه ثقة مأمون الا انّه يحبّ آل الرسول و كان دينه- 1149. اقول- انّه خادم الرضا ع توفّي سنة- 336.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السلام بن عبد الرحمن: قال أبو عبد اللّه ع يا شحّام انى طلبت الى الهى في سدير و عبد السلام و كانا في السجن فوهبهما لى 372 كنت عند ابيعبد اللّه ع فأتاه كتاب عبد السلام بن عبد الرحمن بن نعيم و كتاب الفيض بن المختار و سليمان بن خالد يخبرونه انّ الكوفة شاغرة برجلها و انّه ان امرهم يأخذوها- 662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الصمد بن بشير: العرامى الكوفيّ يروى عن مصادف- 531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ابيعمير- 531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العزيز: دخلت انا و أبو بصير على ابيعبد اللّه ع فقال أبو بصير انّ لنا صديقا 579 يروى عن ابيعبد اللّه ع- 579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اسمعيل- 579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العزيز العبدى: من أصحاب الصادق ع يروى عن زرارة- 90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محبوب- 90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العزيز بن محمّد بن عبد الأعلى الجزريّ: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خلف المخرمى البغداديّ- 109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يزداد الصايع الجرجانى- 109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العزيز ابن المهتدى: قال الفضل و كان خير قمّى رأيته و كان وكيل الرّضا ع و خاصّته- 910 كتبت الى ابيجعفر ع ما تقول في يونس- 931، قال الفضل ما رأيت قمّيا يشبهه في زمانه- 974، فكتب إليه أبو جعفر ع و غفر اللّه ذنبك و رحمنا و اياك و رضى- 976 يروى عن الرضا ع- 910، 935، 938،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ابيجعفر ع- 931، 976،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محمّد- 976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الفضل بن شاذان- 910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الرازيّ- 931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عيسى- 935، 938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العزيز بن نافع: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يعقوب- 465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عبد الغفار: انّه ابن حبيب الطائى او ابن القاسم او غيرهما.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الصّادق ع- 73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الليثى- 73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مريم الأنصارى: عبد الغفار بن القاسم يروى عن ابيجعفر ع- 80، 369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المنهال بن عمرو- 95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محمّد الحجّال- 369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بن نوح- 80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إبراهيم- 95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الكريم بن عمرو: هو كرام و هو واقفى- 1049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ابو جابر الأنصارى، كان من السبعين و من الأثنى عشر- 87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إبراهيم: ابو محمّد للأنصارى الذي يروى عنه محمّد بن عيسى و عبد اللّه 1140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إبراهيم: قال بعد جملة فيما روى من جهة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مريم الأنصارى- 95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قال الكشّى روى من جهة العامّة عبد اللّه* عبد اللّه بن أبي العلاء: هو أخو الحسين بن أبي العلاء خالد- 678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أبي يعفور: من حوارى الصّادقين ع 20 قلت لابيعبد اللّه ع ليس كلّ ساعة يمكن القدوم عليك، و يسئل عنّى و ليس عندي كلّما يسألن عنه، قال فما يمنعك من محمّد بن مسلم- 273، خرجت الى السواد اطلب دراهم للحجّ و فينا أبو بصير- 285 قال حمّاد بن عثمان خرجت انا و ابن أبي يعفور الى الحيرة فقال ابو بصير المرادى اما أنّ صاحبكم 294،- اقول- هذه الرواية تفسّر رواية 285، قال الصّادق ع: ما وجدت أحدا اخذ بقولى و اطاع امرى و حذا حذ و أصحاب آبائى غير رجلين- عبد اللّه و حمران اما انّهما مؤمنان خالصان من شيعتنا اسمائهما عندنا في كتاب أصحاب اليمين- 313، قال الصّادق ع ما وجدت احدا يقبل وصيتي، الّا عبد اللّه 453، ثقة مات سنة الطاعون في حيوة ابيعبد اللّه ع 454، فذكره رجل فقال أبو عبد اللّه ع مه 455،- قال الأوصياء علماء الابرار 456، قال الصّادق ع و عليه السّلام 457 قال أبو عبد اللّه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159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شهدت جنازة عبد اللّه قلت نعم و فيها ناس كثير- 458، اذا اصابته هذه الأوجاع شرب الحسومن النبيذ، فقال لا تشرب فانّه حرام 459، فلم يأكل من ذبايح اليهود، فرضى ع بفعله- 460 قال أبو عبد اللّه ع قبض صلوات اللّه على روحه محمود الأثر مشكور السعى مغفورا له مرحوما برضى اللّه و رسوله و امامه عنه- 461، قال لابيعبد اللّه ع و اللّه لو فلقت رمانة بنصفين فقلت- 462، قال أبو عبد اللّه ع ما احدادّى الينا ما افترض اللّه عليه فينا الّا عبد اللّه 463 و قال ع و اللّه ما وجدت أحدا يطيعنى و يأخذ بقولى الّا رجلا واحدا- 464، و فرقة يقال لهم اليعفورية- 479، كنت عند ابيعبد اللّه ع اذ أقبل عيسى بن أبي منصور- 600 بالكوفة قوم يزعمون انّ فيكم اماما مفترض الطّاعة و هم لا يكذبون أصحاب ورع و اجتهاد و تمييز منهم عبد اللّه بن أبي يعفور- 802،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ع- 273، 459، 462، 550، 553، 600، 881.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مسكان- 459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حمزه معقل العجليّ- 462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بن أبي طلحة- 550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حبيب الخثعميّ- 553، 881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سعيد بن يسار- 600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علاء بن رزين- 273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أحمد الرازيّ: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بكر بن صالح- 209، 280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أحمد- 209، 280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بديل بن ورقاء: فقال عليّ ع من هيهنا من أصحاب الرسول فقام عبد اللّه بن بديل بن ورقاء فشهد- 95، انّه من التابعين الكبار و رؤسائهم و زهّادهم 124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البرقي المعروف بالسكرى: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نسخة و في الممقانى: اليشكرى. قال الكشّى انّه عامى. سأل السجّاد عن النبيذ 206 يروى عن عليّ بن الحسين ع- 206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الحسين- 206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بكير الرجّانى: قال دخلت على ابيجعفر ع و انا غلام فبكيت فقال ليس‏</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هو من ولد أعين و له ابن اسمه الحسين- 573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يعقوب- 517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بكير بن أعين، ابن بكير: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كان زرارة هكذا يصلّى في الصيف و هكذا ابن بكير- 227، انّ عدة من أهل الكوفة كتبوا الى الصادق ع انّ المفضل يجالس الشطار فمنهم زرارة و بكير و عبد اللّه بن بكير- 592 قال ابن مسعود عبد اللّه بن بكير و جماعة من الفطحيّة هم فقهاء أصحابنا- 639، هو من فقهاء أصحاب ابيعبد اللّه ع الذين اجمعت العصابة على تصحيح- 705 قال الفضل ثمّ خرجت الى الكوفة فسمعت من ابن فضال كتاب ابن بكير- 993، و محمّد بن اسمعيل بن بزيع روى عنه- 1066، محمّد بن عبد الجبار و محمّد بن أبي خنيس و ابن فضال رووا جميعا عنه- 1067، و على بن الحكم لقى من أصحاب ابيعبد اللّه ع الكثير و هو مثل ابن فضال و هو ابن بكير 1079، ابن ابيعمير روى عن ابن بكير 1103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عن ابيعبد اللّه ع- 226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حمزة بن الطّيّار- 648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زرارة- 25، 87، 208، 226، 274 301، 309، 335، 541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عبيد بن زرارة- 316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محمّد بن مروان- 376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محمّد بن مسلم- 275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محمّد بن النعمان- 507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روى ميسر بن عبد العزيز- 443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ابن اخيه الحسن بن جهم بن بكير- 316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ابن فضال- 87، 208، 274، 275،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جعفر بن بشير- 375، 648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صفوان بن يحيى- 25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عبد الرحمن بن أبي نجران- 507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عبد اللّه الحجّال- 309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على بن الحسن بن عبد الملك بن أعين 301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على بن الحكم- 335،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قاسم بن عروة- 226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ابيعمير- 541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جبلة الكنانيّ: من أصحاب‏</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الكاظم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ذريح المحاربى- 340، 699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سنان- 699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عيسى- 340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جعفر ع: لما توفّى ابو- عبد اللّه ع قال النّاس بعبد اللّه و اختلفوا فمن قائل قال به للخبر الّذى انّ الإمامة في الكبير من ولد الامام 251، فلما مضى ابو عبد اللّه ع و جلس عبد اللّه مجلسه بعث زرارة 252، 254، يستخبر خبر ابى الحسن ع و عبد اللّه 255، الفطحيّة هم القائلون بامامة عبد اللّه بن جعفر و سموا بذلك، ثمّ ان عبد اللّه مات بعد ابيه بسبعين يوما فرجع الباقون، و قال أبو عبد اللّه ع لموسى انّ اخاك سيجلس مجلسيّ 472، قال الصادق ع لعبد اللّه إليك ابنى اخيك محمّد بن اسمعيل و عليّ بن اسمعيل و كان عبد اللّه اخا موسى بن جعفر لابيه و أمّه 478 قال هشام بن سالم كنّا بالمدينة بعد وفاة ابيعبد اللّه ع انا و مؤمن الطاق و الناس يجتمعون على انّ عبد اللّه صاحب الأمر بعد ابيه فدخلنا عليه فخرجنا من عنده ضلّالا لا ندرى اين نتوجّه و كان كل من دخل على ابى الحسن موسى ع قطع عليه الا طائفة مثل عمار و أصحابه فبقى عبد اللّه لا يدخل عليه احد قال هشام فاقعد لي بالمدينة غير واحد ليضربونى 502، و انّما سمّى فطحيّا لان عبد اللّه بن جعفر كان أفطح الرّاس و قد قيل انّه كان أفطح الرجلين 720، كان ابن فضّال فطحيّا يقول بعبد اللّه بن جعفر ثمّ بابى الحسن موسى ع- 1014، قال ابن فضال قد نظرنا في الكتب فلم نجد لعبد اللّه شيئا- 1067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جعفر الحميري: ابو العباس 92 يروى عن ابى هاشم الجعفرى- 923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الوليد- 397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أحمد المالكى- 397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إبراهيم بن هاشم- 397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الحسين بن موسى- 397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محمّد- 923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جندب: لما مات عبد اللّه بن جندب قام عليّ بن مهزيار مكانه 1038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قال لابى الحسن ع الست عنّى راضيا؟ قال اى و اللّه و رسول اللّه و نظر أبو الحسن ع إليه فقال هذا يقاس- 1096 قال يونس رأيته و قد افاض من عرفة و كان أحد المتهجّدين، فقلت له قد رأى اللّه اجتهادك- 1097، قيل لأبى الحسن ع انّ يونس يزعم انّ موليكم عبد اللّه يعبد اللّه على سبعين حرفا، قال انّه لمن المخبتين- 1098 قال أحمد بن محمّد بن أبي نصر دخلت انا و صفوان و محمّد بن سنان و اظنّه قال عبد اللّه بن المغيرة او عبد اللّه جندب و هو بصرى على ابى الحسن ع فجلسنا- 1099،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الحارث: كلّ افاك اثيم نزل في سبعة منهم عبد اللّه- 511، و في 543، عبد اللّه بن عمرو بن الحارث.</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الحجّال: ابن محمّد الكوفيّ المزخرف و كان يجتمع هو و ابن فضّال و عليّ بن اسباط في مسجد الكوفة و كان الحجّال يدّعى الكلام و كان من اجدل النّاس- 993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أبي البلاد- 878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ع- 949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عقبه- 59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عبّاس بن معروف- 878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بن عيسى- 949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الحسن بن الحسن ع: فمرّ بنا قوم من أهل المدينة فقالوا مات عبد اللّه بن الحسن ان قبره و أهل بيته على شاطئ الفرات 376 قال أبو عبد اللّه ع انى قاسمت مع عبد اللّه بن الحسن حائطا بينى و بينه فاصابه السهل 515 و مضى عبد اللّه بن النّجاشى الى عبد اللّه بن الحسن فلمّا انصرف رأيته منكسرا- 634،- قال هما رجلان من الزّيدية و يزعمان انّ سيف رسول اللّه ص عند عبد اللّه بن الحسن فقال أبو عبد اللّه ع كذبوا لا و اللّه ما رآه عبد اللّه و لا ابوه- 802،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حمّاد: الأنصارى‏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عبد الرّحمن الأصمّ- 481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محمّد بن حبيب الأزديّ- 281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حمدويه: و في 850: عبد اللّه بن حمدويه البيهقيّ، و كذا في 903، و من كتاب له [ابو محمّد ع‏] الى عبد اللّه بن حمدويه البيهقيّ: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فقد نصبت لكم إبراهيم بن عبده- 983، 1089، و ممّا وقّع عبد اللّه بن حمدويه البيهقيّ و كتبته من رقعته انّ أهل نيسابور قد اختلفوا 1026، و ذلك التوقيع خرج من يد المعروف بالدهقان ببغداد في كتاب عبد اللّه بن حمدويه البيهقيّ- 1028،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سمعت الفضل بن شاذان- 850، 979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عيسى- 687،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يعقوب- 687،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مسعود- 850، 979،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خدّاش المهرى: ابو خداش عبد اللّه بن خدّاش المهرى، و مهرة محلة بالبصرة و هو ثقة، يقول ما صافحت ذمّيا قطّ و لا شربت دواء قطّ- 840، اقول- و النسخ في ضبط العنوان مختلفة: ففى 136 في النسخة: المعرى. و في ج: خراش المغرى و في د، ه: خراش المقرى. و في الترتيب: المغربى.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اسمعيل- 136، 233،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ابن بنت الياس الوشّاء 136، 233،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يوسف بن السخت- 840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راشد: من أصحاب الصّادق ع يروى عن عبيد بن زرارة- 617،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المسترق- 617،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الزبير: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شريك- 199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يسار- 199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الزبير الرّسان: كانوا ثلثة اخوة فضيل و عبد اللّه و آخر- 621، دفع أبو عبد اللّه ع عبد الرحمن بن سيابة دنانير ليقسّمها في عيالات من أصيب مع زيد فأصاب عيال عبد اللّه أربعة- 622،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زرارة: قال لي أبو عبد اللّه ع اقرء على والدك منّى السّلام و قل له- 221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ع- 221.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الحسن بن زرارة- 221،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زرارة- 221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زرارة- 221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سبا: يدّعى النّبوة و يزعم انّ عليّا هو اللّه، و لمّا لم يتب فأحرقه 170، 171، قال الصادق ع لعن اللّه عبد اللّه بن سبا انّه ادّعى 172، قال السّجاد ع لعن اللّه من كذب عليّا انّى ذكرت ابن سبا فقامت كلّ شعرة في جسدى، 173، قال الصادق ع كان عليّ ع اصدق من برء اللّه و كان الّذى يكذب و يفترى عليه عبد اللّه بن سبا 174، 549، قال الكشّى انّه كان يهوديّا و يقول في يهوديّة في يوشع بالغلوّ ثمّ اسلم فقال في عليّ ع و هو- اول من أشهر القول بفرض امامة عليّ ع و اكفر مخالفيه و من هيهنا قيل انّ التشيع مأخوذ، من اليهوديّة- 174،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سنان: ابن ظريف، و كان رحمه اللّه من ثقات رجال ابيعبد اللّه ع قال دخلت مع ابى على ابيعبد اللّه ع فقال الزم اباك- 770، و ذكر ع عبد اللّه بن سنان فقال اما انّه لا يزيد على السنّ خيرا، و كان- مولى قريش على خزائن المنصور و المهدى 771، انّ من الكاذبين المشهورين ابن سنان و ليس بعبد اللّه- 979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ع- 47، 111، 119،- 174،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سنان- 170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نجران- 174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زيد بن المعدّل- 47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اسباط- 111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واصل بن سليمان- 119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الرحمن- 170،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شدّاد بن الهاد الليثى: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كان من شيعة أمير المؤمنين ع و كان مريضا شديد الحمّى فعاده الحسين ع فطارت عنه الحمّى و قال الحسين ع يا كباسة- 141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شريك العامرى: انّه من حوارى الصّادقين ع 20، قال أبو جعفر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كأنّى بعبد اللّه بن شريك عليه عمامة سوداء،</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بين يدي قائمنا 390، اول منشور في عشرة من أصحاب اسمعيل و منهم عبد اللّه و هو صاحب لوائه 391، قلت له ما هاتان السيرتان المختلفتان؟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فقال انّ أهل الجمل قتل طلحة و الزبير 392، يروى عن ابيجعفر ع 199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شريك 128، 392، 556،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المرقع بن قمامة الأسدى 152،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زبير- 199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عقبة بن شريك- 392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مظهر- 152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يسار 128، 556،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صلت، أبو طالب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كتبت الى ابيجعفر ع بابيات شعر، فكتب قد احسنت فجزاك اللّه خيرا- 451- راجع أبا طالب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451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عيسى- 570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حنان بن سدير- 551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عبّاس بن معروف- 570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خالد البرقي- 551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الجبار- 451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طاهر: انّ الفضل بن شاذان نفاه عبد اللّه بن طاهر عن نيسابور- 1024، همّ عبد اللّه بن طاهر على محمّد بن سعيد بسبب ختنه- 1030،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طاوس: حدّث في سنة ثمان و ثلثين و مأتين، قال سألت ابا الحسن الرضا ع انّ لي ابن أخ قد زوّجته ابنتى 1123 يروى عن الرضا ع- 1123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أحمد المالكى- 1123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عامر: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شاذويه بن الحسين بن داود القمّيّ 1090،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عبّاس: اللّهم العن ابني فلان و أعم أبصارهما كما عميت قلوبهما- 102 أتى رجل عليّ بن الحسين ع و قال انّ عبد اللّه بن عبّاس يزعم انّه يعلم كلّ آية نزلت في القرآن قال فسله فيمن نزلت: و من كان في هذه أعمى اما انّ في صلبه وديعة قد ذرئت لنار جهنّم 103 قال الحسن بن عليّ ع فاما انت يا ابن عبّاس ففيمن نزلت فلبئس المولى و لبئس العشير،</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ثمّ انّك بقولك هذا مستنقص في بدنك و يكون الجرموز من ولدك- 105، أتينا ابن عبّاس في مرضه فاغمى عليه، ثمّ قال اللّهمّ انّى احيى على ما حيى عليه عليّ بن ابيطالب 106، قال الباقر ع انّ ابى يحبّه حبّا شديدا فأتاه بعد ما أصيب ببصره فقال من انت؟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محمّد بن عليّ بن الحسين فقال حسبك 107، بعث أمير المؤمنين ع عبد اللّه بن عبّاس الى عايشة يأمرها بتعجيل الرحيل، فأخبره بمقالها و ما ردّ عليها فقال انا كنت اعلم بك حيث بعثتك 108، استعمل عليّ ع على البصرة عبد اللّه بن عبّاس فحمل كل مال في بيت المال فصعد على ع المنبر و بكى و قال هذا ابن عمّ رسول اللّه فكيف يؤمن غيره 109، فكتب إليه علّى ع فلما رأيت الزمان قد كلب قلبت لابن عمّك ظهر المجن و فارقته، كانّك لا أبالك انّما جررت الى اهلك تراثك من ابيك، فاجاب أنّ لي في بيت مال اللّه أكثر ممّا اخذت، و كتب ع ثانيا فالعجب من تزيين نفسك 110، قال ميثم لابن عبّاس: سلنى ما شئت من التفسير ثمّ قال كيف بك إذا رأيتني مصلوبا قال أ و تكهنّ؟ و خرق الكتاب 136، عطاء بن أبي رياح تلميذ ابن عبّاس- 385 عكرمة مولى ابن عباس- 387،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عبد الرحمن الأصمّ: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ذريح- 281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حمّاد- 281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عبد الرّحمن: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الهيثم بن واقد- 741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فضيل الكوفيّ- 741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عبد اللّه الواسطى: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واصل بن سليمان- 119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سعيد- 119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عبد ياليل: رجل من اهل الطائف- 106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عبّاس- 106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سلام بن سعيد- 106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عثمان: يمكن أن يكون المراد الفرارى.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ع- 576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المزخرف- 576،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عثمان الحنّاط: انّه واقفىّ 1049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عجلان: قال أبو عبد اللّه ع رأيت كأنّى على جبل فيجئ الناس انت يا ميسر منهم و صاحب الأحمر يعنى عبد اللّه بن عجلان- 443، 444، ان عبد اللّه بن عجلان مرض مرضه الذي مات فيه و كان يقول- 445،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عطاء: ولد عطاء بن أبي رباح تلميذ ابن عبّاس، عبد الملك و عبد اللّه و عريفا نجباء من أصحاب ابيجعفر و ابيعبد اللّه ع- 385، ارسل الىّ أبو عبد اللّه ع و قد اسرج له بغل و حمار 386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زيد الشّحام- 386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حمزة- 608،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عبد اللّه- 608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عبيد اللّه- 608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عليّ بن عامر الأشعريّ: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بإسناده عن ابيعبد اللّه ع- 545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اللّه- 545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عمرو بن حارث: مرّ بعنوان عبد اللّه بن حارث.</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عمرو: ابن العاص قال سمعت رسول اللّه ص يقول: تقتله الفئة الباغية 71، و دخل عبد اللّه بن عمرو بن العاص فقال له معاوية أما رأيت ما كتب به الحسين ع قال و ما هو؟ فأقراه الكتاب. فقال و ما يمنعك ان تجيبه بما يصغّر إليه نفسه، و انّما قال ذلك في هوى معاوية، 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غالب الشاعر: قال له أبو عبد اللّه ع انّ ملكا يلقى عليه الشعر- 6؟؟؟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الفضل التيمى: خرج في رهط يريدون الحجّ و منهم مالك الأشتر حتّى قدموا الربذة و قد مات أبو ذرّ- 118، و قال أبو ذرّ عن رسول اللّه ص يلي غسلى و دفنى و الصّلوة على رجال من امّتى صالحون 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فطيح: و قال بعضهم ان الفطحّية نسبوا الى رئيس من أهل الكوفة يقال له عبد اللّه بن فطيح- 472، و قيل‏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انّهم نسبوا الى رجل يقال له عبد اللّه بن فطيح 720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القاسم: قال الكشّى انّه من أهل الارتفاع و كذا خالد و اسحق- 591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حفص الأبيض التّمار- 709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خالد بن الجران- 591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البصرى- 591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سعدان- 709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قال زرارة- جئت الى حلقة بالمدينة فيها عبد اللّه بن محمّد و ربيعة الرأى فقال عبد اللّه سل ربيعة 249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الظاهر انّه الطيالسى بقرينة نقله عن أبيه و عن الوشّاء</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محمّد- 664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عيسى الأشعريّ- 921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الوشّاء- 736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بن نوح بن درّاج- 664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يحيى الفارسيّ- 921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مسعود- 736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الأسدى: المراد الحجّال او أبو بصير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ابيعمير- 289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منصور- 289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الأسدى أبو بصير:- قال سألت أبا عبد اللّه ع عن مسلة في القران فغضب، ثمّ اقبل فقال يا أبا محمّد- 299- اقول- ادرج هذه الرّواية تحت العنوان المذكور حملا كلمة ابى بصير المطلق عليه و لعلّه اطلع على قرينة خارجية تدلّ عليه.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الحضينى: و كان الحسن بن سعيد هو الذي أدخل اسحق بن إبراهيم الحضينى و عليّ بن الريّان الى الرضا ع، و كذلك فعل بعبد اللّه بن محمّد الحضينى- 1041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بن خالد الطيالسى أبو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380، 391، 762، يروى الكشّى عنه، و في 458، 617، 779، 782، 787، يروى ابن مسعود عنه مطلقا بعنوان عبد اللّه بن محمّد، و في 260 في النسخة د، ه،: محمّد بن عبد اللّه بن محمّد. و في 1014 يقول: و اما عبد اللّه بن محمّد بن خالد كوفيّ فما علمته الا خيّرا ثقة.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169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ابى داود المسترقّ- 617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محمّد بن خالد- 278، 762، 779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ابن بنت الياس الوشّاء- 136، 233، 248، 260، 380، 391، 418، 447، 458، 474، 540، 625، 636، 640، 672، 782، 784، 789، 790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عامر- 787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منذر بن قابوس- 1070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الصفّار المعروف بمحموله 790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136، 233، 248، 260، 278، 418، 447، 458، 474 538، 540، 582، 617، 625، 636، 640، 670، 672، 779، 782، 784، 787، 789، 840، 1070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بن عليّ ع: قال عمرو بن حريث دخلت على ابيعبد اللّه ع و هو في منزل اخيه عبد اللّه بن محمّد- 792،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بن عيسى: اخو أحمد بن محمّد بن عيسى- 214، الأسدى الملقّب ببنان قال كنت مع صفوان بن يحيى بالكوفة فى منزل- 981، و عبد اللّه بن محمّد بن عيسى الملقّب ببنان أخو احمد- 989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ابيعمير- 79، 423، 481، يروى الحسن بن محبوب- 175، 314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بن يحيى- 981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بن أبي خلف القمّيّ- 175،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العاصمي- 981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القمّيّ- 481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بن زيد القمّيّ- 79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على القمّيّ- 423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بكر الحضرمى: عبد اللّه بن محمّد الكوفيّ راجع أبا بكر الحضرمى‏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ع- 440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سيف بن عميره- 24، 440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بن نهيك: ثقة يروى عن النصيبى- 19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غلام عبد اللّه بن بكير- 19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محمّد اليمانيّ أبو محمّد: الشعيرى يروى عن محمّد بن الحسين بن أبي الخطاب- 105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ابو الخير حمدان بن سليمان- 105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المسيح عبد اللّه بن مروان الجوّانى: و في النسخ الخطّية- أبو الشيخ، و في بعض النسخ: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الحرّانى.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يروى شعر الكميت- 367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محمّد فضل بن شاذان- 367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المزخرف ابن محمّد الحجّال الأسدى: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سليمان الحمار- 417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مالك الحضرمى- 456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حبيب الخثعميّ- 198، 404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ع- 954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صفوان- 310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بكير- 309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عثمان- 576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علاء بن رزين- 273، 307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سالم- 501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يعقوب- 620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ص170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عيسى- 273، 620 954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القمّيّ- 309، 310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أبي الخطاب- 198، 307 404، 417، 456، 501، 576،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مسعود [ابن مسعود]: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خلط و والى القوم و مال معهم و قال بهم 78، فقلت لهم من قيّم القرآن؟ قالوا ابن مسعود قد كان يعلم و عمر يعلم و حذيفة قلت كلّه؟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قالوا لا- 795،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مسكان: و في 191، 539، ابن مسكان، هو من فقهاء أصحاب ابيعبد اللّه ع الّذين أجمعت العصابة على تصحيح ما يصحّ عنهم- 705 و لم يسمع من أبي عبد اللّه ع الّا حديثه- من ادرك المشعر فقد ادرك الحجّ، و انّه كان لا يدخل على ابيعبد اللّه ع شفقّة- 716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تغلب- 602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أبي يعفور- 459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570، 587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ابيحمزة- 178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زرارة- 228، 257، 261، 444،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بن خالد- 665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ضريس- 191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حدّثه عن ابيعبد اللّه ع 400، 542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عيسى شلقان- 523،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قاسم الصّيرفى- 539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ميسر- 448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المختار القلانسى- 570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زكريّا- 539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بن يحيى- 400، 542، 587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عثمان بن عيسى- 459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اسمعيل بن عمّار- 602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النعمان- 178،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الحلبيّ- 444،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الرحمن- 228، 257، 261، 448، 523، 665،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المغيرة: ابو محمّد الجبلى. و ما روى أحمد بن محمّد بن عيسى قطّ عن عبد اللّه بن المغيرة- 989، اجمع أصحابنا على تصحيح ما يصحّ عن جماعة و هو منهم- 1050 قال احمد بن محمّد دخلت انا و محمّد بن سنان و صفوان على ابى الحسن ع و اظنّه قال عبد اللّه بن جندب او عبد اللّه بن المغيرة- 1099، قال كنت واقفا محججت على تلك الحالة فلمّا صرت بمكّة خلج في صدرى، ان آتى الرضا ع- 1110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ذريح- 83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حسان- 467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ايّوب- 83، 467،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فضّال- 1110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ميمون القدّاح المكّى: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أبو جعفر ع يا بن ميمون كم أنتم بمكّة قال انّكم نور في ظلمات الأرض- 452، 731،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يقول العبيدى انّه يقول بالتزيّد- 732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ع- 452، 731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خالد- 452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خالد صالح القماط- 731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النّجاشى: قال عمّار زاملت ابا بحير عبد اللّه بن النجاشيّ من سجستان الى مكّة و كان يرى رأى الزيديّة فلما صرنا الى المدينة مضى الى عبد اللّه بن الحسن، فقال استأذن لى على صاحبك، فقال له ع انّى لم أزل كنت مقرّا بفضلكم و انى قتلت ثلثة عشر من الخوارج- 634،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الوّضاح:</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ابى بصير- 299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الحسن الميثمى- 299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الوليد: قال له أبو عبد اللّه ع ما تقول في المفضّل؟ قلت ما عسيت ان اقول فيه- 764، اقول: ورد نظير هذا في محمّد بن كثير الثقفى، راجع- 583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سعيد يرفعه إليه- 764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يحيى الحضرمى: قال له أمير المؤمنين ع انك من شرطة الخميس- 10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يحيى الكاهليّ: قال محمّد بن عيسى زعم ابن اخى الكاهليّ انّ ابا الحسن الأوّل قال لعلىّ بن يقطين: اضمن لي الكاهليّ و عياله أضمن- 749، 841، و كان يعطى عليّ بن يقطين بعضهم عشرين الفا و بعضهم عشرة الآف للحجّ مثل الكاهليّ و عبد الرحمن بن الحجّاج- و غيرهما- 820، و انّ نعمة عليّ بن يقطين تعمّ عيال الكاهليّ و قراباته و الكاهليّ يروى عن ابيعبد اللّه ع 841 قال حججت فدخلت على ابى الحسن ع فقال لي اعمل خيرا في سنتك هذه فانّ اجلك قد دنى- 842،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ع- 810، 811،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اخطل الكاهليّ- 842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درست- 810، 811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يزيد الأسدى: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فضيل بن الزبير- 132، 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النضر- 132، 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اللّه بن يزيد الأباضى: فأشحن يحيى بن خالد المجلس من المتكلّمين منهم عبد اللّه بن يزيد الاباضى- 477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الملك: انّ هشام بن عبد الملك حجّ في خلافة عبد الملك و الوليد- 207، اقول- بويع عبد الملك بن مروان سنة 65 و توفّى سنة 86 و كتب عهد الخلافة في سنة 84 الى ابنه الوليد و بعده الى سليمان، و من عمّاله الحجّاج في العراقين.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الملك بن أبي ذرّ الغفارى: بعثه أمير المؤمنين ع الى ابيه يوم فرّق المصاحف 50 يروى عن أمير المؤمنين ع- 50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سعيد- 50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عبد الملك بن أعين يكنّى ابا ضريس، ترحّم الصّادق ع عليه و زار قبره مع أصحابه و هو أخو زرارة بن أعين من بنى أعين و كانوا مستقيمين و مات في زمان ابيعبد اللّه ع- 270 و قال ربيعة الرأى لابيعبد اللّه ع ما هؤلاء الأخوة الّذين يأتونك من العراق 271، لما سمع أبو عبد اللّه ع موته قال: نصلّى عليه و رفع يده و دعاله و ترحّم عليه و اجتهد في الدّعاء 300، و قال اللّهم انّ ابا الضريس كنّا عنده خيرتك من خلقك فصيّره في ثقل محمّد ص يوم القيمة، سبحان اللّه لم يأت مثله 301، و قال ع له: كيف سمّيت ابنك ضريسا و هو اسم شيطان- 302،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الصّادق ع- 14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الحارث بن المغيرة النصرى- 14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الملك بن جريح: من رجال العامّة الذين لهم ميل و محبّة شديدة- 733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الملك بن عطاء: ولد عطاء بن أبي رباح تلميذ ابن عبّاس عبد الملك و عبد اللّه و عريفا نجباء من أصحاب ابيعبد اللّه و ابيجعفر ع- 385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الملك بن عمرو: قال لي أبو عبد اللّه ع انّى لأدعو اللّه لك حتّى اسمّى دابتك- 730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جميل بن صالح- 730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الملك بن هشام الحنّاط: و في نسخة الخيّاط في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اشكيب بن عبدك الكسائى- 503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عبدوس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حدّثه- 866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الفارسيّ- 866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عبد الواحد بن المختار الأنصارى: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سأل أبا عبد اللّه ع عن الشطرنج فقال انّ عبد الواحد لفى شغل عن اللعب، قال ابن بكير: عبد الواحد ما كان عندي يذكر اللعب حتّى يسأل عنه- 631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بكير- 631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عبيد ثقيف: كتب الحسين ع الى معاوية أ و لست المدّعى زياد بن سميّة المولود</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على فراش ثقيف- 99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عبيد بن يقطين: انّ علّيا و عبيدا بنى يقطين ادخلا على ابيعبد اللّه ع- 812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عبيد بن زرارة: فدعا زرارة ابنه عبيدا فقال يا بنى النّاس مختلفون في هذا الأمر فشدّ راحلتك- 251، 252، 254، 255، كنت عند ابيعبد اللّه ع فذكر بكيرا و قال رحم اللّه بكيرا و كنت يومئذ حديث السّن 316، دخلت على ابيعبد اللّه ع و عنده البقباق- 617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زرارة 366،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محمّد الأشعريّ 316،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حنان- 366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بكير- 316،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راشد- 617،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عبيد اللّه الحلبيّ: الظاهر انّه ابن عليّ بن أبي شعبه. لم يرو يونس عن عبيد اللّه و محمّد ابني الحلبيّ قطّ و رآهما و ماتا في حياة ابيعبد اللّه ع- 927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 بن أذينة- 246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عبيد اللّه بن زياد: قال على ع لرشيد كيف صبرك متى أرسل إليك دعىّ بنى اميّة فقطع يديك- 131، قال رشيد ثمّ ادخلت على عبيد اللّه بن زياد فقال هات من كذب صاحبك 132، ارسل الى ميثم فصلبه تاسع تسعة- 136، قال ميثم: فاذا قدمت القادسيّة ارسل الىّ هذا الدعى ابن زياد و لعلّى اعرف به من حسن حين ضرب رأسه بالدرّة 138، قال على ع لميثم كيف انت إذا دعاك دعىّ بنى امية ابن دعيها الى البرائة منى- 139، و قال ع لياخذنك العتلّ الزنيم ابن الأمة الفاجرة عبيد اللّه بن زياد، فقال له عبيد اللّه لتبرأنّ من علّى و لتذكرنّ مساويه و تتولّى عثمان و تذكر محاسنه او لأقطعّن- 140 أقول مات سنة 67 و ولى بعده مصعب بن الزبير، لمّا اتى برأسه الى السّجاد ع فخرّ ساجدا و قال 203 قال كان محبوسا بالكوفة في يد عبيد اللّه بن زياد قال خرج و هم لا يعلمون- 883،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عبيد اللّه بن العبّاس: اللّهم العن ابني‏</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فلان و أعم أبصارهما كما عميت قلوبهما 102، 180 كان على مقدّمة عسكر الحسن ع فبعث إليه معاوية بمأة الف درهم فلحق بمعاوية 179،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عبيد اللّه بن عبد اللّه: الظاهر انّه الدّهقان.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درست- 810، 811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عيسى- 810، 811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عبيد اللّه بن محمّد بن عايشه- 207 و في النسخة: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محمّد بن عايشه- 207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علاء بن محمّد بن زكريّا- 207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عبيد اللّه بن يحيى بن خاقان: و احتال على بن جعفر من قبل عبيد اللّه بن خاقان بمال ضمنه عنه ثلاثة آلاف- 1129،- عرضت امر عليّ بن جعفر على المتوكل فاقبل على عبيد اللّه بن يحيى فقال لا تتبعنّ نفسك بعرض قصّة هذا- 1130،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عتيبة بيّاع القصب: كذا في 832، و سبق هذا الحديث في 757 و فيه عقبه بيّاع القصب، و يأتي في 836 عينيه بيّاع القصب. راجع عقبه و عينيه.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ابيحمزة البطائنى- 832، عنه: ابو داود المسترق- 832،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عثمان بن حامد الكشّى: و في 777، ابن حمّاد.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يزداد الرازيّ- 128، 198، 199، 307، 404، 456، 501، 519، 556، 576، 668، 777، 1100،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زياد- 417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128، 198، 199، 307، 417، 456، 501، 519، 556، 576، 668، 777، 1100،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الحسن- 404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عثمان بن حنيف: من السابقين الّذين رجعوا الى أمير المؤمنين ع 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عثمان بن رشيد البصرى: من أصحاب الرضا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البصرى- 933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عثمان بن زياد الرواسى: و بنوه‏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حمّاد النّاب و جعفر و الحسين- 694،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عثمان بن عدس: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ناجيه- 829،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الحسين- 829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عثمان بن عفّان: مزق عثمان المصاحف 50، أرسل الى ابى ذرّ موليين له 53، فمرّ في بزّة يخطر و نزلت آية يمنّون عليك أن أسلموا 59، فتمنع بثوبه و أعرض بوجهه و قال لعمّار يا عبد يالكعّ 60، قال محمّد بن أبي حذيفة لمعوية ما اعلم أحدا شرك في دم عثمان غيرك و شركهم في ذلك عبد الرحمن بن عوف و ابن مسعود و غيرهما، 126، قال معاوية للأحنف: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انت السّاعى على أمير المؤمنين عثمان؟ قال فانتم معشر قريش حصرتموه بالمدينة و الدّار منّا عنه نازحة و قد حضرت المهاجرون و الأنصار و نحن عنه بمعزل و كنتم بين خاذل و قاتل 145، قد زوّج رسول اللّه ص ابا العاص بن الربيع و عثمان بن عفّان و تزوّج عايشة و حفصة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عثمان بن عيسى الرواسى الكوفيّ: عثمان بن عيسى الكلابى انّه سمع محمّد بن بشير- 907، و كان يروى عن جماعة منهم محمّد بن ابيعمير و ابى داود المسترق و عثمان بن عيسى 1029 قد اجمع أصحابنا على تصحيح ما يصحّ عن هؤلاء و قال بعضهم مكان ابن فضّال عثمان بن عيسى- 1050، كان واقفّيا و كان وكيل ابى الحسن ع و في يده مال فسخط عليه الرضا ع ثمّ تاب، و كان يروى عن ابيحمزة الثمالى- 1117، رأى في منامه انّه يموت بالحير فرفض بالكوفة- 1118 احد القوم عثمان و كان بمصر و كان عنده مال كثير و ستّ جوار فبعث اللّه- 1120، يروى عن ابن مسكان- 459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جابر- 349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حريز- 269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خالد بن نجيح الجّوان- 594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اورمة- 349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البرقي- 594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عيسى بن عبيد- 459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عيسى- 269، 857،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عثمان بن القاسم:</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منصور بن يونس بن بزرج- 893 عنه: إبراهيم- 893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عجلان أبو صالح: يقول ابن فضّال انّه ثقة، و قال أبو عبد اللّه ع يا عجلان كأنّى انظر إليك الى جنبى و الناس يعرضون علّى 772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عدىّ بن حاتم: من الّذين رجعوا الى أمير المؤمنين- 78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عدىّ بن حجر: لم ارله ذكرا.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جون بن قتادة العبسى- 168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بن وهب- 168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عذافر الصيرفى: كانوا جلوسا و معهم أبو عبد اللّه ع 242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عروة: كتب الى ابى الحسن ع في امر فارس بن حاتم 1004، اقول المراد هو الهادى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عروة القتّات: قال أبو عبد اللّه ع لأحمد بن الفضل الكناسى بلغني انّكم أقعدتم قاضيا بالكناسة قال ذلك رجل يقال له عروة القتّات و له حظّ من عقل- 692،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عروة بن موسى: لم ارله ذكرا يروى عن جابر الجعفى- 348،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الحكم- 348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عروة بن يحيى الدهقان البغداديّ: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لعنه اللّه كان يكذب على ابى الحسن الهادى و ابى محمّد ع و كان يقتطع امواله- 1086- اقول- راجع دهقان.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عريفا: ولد عطاء بن أبي رياح تلميذ ابن عبّاس، عبد الملك و عبد اللّه و عريفا نجباء من أصحاب ابيجعفر و ابيعبد اللّه ع 385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عزير: انّ اليهود احبّوا عزيزا حتّى قالوا فيه ما قالوا- 191، و انّ عزيرا جال في صدره ما قالت اليهود فمحى اللّه اسمه من النّبوة- 538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عطاء بن أبي رباح: تلميذ ابن عبا ولد عبد الملك و عبد اللّه و عريفا- 385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عقبة بن بشير الأسدى: دخلت على ابيجعفر ع فقلت له انّى في الحسب الضخم من قومي- 358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شريك- 392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كميت بن زيد الأسدى- 365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عثمان- 365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حنان- 358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عذافر- 392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عقبه: هو ابن خالد، قلت لابيعبد اللّه ع انّ لنا خادما يقول و حقّ الذي إذا ذكرتموه بكيتم، فقال رحمكم اللّه من أهل البيت- 636، يروى عن ابيعبد اللّه ع 516، 636،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ميسر- 791،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عليّ بن عقبه- 516، 636- 91/ 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عقبه بيّاع القصب: كذا في 757، و يأتي هذا الحديث في 833 بعنوان عتيبه و في 836 بعنوان عينيه.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ابيحمزه- 757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المسترق- 757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عقيل بن أبي طالب: ان السجّاد ع قبل عشرين الف دينار الّتى أرسل بها مختار و بنابها دار عقيل و دارهم الّتى هدمت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عكرمة مولى ابن عبّاس: قال ابو جعفر ع لو ادركت عكرمة عند الموت لنفعته 387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العلاء:</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حكيم- 42، عنه: عليّ بن اسباط- 42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علاء بن الحسن الرازيّ: قال أحمد بن إبراهيم المراغى فدفعت الرقعة الى علاء 1019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علاء بن رزين: القلّاء</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خالد الأخرس- 307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أبي يعفور- 273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المفضّل بن عمر- 552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عمّار- 211،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محبوب السرّاد- 211،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الحجّال- 273، 307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الرحمن- 552،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علاء بن محمّد بن زكريّا: قال أبو الفضل محمّد بن أحمد بن مجاهد حدّثني بالبصره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محمّد بن عايشه- 207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مجاهد- 207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علباء بن درّاع الأسدى: قال ابو- عبد اللّه ع لأبى بصير: حضرت علباء عند موته؟ قلت نعم و اخبرنى انّك ضمنت له الجنة 289، 351، قال أبو بصير ان علباء ولى البحرين فأفاد سبعمأته الف دينار، فوضع بين يدي‏</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179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ابيعبد اللّه ع 352- اقول- و في 351،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يحضر أبو بصير عند ابيجعفر ع و هو يضمن لها، و الروايتان من هذه الجهة مختلفتان.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بصير- 351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علقمه: ابن قيس قتل بصفين.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انّه من التابعين الكبار و رؤسائهم و زهّادهم 124، و كان فقيها في دينه قاريا لكتاب اللّه عالما بالفرائض شهد صفّين و اصيبت احدى رجليه فعرج منها و اخواه ابى و الحارث 159، دخل أبو بكر الحضرمى و علقمه على زيد بن عليّ و كان علقمه أكبر من أبى بكر- 788،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و لعلّ المراد ابن محمّد القتيبى يروى عن محمّد بن أحمد- 334، 1040،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الكشّى- 334، 1040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إبراهيم التميمى: و في النسخة و في بعض: التيمى.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الأصفهانيّ- 376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إبراهيم بن هاشم: فى 957، 958، في نسخة: ابن إبراهيم بن هشام يروى عن الحسن بن عبد اللّه البرقي- 206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ريّان بن الصّلت- 958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جعفر الحميري- 397،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سالم- 957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بن بندار القمّيّ- 206 397، 957، 958،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ابيحمزه: أبو الحسن البطائنى الكوفيّ. قال حمدويه انّه ثقة فاضل 357، قال أبو الحسن ع انت و اصحابك شبه الحمير 754، 757، 832، 835، 836، انّه كذّاب متّهم و قال الرضا ع انّه اقعد في خبره فسئل عن الأئمّة حتّى انتهى الىّ فضرب على رأسه- 755، قال ابن فضّال انّه كذّاب ملعون، الّا انى لا استحلّ أن اروى عنه- 756، اوقد سأله لك في العلانية ان يغفر لك- 758، مات أبو الحسن و عند قوّامه مال كثير فكان ذلك سبب وقفهم و كان عنده ثلثون الف دينار- 759، 945، قال الرضا ع انّى خلفت ابن أبي حمزة و ابن‏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مهران و ابن أبي سعيد اشدّ أهل الدّنيا عداوة قال انّهم كذبوا- 760، قال الرضا ع مات عليّ بن ابيحمزه قلت نعم قال قد دخل النار أما انّه سئل عن الأمام بعد موسى ابى فقال لا اعرف- 833، 834، قال الرضا ع فلما توفّى أبو الحسن ع جهد علّى بن أبي حمزه في اطفاء نور اللّه- 837- دخلت المدينة و انا مريض فأصابنى حمّى فذهب عقلي و اخبرنى اسحق بن عمّار انّه اقام بالمدينة لا يشكّ و ارسل الىّ أبو الحسن ع بقدح- 838، فدخل على الرضا ع عليّ بن ابيحمزه و ابن السّراج و ابن المكارى فقال له ابن ابيحمزه ما فعل ابوك- 883، قال- على بن اسمعيل بن يزيد شهدنا محمّد بن- عمران في منزل عليّ بن ابيحمزه- 901، انّ أصحابنا يتهّمون ابن محبوب في روايته عن ابن أبي حمزه- 989،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بصير- 23، 29، 31، 53، 192، 230، 356،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الحسن موسى ع- 754، 757، 758، 832، 835، 838، 909،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الصباح الكنانيّ- 193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اخطل الكاهليّ- 842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شعيب العقرقوفى- 831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نجران- 230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المسترقّ- 754، 835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مهران- 29، 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عليّ بن ابيحمزه- 192، 193، 831، 838،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محبوب- 356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رجل- 758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عتيبه بيّاع القصب- 832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عقبه بياع القصب- 757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نعمان- 53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خالد الطيالسى- 909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سليمان الديلميّ- 23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ابيحمزه الثمالى: قال حمدويه هو و اخوه الحسين و محمّد و ابوه كلهم ثقات فاضلون- 761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أبي عليّ الخزاعيّ أبو الحسن: هو</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اخود عبل، و توفّى سنة 283، و يمكن ان يكون اسم ابيه أيضا عليّا كما في بعض النسخ يروى عن خالد بن يزيد العمرى المكى- 203 204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عليّ بن خالد العطار- 123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مسعود- 123، 203،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ابيطالب ع: ما كان بالعراق خمسون رجلا يعرفه الا جاءوا به مكرها فبايع 12، و هو امام السبعة الذين بهم ترزقون 13، مرّوا به و في رقبته حبل 16، قال فاغدوا- عليّ محلقين 18، اين حوارى عليّ ع 20، و هو من الأربعة الذين امر اللّه رسوله بحبّهم 21، و عنده اسم اللّه الأعظم 24، انّه كان محدّثا 27، 36، و عنده علم المنايا و الوصايا 47، لقد سلّم عليه بالولاء مع النّبىّ 47 قال أبو ذرّ علمت انّه سيبدأ بك 50 على اوّل من آمن بى 51، و هو الصديق و الفاروق 51، قال أبو ذرّ أصبحت غنيّا بولايته 53، من الثلثة الّذين تشتاق اليهم الجنة 58، كان رسول اللّه و عليّ و عمّار يعملون مسجدا 59 قال لعثمان يا عبد يالكع 60 قال جابر هو خير البشر و نحن نعرف المنافقين ببعضهم إيّاه 86، يقول جابر عليّ خير البشر فمن أبى فقد كفر، فمن أبى فلينظر في شأن أمّه 93، خرج على ع من القصر فاستقبله ركبان فقال من هيهنا من أصحاب الرسول؟ فقام جمع فشهدوا جميعا انّهم سمعوا رسول اللّه ص يوم غدير خمّ 95، قال ابن عبّاس لعايشة: أما و اللّه لهو أمير المؤمنين و امسّ برسول اللّه و أكثر علما و اعلى منارا من ابيك و من عمر- 108، اللّهمّ انّى قد مللتهم فأرحنى منهم و اقبضنى إليك 109، كتابه الى ابن عبّاس: فو اللّه لوان حسنا و حسينا فعلا مثل الّذى فعلت لما كان، ثمّ جواب ابن عبّاس، ثمّ كتابه ثانيا و الجواب 110، ما كان معه مع يعرف حقه الا صعصعة و أصحابه 122، قال معاوية لصعصعة اصعد المنبر و العن عليّا 123، و قال محمّد بن أبي حذيفة لمعاوية: و اللّه لا ازال أحبّ عليا 126، بينما هو عند امرئته أمّ عمرأتاه قنبر 128 556، قال قنبر انا مولى من ضرب بسيفين‏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طعن برمحين 129، قال يا رشيد كيف صبرك متى أرسل إليك دعّى بنى امّية 131، و قال امّا انّك تصلب على جذعها 132، قال ميثم: فانّى تنزيله على أمير المؤمنين و علّمنى تأويله 136، قال ميثم لابن زياد: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فو اللّه لعلى كان اعرف منك من حسن ع- حين ضرب رأسك بالدرّة 138، و قال دعانى أمير المؤمنين ع و قال كيف أنت ما ميثم اذا دعاك دعّى بنى امّية 139، و خاطب علّيا ع ايّها النّائم و اللّه لتخضبّن لحيتك، اجاب ع و انت و اللّه لتقطعنّ يداك و رجلاك 140، عبد اللّه بن شدّاد كان من شيعته و كان مريضا فعاده الحسين ع و قال للحمّى اليس أمير المؤمنين ع امرك ان لا تقرّبى الا عدّوا او مذنبا 141، قال للحارث لا يموت عبد يحبّنى حتّى يرانى 142، و قال له: ادخل منزلك على شرط ان لا تدّخر لي شيئا 143، قال نعيم: انّ فراقك لكفر 144، قال علّى ع ما انف الهدى و عيناه؟ قال أبو عبد اللّه الجدلى: على ع 147، انّ رسول اللّه ص أمر فلانا و فلانا ان يسلّما على علّى ع بامرة المؤمنين 148، قال لحجر بن عدىّ لا تبرء منّى فانّى على- دين اللّه 161، قال عبد اللّه بن سبا: و قد القى في روعى انك انت اللّه 170، فاستتابه على ع و لم يتب فأحرقه 170، 171، سبعون رجلا من الزطّ ادّعوا الربوبيّة فيه 175، رأيت المختار على فخذه و هو يقول يا كيّس 201 انّ علم عليّ ع في آية، و انّه كان بمنزلة صاحب سليمان و صاحب موسى 305، ثمّ أقبل مؤمن الطّاق على الضّحاك فقال: لم تبرّأتم من عليّ بن ابيطالب قال لانّه حكم 330، فاذا في الصحيفة أسماء من يدخل الجنّة من محبّى علّى بن ابيطالب 367، قال ع انا وجه اللّه انا جنب اللّه انا الأول انا الآخر 374، لما هزم أمير المؤمنين الناس يوم الجمل قال لا تتبعوا مدبرا و لا تجهزوا 392، قال اصبغ سمعته يقول: انا سيّد الشيب و فيّ شبه من ايّوب و ليجمعنّ اللّه لي شملى، و قال عباية سمعته يقول: انا قسيم النار أقول هذا لك- 396، و رأية قائدها حيدر</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ما ذلك على اللّه ان يغفر لمحبّ علّى- 505، قال الحميري هكذا يفعل باوليائكم يا امير- المؤمنين فابيضّ وجهه و انت وصّى المصطفى و ابن عمّه- 506 انّ عليّا قتل أصحاب النهر فأصبح أصحابه يبكون- 517، و كان امير المؤمنين اصدق من برء اللّه من بعد رسوله و يكذب عليه عبد اللّه بن سبا- 174،- 549، انّ رسول اللّه ص افضيت إليه صحف إبراهيم و موسى (؟) فاتّمن عليها رسول اللّه ص عليّا ع و اتمنّ عليها عليّ ع الحسن و الحسين ع 663، قال أبو عبد اللّه ع و كان عليّ ع في زمان يستقيم له كلّ ما لبس فيه و لو لبست مثل ذلك اللّباس- 736، انّ عليّا كان في زمان ضيّق فإذا اتسع الزّمان فابرار الزمان أولى 765، و امّا الذبايح فقد اكلها عليّ و قال كلوها فانّ اللّه يقول: و طعام الذين اوتوا انّ محمّد بن المنكدر رأى عليّا على منبر الكوفة و هو يقول لئن أتيت برجل يفضّلى على ابى و عمر لا جلدنّه، انّ عليا ابطأ عن بيعة ابى بكر فقال له عتيق ما خلّفك، انّ أبا بكر امر خالد بن الوليد ان يضرب عنقه، انّ عليّا ودّ انه بنخيلات ينبع يستظلّ و يأكل، لمّا رأى عليّ بن ابيطالب يوم الجمل كثرة الدّماء قال لابنه هلكت، و لما قتل أهل صفّين بكى عليهم، و انّه لمّا أراد الخروج من البصرة قام ثمّ قال لعنك اللّه يا أنتن الأرض 741 و العلياوية يقولون ان عليّا ربّ و ظهر بالعلوية الهاشمية و اظهروا به عبده و رسوله بالمحمّدية و وافق أصحاب ابى الخطّاب- 744، فقالوا انّه ما كان يعرف ذلك كلّه الا عليّ و اشهد انّ عليّا كان قيم القران و كانت طاعته مفترضة- 795،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أحمد: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سليمان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الحسن بن هرون الدقاق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أحمد بن بقّاح: و في الممقانى: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ضبط البقاح في حسن بن عليّ بن بقّاح.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عمّه- 265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يوسف- 265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اسباط الكوفيّ: و جماعة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من الفطحّية هم فقهاء أصحابنا منهم عليّ بن اسباط- 639، و كان يجتمع ابن فضّال و الحجال و عليّ بن اسباط في مسجد الكوفة 993، كان فطحّيا و لعلى بن مهزيار إليه رسالة في النقض عليه، و مات على مذهبه- 1061 يروى عن أبيه اسباط بن سالم- 20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ع- 969،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جميل بن درّاج- 432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حسن- 1045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زرارة- 222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حكم بن مسكين- 26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سيف بن عميره- 578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شيخ من أصحابنا- 455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حمّاد- 201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سنان- 111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العلاء- 42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جعفر بن محمّد- 803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الحسن بن عبد الملك- 301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قيس بن رمانه- 319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اللّه بن زرارة- 222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سنان- 287، 433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عيسى- 222، 254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هلال- 42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خرّزاذ- 26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موسى- 319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الخشاب- 111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موسى الخشاب- 803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سهل بن زياد الآدمى- 1045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الحسن- 301، 455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سليمان بن داود الرازيّ- 20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أبي الخطّاب- 969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المسمعى- 222، 254 287، 432، 433،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بن عبيد- 111، 201، 578، 739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اسحق القمّيّ: ابن سعد الأشعريّ يروى عن يونس بن عبد الرحمن- 408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شاذان- 408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اسمعيل: الظاهر انّه ابن عيسى او الميثمى، بقرينة سعد و الربعى.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خالد- 248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نجيح- 663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عيسى- 415، 570، 627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ربعى- 233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الرسّان- 136، 137، 505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البصرى- 505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بن ايّوب- 663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راشد- 248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داود بن مهزيار- 137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بن أبي خلف- 570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خداش المهرى- 136، 233،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أحمد- 415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اسمعيل: ثقة، و هو عليّ بن السدّى، لقّب اسمعيل بالسدّى-- 1119، و في الترتيب و في بعض النسخ: السندى‏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اسمعيل بن جعفر ع: قال الصّادق ع لابنه عبد اللّه إليك ابني اخيك فقد ملآنى بالسفه فانهما شرك شيطان يعنى محمّد بن اسمعيل و عليّ بن اسمعيل- 478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اسمعيل بن عمّار: من أصحاب الكاظم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مسكان- 602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عمّار- 767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عمير- 602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المغيرة- 767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اسمعيل بن عيسى‏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عمرو بن سعيد الزّيات- 225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اسمعيل الميثمى: و في بعض النسخ التيمى- 381، فبلغ مجلس هشام محمّد بن سليمان النوفليّ و ابن ميثم و هما في حبس هرون، ثمّ قال عليّ بن اسمعيل الميثمى انّا للّه و انّا إليه راجعون لقد كان هشام عضدنا و شيخنا و المنظور إليه فينا- 477،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الرضا ع- 1048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ربعى بن عبد اللّه- 381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الهمدانيّ- 381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العبيدى- 1048،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اسمعيل بن يزيد: فى نسخة: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زيد- 901،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ابن أبي القاسم- 901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عمران البارقى- 901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اشيم: الظاهر انّه عليّ بن أحمد</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رجل عن عمّار الساباطى- 245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جعفر بن وهب- 245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بلال: كتب الى عليّ بن بلال في سنة اثنتين و ثلاثين و مأتين، انّى اقمت ابا على مقام الحسين بن عبد ربّه- 991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جعفر ع جاءنى محمّد بن اسمعيل بن جعفر يسألنى ان اسئل ابا الحسن موسى ع أن ياذن- 478 فدخل إليه أبو الحسن ع و هو يومئذ خماسّى و في يده درّة، فقال ع ما هذه المخفقة بيدك؟ قال مررت بعلىّ اخى و هي في يده فضرب بها بهيمة فانتزعتها من يده- 663، قال لي رجل احبه من- الواقفة ما فعل اخوك أبو الحسن قلت قد مات قال و من النّاطق بعده؟ قلت ابنه عليّ قال فما فعل؟ قلت مات، قال و من الناطق بعده؟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قلت أبو جعفر ابنه- 803، قال الحسن بن موسى بن جعفر كنت عند ابيجعفر ع و عليّ بن جعفر عنده فدنى الطبيب ليقطع له العرق فقام عليّ بن جعفر و قال يا سيّدى يبدأنى 804، يروى عن أبيه 955،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الحسن موسى ع- 478، 870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اسباط- 803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القاسم البجليّ- 870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جعفر: يحكى عن فارس و الخلاف بينه و بين عليّ بن جعفر حتّى صار يبرء بعضهم، فكتب قد عظم اللّه قدر عليّ بن جعفر- 1005 اقول: الظاهر ان المراد هو عليّ بن جعفر وكيل الهادى ع فان ذلك الخلاف من فارس مع غيره كان في حدود سنة أربعين و مأتين كما يظهر من 1009، كان عليّ بن جعفر وكيلا لأبى الحسن ع و كان من أهل همينيا فسعى به الى المتوكل فحبسه و صار الى مكّة- 1129، عرض امره على المتوكّل، فقال انّه رافضى و انّه وكيل عليّ بن محمّد و خلف 113 يروى عن الهادى ع 1129،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العبّاس- 1130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جعفر بن العباس الخزاعيّ المروزى: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كان واقفيا- 1151،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حبيب المدائنى.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سويد السائى- 4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الرازيّ- 4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على بن حديد المداينى: سئل أبو عليّ بن راشد عن ابيجعفر الثاني اصلّى خلف أصحاب هشام بن الحكم قال عليك بعلىّ بن حديد- 499 اصلى خلف يونس أصحابه فقال يأبى ذلك عليكم عليّ بن حديد قلت آخذ بقوله في ذلك قال: نعم- 951، و قد كان عليّ بن حديد يظهر في الباطن الميل الى يونس و هشام- 952، انّ أحمد بن محمّد بن عيسى و عليّ بن حديد قد ذكر- الفضل من رجوعهما عن الوقيعة في يونس 955 على بن حديد بن حكيم فطحىّ من أهل الكوفة و كان ادرك الرضا ع- 1078،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جميل بن درّاج- 220، 252، 432،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غبسة العابد- 449،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سعيد- 449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المسمعى- 220، 432، 908،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يزيد بن حمّاد- 951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يزيد- 252،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خروّر: كان يقول بمحمّد بن الحنفية الا انّه كان من رواة الناس- 567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الّا صبغ- 201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حمّاد- 201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حسّان: هكذا في 338، و في 341 وصف بالهاشمى. و في 403 روى عن ابن عمّه. و في 461 وصف بالواسطى الخرّاز، و في 582 بالواسطى، قال ابن فضّال امّا الواسطى فهو ثقة و امّا الذي عندنا يشير الى الهاشمى فانه يروى عن عمّه عبد الرحمن بن كثير فهو كذاب واقفىّ لم يدرك ابا الحسن ع- 85- اقول- في موارد الإطلاق و فقدان- القرائن على احدهما يحتمل كل واحد منهما.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أصحابنا رفعه الى ابيعبد اللّه ع- 538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كثير- 341، 403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الحسين العبيدى- 461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عمر- 338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بكر- 582، 595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فضّال- 338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موسى- 461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الخشّاب- 403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سلمة بن الخطّاب- 595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بن خالد- 538، 582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العبيدى- 341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على بن حسكة القمّيّ: و من اقاويلهم- انهم يقولون ان الصّلوة و الزكاة و غيرها- كل واحد منهما رجل، فكتب ع ليس هذا ديننا- 994، 995، على بن حسكه الحوار كان استاذ القاسم الشعرانى و من الغلات الكبار ملعون- 995، كتب أبو الحسن العسكريّ ع لعن اللّه و بحسبك انى لا اعرفه- 997، و عليّ بن حسكّه الحوار قمى كان أستاد القاسم الشعرانى و ابن بابا و محمّد بن موسى الشريقى كانا من تلامذته- 1001، اقول في بعض النسخ في 995: الجواز. و في 1001، الحوارى، و كان محمّد بن فرات يدّعى انّه باب و انه نبىّ و كان القاسم اليقطينى و على بن حسكة القمّيّ كذلك يدّعيان لعنهما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الحسن: الظاهر انّه ابن فضّال- 1048.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اورمة- 349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اسباط- 301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بن مهران- 45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الكشّى- 45، 301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مسعود- 349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الحسن الحسيني: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زيد- 74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عبد اللّه العلوى- 74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الحسن الدّقاق النّيسابورى: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أحمد- 338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الحميد الغطار- 43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موسى السّمان- 924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آدم بن محمّد القلانسى- 43، 338، 924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الحسن بن رباط: البجليّ الكوفيّ يروى عن حريز- 718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المثنّى- 718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الحسن الطويل: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النعمان- 178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الحسن العرنيّ: و في نسخة: القرنى يروى عن سعد بن طريف- 156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الحسين القمّيّ- 156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الحسن بن عبد الملك بن أعين: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النسخة: على بن الحسين.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بكير- 301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اسباط- 31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حسن بن عليّ بن فضّال: فى‏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189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339، 721، 722، 723، 726، 937،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الكشّى عنه بلا واسطة. و جماعة من الفطحية هم فقهاء أصحابنا منهم بنو فضّال علّى و اخواه- 639، قال ابن مسعود فما رأيت فيمن لقيت بالعراق و ناحية خراسان افقه و لا أفضل منه بالكوفة و لم يكن كتاب عن الأئمّة من كلّ صنف الّا و قد كان عنده- 1014،- قال رويت عن الحسن بن عليّ بن أبي حمزه أحاديث كثيرة الا انّى لا استحلّ ان أروى عنه- 1042 اقول- و المراد من (ابن فضّال) عند الإطلاق هو ابوه الحسن، الّا أن يكون قرينة من السند كرواية ابن مسعود عنه.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الحسن 316، 916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داود المسترق- 754، 835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الحسن بن عليّ بن فضّال- 208،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محمّد بن حكيم- 147، 365، 425 426، 439، 441،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الريّان بن الصلت- 1035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عامر- 14، 147، 149، 166، 305، 306، 322، 365، 370، 425، 426، 439، 441، 446، 613، 726،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أبي نجران- 395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اسباط- 455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عثمان- 575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بن عليّ بن فضّال- 208،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زياد- 630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الوليد البجليّ- 72، 185، 559، 624، 681، 721، 722، 723، 735،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مروك بن عبيد- 165، 937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معمر بن خلّاد- 151، 518، 1035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المختار بن محمّد بن العبّاس 916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الخير- 322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محمّد- 395،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العبّاسى- 383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غالب- 630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مسعود- 14، 72، 137، 147، 149، 151، 165، 166، 185، 208، 272، 305، 306، 316، 365، 370، 389، 393، 425، 426، 441، 442، 446، 454، 455، 518، 559، 560، 562،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567، 574، 575، 577، 613، 621 623، 624، 637، 642، 643،- 644، 647، 648، 660، 661، 671، 678، 679، 681، 684، 686، 721، 735، 754، 755، 756، 772 773، 834، 835، 851، 856، 903، 1035، 1042، 1063، 1102، 1103، 1106، 1138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الحسين بن داود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جعفر ع- 963، 967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رجل- 963، 967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الحسين السّجاد ع: اين حوارى على بن الحسين ع- 20 لمّا مرّ بجنازة عليّ بن الحسين ع انجفل الناس- 185، قال سعيد بن المسيّب: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اللّه ما رأى مثله و خرجنا معه الى مكّة 186 فسبّح في سجوده فلم يبق شجر و لا مدر الا سبّحوا- 187، 188، فكبّر من في السّماء سبعا و كبّر من في الأرض سبعا و صلّى على عليّ بن الحسين ع 188، قال محمّد بن الحنفيّة يا ابا خالد حلفتنى بالعظيم الإمام عليّ و عليك و على كل مسلم عليّ بن الحسين ع 192، قال أبو خالد بعد ان اخذ باذن الجارية المريضة: يا خبيث يقول لك عليّ بن الحسين ع: اخرج منها و لا تعرض لها- 193،- قال القاسم بن عوف: كنت اتردّد بينه و بين محمّد بن الحنفيّة حتّى لقيت عليّ بن الحسين ع- فقال ايّاك ان تشدّ راحلة ترحلها فانّما هيهنا يطلب العلم 196، كان المختار يكذب على عليّ بن الحسين ع- 198، 404، قال الباقر ع أخبرنى ابى انّ مهرامّى ممّا بعث به المختار 199، بعث اليه المختار بهدايا من العراق فخرج اليهم رسوله فقال انّى لا اقبل هدايا الكذّابين- 200، انّه لمّا أتى برأس عبيد اللّه و ابن سعد فخّر ساجدا 203، انّ المختار ارسل إليه بعشرين الف دينار 204 إذا قبل عليّ بن الحسين ع و عليه ازار و رداء من أحسن الناس وجها و اطيبهم رائحة بين عينيه سجّادة كانّها ركبة عنز فجعل يطوف، فقال الفرزدق: هذا الذي تعرف البطحآء و طأته، فبعث إليه باثنى عشر الف درهم و قال اعذرنا يا ابا فراس- 207 انّ بنانا كان يكذب على ابى و ان عليّ بن الحسين كان عبدا صالحا- 541، قال الرضا ع كان بنان يكذب على عليّ بن الحسين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فاذاقه- 544، ثمّ ذكر أبو عبد اللّه ع الحارث الشاميّ و بنان فقال كانا يكذبان على على بن الحسين ع 549 و اتّمن الحسين ع على صحف إبراهيم و موسى على بن الحسين ع و ائتمن عليها عليّ بن الحسين ع محمّد بن عليّ ع- 663 الّا أن يكون رأى سيف رسول اللّه ص على عليّ بن الحسين و هو متقلّده 802، و اين كان عليّ بن الحسين قال كان محبوسا في يد عبيد اللّه بن زياد خرج و هم كانوا لا يعلمون حتّى ولى امره- 883،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الحسين بن عبد ربّه: و انّى اقمت ابا عليّ بن راشد مقام عليّ بن الحسين بن عبد ربّه و من كان- 992 راجع على بن الحسين بن عبد اللّه و الحسين بن عبد ربّه‏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الحسين بن عبد اللّه: قال سألته ان ينسئ في اجلى، فحدث بذلك- إخوانه بمكّة ثمّ مات بالخزيمية في المنصرف، و هذا سنة تسع و عشرين و مأتين، و كان وكيل الرجل قبل ابى عليّ بن راشد- 984، فكتب اليه في جوابه تصير الى رحمة اللّه خير لك، 985 اقول: راجع عليّ بن الحسين بن عبد ربّه و الحسين بن ربّه‏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عيسى- 984،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عيسى- 985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الحسين العبيدى: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حسان الواسطى الخزّاز 461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الحسين بن موسى: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جعفر الحميري- 397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(عنه الكشّى)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الحكم: كان الفضل يروى عن جماعة منهم محمّد بن ابيعمير و صفوان بن يحيى و عليّ بن الحكم- 1029، على بن الحكم الأنبارى هو ابن اخت داود النعمان بيّاع الأنماط و هو نسيب بنى الزبير الصيارفة- و هو تلميذ ابن ابيعمير لقى- 1079، اقول في سند 24، 677، سقط من اوّل السند واسطة او واسطتان، او انّ الكشّيّ يروى عن كتابه.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ابان الأحمر- 650، 655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بكير- 335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الصباح الكنانيّ- 656.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ابيه الحكم- 181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رجاله عن ابيعبد اللّه ع- 267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عثمان- 537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زياد بن أبي الحلال- 336، 463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بن جعفر- 1109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سيف بن عميره- 24، 282، 440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عروة بن موسى- 348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المغيرة- 390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بن عثمان- 93، 333،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مثنّى الخيّاط- 298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عمر- 588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منصور بن يونس- 677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بكر- 54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هشام- 785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سهل بن زياد الآدمى- 390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الحسن- 298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محمّد- 440، 655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عيسى- 333، 463، 785،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شاذان- 54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فضل- 656، 657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التغلبى- 93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عيسى- 267، 282، 335 336، 348، 537، 588، 650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حكيم الأودى: عامىّ يروى عن شريك- 157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شيبه- 157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حمّاد الأزديّ متّهم و هو الّذى يروى كتاب الأظلّة- 703،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حنظلة: العجليّ الكوفيّ يروى عن الصادق ع- 3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حمران العجليّ- 3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خطّاب: و كان واقفيّا- قال كنت في موقف و محموما و اصابنى عطش شديد فجاء الرضا ع و قال لغلامه- 895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موسى- 895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الحسن المكفوف عليّ بن خليد: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انّه يعرف بأبي الحسن المكفوف و هو بغداديّ و ليس به بأس- 644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رجل عن بكير- 288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الرحمن- 288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داود الحدّاد: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حريز بن عبد اللّه- 311، 742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محمّد- 311، 742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رباط: بنو رباط كانوا أربعة اخوة الحسن و الحسين و على و يونس كلّهم- اصحاب ابيعبد اللّه ع و لهم أولاد كثير- 685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رئياب: انّ محبوبا كان يعطى الحسن ابنه بكلّ حديث يكتبه عن عليّ بن رياب درهما- 1095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خالد القمّاط- 774، 775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محبوب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الرحمن- 774، 775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الريّان، ابن الريّان، ابن صلت الأشعريّ القمّيّ. و كان الحسن بن سعيد هو الّذى ادخل اسحق بن إبراهيم الحضينى و عليّ بن الريّان بعد اسحق الى الرضا ع و كان سبب معرفتهم و منه سمعوا الحديث- 1041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راشد- 248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اللّه بن زرارة- 1067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القمّيّ- 1067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زيد: الظاهر أنّه ابن جدعان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سعيد بن المسيّب- 186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معمّر- 186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السرىّ الكرخى: ان كان لا يقبل ممن دونكم حتّى يكون مثلكم لم يقبل منكم، قال الحسن بن عليّ اظنّ الرجل على السرّى الكرخى- 683،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سعيد: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عبد اللّه الواسطى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معاوية بن وهب- 119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سلمة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محمّد فضل بن شاذان- 558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القتيبى- 558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سلمان بن رشيد العطّار البغداديّ:</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في المنهج و الممقانى عليّ بن سليمان، و الظاهر انّه من أصحاب ابيمحمّد ع- 1086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سليمان: و في النسخة:- حميد بن سليمان.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عليّ بن فضّال- 338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أحمد- 338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سليمان بن داود الرازيّ: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اسباط- 20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ابيعمير- 218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بن أبي خلف 20 218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سويد السائى: كتب إليه أبو الحسن الأوّل من السجن- 4، كتب الى ابى الحسن ع و هو في الحبس و كتب إليه أبو الحسن ع فانّك امرء انزلك اللّه من آل محمّد بمنزلة خاصّة- 859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الأوّل موسى ع- 4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حبيب المداينى- 4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منصور الخزاعيّ- 859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شجاع: من أصحاب الهادى ع يروى عن محمّد بن الحسن- 1036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عبد الغفّار: قال يوسف بن السخت كنت بسرّ من رأى اذ جاء عليّ بن عبد الغفّار فقال لي أتانى العمرى فقال لي يأمرك مولاك ان توجّه رجلا ثقة في طلب رجل قلت سمّانى قال لا و لكن لم اجد- 1008،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العمرى- 1008،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يوسف بن السخت- 1008،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عبد الغفّار المكفوف: يمكن ان يكون متحدّا مع سابقه‏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الحسين بن صالح الخثعميّ 1147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الفضل بن كثير- 1147،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جابر الجعفى- 344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البصرى- 344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عبد اللّه الزبيرى (الزّهرى) كتب الى ابى الحسن ع- 860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عبدوس الخلنجى- 860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عبد اللّه بن مروان البغداديّ: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ابن مسعود انّ الغلاة تمتحن في اوقات‏</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195</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الصلوات و لم احضره في وقت صلوة و لم اسمع فيه الّا خيرا- 1014،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عبيد: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اسمعيل- 346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محمّد- 346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عبيد اللّه بن الحسين بن عليّ السجّاد ع: قال لسليمان بن جعفر اشتهى ان ادخل على ابى الحسن الرضا ع ثمّ مرض عليّ بن عبيد اللّه فقال ع انّ عليّا و امرأته و ولده من أهل الجنّة- 1109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عبيد اللّه الدينورى الجبلى: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كتب محمّد بن عيسى الى ايّوب بن نوح يسأله عمّا خرج إليه في الملعون فارس في جواب كتاب الجبلى- 1007،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عطيّة: الحسن بن عطيّة ابو ناب الدغشى و اخواه عليّ و مالك- كوفيّون و ليسوا بالأحمسيّة- 684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زرارة- 212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مصادف- 846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عمير- 112، 302،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عطيّة صاحب الطعام: قال كتب عبد الرحمن بن سيابه الى ابيعبد اللّه ع 734 يروى عن ابيعبد اللّه ع- 734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زياد- 734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عقبه: من أصحاب ابيعبد اللّه ع يروى عن أبيه- 516، 636، 791،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بن فرقد- 418، 640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الضّحاك الأشعث- 565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نصر- 516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عيسى- 791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الحجّال- 59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الوشّاء- 636، 640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عمر الزّيات: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أبي سعيد المكارى- 884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موسى- 884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عمرو العطّار: قدم من قزوين و هو ينزل في جنبان دار أحمد بن الخضيب، فوقفت على منزله فإذا هو عند فارس- 1008،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عليّ بن قصير: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رجل عن ابيعبد اللّه ع- 244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جعفر بن وهب- 244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قيس: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النعمان- 163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مهران- 163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قيس القومسى: ليس له ذكر.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احكم بن يسار- 130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مجاهد: الكاهليّ، عامىّ يروى عن عمرو بن أبي قيس- 46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حميد الرازيّ- 46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محمّد- 440، 498، 499، 504، 598، 607، 751، 764، 781، 967، 976، 1039، 1135،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البرقي- 6،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عيسى القمّيّ- 113، 333، 422، 424، 468، 527، 785، 951 954، 960، 961، 978، 1010، 1115،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اللّيثى- 73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بنان بن محمّد- 450، 1065، 1113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عليّ- 1093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عبد اللّه (عبيد اللّه) 608 609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سلمة بن الخطّاب- 595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جعفر الحميري- 923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محمّد بن عيسى- 981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أحمد- 80، 93، 122، 209 280، 293، 298، 313، 342، 381، 415، 416، 438، 466، 497، 536 596، 611، 618، 724، 725، 759 760، 763، 818، 888، 939،- 940، 942، 943، 944، 946،- 948، 949، 959، 1009، 1053، 1130، 1136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بن الوليد- 294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بن يحيى- 248، 491 539، 553، 786،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الجبّار- 451، 1075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عيسى- 749، 820.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محمّد بن محمّد- 758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موسى- 314، 500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يعقوب- 941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آدم بن محمّد القلانسى البلخيّ- 951، 954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الوراق السمرقندى- 481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عبد اللّه العلوى- 73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صبّاح الكشّى- 342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باسقاط الواسطة- 314، 342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على- 193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مسعود- 6، 80، 93، 113 122، 135، 209، 248، 280، 298، 313، 333، 424، 468، 491، 503، 504 527، 536، 539، 353، 607، 611، 618، 781، 785، 786، 818، 820 888، 923، 959، 960، 961، 967، 976، 978، 1009، 1010، 1011، 1039، 1053، 1115،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اقول- الظاهر بقرينة التقييد بالقمى في 113، 209، 313، 553، 951، 954 978، 1115 و بقرينة رواية محمّد بن مسعود عنه و روايته عن أحمد بن محمّد و محمّد بن أحمد و بنان: هو ابن يزيد او فيروزان الآيتين و في 608 و 609 نقل الكشّى عنه و عن محمّد بن مسعود معا، و يروى الكشّى عنه بلا واسطة ظاهرا في 314، 342، كما قلنا، و أيضا في 293، 294، 342، 381،- 415، 416، 438، 440، 450، 451 466، 497، 498، 499، 500، 595، 596، 598، 608، 609، 724، 725 749، 751، 758، 759، 760، 763 764، 939، 940، 941، 942، 943 944، 946، 948، 949، 1065، 1075 1113، 1120، 1135، 1136، و يمكن أن يكون المراد في هذه الموارد عليّ بن محمّد القتيبى الآتى و لكن يبعدّه عدم التوافق في المروىّ عنه و بقرينة التصريح بروايته عنه و عن ابن مسعود معا يظهر انّه من مشايخه، و قد يروى عنه بواسطة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محمّد بن الحسن الأنباري أخو صندل: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الكشّى بواسطة ابى الحسن الفارسيّ عنه: أبو الحسن محمّد بن الحسين بن أحمد الفارسيّ 827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على بن محمّد بن شجاع: فى 35- الشجاع.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العبّاس أحمد بن حمّاد المروزى 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جعفر بن أحمد بن أيّوب التاجر- 34، 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محمّد صالح الصيمرى: يروى عنه الكشّى بواسطة ابى الحسن الفارسيّ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الحسن محمّد بن الحسين بن أحمد الفارسيّ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محمّد بن عبد اللّه الحنّاط:</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وهيب بن حفص الجريرى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محمّد بن على الصيرفى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محمّد بن عيسى: ليس له ذكر.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يمكن أن يكون اخا أحمد بن محمّد بن عيسى بقرينة روايتهما عن عمر بن عبد العزيز.</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محمّد الحجال- 949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 بن عبد العزيز- 765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بعض أصحابنا- 949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مسعود- 765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محمّد بن فيروزان القمّيّ: راجع على بن محمّد بن يزيد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محمّد بن خالد البرقي- 5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بن يحيى- 369، 371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مسعود- 5، 369، 371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حمدويه- 388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محمّد بن قاسم الحذّاء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خرجت من المدينة مقبلا نحو العراق، فقال امّا ان عمك كان ملتويا على الرضا ع و اسم عمّه قاسم الحذّاء- 903- اقول- في متن الرواية: انا محمّد بن عليّ بن قاسم الحذّاء- في النسخ كلها.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عليّ الجواد ع- 903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عباد البصرى- 903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محمّد بن قتيبة النيسابوريّ: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الحسن القتيبى، ابن قتيبة، و في 354، حدّثني عليّ بن محمّد بن قتيبة أبو محمّد- و لعلّ أبا محمّد كنية لجدّه قتيبه، او كنية آخر 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 عبد اللّه الشاذان- 1037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إبراهيم المراغى أبو حامد- 1019 1020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محمّد بن الحسن بن محبوب- 1094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محمّد الرازيّ الخوارى- 16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199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الزفرى- 1059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سلمة الكوفيّ- 588،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بن شاذان أبو محمّد- 38، 54، 56، 104، 120، 279، 367، 372، 380، 453، 554، 657، 666،- 775، 788، 902، 904، 910، 911،- 912، 920، 925، 926، 929، 930، 952، 975، 980، 1021، 1033، 1054، 1055، 1068، 1105، 1108،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أحمد- 266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بن ابن الخطأب- 354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عليّ بن بلال أبو طاهر- 1071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بن أبي بكر ابى زكريا- 493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يوسف بن السخت- 268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الكشّى- 16، 38، 54، 56، 104، 120، 196، 266، 279، 354، 367، 372، 380، 453، 493، 554 558، 657، 666، 775، 788، 902 904، 910، 911، 912، 920، 925، 926 929، 930، 952، 975، 980، 1019،- 1020، 1021، 1026، 1033، 1037، 1054 1055، 1059، 1068، 1071، 1094، 1105، 1108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محمّد بن يزيد القمّيّ: و في بعض النسخ في 224، 429، 494، 516، محمّد بن زيد القمّيّ- و في 490 محمّد بن يزيد الفيروزانى القمّيّ الظاهر اتّحاده مع عليّ بن محمّد بن فيروزان القمّيّ السابق.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محمّد بن عيسى القمّيّ- 87، 429، 516، 953،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بنان بن محمّد بن عيسى القمّيّ- 224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محمّد بن عيسى القمّيّ- 79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بن يحيى- 845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آدم بن محمّد القلانسى- 953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جناح الكشّى- 429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محمّد بن إبراهيم- 79، 224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مسعود- 87، 516،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المسيّب: فى نسخة: الهمدانيّ قلت للرضا ع: شقّتى بعيدة و لست أصل اليك في كلّ وقت فممّن آخذ؟ فقال من زكريّا بن آدم- 1112.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الرضا ع- 1112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الوليد- 1112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معبد: البغداديّ.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هشام بن الحكم- 491،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اسحق إبراهيم- 491،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المغيرة: الزبيديّ.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عمران بن ميثم- 182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ثعلبة بن ميمون- 182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الحكم- 390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منصور: من أهل الكوفة و هشام مولى كنده- 475، قال على بن منصور و أبو مالك الحضرمى، رأينا الشّامى عند هشام بعد موت ابيعبد اللّه ع- 494،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مهزيار أبو الحسن: قال يوسف انّه كان نصرانيا فهداه اللّه و كان من اهل الهند كان قرية، سكن الأهواز و كان على جبهته سجادة و له مصنّفات كثيرة 1038، قال بينا انا بالقرعاء منصرفى عن- الكوفيّ سنة ستّ و عشرين و مأتين خرجت اتوضّاء وعدت به الى الهادى ع- 1039، 1040، و من كتاب لأبى جعفر ع إليه ببغداد، و في- كتاب آخر- 1040،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ع- 1102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القميّين- 1113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الحضينى اسحق- 944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فضالة بن أيّوب الأزديّ- 172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بن بزيع- 450، 1065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الهادى ع- 1039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مهزيار- 1012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محمّد- 1039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بنان بن محمّد- 450، 1065، 1113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عيسى- 172، 1012، 1040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يزيد- 172، 944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موسى الرّضا ع: انّى اقبلت يوما الى الصلوة فأقبل افعّى فاقبلت على صلوتى لم اخفّفها فدنا منّى ثمّ رجع 151، قال ع للكميت: انت الذي تقول 364، خرج مع جده ابيعبد اللّه الى نخلة حتّى إذا كان ببعض الطريق- 559، قال موسى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انّ صاحب هذا الأمر ياخذه منك فلمّا مضى بعث الىّ أبو الحسن الرّضا ع فاخذه منّى- 565، مات يونس فبعث اللّه الرضا ع بحنوطه و كفنه و جميع ما يحتاج إليه و امر مواليه ان يحضروا جنازته 721، قال صاحب المقبرة انّ ابا الحسن الرّضا ع وصّانى ان ارشّ قبر يونس شهرا- 722، و انّ ابا الحسن زوج ثلثة بنين او أربعة منهم أبو الحسن الثاني فكتب الى عليّ بن يقطين انى قد صيّرت مهورهنّ إليك- 819، انّ عليّ بن ابيحمزه سئل عن الأمام بعد موسى فقال انى لا اعرف فضرب في قبره ضربة اشتعل- 833، 834، وقف على في بنى زريق و قال لمّا توفّى أبو الحسن ع جهد على بن ابيحمزه في اطفاء نور اللّه- 837، لما مات موسى خرجت الى عليّ بن موسى غير مؤتمن بموته و لا مقرّ بامامة عليّ فلما صرت الى المدينة و هو بالصرّاء فدخلت عليه فبادرنى فقال يا حسين بن بشّار- 847، فقال أبو الحسن ع يا نصر تعرف هذا؟ قلت نعم هذا عليّ ابنك قال ا تدرى ما هذا الكتاب، قال هذا الجعفر الذي لا ينظر فيه 848، قال نصر قلت لابى الحسن ع فاخبرنى عن الأمام من ولدك قال ابني عليّ- 849 قال أبو الحسن ع عهدى الى ابني عليّ أكبر ولدى و خيرهم و افضلهم- 855، قال الى من عهد قال الرّضا ع الىّ قال فانت امام مفترض الطاعة من اللّه قال نعم- 883، دخل ابن المكارى عليه فقال فتحت بابك للناس و قعدت تفتيهم و ليس ابوك يفعل هذا فقال ليس عليّ من هرون يأس 884، دخل ابن المكارى عليه فقال ابلغ اللّه من قدرك ان تدّعى ما ادعى ابوك- 885، قال زياد القندى كنت بالابطح مع ابى الحسن ع و عليّ ابنه عن يمينه فقال هذا ابني قوله قولي و فعله فعلى فان كانت لك حاجة فانزلها به 887، اما علمت يا منصور ما احدثت في يومى قلت لا قال قد صيرت عليّا ابني وصيّى و الخلف من بعدى فادخل- 893، كنت في الموقف فجاء أبو الحسن الرضا ع و معه بعض بنى عمّه فوقف أمامى و كنت محموما فمن اعلم بنى هاشم قال الرضا ع حتّى جائنى بكتاب فدفعه الىّ فإذا خطّ ليس بجيّد- 895، بخطّ ردىّ بسم اللّه الرحمن الرحيم يا إبراهيم انّ من آبائك‏</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شعيبا و صالحا و انّ- 896، قال إبراهيم ان كان قد مضى فما لهذا الأمر أحد الّا صاحبكم- 897، فقال يونس انّه ليس بينى و بين اللّه امام الا عليّ بن موسى ع فهو امامى- 933 قال يونس ان دخل في هذا الامر طايعا او مكرها فهو طاغوت- 943، انتقضت النبّوة- من لدن آدم- 944، 954 قلت فعليك من اخوانك امام فقال لا قلت فانت امام قال نعم- 947،-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يونس لو علمت انّ ابا الحسن الرضا ع لا يقوم بالكتاب الذي كتبته إليه لوجّهت إليه بخمسائه 948، قال العباسيّ له لا تدخل فيما سألك امير المومنين قال فانت أيضا عليّ يا عباسى- 961، فلما دخل دعبل عليه قال له انّى قلت قصيدة فلما فرع دخل أبو الحسن ع منزله و بعث إليه بخرقة 970، و خرج الجوانى مع ابى الحسن ع الى خراسان و كان من قرابته- 973، و كان عبد العزيز وكيل الرضا ع- 973، و كان عبد العزيز وكيل الرضا ع- 975، و عليّ ابنه ع بين يديه، قال من ظلم هذا ابني حقّه و جحد امامته من بعدى كان- 982، فسأل ريان بن الصلت عنه الدعاء ففعل ثمّ دعا بقميص فلما قام وضع يده شيئا- 1035، 1036، قال حسين بن بشّار له ع فقد علمت انّك لست بامام قال و من اين علمت؟ قال ليس لك ولد- 1044، قال يا يونس اما ترى الى محمّد بن فرات و ما يكذب عليّ 1047، قال آذانى محمّد بن فرات آذاه اللّه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لمّا أتى بابى الحسن اخذ به على القادسيّة و لم يدخل الكوفة و اخذ به على البرّ الى البصرة فبعث الىّ مصحفا- 1102، و اخذ كلّ شئ كان لابن أبي عمير و صاحبه المأمون و ذلك بعد الرضا ع- 1103، قال عليّ بن عبيد اللّه اشتهى ان ادخل إليه! قلت فما يمنعك من ذلك قال الأجلال و الهيبة له و اتّقى عليه، فاعتلّ- 1109، قال أبو جعفر ع ذهبت الشبهة ما لابى ولد غيرى فقلت صدقت- 1115، و في يد عثمان بن عيسى مال فسخط عليه الرضا ع- 1117، فكتب الى عثمان ان ابى قد مات و قد اقتسمنا ميراثه و قد صحّت- 1120، حضر بعض ولد جعفر ع الموت فابطأ عليه الرضا ع فغمّنى ذلك لابطائه عن عمّه قال ثمّ جاء- 1143.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عليّ بن ميمون الصايغ: دخلت على ابيعبد اللّه ع فقلت انّى ادين اللّه بولايتك و ولاية آبائك فادع اللّه ان يثبّتنى فقال رحمك اللّه- 680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النعمان: الأعلم النخعيّ أبو الحسن: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كان أوصى بكتبه لمحمّد بن اسمعيل بن بزيع 1065 يروى عن احوز بن الحسين الشبامى- 126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أصحابنا عن رميله- 163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سماعة- 748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صالح الحذّاء- 60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عاصم الحنّاط- 89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مسكان- 178،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ابيحمزه- 53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سنان- 169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عيسى- 405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معاذ بن مطر- 108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سليمان المسترق- 748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النعمان- 53، 60، 89، 108، 162، 169،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أبي العلاء- 405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سعيد- 191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الحسن الطويل- 178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قيس- 163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وهبان: كان واقفيّا- 891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يزداد الصايغ الجرجانى: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العزيز بن محمّد بن عبد الأعلى 1091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يزيد الشاميّ: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535،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اسمعيل- 535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يعقوب: بن الحسين الهاشمى.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مروان بن مسلم- 667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الحسن- 667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عليّ بن يقطين: يروى الحسن ابنه عن اخيه احمد و هو عن ابيهما عليّ بن يقطين- انّه لما توفّى الصادق ع- 251، قال ابنه الحسن كان أبو الحسن ع إذا أراد شيئا كتب الى ابى 484 انّ ابا الحسن الأوّل قال له اضمن لي الكاهليّ و عياله اضمن لك الجنّة- 749، 820، 841، مولى بنى اسد كان يبيع الأبزار و مات في زمن‏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ابى الحسن ع و هو محبوس سنة ثمانين و مأته 805 انّ ابا الحسن ع قد ضمن له الجنّة- 806، و قال ع ضمنت له ان لا تمسّه النار- 807، 808، انّه مضى و صاحبه عنه راض- 809، من سرّه ان ينظر الى رجل من أصحاب رسول اللّه ص فاينظر إليه و اشهد انّه من أهل الجنّة- 810، 811، انّ عليّا و عبيدا ابنى يقطين ادخلا على ابيعبد اللّه ع فقال قرّبوا من صاحب الذوابتين فقرب و ضمّه- 812، فقال أبو الحسن ع ما عرض في قلبى أحد و انا في الموقف الّا هو- 813، احصوا له سنة في الموقف مائة و خمسين ملبّيا- 815، 824 قال ع و من سعادته انّى ذكرته في الموقف- 816، 820، فقال انّ للّه اولياء مع اولياء الظلمة يدفع بهم- 817، 820، و قال ع له اضمن لي خصلة- اضمن لك ثلثا و ضمن له أبو الحسن ع الثلث 818، و قال ع انى استوهبته من ربّى، انّه بذل ماله و مودّته فكان لذلك منا مستوجبا وجّه الى جواريه حتّى حمل حبايهنّ فوجّه إليه من مهورهنّ 819، احصى له بعض السنّين ثلثمائة ملبّ او مأتين و خمسين ملبّيا، و كان يعطى بعضهم-- 820، قال لنا عليّ بن يقطين اشتريا راحلتين و تجنّبا الطريق و دفع الينا مالا و كتبا حتّى توصلا ما معكما- 821، 822، عليّ و خزيمة و يعقوب و عبيد بنو يقطين كلّهم من أصحاب ابى الحسن ع 822، رأيته على الصّفا يقول: الهى في اعلا عليّين اغفر لعلى بن يقطين- 823، نخبة بن الحارث شيخ صادق كوفيّ صديق عليّ بن يقطين- 852، فقال من يونس قلت مولى عليّ بن يقطين- 925، رأيت البارحة مولى لعلى بن يقطين و بين عينيه غرّة- 939،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رأيت أبا عبد اللّه ع- 814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مرازم المدائنى- 743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ابيعمير- 743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على ابنه- 251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سلام- 821،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امية كاتبه- 820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يقطين- 819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حفص أبو محمّد مؤذّن ابن يقطين- 814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زياد القندى- 806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فلان بن حميد- 821،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على بن يونس بن بهمن: من أصحاب الرضا ع يروى عن الرضا ع 482،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عيسى- 482،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العليل: كتب إبراهيم بن محمّد الهمدانيّ مع جعفر ابنه في سنة أربعين و مأتين يسأله عن العليل و عن القزوينى ايّهما يقصد، فكتب: قد عظّم اللّه من حرمة العليل- 1009، اقول- يمكن أن يكون المراد بقرينة 1005، هو عليّ بن جعفر وكيل الهادى ع. قال أبو محمّد الرازيّ كنت انا و أحمد بن أبي عبد اللّه البرقي بالعسكر فورد علينا رسول من الرجل فقال لنا العليل الغائب و ايّوب بن نوح و أحمد بن اسحق ثقات جميعا- 1053،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 الحسين بن محمّد بن عمر بن يزيد: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عمر- 869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محمّد بن عمرو هو ابن اخيه 869، 871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 عليّ بن أحمد بن بقّاح: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زرارة- 265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اخيه على- 265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 المختار بن أبي عبيده: فردّوا الحسن ع جريحا الى المدائن حتّى تحصّن فيها عند عمّ المختار- 179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عمّار: من السّبعة الّتى بهم ترزقون 13، من الأربعة اللاحقين لعلّى ع فصاروا سبعة 14 حاض حيضة ثمّ رجع 24، رحم اللّه عمّارا ثلثا- 57، قال اليوم القى الاحبة محمّدا و حزبه 57 تقتله الفئة الباغية 57،- 1/ 1، 101 من الثلثة الذين تشتاق الجنة اليهم 58، قال لا يستوى من يعمر المساجدا- 59، انّ عثمان قال لي يا عبد يا لكع- 60، مالهم و لعمّار يدعوهم الى الجنّة- 62، قال ادفنونى في ثيابى- 63 آخر شراب تشربه من الدّنيا- 64 ائذنوا للطيّب ابن الطيّب 66، 67، انّ عمّارا لن يموت 65، هل يستوى الذين يعلمون يعنى عمّارا 68 من يعادى عمّارا يعاديه اللّه 69 قال ص أفلح أبو اليقظان 70، رجلان يختصمان في رأسه 71، كان لا يرضى أن يعصى اللّه 112، و شرك في دم عثمان هو و جميع الأنصار- 126،-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عمّار بن أبي عنبه: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بن ظبيان- 674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غالب بن عثمان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عمّار الساباطى: ابن موسى كان فطحيا، قال أبو الحسن موسى ع استوهبت عمّارا من ربى، 471، 763، 968، و قال لأبى عبد اللّه أحبّ ان تخبرنى باسم اللّه الأعظم 471 و فرقة يقال لهم العمّارية أصحاب عمّار الساباطى 479، و كان كلّ من دخل على أبي الحسن موسى ع قطع عليه الّا طائفة مثل عمّار و أصحابه- 502 قال ابن مسعود جماعة من الفطحية هم فقهاء أصحابنا منهم عمّار- 639،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245، 471،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بن خالد- 668،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رجل- 245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رجل من أهل المداين- 471،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مروان بن مسلم- 667، 668،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عمّار السجستانيّ: قال زاملت ابا بحير عبد اللّه بن النجاشيّ من سجستان الى مكّة فلما صرنا الى المدينة مضيت الى ابيعبد اللّه ع- 634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أبي البلاد- 634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عمّار بن المبارك: و كان الفضل يروى عن جماعة منهم محمّد بن ابيعمير و صفوان بن يحيى و عمّار بن مبارك- 1029،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كليب الأسدى- 242،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عمّة زرارة: قالت لمّا اشتدّ بزرارة قال ناولينى المصحف فناولته- 256،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نصر بن شعيب- 256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أبان: الكلبى.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الرحيم القصير- 236، 437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الرحمن- 236، 437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أخى عذافر: قال أبو عبد اللّه ع انّى ارسلت مع عمر اخى عذافر لامّ فروه، فزعم انى استودعته علما- 691، اقول- انّه عمر بن عيسى.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أذينة: كوفيّ هرب من المهدى و مات باليمن و لذلك لم يرو عنه كثير و يقال‏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اسمه محمّد بن عمر غلب عليه اسم ابيه و هو كوفيّ مولى لعبد القيس- 612،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زرارة بن أعين- 114، 227، 308،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عبيد اللّه الحلبيّ- 246،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أبي عمير- 114، 227، 246، 308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الخطّاب: سئل عن نسب سلمان و اصله 32، خطب سلمان الى عمر 35، انّى أخاف ان اسأله فلا اكون منهم فيعيّرنى بنو عدىّ 58، و يبكى له صهيب و هو عبد سوء 79، قال له رسول اللّه ص ان ادركت أويسا فاقرئه منى السّلام فبلغ عمر مكانه بالكوفة فجعل يطلبه في الموسم لعلّه ان يحجّ- 156، و قال الحجّاج لسعيد بن جبير ما تقول في ابى بكر و عمر- 190، يا سبحان اللّه يضرب رسول اللّه بالجريد و يضرب عمر بالسوط فيترك- 249، فسأله الكميت عن الشيخين فقال أبو جعفر ع ما اهريق دم- 361، 363،- قالوا نتولىّ أبا بكر و عمر و نتبرّء من اعدائهم، فالتفت اليهم زيد بن عليّ ع و قال ا تتبرّؤن من فاطمة- 429، امّا النبيذ فقد شربه عمر نبيذ زبيب فرشحه بالماء و امّا المسح على الخفّين فقد مسح عمر، قال عليّ لئن اتيت برجل يفضّلنى على أبى بكر و عمر لا جلّدنّه، حبّ أبى بكر و عمر ايمان و بغضهما- 741 فقلت من قيّم القرآن؟ فقالوا ابن مسعود قد كان يعلم و عمر يعلم و حذيفه قلت كلّه- قالوا لا- 795 بحديث روى محمّد بن يحيى لعمر بن الخطّاب فقال أبو يحيى ليس هو عمر بن الخطّاب هو عمر بن شاكر- 1017، فقال الفضل اتولّى أبا بكر و اتبرّء من عمر، قال لا خراجه العبّاس من الشّورى فتخلص منه بذلك- 1024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ذرّ القاضي: قال انّ بالباب ابن ذرّ و معه قوم فقال أبو جعفر ع يا ثوير قم فأذن لهم،- 394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رياح: كان اوّلا يقول بامامة ابيجعفر ع ثمّ فارق هذا القول و خالف مع عدّة يسيرة بايعوه على ضلالته، فمال الى سنّته بقول البتريّة- 430،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سعد: لما أتى برأسه الى السجّاد ع فخر ساجدا و قال- 203.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عمر بن شاكر: بحديث روى محمّد بن يحيى لعمر بن الخطّاب فقال أبو يحيى ليس هو عمر بن الخطّاب هو عمر بن شاكر- 1016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عبد العزيز: الظاهر بقرينة الراوي و المروىّ عنه هو زحل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أصحابنا عن داود- 765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جميل بن درّاج- 468، 601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عيسى- 468، 601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بن عيسى- 765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عبد العزيز- زحل: فى 486، زحل عمر بن عبد العزيز بن أبي بشّار و في النسخة: ابى سنان، في ابى حفص عمر بن عبد العزيز بن أبي بشّار المعروف- بزحل، قال الفضل، زحل أبو حفص يروى المناكير و ليس بغال- 850،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اسد بن أبي العلاء- 487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جميل بن درّاج- 113،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بن جعفر الجعفرى- 486،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عيسى- 486، 487،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عليّ بن ابيطالب: و أمّه من غزّة- 1128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عليّ التفليسى ابى الحسن: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سعيد ابن اخى سهل- 205 عنه: الكشّى- 205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عليّ بن الحسين ع: الأشرف.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الحسين ع 203،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زيد بن عليّ ع- 203،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عليّ بن عمر بن يزيد: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محمّد الهمدانيّ- 1136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أحمد- 1136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مولى غفرة: ابو حفص المدنيّ، عامى يروى عن رسول اللّه ص- 70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ليث بن سعد- 70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فرات: البوّاب للرّضا ع- يروى عن الرضا ع- 876،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الجبّار- 876،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مسلم الكوفيّ: معاذ بن مسلم الفرّاء النحوى و عمر ابنا مسلم كوفيّان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يزيد: يقول في 869 الحسين بن محمّد بن عمر بن يزيد عن عمّه عن جدّه عمر بن‏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209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يزيد- اقول- يمكن أن يكون هذا هو المراد في- 409 و 771، و يؤيّد ارتباط- 409 و 869، بالنصّاب و مخالفى الشيعة، و يمكن اتّحاده مع بيّاع السابرى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ع- 409، 771، 869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و هو عمّ الحسين بن محمّد بن عمر- 869 عنه: محمّد بن عذافر- 409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من ذكره- 771.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يزيد: قال كان ابن اخى هشام بن الحكم، فسألنى ان ادخله على ابى عبد اللّه ع- 476،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 بن يزيد: بيّاع السابرى مولى ثقيف، قال له أبو عبد اللّه ع انت و اللّه منّا أهل البيت- 605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ع- 43، 325، 605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عثمان- 325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عبد الحميد- 43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عذافر- 605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أبي قيس: الأزرق الكوفيّ، عامّى يروى عن عبد الأعلى- 46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مجاهد- 46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أبي المقدام: ثابت الحدّاد.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الأوّل ع- 195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يزيد النوفليّ- 195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الياس خال الحسن ابن بنت الياس: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دخلت انا و ابى على أبى بكر الحضرمى و هو يجود بنفسه- 789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أبى بكر الحضرمى- 789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اخته و هي أمّ الوشّاء الحسن- 789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جميع: تبرىّ- 733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حريث: دخلت على ابيعبد اللّه ع و هو في منزل اخيه عبد اللّه بن محمّد، قلت انّى ادين اللّه بشهادة- 792 أقول- هو الأسدى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صفوان- 792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حريث: رأينا ميثم مصلوبا على دار عمرو بن حريث 133، و كان ميثم يمرّ بعمرو بن حريث و يقول له إذا جاورتك‏</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فاحسن جوارى، لقد قال لي عليّ ع انّك ستقتلنى و تصلبنى على باب عمرو بن حريث- 139، فقال لعبيد اللّه بن زياد عمرو بن حريث تعرف هذا المتكلّم؟ هو الكذّاب مولى الكذاب عليّ بن ابيطالب، و خرج عمرو بن حريث و هو يريد منزله فانصرف مسرعا فقال اصلح اللّه الأمير و ابعث الى ميثم من يقطع لسانه 140،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الحمق الخزاعيّ: من حوارى امير المومنين ع 20، من الذين رجعوا الى أمير المؤمنين 78، فلحق بالنبى ص و لبث معه ما شاء اللّه ثمّ قال ص له ارجع الى الموضع فانصرف حتّى إذا تولّى أمير المؤمنين ع اتاه، فنزل عن فرسه و دخل الغار و عار فرسه فضربه اسود سالخ فيه، فاخذوا رأسه فاتوا به معوية و هو اوّل رأس نصب في الإسلام 96، كتب الحسين ع الى معاوية أولست قاتل عمرو بن الحمق صاحب رسول اللّه ص العبد الصالح الذي ابلته العبادة فنحل جسمه و صفّرت لونه بعد ما آمنته- 99،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خالد: الواسطى و كان من روساء الزيديّة و منزله كان عند مسجد سماك و ذكر ابن فضّال انّه ثقة- 419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الجارود- 419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يعقوب المقرى- 419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خالد الواسطى: من رجال العامّة الذين لهم ميل و محبّة شديدة- 733 اقول- الظاهر اتّحاده مع سابقه.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سعيد: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الملك بن أبي ذرّ الغفارى 50 و عنه: ابو بصير- 50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سعيد المدائنى: قال نصر انّه فطحّى- 1137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شمر: الكوفيّ الجعفى.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جابر الجعفى- 339،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النصر- 339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صدقه- 346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اسمعيل- 347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عبد اللّه- 345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عبد الغفّار: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أبى بكر بن عيّاش- 123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محمّد بن عليّ بن خالد العطّار 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عبيد: قال هشام بن الحكم فاتيت مسجد البصرة فإذا انا بحلقة كثيرة و إذا انا بعمرو بن عبيد و عليه شملة سوداء من صوف متزرّ بها و شملة مرتدى بها و الناس يسئلونه فاستفرجت- 490،- حدّثنا عمرو بن عبيد عن الحسن قال اشياء صدق الناس بها و ليس في الكتاب لها أصل منها عذاب القبر و منها الميزان- 741، اقول- هو عمرو بن عبيد البصرى من تلاميذ الحسن البصرى.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عثمان: الظاهر انّه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النهّاس بن قهم- 45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عثمان: يحتمل اتّحاده مع الخزّاز يروى عن اسمعيل بن ابان الأزديّ 152 عنه: حسين بن موسى- 152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عثمان: الظاهر انّه الخزّاز يروى عن بعض أصحابنا عن ابيعبد اللّه ع 575 عنه: عليّ بن الحسن- 575.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عثمان: كتب مروان الى معاوية انّ عمرو بن عثمان ذكر انّ رجالا من أهل العراق يختلفون الى الحسين بن على ع و ذكر انّه لا يأمن و ثوبه- 97،- اقول- الظاهر انّه ابن عثمان بن عفّان.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عثمان الخزّاز: الثقفى الكوفيّ يروى عن ابى جميله- 342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رجل عن ابيحمزه- 16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عذافر- 371،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هاشم- 371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الخير- 16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الصيرفى- 392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يزيد- 342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قيس الماصر: بترىّ- 733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قيس المشرقى: قال دخلت على الحسين ع انا و ابن عم لي و هو في قصر بنى مقاتل، فقال إذا لي: فانطلقا فلا تسمعا لي واعية- 181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الحسين ع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الجارود- 181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بن مرزوق: الباهلى البصرى، عامّى.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شعبه- 69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حاتم- 69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عمرو النبطى: يحدثون باحاديث كلّها منكرات كذب موضوعة على جعفر ع و هولاء مثل المفضّل و بنان و عمرو النبطى- 588،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عمران: ان اللّه أوحى الى عمران انّى اهب لك ذكرا فوهب له مريم- 885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عمران بن الحصين: من الذين رجعوا الى أمير المؤمنين ع- 78،- الخزاعيّ أخو بريده لامّه- 148 يروى عن رسول اللّه ص- 148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عمران الزّعفرانى: ابن اسحق.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المؤمن- 241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عمران بن عبد اللّه القمّيّ: أقبل و معه مضارب فضربها في مضرب ابيعبد اللّه ع بمنى قال ع اسأل اللّه أن يظلّك و عترتك يوم لا ظلّ- 606 دخل على ابيعبد اللّه ع فسأله و برّه و بشه، و قال هذا من أهل بيت النجبّاء 608، دخل عليه ع فقرّبه فقال كيف انت و كيف ولدك؟ قال هذا نجيب قوم نجباء- 609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عمران بن على: بن أبي شعبة الحلبيّ.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يحيى الحلبيّ- 521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عمران القمّيّ: الظاهر انّه ابن موسى.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حمّاد الناب- 608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حمزة- 608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عمران بن ميثم: قال عباية أ تدرى يا حبابة من هذا الشابّ الّذى معى؟ انّه ابن اخيك ميثم، قالت اي و اللّه- 182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حبابة الوالبية- 182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المغيرة- 182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غبته بن مصعب- 182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العمركى بن عليّ البوفكى النيسابوريّ: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بشير- 718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أبي قتاده- 922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فضّال- 182، 614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أبي لبابه- 495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حبيب الأزديّ- 281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على- 702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جعفر- 495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أحمد- 59، 182، 281، 614، 702، 922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بن ايّوب- 718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العمرى: كنت بسرّ من رأى انّه جاء عليّ بن عبد الغفّار فقال لي اتانى العمرى فقال يامرك مولاك ان توجّه- 1008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العمرى: انّ هذه الرقعة و جميع ما كتب ع الى إبراهيم بن عبده كان مخرجهما من العمرى و ناحيته- 1029، اقول- الظاهر انّه حفص بن عمرو وكيل ابى محمّد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عميس: و هو أبو أسماء والدة محمّد بن أبي بكر- 111، 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عنبة العابد: قال كنت مع جعفر بن محمّد ع بباب الخليفة ابيجعفر بالحيرة- 449 قال حمدويه: عنبة بن بجاد العابد كان خيّرا فاضلا- 697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الصادق ع- 449، 555،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المعزا- 555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حديد- 449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عنبة بن مصعب: قال حمدويه انّه ناووسىّ واقفىّ على ابيعبد اللّه ع- 676، سمعت أبا عبد اللّه ع يقول اشكو إلى اللّه وحدتى حتى تقدّموا و أراكم و اسرّ بكم- 677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ع- 515، 677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عمران بن الميثم- 182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ثعلبة- 182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صفوان- 515،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منصور بن يونس- 677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عوّام بن حوشب: الشيباني أحد أعلام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اسود بن مسعود- 71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يزيد بن هارون- 71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عوف العقيلى: كان من أصحاب- أمير المؤمنين ع و كان خمّارا و لكنّه يؤدّى- الحديث كما سمع- 153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ميّاح- 536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عيسى ع: انّ النّصارى أحبّوا عيسى‏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حتى قالوا فيه ما قالوا- 191، انّ عيسى لو سكت عمّا قالت النّصارى فيه- 531 و اللّه لو انّ عيسى اقرّ بما قالت النصارى- 538، قال حيانّ انّما مثل محمّد بن الحنفيّة في هذه الامّة مثل عيسى فقال أبو عبد اللّه ع ويحك شبّه على اعدائه- 570، فولدت مريم عيسى فمريم من عيسى و عيسى بن مريم- 884، 885، فقلت- لأبيجعفر ع جعلك اللّه شيخا على هذه الأمّة كما جعل عيسى بن مريم شيخا على بني إسرائيل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عيسى بن أبي منصور: قال كنّا عند ابى عبد اللّه ع فدخل عليه زرارة 262، عيسى شلقان قلت لأبى الحسن ع و هو يومئذ غلام قبل أوان بلوغه- 523، عيسى بن أبي منصور شلقان، كان أبو عبد اللّه ع إذا رآه قال من احب ان يرى رجلا من أهل الجنة فلينظر الى هذا- 599، و قال ع إذا اردت ان تنظر الى خيار، قال حمدويه هو خيّر فاضل هو المعروف بشلقان و اسم ابى منصور صبيح- 600 يروى عن ابى الحسن ع- 523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262، 368، 509،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عبد الحميد- 262، 368، 509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مسكان- 523،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عيسى بن جعفر بن عاصم: محمّد بن الفرج كتبت الى ابى الحسن ع اسأله عن ابى على بن راشد و عيسى و ابن بند؟ فكتب، و دعا لابن بند و العاصمي- 1122،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عيسى بن السرىّ أبو اليسع: قلت لأبيعبد اللّه ع حدّثني عن دعائم الأسلام الّتى بنى عليها الأسلام، قال و كان أبو حمزه حاضرا 799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عيسى بن سليمان: قلت لأبى إبراهيم ع جعلت فداك خلفت مولاك المفضّل عليلا فلو دعوت اللّه له- 597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إبراهيم ع 597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عمر- 284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يقطين- 597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يونس- 284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عيسى بن سليمان: كنّا في مجلس- عيسى بن سليمان ببغداد فجاء رجل الى عيسى فقال اردت ان اكتب الى ابى الحسن الأوّل ع- 933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عيسى بن عبد اللّه القمّيّ: قال يونس كنت بالمدينة فاستقبل جعفر بن محمّد ع فقال اذهب فان بالباب رجل منّا أهل البيت فجئت فاذا عيسى جالس، فقال ع هو منّا حىّ و هو منّا ميّت 607، دخل على ابيعبد اللّه ع فاوصاه باشياء ثمّ قال و انّك منّا أهل البيت، و قبّل ما بين عينيه فانصرف- 610،- اقول- هو جدّ احمد بن محمّد بن عيسى الأشعريّ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عيسى بن موسى بن عليّ بن عبد اللّه بن العباس: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كان عامل المنصور على الكوفة الى آل أبي الخطّاب لما بلغه انّهم اظهروا الا باحات، و بعث اليهم رجلا فقبّلهم جميعا- 661، قال الرضا ع اليس ابن أبي حمزة البطائنى هو الّذى يروى انّ راس المهدى يهدى الى عيسى بن موسى و هو صاحب السفيانى- 760،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عيسى بن هوذا: و في نسخة هودا.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ظريف بن ناصح- 827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القاسم الحليسى- 827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عيص بن القاسم: دخلت على ابى عبد اللّه ع مع خالى سليمان بن خالد فقال ع من هذا الفتى؟ قال هذا ابن اختى 669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عينيه بيّاع القصب: و في نسخة- في 836- عتيبه- راجع عتيبة، عقبة.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أبي حمزه- 836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داود المسترقّ- 836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غالب بن عثمان: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عمّار بن أبي عنبة- 674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فضّال- 674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غياث الهمدانيّ: لم ار له ذكرا، و يمكن أن يكون المراد غياث بن إبراهيم الاسيدى ثمّ حرف و اسقط و اضيف إليه كلمة الهمدانيّ عن المروىّ عنه.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بشر بن عمر الهمدانيّ- 9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الحسن الغزلى- 9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فارس بن حاتم القزوينى: لعن عليّ بن محمّد العسكريّ ابن بابا و النميرى و فارس- 999، كتب أبو الحسن ع لا تحفلنّ به و ان اتاك فاستخفّ به- 1003، و كتب كذبوه و هتّكوه ابعده اللّه و اخزاه فهو كاذب في جميع ما يدّعى و يصف- 1004، عظّم اللّه قدر عليّ بن‏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جعفر و منعنا اللّه عن ان يقاس عليه، فاخشوا فارسا و امتنعوا من ادخاله في شئ، و انّه من الكذابين المشهورين- 1005، انّ ابا الحسن العسكريّ ع امر بقتل فارس و ضمن لمن قتله الجنّة فقتله جنيد- 1006، كتبت الى ايّوب يسأله عمّا خرج إليه في الملعون فارس بن حاتم في جواب كتاب الجبلى- 1007، فأوصله العمرى و سأله عما أراد و امر بلعن فارس و حمل ما معه- 1008، و ردّ علينا رسول من قبل الرجل امّا القزوينى فارس فانّه فاسق، قد عظّم اللّه من حرمة العليل ان يقاس عليه القزوينى 1009، في كتاب الدهقان و خطّ الرجل في القزوينى: كذّبوه و هتّكوه أبعده اللّه- 1010 ملعون ابن بابا و فارس تبّرؤا منهما لعنهما اللّه- 1011،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فاطمة بنت رسول اللّه ص و بين يديها ثلث سلال- 19، الميثب من صدقتها 41، ان المختار ليمرّ عند فاطمة ع و يمهّدها الفراش 199، فالتفت اليهم (البتريّة) زيد بن عليّ ع و قال ا تتبرّؤن من فاطمة تبرتم امرنا- 429،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فتح بن عمرو الورّاق: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يحيى بن آدم- 66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يزيد بن هارون- 71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خلف- 66،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فرات: ابوه محمّد بن فرات سمع هو و ابنه الحديث من الأصبغ بن نياته- 396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فرات بن احنف: فبقى الى ايّام- أبي عبد اللّه ع- 195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عمران- 153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الفرزدق: يرثى الحباب: اتأكل ميراث الحباب ظلامة- 145، فقال الفرزدق و لكنّى اعرفه و كان حاضرا فقال الشاميّ من هذا يا ابا فراس؟ فقال: هذا الّذى تعرف البطحاء وطأته، فغضب هشام و امر بحبس الفرزدق فحبس، قال ما قلت الّذى قلت الّا غضبا للّه و لرسوله و ما كنت لارزى عليه شيئا- 207،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عايشه- 207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فضاله: فى اوّل سند- 793، 798، الظاهر انّه ابن أيّوب سقط من اوّل السند</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او انّه اعتمد على كتابه.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ابان- 798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الصّباح- 793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فضالة بن ايّوب الأزديّ: و كان- يروى الفضل عن جماعة منهم محمّد بن ابيعمير و صفوان و فضالة بن ايّوب- 1029، قد اجمع أصحابنا على تصحيح، و قال بعضهم مكان الحسن بن محبوب فضاله- 1050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عثمان- 172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بكير بن أعين- 312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عثمان الروّاسى- 429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الرسّان- 235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ميسر- 268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معاوية بن عمّار- 802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سعيد- 429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مهزيار- 172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جمهور- 286، 312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يزيد- 235.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فضالة بن جعفر: روى الكشّى عنه في 653، و لا وجود له في الرجال، و الظاهر انّ الصحيح: فضالة و جعفر كما في 798، و المراد فضالة بن ايّوب و جعفر بن أحمد بن ايّوب‏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ابان 653،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فضل بن حارث: قال كنت بسرّ- من رأى وقت خروج سيّدى ابى الحسن ع- فرأينا أبا محمّد ع ماشيا قد شقّ ثوبه- 1087 يروى عن ابيمحمّد ع- 1087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البصرى- 1087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فضل بن دكين: ابو نعيم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راجع ابا نعيم.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الجبّار بن العبّاس الشبامى- 100،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فضل بن سهل: و كان فضل بعث الريّان بن الصلت الى بعض كور خراسان- 1036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فضل بن شاذان: ابو محمّد النيسابوريّ يروى عن ابى داود المسترقّ- 577، كتب الىّ أبو محمّد الفضل- 600، ذكر فضل بن شاذان- 839، 993، 999، انّى كنت في قطيعة الرّبيع في مسجد الزيتونة اقرأ على مقرء</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يقال له اسمعيل بن عبّاد ثمّ خرجت الى الكوفة فسمعت من ابن فضّال كتاب ابن بكير و غيره- 993، ذكر الفضل في بعض كتبه 1005، كان يحبّ العبيدى و يثنى عليه و يمدحه- 1021، فقال بورق كان الفضل به بطن شديد العلّة و يختلف في الليلة مائة مرّة الى مأته و خمسين مرّة، قال أبو محمّد ع رحم اللّه الفضل، فوجدت الفضل قد توفّى- 1023، انّ الفضل نفاه عبد اللّه بن طاهر عن نيسابور بعد ان دعى به و استعلم كتبه- 1024 يقول انا خلف لمن مضى ادركت محمّد بن ابيعمير و صفوان و حملت عنهم خمسين سنة- 1025، و بها شيخ يقال له الفضل بن شاذان يخالفهم و ينكر أكثرها- 1026، و نظر أبو محمّد ع في كتابه و ترحّم عليه- 1027، و كتب ماله و لموالىّ يؤذيهم، و كان هذا التوقيع بعد موت الفضل بشهرين في سنة ستّة و ستّين و مأتين، و كان برستاق بيهق- فهرب- 1028، و كان يروى عن محمّد بن ابيعمير و صفوان بن يحيى و الحسن بن محبوب، و أبو محمّد الفضل رحمه اللّه من قوم لم يعرض له بمكروه- 1029، قال كدت ان اقنت على ابى سمينة محمّد بن على- 1033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ابيعمير- 17، 18، 38، 106، 190، 262، 372، 373، 380، 387، 407، 453، 469، 600، 691، 711، 1105، 1108،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جعفر النصرى- 929، 1055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المسيح عبد اللّه بن مروان- 367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ابيه- 54، 279، 408، 419، 554 666، 770، 775، 788، 913، 1105، 1106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هاشم الجعفرى- 925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عيسى- 952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عيسى- 911، 912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فضّال- 993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محبوب- 356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رجل عن الرضا ع- 357، 919، 926-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العزيز بن المهتدى- 910، 974- 975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حديد- 952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حكم- 656، 657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219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محمّد بن جمهور القمّيّ- 774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الواسطى- 902، 904، 911، 912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سنان- 56، 980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يونس- 902، 904، 911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ازداد بن المغيره- 387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المغيره- 407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الشاذاني- 419، 656 774، 788، 1056، 1058، 1105، 1106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القاسم نصر بن الصّباح- 373، 469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محمّد القمّاص الحسن بن علوية- 917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المغيرة- 190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معروف- 974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سهل بن بحر- 861، 913، 914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حمدويه- 850، 979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القتيبى- 38، 54، 56 104، 120، 279، 367، 372، 380، 453، 554، 657، 666، 775، 788، 902، 904، 910، 911، 912، 920 925، 926، 929، 930، 952، 975 980، 1033، 1054، 1055، 1068، 1105، 1108.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فور البوزجانى النيسابوريّ- 1027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اسمعيل- 17، 18، 356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شاذان- 304، 357،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مسعود- 262، 380، 691، 711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مكرم بن بشير- 770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فضل بن عبد الملك أبو العباس البقباق: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سأل أبو العبّاس فضل بن عبد الملك البقباق لحريز الأذن على ابيعبد اللّه ع 615، دخل عبيد بن زرارة على ابى عبد اللّه ع و عنده البقباق، فنظر ع الى البقباق فوجد منه غفلة- 617،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استأذن لحريز على ابيعبد اللّه ع- 717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أبي يعفور- 456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ع- 215، 326، 434، 438، 456، 615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معلى بن خنيس- 456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ابيعمير- 326، 438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مالك الحضرمى- 456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الحجّاج- 615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قاسم بن عروة- 215، 434،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فضل بن عثمان: و في النسخ الآخر- فضيل يروى عن ابن الزبير- 93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الحكم- 93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فضل بن كثير: البغداديّ.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عبد الغفّار المكفوف- 1147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روى أصحابنا- 1147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فضل بن هشام الهروى: و في نسخة- هاشم يروى عن محمّد بن أحمد المحمودى- 987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الشاذاني- 987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فضل بن يونس: فركب إليه ابو الحسن ع فدخل عليه حاجبه فقال يا سيّدى أبو الحسن بالباب قال ان كنت صادقا فانت حرّ، فخرج حافيا يعدو- 957، اقول- هو الكوفيّ الكاتب البغداديّ.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فضيل: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زيد الحامض- 345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شهاب- 781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محمّد- 781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فضيل الرسّان ابن الزبير: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دخلت على ابيعبد اللّه ع بعد ما قتل زيد بن على فادخلت بيتا جوف بيت فقال يا فضيل قتل عمّى زيد، قلت يا سيّدى انشد شعرا- 504، فضيل بن الزبير الرسّان كانوا ثلثة اخوة عبد اللّه و آخر- 621 يروى عن ابيعبد اللّه ع- 51، 235، 505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داود- 58،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عمرو- 52،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حمزة بن ميثم- 136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عمران بن ميثم- 137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ابان- 148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عاصم بن حميد الحنفيّ- 51، 58، 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اسمعيل- 136، 137، 505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فضالة بن أيّوب- 235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فضيل بن الزبير: فى نسخة و في المطبوع- الفضل- 132، قال خرج أمير المؤمنين ع يوما الى بستان و معه أصحابه- 132، قال مرّ ميثم التمّار على فرس فاستقبل حبيب بن مظاهر- 133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يزيد الأسدى- 132، 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ص221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فضيل بن عثمان: المرادى الصايغ الأنبارى. و في بعض النسخ- الفضل، دخلت على ابيعبد اللّه ع في جماعة فلمّا اجلسنى قال ما فعل صاحب الطاق- 333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ع- 333، 378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عبيدة الحذّاء- 427، 428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مرزوق- 630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عثمان- 378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صفوان- 428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الحكم- 333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زياد- 630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منصور بن يونس- 427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فضيل غلام محمّد بن راشد: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ع- 176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يعقوب- 176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فضيل بن محمّد الأشعريّ: و في كتب الرجال- فضل.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ابيعمير- 315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فضيل بن يسار: النهدى أبو القاسم قال أبو عبد اللّه ع إذا رأى الفضيل:- بشّر المخبتين من أحبّ ان ينظر رجلا من اهل الجنّة- 377، و قال ع انّ الأرض لتسكن إليه- 378 قلت له ع ما يمنعنى من لقائك الّا انّى 379، قال أبو جعفر ع بخّ بخّ بشر المخبتين مرحبا بمن تأنس به الأرض 380، و قال أبو عبد اللّه ع: انّ فضيلا من اصحاب ابى و انّى لاحبّ- 380، حدّثني غاسل الفضيل: ان يده تسبقنى، و قال أبو عبد اللّه ع: رحم اللّه الفضيل و هو منّا أهل البيت- 381، و لكن سمعت أبا عبد اللّه ع يقول ان خرجا قتلا- 382،- اجتمعت العصابة على تصديق هولآء الأوّلين و منهم فضيل بن يسار- 431، و عبد الرّحمن بن ميمون هو ختن فضيل بن يسار- 562، يروى عن ابيجعفر ع- 37، 102، 103، 180، يروى ابيعبد اللّه ع 379، 382،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عمر اليمانيّ- 103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عيلان- 382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حريز- 37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موسى بن بكر الواسطى- 102، 180،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سالم- 379،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فورا: الملقب بفورا من أهل البوزجان من أهل النّيسابور- 1027، اقول- و في الممقانى: الملقّب بجوزا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الفضل بن شاذان- 1027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حامد بن محمّد العلجردى البوسنجى 1027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فيض بن المختار: دخل على ابيعبد اللّه ع و قال انّى لأجلس في حلقهم بالكوفة فأكاد اشكّ في اختلافهم في حديثهم- 216، كنت عند ابيعبد اللّه ع فاتاه كتاب عبد السلام و كتاب الفيض بن المختار و سليمان يخبرونه انّ الكوفة شاغرة برجلها و انّه ان أمرهم يأخذوها- 662، انّ الفيض اوّل من سمع عن ابيعبد اللّه ع نصّه على ابنه موسى، قال فدخلت فإذا هو في المسجد قد صلّى فيه و انحرف عن القبلة فدخل إليه أبو الحسن ع و هو يومئذ خماسىّ و في يده درّة، قال هو صاحبك الذي سألت عنه، و كان معى اهلى و ولدى و يونس بن ظبيان- 663،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الحذّاء: قال الجواد ع لعلىّ بن محمّد بن قاسم الحذّاء: امّا انّ عمك كان ملتويا على الرضا ع قلت رجع عن ذلك قال ان كان رجع فلا بأس. و اسم عمّه قاسم الحذّاء- 903،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حمزة: لم يلق البرقي ابا بصير بينهما القاسم بن حمزة- 1034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الصحّاف: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رجل من أهل المداين يعرفه- 471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منه: الحسن بن عليّ بن أبي عثمان- 471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الصيرفى: ابن عبد الرحمن.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مسكان- 539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الصيقل: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رفع الى ابيعبد اللّه ع- 683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عيسى- 683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عروة: مولى ابى ايّوب الخوزى وزير ابيجعفر المنصور- 695، و كان يروى عن جماعة منهم محمّد بن ابيعمير و صفوان و القاسم بن عروه- 1029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بكير- 226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ابى العباس فضل بن عبد الملك 215،- 434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عيسى- 226، 434،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يعقوب- 215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العلاء: ورد عليه نسخة ما كان خرج من لعن ابن هلال، فكتب ع الى قوّامه بالعراق- 1020،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عوف: قال كنت اتردّد بين السجّاد ع و محمّد بن الحنفيّة، فقال السجّاد ع ايّاك ان تشدّ راحلة ترحلها فانّما هيهنا تطلب العلم- 196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السجّاد ع- 196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الجارود- 196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حبيب الخثعميّ- 690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اورمة- 690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محمّد الأصفهانيّ: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سليمان بن داود المنقريّ 189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القمّيّ- 189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محمّد الجوهريّ: لم يلق ابا عبد اللّه ع و هو مثل ابن أبي غراب و قال انّه كان واقفيّا- 853،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محمّد قاسم بن الهروى: قال الكشّى انّه مجهول- 675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الحسين بن أبي الخطّاب 675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الزيتونى- 675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هشام اللؤلؤىّ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ابن مسعود فقد رأيته فاضلا خيّرا و كان يروى عن الحسن بن محبوب- 1014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يحيى: من أصحاب الرضا ع يروى عن حسين بن عمر بن يزيد- 1146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قاسم بن يقطين القمّيّ: فى قوم ينسبون أحاديث إليك و الى آبائك فيها ما تشمأنّ منها القلوب، منهم عليّ بن حسكه و القاسم اليقطينى و من اقاويلهم- 994، فما تقول في القبول منهم فكتب ليس هذا ديننا، قال نصر عليّ بن حسكه كان أستاد اليقطينى الشعرانى من الغلات الكبار ملعون 995 كتب أبو الحسن العسكريّ ع لعن اللّه القاسم اليقطينى، انّ شيطانا تراءى له فيوحى إليه‏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996، و عليّ بن حسكه الحوار قمى كان استاد القاسم اليقطينى الشّعرانى- 1001، و كان محمّد بن فرات يدّعى انّه باب و انّه نبىّ و كان القاسم اليقطينى و عليّ بن حسكه كذلك يدّعيان لعنهما اللّه- 1048، اقول- انّه منسوب الى جدّه فهو قاسم بن حسن بن عليّ بن يقطين، و سكن بقم.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قعنب بن أعين: اخو حمران مرجئ 317، و كان لهم اخوان ليسا في شئ من هذا الأمر مالك و قعنب- 318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قنبر: اوقدت نارا و دعوت قنبرا 127، 128، 556، سئل مولى من انت فقال انا مولى من ضرب بسيفين، و اللّه أمير المؤمنين عليّ- 129، دخل على الحجّاج حتى قال له ما انت صانع إذا ضربت علاوتك- 130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قنواء بنت رشيد الهجرى: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رشيد- 131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حيّان البجليّ- 131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قيس: قال الرضا ع ان رجلا من اصحاب عليّ ع يقال له قيس كان يصلّى فأقبل اسود سالخ فصار في موضع السجود فتطوّق الأسود في عنقه، و قال الكشّى، في أصحابه ع أربعة او أكثر مسمّون بقيس- الأوّل قيس بن سعد و الثاني قيس بن عباد البكرى و الثالث قيس بن قرة بن حبيب و الرابع قيس بن مهران و كلّهم الّا الثالث خليق بهذا و لا ادرى ايّهم أراد أبو الحسن- الرضا ع- 151،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قيس بن أبي حازم: البجليّ، عامى يروى عن عمّار بن ياسر- 63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أبي خالد- 63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قيس بن ربيع: بترى كانت له محبّة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قيس بن رمانة: اتيت ابا جعفر ع فشكوت إليه الدين قال ارفع المصلّى و خذ الّذى تحته- 139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اسباط- 319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قيس بن سعد بن عباده: من الّذين رجعوا الى أمير المؤمنين ع 78، فقال عليّ ع من هيهنا من أصحاب الرسول فقام قيس بن سعد</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فشهد- 95، ممن صحب أمير المؤمنين ع و خليق بمقام التوجّه و الحضور في العبادة- 151، خرج مع الحسن و الحسين ع فقدموا الشّام فاذن لهم معوية 176، دخل قيس بن سعد صاحب شرطة الخميس على معاويه و كان مثل البعير جسيما و كان خفيف اللحية، و كان أحد العشرة الذين لحقهم النبيّ ص ممن كان طولهم عشرة أشبار باشيار انفسهم 177، فقام و خطب في عسكر الحسن و قال ايّها النّاس لا يهولنّكم ذهاب عبيد اللّه بن عبّاس، و قام بامر الناس- 179،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قيس بن عباد البكرى: ممّن صحب أمير المؤمنين ع و خليق بمقام التوجه و الحضور في العبادة- 151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قيس بن قرة بن حبيب: ممّن صحب أمير المؤمنين ع و هرب منه الى معاويه- 151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قيس بن مهران: ممن صحب أمير المؤمنين ع و خليق بمقام التوجّه- 151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كثير النّواء: ذكر أبو عبد اللّه ع كثير النّواء و سالم و ابا الجارود فقال كذّابون مكذّبون عليهم لعنة اللّه- 416، و البتريّة هم أصحاب كثير النّواء- 422 دخلت على ابى جعفر ع و معى كثير النّواء و عند ابيجعفر ع اخوه زيد، فالتفت اليهم زيد و قال ا تتبرّؤن من فاطمة تبرتم امرنا- 429، يقول أبو جعفر ع ان كثير النّواء و ابا المقدام و التّمار اضلّوا كثيرا 439، قال أبو عبد اللّه ع اللّهمّ انّى إليك من كثير النّواء برئ- 440، 441، قالت أم خالد انّ كثير النّواء يأمرنى بولايتهما، و قال الصّادق ع انّى خشيت ان تذهب فتخبر كثير النّواء فتشهرنى بالكوفة- 441 قلت لكثير النّواء ما اشدّ استخفافك بابيجعفر ع- 442، و كثير النّواء بترىّ- 733،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كثير: هو ابن اخى أحمد بن إبراهيم المراغى.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الرقعة الصّادرة من الناحية امر و نهى اليه- 1019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كثيّر عزّة: قال أبو عبد اللّه ع و لقد كان كثير عزّة في مودته لها اصدق، حيث يقول لقد علمت بالغيب انى اخونها- 583 598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كليب الأسدى الصّيداوى: قال‏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ابو أسامة قلت لابيعبد اللّه ع ان عندنا رجلا يسمّى كليبا فلا يجئ عنكم شئ الا قال انا اسلّم فترحّم عليه- 627، سمعت أبا عبد اللّه ع يقول و اللّه انّكم لعلى دين اللّه و دين ملائكته فاعينونى بورع و اجتهاد- 628، و قال ع انا أحبّ كليبا الصيداوى و لم اره، و هو- كليب بن معوية الصيداوى الأسدى و الصيدا بطن من بنى اسد- 629،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ع- 242، 628، 629،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الحسن بن كليب- 242،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حمّاد الخزّاز- 629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بن يحيى- 628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كميت بن زيد: ينقض دعبل عليه و يفتخر على نزار في قصيدته- أ لا حييت عنّا يا مدينا- 156، سئل عن ابيجعفر ع عن الشيخين، فقال الكميت اللّه أكبر اللّه اكبر حسبى حسبى 361، 363، انشد لأبى عبد اللّه ع شعره- اخلص اللّه في هواى فما اغرق نزعا- 362، قال موسى بن جعفر ع 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انت الذي تقول- فالآن صرت الى اميّة و الأمور، قال و لكنّى قلته على التقيّة 364، قال أبو جعفر ع له: لو انّ عندنا مالا لأعطيناك منه و لكن لك- 365، فانشد ابا جعفر ع من لقلب متيّم مستهام، قال لا تزال مؤيّدا بروح القدس- 366، اسماء من يدخل الجنّة- في السطر الثالث او الرابع: الكميت بن زيد الأسدى- 367،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عقبة بن بشير الأسدى- 365،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كيسان: و قيل انّ المختار سمّى كيسان بكيسان مولى عليّ ع و هو الذي حمله على الطلب بدم- 204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كيسان، والد طاوس اليمانيّ: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حجر بن عدىّ- 161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طاوس- 161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الكلبى: صاحب التفسير روى تفسيره محمّد بن مروان السدّى- 383 و الكلبى من رجال العامّة الذين لهم ميل و محبّة شديدة و قد قيل انه كان مستورا- 733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ليث بن البخترىّ المرادى: من حوارى‏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الصّادقين ع- 20، من السابقين المقرّبين- 218 قال أبو عبد اللّه ع: انّه من الذّين أحيى ذكرنا و أحاديث أبى و من حفّاظ الدين- 219،- اقول- بقرينة هذه الرواية يقيّد- 218- به و قال ع: كان ابى ائتمنهم على حلال اللّه و حرامه و هم مستودع سرّى- 220، و هذا المرادى بين يديّ و قد اريته و هو اعمى بين السماء و الأرض فشكّ- 235، اقول: هذه الرواية ناظرة الى 298 فالمراد العمى بالنسبة الى رؤية ما بين السّماء و الأرض فراجع، فأرسل معى ليثا المرادى فاتينا زرارة فقلنا له ما هذه البدعة؟ 236، قال ابن أبي يعفور خرجت الى السواد اطلب دراهم للحجّ و فينا أبو بصير المرادى فقلت له: اتّق اللّه و حجّ بمالك فانّك ذو مال كثير فقال اسكت- 285، قال أبو عبد اللّه ع لجميل: بشّر المخبتين بالجنّة منهم ليث أربعة نجباء امناء اللّه على حلاله و حرامه لو لا هؤلاء انقطعت آثار النبوّة و اندرست 286، ان أصحاب ابى كانوا زينا منهم ليث هؤلاء القوّامون بالقسط هولآء السّابقون 287، 433، قال بكير دخلنا على ابيعبد اللّه ع فاحدّ النظر إليه و قال هكذا ا تدخل بيوت الأنبيآء و انت جنب 288، قال حمّاد بن عثمان خرجت انا و ابن أبي يعفور الى الحيرة فقال المرادى اما انّ صاحبكم 294، اقول- هذه الرواية تفسيرها رواية 285، اجتمعت العصابة على تصديق هؤلاء الأوّلين من أصحاب، و منهم ليث بن البخترى على قول بعضهم- 431، أوتاد الأرض و اعلام الدّين أربعة، منهم ليث بن البخترى المرادى- 432، يروى عن ابيعبد اللّه ع- 84، 240،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خطاب بن مسلمة- 240،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ليث بن سعد: عالم مصرىّ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عمر مولى غفرة- 70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يونس- 70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مالك: و كان لهم غير زرارة و اخوته اخوان ليسا في شئ من هذا الأمر مالك و قعنب- 318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مالك بن أعين الجهنيّ: ليس من اخوة زرارة و هو بصرى- 388،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مالك بن الحارث- الأشتر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مالك بن عطيّة: الحسن و عليّ و مالك بنى عطيّة كوفيّون و ليسوا بالأحمسّية- 684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المأمون: و اخذ كلّ شئ كان لابن ابى عمير و صاحبه المأمون و ذلك بعد موت- الرضا ع- 1103، و مات جعفر بن بشير في طريق مكّة و صاحبه المأمون بعد موت الرضا ع 1125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المتوكّل: فسعى بعلىّ بن جعفر الى المتوكّل فحبسه فطال حبسه، فاصبح المتوكل محموما فازدادت علّة حتّى صرخ عليه- 1129،- عرضت امره على المتوكّل فأقبل على عبيد اللّه بن يحيى بن خاقان- 1130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مثنّى الخيّاط: و في المطبوعة- الحنّاط يروى عن ابى بصير- 298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الحكم- 298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مثنّى بن عبد السلام: حنّاط كوفيّ لا بأس به- 623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مثنّى بن الوليد: حنّاط كوفيّ لأباس به- 623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مجاهد: ابن جبر، الأمام المفسّر العامّى، المتوفى- 102 عنه؟؟؟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محبوب: و هو والد الحسن بن محبوب كان يعطى الحسن بكلّ حديث- 1095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محسن بن أحمد، القيسى: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عثمان- 84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اشكيب- 84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يروى عنه الكشّى في 304، و 1083 و يروى عنه و عن حمدويه معا في 517، 615، و المراد امّا محمّد بن نصيرا و محمّد بن مسعود او غيرهما من المشايخ.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الحميدى محمّد بن عبد الحميد- 517 يروى محمّد بن أحمد النهدى حمدان- 1083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عيسى- 304، 615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الكشّى- 304، 517، 615، 1083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يمكن أن يكون المراد محمّد بن احمد، بقرينة- 1009 و غيره.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موسى- 1011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والد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اسمعيل بن أبي حمزة- 664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229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ابنه عبد اللّه- 664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رسول اللّه ص: نادى مناد اين حوارى محمّد بن عبد اللّه 20، قال الصادق ع كان رسول اللّه ص اصدق الناس لهجة و اصدق البريّة كلّها و كان مسيلمة يكذب عليه 174، 549، يزعم زرارة انّ مواقيت الصّلوة مفوّضة الى رسول اللّه ص 227، قال رسول اللّه ص لحسان: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لا يزال معك- 366، ركب حمارا يقال له عفير فاحتال- 386، جاء رجل فقال السلام عليك يا ربّى فقال مالك- 534، يا فيض انّ رسول اللّه ص افضيت إليه صحف إبراهيم و موسى ع فاتمن عليها رسول اللّه ص عليّا- 663، انّ سعيدة مولاة جعفر ع كان عندها وصيّة رسول اللّه ص- 681، قال أبو عبد اللّه ع ان كنت زوّجت فلانا الاموىّ فقد زوّج- رسول اللّه ص عثمان- 711، قال صاحب المقبرة انّ السّرير عندي يعنى سرير النبّى ص فاذا مات رجل من بنى هاشم صرّ الصرير- 722 و مقالة العلياوّية يقولون انّ عليا ربّ، و انكروا شخص محمّد و زعموا انه عبده- 744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أبو عبد اللّه ع و اللّه انّ عندي لسيف رسول اللّه ص و لأمته و عندي لراية رسول اللّه ص- 802 لقد تكلّم خير آبائى رسول اللّه ص لما امره اللّه تعالى ان ينذر عشيرته الأقربين جمع أهل بيته أربعين رجلا- 883، قال السّجاده انّ اللّه عاتب محمّدا ص في القرآن في مواضع و لم يعاتب محمّد بن أبي زينب بشي‏ء من ذلك- 1082، فقال محمّد ص لفطرس- امسح جناحك على مهد الحسين ع و تمسّح به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إبراهيم أبي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محمّد بن يزيد القمّيّ- 79 يروى محمّد بن عليّ القمّيّ- 423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الكشّى- 79،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إبراهيم: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داود اليعقوبي- 1003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موسى بن جعفر بن وهب- 1003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إبراهيم الحضينى الأهواربى: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حمدان قلت لابى جعفر ع انّ اخى مات فقال رحم اللّه اخاك فانّه كان من خصّيص شيعتى- 1064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 يونس بن عبد الرحمن- 953،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سعيد- 953،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إبراهيم العبيدى: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مفضّل بن قيس- 320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إبراهيم بن محمّد بن فارس: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أحمد بن عبدوس- 860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البراثى- 860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إبراهيم بن محمّد الهمدانيّ: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فاخرج بنتا لها الى الحجّ فحملها الى ابى الحسن ع و وصف له- 1131،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إبراهيم بن مهزيار: قال انّ ابى لمّا حضرته الوفاة دفع الىّ مالا، و قال من اتاك بهذه العلامة، فخرجت الى بغداد و نزلت في خان، فقال انا العمرى- 1015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البصرى- 1015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إبراهيم الورّاق السمرقندى: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يقول خرجت الى الحجّ فاردت ان امرّ على رجل فقال بورق كان الفضل به بطن- 1023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بورق البوسنجانى- 1023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بن يزيد- 224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جناح الكشّى- 1023 الكشّى- 224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ابيبكر: من حوارى أمير المؤمنين ع 20، كان مع عليّ ع من قريش خمسة و منهم محمّد بن أبي بكر اتته النجابة من قبل أمّه أسماء بنت عميس 111، كان لا يرضى ان يعصى اللّه 112، كان بايع عليّا ع على انّ اباه في النار و كان انجابه من قبل أمّه 113، بايعه على البرائة من ابيه 114، بايعه على البرائة من الثاني 115، و انجب النجباء من أهل بيت سوء محمّد بن ابيبكر 116، من المحامدة الذين تأبى ان يعصى اللّه- 125، كان حاضرا فجاء المهدى مولى عثمان و بايع عليا و برء من فلان- 166،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أبي حذيفة بن عتبة بن ربيعة: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من الخمسة التي كانوا مع عليّ ع من قريش 111، من المحامدة الّذين تأبى ان يعصى اللّه 125 كان من انصار عليّ و اشياعه و كان ابن خال معوية و من خيار المسلمين فلمّا توفى عليّ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حبسه في السجن دهرا فمات فيه 126،* محمّد بن أبي حمزة الثمالى: قال حمدويه انّه و ابوه و اخواه كلهّم ثقات فاضلون 357 761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عمير- 534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أبي خنيس: هو و محمّد بن عبد الجبّار و ابن فضّال رووا جميعا عن ابن بكير- 1067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أبي الصهبان: عبد الجبّار يروى عن سليمان بن داود المنقريّ 213 عنه: محمّد بن أحمد بن يحيى- 213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أبي عمير: قال أبو احمد 323 دخلت على ابن ابيعمير و هو ساجد فاطال السجود، فذكر له طول سجوده قال كيف لو رأيت جميل- 373، 469، اجتمع هشام بن سالم و هشام بن الحكم و جميل بن درّاج و عبد الرحمن بن الحجّاج و محمّد بن حمران و سعيد بن غزوان، فسألوا هشام ان يناظر،- فرضى هشام بن سالم ان يتكلّم عند محمّد بن ابيعمير- 500، فلمّا ان مضى حسن بن عليّ بن فضّال يريد ابن أبي عمير قلت لشيخي 993، يقول الفضل انا خلف لمن مضى ادركت محمّد بن أبي عمير و صفوان- 1025، و كان يروى الفضل عن جماعة منهم محمّد بن أبي عمير و صفوان بن يحيى- 1029، قد اجمع أصحابنا على تصحيح ما يصحّ عن هؤلاء و هم ستة نفر آخر و منهم محمّد بن أبي عمير- 1050، و عليّ بن الحكم تلميذ ابن ابى عمير- 1079، قدمت مكّة فاتيت المسجد فاتى محمّد بن الحسن برسالة من جماعة منهم محمّد بن سنان و صفوان بن يحيى و محمّد بن ابيعمير 1090 قال عليّ بن فضال انّه افقه من يونس و اصلح و أفضل- 1103، 1106، انّه؟؟؟ من يونس، انه اخذ و حبس، و صاحبه المأمون و ذلك بعد موت الرضا ع و ذهبت كتب- 1103، انّه بحر طارس بالموقف- 1104، سأل شاذان عنه انك، قد لقيت مشايخ العامّة فكيف لم تسمع منهم، فجرّد و علّق و ضرب مأة سوط- 1105 فقال لو ذهبت عين احد من السجود لذهبت عين ابن أبي عمير ما ظنّك برجل سجد سجدة الشكر، ضرب ابن‏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ابى عمير مأته و عشرين خشبة أيّام هرون ضربه السندىّ- 1106، راجع محمّد بن زياد يروى عن أبان بن تغلب- 603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أبان بن عثمان- 218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إبراهيم بن عبد الحميد- 17، 43، 217 262، 546، 600، 691، 711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إبراهيم الكرخى- 528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إبراهيم بن محمّد الأشعريّ- 315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بكير- 541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المغيرة- 530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العباس البقباق- 438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فضل الخزاعيّ- 846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عمّار- 589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البصرى- 382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أصحابنا عن ابيعبد اللّه ع- 398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بكر بن محمّد الأزديّ- 372، 1108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عثمان- 529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جميل بن درّاج- 213، 255، 286- 469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جميل بن صالح- 730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أحمد- 585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عثمان- 85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معاذ- 470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حمّاد- 75،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عثمان- 590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عيسى- 387، 662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خزيمة بن ربيعة- 35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شعيب- 532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شعيب العقرقوفى- 289، 291، 351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شهاب بن عبد ربّه- 352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الحميد بن أبي العلاء- 337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الحجّاج- 232، 498، 707- 807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سيابه- 622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الصمد بن بشير- 531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اسمعيل بن عمّار- 602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عطيّة- 212، 302،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يقطين- 743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 بن اذنيه- 114، 227، 246، 308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حدّثه عن الجواد ع- 411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بن عبد الملك ابى العبّاس- 326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بن محمّد الأشعريّ- 315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محمّد بن ابيحمزه- 534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حكيم- 843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خالد البرقي- 290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عمر بن أذينة- 548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مرازم- 527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معوية بن وهب- 589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قيس بن رمانة- 321، 323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مزيد- 525، 702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الحكم- 303، 355، 547، 561، 568، 651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سالم- 79، 171، 173، 190، 209، 219، 224، 247، 258،- 280، 290، 379، 481، 526، 675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المثنّى- 197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وهب بن حفص- 18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بن عمران الحلبيّ- 445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الآدمى- 285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الفضل- 289، 351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عيسى- 585، 622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بن نوح- 355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بكر بن صالح- 209، 280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بنان بن محمّد بن عيسى- 224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سعيد- 173، 527، 546، 547،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الخزاعيّ- 212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بن حامد الكشّى- 445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سليمان بن داود المنقريّ- 213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شاذان- 1105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الأسدى- 289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بن عيسى- 79، 423، 481-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سليمان بن داود الرازيّ، 218 عنه: فضل بن شاذان- 17، 18، 104، 190 262، 372، 373، 380، 387، 407، 453، 469، 600، 691، 711، 1108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أبي الخطّاب- 217، 675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خالد البرقي- 379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الحميد العطّار- 43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على- 702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عيسى- 75، 114، 171، 173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227، 232، 246، 247، 255، 303، 308، 321، 323، 326، 382، 398 525، 526، 534، 546، 548، 561، 589، 590، 651، 707، 807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يزيد- 35، 85، 171،- 173، 197، 217، 219، 286، 291،- 302، 315، 326، 337، 352، 398، 411، 438، 470، 498، 528، 541، 546، 586، 602، 603، 662، 730، 743، 843، 867، 847،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ابيعمير: دخلت على ابيعبد اللّه ع فقال كيف تركت زرارة؟ فقلت تركته لا يصلّى العصر حتّى تغيب الشمس- 224- اقول- يروى عن ابيعبد اللّه ع- 224 عنه: هشام بن سالم- 224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جعفر محمّد بن أحمد بن أبي عوف البخارى: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أحمد بن خماد المروزى- 2 48، 57، 492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الكشّى- 2، 48، 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مسعود- 492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أبي القاسم: أبو عبد اللّه ماجيلويه يروى عن زياد بن أبي الحلال- 234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قولويه- 234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الظاهر انّه ابن يحيى كما صرّح به في 93 و 122، و بقرينة أكثر الرّواة عنه و المروىّ عنهم، راجع محمّد بن أحمد بن يحيى القمّيّ يروى عن إبراهيم بن هاشم- 885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الرّازى- 760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الحسن- 298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الحسين- 759، 888، 946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كليب- 596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أصحابنا- 948، 949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الحسين اللؤلؤى- 466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الكوفيّ- 202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السندىّ بن الربيع- 818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سهل بن زاذويه- 80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معروف- 122، 416، 498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أحمد الرازيّ- 209، 280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اسمعيل- 415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 بن عليّ بن عمر بن يزيد- 1136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محمّد بن التغلبى- 93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الحسن- 293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الحسين- 632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الحميد- 724، 725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على الهمدانيّ- 381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عيسى- 266، 267، 334، 536، 611، 819، 939، 1009، 1040، 1053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موسى الهمدانيّ- 313، 618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يزيد- 342، 438،- 940، 942، 943، 944، 959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يوسف بن السخت أبو يعقوب- 1130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إدريس القمّيّ- 202، 885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334، 1040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محمّد:- 80، 93، 122، 209، 280، 293، 298، 313، 342، 381، 415، 416، 438، 466، 498، 536، 596، 611، 618، 724، 725، 759 760، 818، 888، 939، 940، 942 943، 944، 946، 948، 949، 959 1009، 1053، 1136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القمّيّ- 1130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بن قتيبه- 266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مسعود- 819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بن اسيد: ليس له ذكر.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و إسماعيل بن أبي سمال- 898 عنه: الحسن بن موسى- 898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بن جعفر القمّيّ العطّار: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ليس له ثالث في الأرض في القرب من الأصل- 1019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صاحب الناحية- 1019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إبراهيم المراغى- 1019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بن حمّاد: المروزى.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كتب أبو جعفر ع الىّ بعد وفاة ابى، قد مضى ابوك رضي اللّه عنه و عنك- 986، 1057 فسألت عن مبلغ حجّاته فلم يخبرنى بمبلغها و قال رزقت خيرا كثيرا- 987، قال انّما لقبت بالخير لأنّى وهبت للمحق غلاما اسمه خير فحمد امره- 988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جعفر ع- 986، 1057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ذرّ مرسلا- 48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ابيه- 492، 1060،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الصادق ع مرسلا- 2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عمّار بن ياسر مرسلا- 57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واصل- 1144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الشاذاني- 988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فضل بن هشام الهروى- 987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أبي عوف أبو جعفر البخارى- 2، 48، 57، 492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سعد بن مزيد الكشّى- 2، 48 57، 492،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مسعود- 986، 1057، 1058، 1060، 1144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بن الربيع الأقرع: و لا يبعد أن يكون الصحيح: أحمد بن محمّد بن ربيع، فراجعه.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جعفر بن بكير- 862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سهل بن زياد الآدمى- 862،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بن شاذان: قال الكشّى كتب الى- 408، راجع محمّد بن شاذان يروى عن الفضل- 408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بن الصلت القمّيّ الآبى أبو عليّ: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كتب الى الدار كتابا ذكر فيه أحمد بن اسحق- القمّيّ و صحبته- 1051،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الفضل محمّد بن أحمد بن مجاهد: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العلاء بن محمّد بن زكريّا- 207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جعفر- 207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بن نعيم، أبو عبد اللّه الشاذاني: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محمّد بن مسعود حدّثني و كتب الىّ ابو- عبد اللّه- 419، 774، قال الكشّى وجدت في كتاب أبي عبد اللّه الشاذاني بخطّه- 1105، 1106 راجع محمّد بن شاذان.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جعفر بن محمّد المدائنى- 82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الفضل- 419، 774، 1105، 1106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مسعود- 419، 774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النهدى الكوفيّ و هو حمدن القلانسى: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ابن مسعود هو القلانسى فقيه ثقة خيّر- 1014- راجع حمدان‏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عبّاس بن معروف- 135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معاوية بن حكيم الدهنى- 635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على بن محمّد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محمّد- 1083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مسعود- 635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بن الوليد: لم اجد له ذكرا يروى عن حمّاد بن عثمان- 294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محمّد- 294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أحمد بن يحيى بن عمران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هاشم- 371، 490، 491، 494، 763،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ابن الريّان- 248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أحمد بن الحسين- 1120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أحمد بن محمّد بن عيسى- 622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الحسن بن الحسين اللؤلؤى- 771، 786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حسن بن عليّ بن النعمان- 378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عبّاس بن معروف- 369، 878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محمّد بن أبي الصهبان- 213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محمّد بن اسمعيل- 181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محمّد بن حسين- 553، 709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محمّد بن عليّ بن هلال- 1066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محمّد بن عيسى- 539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إدريس القمّيّ- 213، 378، 622، 709، 878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بعض الثقات عنه- 181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اللّه- 771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محمّد- 491، 539، 763 786، 1120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على بن محمّد القمّيّ- 248، 553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بن فيروزان القمّيّ- 369 371، 490،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بن يزيد القمّيّ- 845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يحيى العطّار- 1066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اسحق: محمّد و الحسن بن محمّد قالا خرجنا بعد وفاة زكريّا بن آدم بثلثة أشهر نحو الحجّ فتلقانا كتابه- 1113،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اسحق: ابن يسار،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صاحب المغازى من رجال العامّة الذين لهم ميل و مخبة شديدة- 733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اسحق شعر: قال يزيد بن اسحق شعر خاصمنى اخى محمّد و كان مستويا فقلت ان كان صاحبك بالمنزلة التي ذكرت، فالتفت‏</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الرضا ع- 1126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ع- 1126،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يزيد بن اسحق شعر اخوه- 1126،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اسمعيل: الظاهر أنّه ابن بزيع لأتحاد طبقتهما، و يمكن أن يكون غيره.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حسين بن بشّار الواسطى- 786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صدقه- 346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الحكم- 181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يزيد الشّامى- 535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شمر- 347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عمرو بن سعيد- 813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منصور بن أذينة- 92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القاسم البجليّ- 870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عليّ- 870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الحسين- 786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سعيد- 92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بن أبي خلف- 813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عبيد- 346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القمّيّ- 181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منصور الكوفيّ- 346، 347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اسمعيل البندقى النيسابوريّ: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ذكر محمّد بن اسمعيل النيسابوريّ انّه هجم على ابى يحيى الجرجانى محمّد بن طاهر- 1016، ذكر انّ الفضل نفاه عبد اللّه بن طاهر عن نيسابور- 1024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اسمعيل بن مرّار- 817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بن شاذان- 17، 18، 356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الكشّى- 17، 18، 306، 817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اسمعيل بن أبي سعيد الزّيات: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كنت مع زياد القندى حاجّا و لم نفترق في طريق مكّة و بمكّة و في الطواف، فمكثنا ما شاء اللّه حتّى حدث من امر البرامكّة ما حدث فكنت زياد- 887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زياد القندى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مهران- 887،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اسمعيل الرّازى: البرمكى ظاهرا يروى عن أحمد بن سليمان- 564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حبيب المدائنى- 4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بن فضّال- 828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239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عبد العزيز بن المهتدى- 931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نصير- 4، 564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بن نصير- 4، 564، 828، 931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اسمعيل بن بزيع: سألت ابا جعفر ع ان يامر لي بقميص من قمصه اعدّه لكفنى فبعث به 450، 1065، و كان الفضل- يروى عن جماعة منهم محمّد بن ابيعمير و صفوان بن يحيى و محمّد بن اسمعيل- 1029، انّه و احمد بن حمزة بن بزيع كانا في عداد الوزراء و كان عليّ بن النعمان أوصى بكتبه لمحمّد بن اسمعيل 1065، كنت بفيد فقال محمّد بن عليّ بن بلال مرّ بنا الى قبر محمّد بن اسمعيل بن بزيع لنزوره، و هو ادرك موسى بن جعفر ع و روى عن ابن أبي بكير- 1066، و أوصى داود بن النعمان بكتبه لمحمّد بن اسمعيل- 1141،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ع- 450، 965، 1065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فضيل- 422،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منصور بن يونس- 427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هلال- 965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مهزيار- 450، 1065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بن بلال- 1066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عيسى- 427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اسمعيل بن جعفر: فلمّا رجع أبو الحسن موسى ع الى مجلسه قام محمّد بن اسمعيل و قال يا عمّ أحبّ ان توصينى فقال اوصيك ان تتّقى اللّه في دمى، فدخل على هرون و قال يا أمير المؤمنين خليفتان في الأرض موسى بن جعفر بالمدينة يجئ له الخراج و انت بالعراق، اخذته الذبحة في جوف ليلة فمات، قال جعفر بن محمّد لابنه عبد اللّه: اليك ابني اخيك فقد ملئانى بالسفه فانّهما شرك شيطان يعنى- محمّد بن اسمعيل و عليّ بن اسمعيل بن جعفر- 478،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اسمعيل بن مهران: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اسحق بن إبراهيم الصّواف- 45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الحسن- 45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اسمعيل الميثمى: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حذيفة بن منصور- 706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حمّاد- 706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اصبغ:</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إبراهيم- 893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مروان بن مسلم- 568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موسى- 568، 893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الأصفهانيّ: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معروف بن خرّبوذ- 376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سلام بن بشير الرمّانى- 376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إبراهيم التميمى- 376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أكثم: قال عليّ ع فيصلب على ربع النخلة الّتى في الكناسة- 140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اورمه: يرمى بالغلوّ.</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الحسين بن سعيد- 191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قاسم بن محمّد- 690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خالد البرقي- 551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يزيد- 712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حسين بن اشكيب- 191، 551، 690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عبيد اللّه القمّيّ- 712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باديه: فى الممقانى- محمّد بن زادويه- 941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ع- 941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راشد- 941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بحر الكرمانى الدهنى النرماسيرى أبو الحسن: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كان من الغلاة الحنقين- 235- اقول الحنق من الإبل إذا اعتاظ و سمن.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العباس المحاربى الجزريّ- 235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الكشّى- 235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بشير: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عيسى- 321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الكشّى- 321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بشير: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عمّن حدّثه- 22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نضر بن سويد- 22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بشير: قال الرضا ع و كان محمّد بن بشير يكذب على أبي الحسن موسى ع فاذاقه اللّه- 544، و هو نادر طريف في اعتقاده في موسى بن جعفر، و كان صاحب شعبدة و مخاريق معروفا بذلك فادّعى الوقف، و ان موسى بن جعفر كان ظاهرا 906، انّه سمع محمّد بن بشير يقول الظاهر من الإنسان آدم و الباطن ازلى، و أوصى‏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241</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ص241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ابنه سميع فهو الامام- 907، فقال نعم بلى حلّ و اللّه دمه و اباحة لك و لمن سمع ذلك منه- 908، لعن اللّه محمّد بن بشير و إذاقه حرّ الحديد انّه يكذب عليّ برء اللّه منه- 909، عنه: عثمان بن عيسى الكلابى- 907،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بندار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محمّد البرقي- 394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قولويه القمّيّ- 394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جابر: كان مع جابر الجعفى و فضيل الرسّان عند ابى داود عند موته فسأل محمّد فضيل ان يسئل ابا داود عن حديث سمعه في امرة امير المومنين ع- 148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جبير بن مطعم: قال ابن شاذان ان لم يكن في اول السّجاد الا خمسة منهم محمّد بن جبير- 184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جعفر: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الفضل محمّد بن أحمد بن مجاهد- 207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جعفر: ابن أبي طالب انّه من المحامدة الذين تأبى اللّه ان يعصى اللّه- 125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جعفر بن إبراهيم بن محمّد الهمدانيّ: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كان إبراهيم وكيلا.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إبراهيم بن محمّد الهمدانيّ- 1131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سعد بن مزيد- 1131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جمهور: العمى- 774، 775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داود المسترق- 748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فضل- 759، 888، 946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محمّد- 1120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بكار بن أبي بكر الحضرمى- 788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فضالة بن أيّوب- 268، 312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بشّار الوشّاء- 363، 414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عبد الرحمن- 774، 775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الحسين- 759، 888، 946، 1120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البصرى- 363، 414، 748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شاذان- 775،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فضل- 774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يوسف بن السخت- 268، 312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حباب: و كان رجلا من اهل الكوفة و هو زميل يونس بن يعقوب فوجّه‏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اليه أبو الحسن الرّضا ع ان صلّى عليه- 721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حبيب: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بعض أصحابنا عن ابى الحسن الثاني ع- 593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حبيب الأزديّ: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حمّاد- 281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العمركى بن على- 281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حسّان: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المغيرة- 467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يروى عنه بواسطتين او بوسائط ثلاث.</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صفوان- 293، 400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معمر بن خلاد- 1036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سعد- 400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شجاع- 1036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أحمد- 293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و في نسخة- محمّد بن الحسين- 61، 833، و في 634، 833،- 958، نقل عنه بلا واسطة.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عليّ الفارسيّ- 833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بشير- 61، 107، 143، 680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خرّزاذ- 634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إبراهيم بن هاشم- 958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معروف- 61، 107، 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نصير- 680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البّرانى: فى النسخة- و نسخة ب في اغلب الموارد كذلك، و يختلف في النسخ الآخر و في الموارد- البرنانى، البراثى، و في 417 و 456 يقول محمّد بن الحسن البرانى و عثمان بن حامد الكشّيان- فيعلم انّ البرانى هو الكشّى- فراجع محمّد بن الحسن الكشّى.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محمّد بن فارس- 55،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على الفارسيّ- 866، 867، 868، 869، 870، 871، 872، 873، 874، 875 876، 877، 881، 882،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بن كيسان- 167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إبراهيم بن محمّد بن فارس- 860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زياد- 617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يزداد- 307، 456، 501، 519 556، 576، 668، 1100، 1101.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الكشّى: 55، 167، 307، 417، 456، 501، 519، 556، 576، 667 668، 860، 866، 867، 868، 869 870، 871، 872، 873، 874، 875 876، 877، 881، 882، 887، 1100،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البصرى: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عثمان بن رشيد البصرى- 933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الربيع- 933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بن بندار القمّيّ: يروى الكشّيّ عنه بقرائة كتابه بخطه- و في بعض النسخ: محمّد بن الحسين.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حسن بن أحمد المالكى- 396، 1123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محمّد بن عامر- 1132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إبراهيم بن هاشم- 206، 957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يحيى العطّار- 1109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عن خطّه- 206، 396،- 957، 1066، 1109، 1123، 1132،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الجهم: قال محمّد بن عبد اللّه سمعته يقول للحسن بن عليّ بن فضّال يا أبا محمّد تشهّد فتشهد فصار الى ابى الحسن ع فقال فاين عبد اللّه- 1067،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زرارة- 1067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بن شمون: و هو ايضا غال- 584- و في نسخة- ميمون.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محمّد ع- 1084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سنان- 584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يعقوب بن محمّد البصرى- 584، 1084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الصفّار المعروف بمموله: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محمّد بن خالد- 790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عليّ بن القاسم القمّيّ- 790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العسكريّ ع: قال الصّادق ع فلو قد قام قائمنا و تكلّم متكلّمنا ثمّ؟؟؟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بكم 221، قال زرارة فان كان هذا الأمر قريبا صبر حتّى يخرج مع القائم 261، كأنّى بعبد اللّه بن شريك بين يدي قائمنا في أربعة الآف مكبّرون- 390، اذا قام بدأ بكذّابى الشيعة فقتلهم- 533، قال ذريح يقول ابو جعفر ع سابعنا قائمنا إنشاء اللّه قال الرضا ع صدق- 700، فانّ قائمنا من إذا لبس درع رسول اللّه ص يملأها- 802، قال أبو عبد اللّه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ان جائكم من يخبركم انّ ابني هذا مات و كفّن، قال الرّضا ع كذب أبو بصير انّما قال عن صاحب هذا الأمر- 902 قال أبو عبد اللّه ع انّ ابني هذا فيه شبه من خمسة انبياء، قال الرضا ع كذب زرعه انّما قال صاحب هذا الأمر- 904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بن عليّ بن فضال: قال ابن مسعود: و جماعة من الفطحيّة هم فقهاء أصحابنا منهم بنو الحسن بن عليّ- 639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أبيه الحسن- 208،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اخوه عليّ بن الحسن- 208،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الكشّى: فى 198، 199، 327، 397 و في موارد آخر مطلق، و الظاهر انّه هو البرّانى السابق فراجعه، و يمكن أن يكون المراد محمّد بن الحسن بن بندار في بعض الموارد المطلقة بقرينة العهد السابق و غيره كما في 397 فانّ في 396 ذكر محمّد بن الحسن بن بندار يروى عن ابى على الفارسيّ- 410، 411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خرّزاذ- 327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أحمد المالكى- 397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عثمان بن حامد- 404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إبراهيم بن هاشم- 397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الحسين بن موسى- 397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يزداد الرازيّ- 128، 198، 199، 777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الكشّى- 128، 198، 199، 327، 397، 404، 410، 411، 777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بن ميمون أبو الحسن: و في المطبوعة- شمّون- كتبت الى ابى محمّد ع اشكو اليه الفقر- 1018، سبق محمّد بن الحسن بن شمون يروى عن ابيمحمّد ع- 1018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بن ابان البصرى- 1018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الواسطى: و كان يروى الفضل عن جماعة منهم محمّد بن أبي عمير و صفوان بن يحيى و محمّد بن الحسن و- 1029، قال الفضل: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انّه كان كريما على ابيجعفر ع و ان ابا الحسن ع انفذ نفقته في مرضه و اكفنه و اقام ماتمه 1054 يروى عن ابيجعفر ع- 912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قياما الصيرفى- 902،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911،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الفضل بن شاذان- 902، 904، 911، 912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الحسن بن ميّاح: قدمت مكّة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فصرت الى المسجد فأتى محمّد بن الحسن برسالة من جماعة منهم صفوان بن يحيى و محمّد بن سنان و ابن ابيعمير- 1090، و في بعض النسخ: صباح يروى عن أبيه- 948،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بعض أصحابنا- 948،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الحسن الميثمى- 738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أبي نصر- 1101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سعدان- 709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الشجاعى- 649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نصير- 648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محمّد أبو زكريّا الرازيّ- 1101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الحسين بن أبي الخطّاب أبو جعفر: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المتوفّي سنة 262. و قد يروى هو عن محمّد بن سنان- 980 و روى الكشّى عنه باسقاط الواسطة في 633، و يمكن أن يكون الصحيح: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محمّد بن الحسن- كما في بعض النسخ.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فضّال- 555، 668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ابيحمزة الثمالى- 354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الحسين- 105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الحسن الميثمى- 299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أبي نصر- 610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النضر- 339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قتيبه- 374،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بشير- 177، 210، 375، 648،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الحجّال- 456، 501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الصيرفى- 632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فضّال- 543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محبوب- 175، 211،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خرّزاذ- 633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حكم بن مسكين الثقفى- 462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سلام بن بشير- 376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بن يحيى- 542، 587، 596، 649، 745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المزخرف- 198، 307، 404 417، 576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عثمان بن عدس- 729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إبراهيم التميمى- 276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اسباط- 969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ابيعمير- 217، 675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محمّد بن سنان- 1، 55، 164، 216، 583، 689، 693،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سلام- 553،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يسار- 128، 199، 556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نضر بن شعيب- 325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محمّد بن فارس- 55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الخير صالح بن أبي حمّاد- 164،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محمّد قاسم بن الهروى- 675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كليب- 596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البصرى- 596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الشجاعى- 299، 339،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معروف- 177، 210، 375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حمدان بن سليمان- 555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بن نصير- 1، 211، 217، 325 462، 610، 688، 693، 738، 829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القمّيّ- 175، 214، 216، 542، 543، 587، 745، 969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محمّد عبد اللّه بن محمّد اليمانيّ- 105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بن قتيبه- 354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أحمد- 632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يحيى- 553، 709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زياد- 417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موسى الهمدانيّ- 354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يحيى العطّار- 1142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يزداد الرازيّ- 128، 198، 199، 307، 404، 456، 501، 556، 576، 668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الحسين بن أحمد الفارسيّ أبو الحسن: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في النسختين: محمّد بن نحرير. و في بعض النسخ: محمّد بن بحر.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أبى القاسم الحليسى- 827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الحسين بن بندار القمّيّ: كذلك في نسخة ب و ج في 1066، و في الترتيب و في نسخة: محمّد بن الحسن بن بندار- فراجعه، و على ايّ حال قال الكشّى: وجدت في كتابه بخطّه يروى عن محمّد بن يحيى العطّار- 1066،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الحسين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الجبّار- 876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الفارسيّ- 876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الحسين بن محمّد الهروى: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ابى سعيد ابن محمود الهروى- 1028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حامد بن محمّد العلجردى البوسنجى- 1027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الكشّى- 1027،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حصين الفهرى: كتب العسكريّ ع ابرء إلى اللّه من الفهرى و ابن بابا و انّى العنهما 999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حفص بن عمرو العمرى أبو جعفر ابن العمرى و كان وكيل الناحية و كان الأمر يدور عليه 1015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حكيم: قال رأيت شريكا واقفا في حايط من حيطان فلان، فقلت لصاحبى هل لك في خلوة من شريك فأتيناه 279، ذكر لأبى الحسن ع أصحاب الكلام فقال امّا ابن حكيم فدعوه- 843، و كان أبو الحسن ع يامر محمّد بن حكيم ان يجالس أهل المدينة في مسجد رسول اللّه ص و ان يكلّمهم و يخاصمهم- 844،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ع- 843،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شريك- 279،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مسلم الثقفى- 279،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عمير- 843،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العلاء 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غير واحد من أصحابنا- 279،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الحلبيّ: يحتمل أن يكون المراد، محمّد بن عليّ بن أبي شعبة او محمّد بن عبيد اللّه بن على الحلبيّ، لم يرو يونس عن عبيد اللّه و محمّد ابني الحلبيّ قط و لارءآهما و ماتا في حيوة ابى عبد اللّه ع- 927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ع- 243، 269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حريز- 243، 269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حمّاد: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إبراهيم- 490،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اسحق إبراهيم- 490، 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حمّاد الساسى: و في النسخ- مختلفة: السائى، الشاشى.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صالح بن فرج- 47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خرّزاذ القمّيّ- 47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حمران: اجتمع هشام بن سالم و هشام بن الحكم و جميل بن درّاج و عبد الرحمن الحجّاج و محمّد بن حمران و سعيد بن غزوان- فسألوا هشام بن الحكم- 500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ابى الصباح الكنانيّ- 474 يروى زرارة- 260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وليد بن صبيح- 247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الوشّاء- 260، 474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سالم- 247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حمران العجليّ: لم ار له ذكرا.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حنظلة- 3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بعض الرجال- 3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حمزة: و في المطبوعة- حمزة بن اليسع- 1111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زكريّا بن آدم- 1111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اللّه- 1111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حمزة بن اليسع: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زكريّا بن آدم- 1150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عيسى- 1150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حميد: المراد امّا المحاربى المتوفّى 245 عامى. او الرازيّ الآتى يروى عن ابى نعيم- 62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بن محمّد- 62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حميد الرازيّ: عامّى المتوفى 248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مجاهد- 46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عبد اللّه جعفر بن محمّد- 46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الحنّاط: حتّى مات هشام في منزل محمّد و حسين الحنّاطين- 480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الحنفيّة: كان على مائدة ابن عبّاس فوقعت جرادة فاخذها محمّد و قال هل تعرفون ما هذه النقط السود في جناحها؟ 105، انّه من المحامدة الذين تأبى ان يعصى اللّه- 125، و كان عامر بن واثلة كيسانياّ يقول بحيوة محمّد بن الحنفية و له في ذلك شعر- 149، يقول مرقع بن قمامة اذ اهز محمّد بن على الراية المعلية بين الركن و المقام لوددت انّى في ظلّها، فهذا يدلّ على كيسانيّته- 152، ان ابا خالد الكابلى بخدمه دهرا و ما كان يشك في انّه امام حتّى اتاه- 192، قال القاسم بن عوف:</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كنت اتردّد بين عليّ بن الحسين ع و بنيه حتّى لقيت السجّاد ع فقال ايّاك ان تشدّ راحلة ترحلها فانّما هيهنا يطلب العلم 196، لما لم يقبل السجّاد هدايا المختار: فمحوا-</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249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العنوان و كتبوا المهدى محمّد بن على- 200، قال الكشّى: و المختار هو الّذى دعا الناس الى محمّد بن الحنفية- 204، فنظر اسلم الى الحنّاط و هو معهم و قال الست شاهدنا حين حدّثنا عامر بن واثلة ان محمّد بن الحنفية قال له ان الّذى ترجوا انّما خروجه بمكّة- 360، و الحميري يومئذ يقول بمحمّد بن الحنفية و هو من حشمه- 507، و كان يقول عليّ بن حزّور الكناسى بمحمّد بن الحنفيّة- 567، فذكر حيّان السرّاج محمّد بن الحنفية و جعل يطريه، فقال أبو عبد اللّه ع هل رأيت بعالم مات على اعين الناس و هو حى لا يموت- 568 قال أبو جعفر ع فأتيت محمّد بن الحنفيّة فوجدته قد اعتقل لسانه فدعا بطست، حتى صلّيت عليه و دفنته- 569، قال أبو عبد اللّه ع لحيّان السرّاج ما يقول اصحابك فيه؟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يقولون انّه حىّ يرزق- 570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طاوس- 105،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عامر بن واثلة- 360،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خالد: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مروك بن عبيد- 314،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موسى- 314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خالد: قال رزام كنت اعذّب بالمدينة بعد ما خرج منها محمّد بن خالد- 633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خالد الطيالسى: المتوفّى سنة- 259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أبي نجران- 174،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عبد الخالق- 762، 779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ابيحمزة البطاينى- 909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اللّه- 174، 549، 909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عبد اللّه بن محمّد- 278، 762، 779،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خالد بن عبد الرحمن البرقي: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عبد اللّه محمّد بن خالد البرقي لم يلق ابا بصير بينهما القاسم بن حمزة و لا اسحق بن عمّار و ينبغي أن يكون صفوان قد لقيه- 1034، و في 196 محمّد بن خالد اظنّه البرقي.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ابيعمير- 290، 379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طالب القمّيّ- 551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أحمد بن النضر الجعفى- 394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محمّد بن أبي حكيم- 49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ابنه أحمد بن البرقي- 6،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محمّد- 751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الرازيّ الخوارى- 196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حمّاد- 49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اشكيب- 290، 379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اورمه- 551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رجاء الحنّاط</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الجواد ع- 872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عليّ- 872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سعيد محمّد بن رشيد الهروى: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السيّد و سمّاه- 506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الكشّى- 506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ريّان بن الصّلت: قال الشاذاني سألت الريّان عن مسئلة فقال سألت عن هذه المشيخة، ثمّ قال لابنه محمّد لو شغلوا بطلب العلم- 1037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زياد: صرّح في 212 بانّ اسم ابيه أبو عمير- راجع محمّد بن ابيعمير.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حمّاد بن عثمان- 28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سلمة بن محرز- 81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الحجّاج- 714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عطيّة صاحب الطعام- 734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بن عثمان- 630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مزيد- 701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ميمون بن مهران- 143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أبان بن عثمان- 143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الفضل الخزاعيّ- 28، 81، 701، 714، 734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عثمان بن حامد الكشّى- 417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الحسن بن فضّال- 630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البرّانى- 417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زيد الحافظ: و في النسخة- الحامض‏</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موسى بن عبد اللّه- 345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فضيل- 345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زيد الشحّام: رآنى أبو عبد اللّه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انا اصلّى فدعانى و قال من انت؟ قلت من مواليك من الكوفة- 689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سالم بيّاع القصب: قال أبو عبد اللّه ع و انّما الزيدى حقا محمّد بن سالم- 418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سالم: قال لما حمل سيّدى موسى بن جعفر ع الى هرون جاء إليه هشام بن إبراهيم العبّاسى- 957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ع- 957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إبراهيم بن هاشم- 957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سالم بن عبد الحميد: هو و محمّد بن الوليد و معوية بن حكيم و مصدق بن صدقه كلهم فطحيّة و من اجلّة الفقهاء العدول و كلّهم كوفيّون- 1062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سعد بن مزيد أبو الحسن الكشّى: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هكذا في النسخ الصحيحة في اسناد الكتاب و في بعض النسخ: محمّد بن سعيد بن يزيد، و هو تصحيف نشأ من نسخ الكتاب المغلوطة يروى عن محمّد بن أحمد بن حمّاد ابى على المروزى 2، 48، 57، 492،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جعفر بن إبراهيم الهمدانيّ- 1131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الكشّى- 2، 48، 57، 1097، 1131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مسعود- 492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سعيد بن اخى سهل بن زياد الآدمى: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رجل عن يونس- 205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 بن على التفليسى- 205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سعيد بن كلثوم المروزى: من اجلّة المتكلّمين بنيسابور، كان خارجيّا ثمّ رجع الى التشيّع- 1030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السفرى: و النسخ مختلفة- الشغرى، الشقرى، التغلبى، المنقريّ‏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الحكم- 93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سفيان: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سليمان الديلميّ- 23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طاهر بن عيسى رفعه إليه- 23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سليمان- أبو زينبه.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سليمان: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ابى أيّوب الأنصارى- 76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صادق- 76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سليمان: قال أبو عبد اللّه ع لشهاب كيف انت إذا نعانى إليك محمّد بن- سليمان؟ فانى يوما بالبصرة عند محمّد بن سليمان- 781، 782.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احمد محمّد بن سليمان: من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العباس الدورى- 1148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إبراهيم السنسنى- 1148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سليمان الديلميّ: ابن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اسحق بن عمّار- 769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ابيحمزه- 23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مهران- 769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سفيان- 23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سليمان النوفليّ: كان في حبس هرون مع ابن ميثم، قال ترى هشاما ما استطاع ان يعتل، قال ابن ميثم هشام اجدل من ان يحتجّ بهذا- 477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سماعة: ليس من ولد- سماعة بن مهران- 894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سنان: أبو جعفر الزاهري مات سنة- 220، و هو كذلك غال- 584، قال حمدويه كتبت أحاديث محمّد بن سنان عن ايّوب و قال لا استحلّ ان اروى أحاديثه- 729، سمعت أبا جعفر ع يذكر صفوان بن يحيى و محمّد بن سنان بخير و قال رضى اللّه عنهما برضاى عنهما فما خالفانى قطّ- 963، فقد وفوا لي- 964، انّهما خالفا امرى، فلما كان من قابل قال فقد رضيت عنهما- 965، فما خلفانى و ما خالفا ابى قطّ- 967، انّ أيّوب دفع دفترا فيه أحاديث محمّد بن سنان، و لكن لا اروى انا عنه، فانّه قال له محمّد- 977، قال صفوان ان محمّد بن سنان كان من الطياره فقصصناه 978، قال فضل انّى لا استحلّ ان اروى أحاديثه، و انّه من الكذّابين- 979، قال الفضل لا احبّ لكم ان ترووا أحاديث محمّد بن سنان، قال أبو عمرو فقد روى عنه الفضل و ابوه و يونس و- 980، قال بنان كنت مع صفوان بالكوفة في منزل اذ دخل محمّد بن سنان فقال‏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صفوان انّه لقد هم- 981، قال محمّد بن سنان دخلت على ابى الحسن ع قبل ان يحمل الى العراق بسنة و عليّ ابنه و انت انسهما و مستراحهما يعنى ابا الحسن و ابا جعفر ع و حرام على النار ان تمسّك- 982، و كان يروى الفضل عن جماعة منهم محمّد بن ابيعمير و صفوان و محمّد بن سنان و- 1029، و قد اقرّ احدهما و كلاهما صفوان بن يحيى و محمّد بن سنان و غيرهما لم يرض بعد عنهما و مدحهما- 1029، قال الفضل الكذّابون المشهورون أبو الخطّاب و يونس بن ظبيان و محمّد بن سنان- 1033، قدمت مكّة فاتيت المسجد فاتى محمّد بن الحسن برسالة من جماعة منهم محمّد بن سنان و صفوان و ابن ابيعمير- 1090، دخلت على ابيجعفر ع فقال كيف انت إذا لعنتك و برئت منك قلت يا سيدى تفعل بعبدك ما تشاء و انت على- 1091، شكوت الى الرضا ع وجع العين فاخذ قرطاسا فكتب الى ابيجعفر ع 1092، أحمد بن محمّد بن أبي نصر و هو قالا كنا- بمكّة و أبو الحسن الرضا ع بها فقلنا فان رأيت ان تكتب الى ابى جعفر ع كتابا- 1093، قال احمد دخلت انا و صفوان و محمّد بن سنان على ابى الحسن ع فجلسنا عنده ساعة- 1099، قال احمد اتيت ابا جعفر ع بالمدينة فذكر في صفوان و محمّد و غيرهما ممّا قد سمعه غير واحد- 1115، يروى عن ابى الجارود- 164، 169،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ابيجعفر ع- 1091، 1092، 1093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ع- 959، 982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خالد- 56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ع- 549، 592، 736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يسير الدهّان- 583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بشير النبّال- 584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حذيفة بن منصور- 1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حريز- 88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منصور- 44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الحسين بن مختار- 36، 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منذر- 693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بن سرحان- 287، 433،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ع- 1092، 1093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زيد الشحّام- 508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جبلة- 699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محمّد بن زيد الشحّام- 689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عمر- 216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بكر الواسطى- 102، 180، 826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هارون بن خارجه- 554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يعقوب- 728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ايّوب- 728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شعيب- 1091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عليّ الوشّاء- 736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موسى- 982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شاذان- 554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بن يحيى- 981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أبي نجران- 549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اسباط- 287، 433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النعمان- 169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فضل بن شاذان- 56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بن شمون- 584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أبي الخطّاب- 1، 55، 164، 216، 583، 689، 693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خالد- 196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مهران- 44، 1093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العبيدى- 36، 88، 102، 180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مرزبان- 1092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عمران- 508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يزيد- 826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سهل البحرانيّ: قال أبو جعفر الثاني له تولّ صفوان بن يحيى و محمّد بن سنان- 965،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شاذان بن نعيم: وجدت بخطّ محمّد بن شاذان بن نعيم في كتابه- 141، 917، 981، 1110، وجدت بخطّ أبي عبد اللّه محمّد بن أحمد بن نعيم- الشاذاني- 357، محمّد بن مسعود قال كتب الىّ الشّاذانى- 656، 774، 788، يقول جمع عندي مال للعزيم فانفذت به اليه فورد من الجواب- 1017- اقول- الظاهر اتّحاد هذه العناوين المختلفة.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حسن بن علويّة القمّاص- 917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العاصمي- 981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العبيدى- 1110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بن شاذان- 304، 357، 656،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مسعود- 656،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الصبّاح:</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ابيعبد اللّه ع- 408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الصّباح: و في نسخة: ابو الصّباح قال حدّثنا محمّد بن اسمعيل بن عامر- 881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اسمعيل بن عامر- 881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عليّ- 881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طاهر: انّه هجم محمّد بن طاهر على ابى يحيى الجرجانى فأمر بقطع لسانه، سعى بذلك محمّد بن يحيى الرازيّ و ابن البغوى و إبراهيم بن صالح- 1016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عاصم: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ع- 864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طلحة المروزى- 864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عايشه: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الحسين- 207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الفرزدق- 207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عبد الجبّار الدهلى: هو و محمّد بن أبي خنيس و ابن فضّال رووا جميعا عن ابى بكير- 1067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أبي طالب القمّيّ- 451، 1075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معروف- 570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 بن فرات- 876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محمّد- 451، 1075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الكوفيّ- 876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عبد الحميد العطّار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الحميدى الكوفيّ و هو محمّد بن عبد الحميد العطّار- 517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ابيعمير- 43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جميلة- 115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يعقوب- 176، 360، 465، 517، 724، 725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إبراهيم- 115، 176، 361، 465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جبريل بن أحمد- 176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حمدويه- 115، 176، 361، 465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الحسن الدّقاق- 43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محمّد- 517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أحمد- 724، 725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عبد الرحمن بن عوف: عامّى‏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عبد الرحمن بن زيد- 69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سلمة بن كهيل- 69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عبد اللّه بن الحسن: قال اسلم كنت مع ابيجعفر ع فمرّ علينا محمّد بن عبد اللّه و هو يطوف بالبيت، قال امّا انّه سيظهر و يقتل في حال مضيّعة- 359، اتيت الفضيل فاخبرته انّ محمّدا و إبراهيم ابني عبد اللّه قد خرجا فقال ليس امرهما بشئ- 382، قال حسين بن زيد ارسلنى محمّد بن عبد اللّه بن الحسن الى أبي عبد اللّه ع يطلب منه راية رسول اللّه ص العقاب فقال يا جارية هاتى- 784، ضرب محمّد بن عبد اللّه بن الحسن شهابا ابن عبد ربّه نحوا من سبعين سوطا- 787،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عبد اللّه الحنّاط: و في النسخ: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محمّد بن عليّ بن محمّد بن عبد اللّه الحنّاط، و لكن بقرينة 193، محمّد بن على عن محمّد بن عبد اللّه الحنّاط، و في نسخة: الخيّاط.</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عليّ بن ابيحمزه- 192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على- 192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عبد اللّه بن زرارة بن أعين: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عليّ بن فضّال- 1067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ابيه عبد اللّه- 221، 254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بن الجهم- 1067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اسباط- 254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الريّان- 1067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هارون بن الحسن بن محبوب- 221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الطيّار: هو محمّد بن عبد اللّه حكى عن ابن فضّال: انّ الحكم بن عتيبة من فقهاء العامّة و كان استاذ زرارة و حمران و الطيّار قبل ان يروا هذا الأمر- 370، قال حمزه ابنه سألنى أبو عبد اللّه ع عن قرائة القرآن فقلت ما انا بذلك قال لكن ابوك و سألنى عن الفرائض ثمّ قال ان رجلا من قريش- 648، جئت الى باب ابيجعفر ع استأذن عليه فلم يأذن، فجعلت افكر و أقول ا ليس المرجئة تقول كذا و القدريّة، فإذا الباب تدقّ- 649، قلت لابيعبد اللّه ع بلغني انّك كرهت منّا مناظرة النّاس، فقال اما كلام مثلك فلا نكرهه- 650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ع- 649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ابيعبد اللّه ع- 650،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حمزه ابنه- 649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ابان الأحمر- 650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عبد اللّه المسمعى: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حديد المدائنى- 220، 432، 908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اسباط- 222، 287، 432، 433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اللّه- 220، 222، 287، 432، 433، 908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عبد اللّه بن مهران: محمّد بن عبد اللّه بن مهران غال- 831، انّه متهم و هو غال- 1081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محمّد بن أبي نصر- 1093، 1099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مطر- 896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نضر- 132، 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ابيحمزه- 842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محبوب- 96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بن جعفر الجعفرى- 1043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عامر- 1090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قيس- 163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سنان- 44، 1093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على- 192، 193،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على الصيرفى- 131، 139، 713، 838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احمد- 131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البصرى- 44، 896، 1043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جبريل بن أحمد الفاريابى- 96، 132، 133، 139، 163، 192، 193، 713، 831، 838، 842، 1046، 1090، 1093، 1099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عثمان العبيدى: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بن عبد الرحمن- 170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الرحمن القمّيّ- 170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عثمان: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خالد السجستانيّ- 1139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حنان بن سدير- 12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اسحق إبراهيم بن نصير- 12، 1139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الحسن حمدويه بن نصير- 12، 1139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عثمان بن رشيد: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عليّ بن يقطين- 251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بن أبي خلف 251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عذافر:</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ابيعبد اللّه ع- 371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عقبة بن بشير- 392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 بن يزيد- 409، 605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عثمان- 371،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عمر- 409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يزيد- 605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علقمة بن الأسود النخعيّ: خرجت في رهط منهم مالك الأشتر و غيره أريد الحجّ، حتى قدمنا الربذة فإذا امرئة- 118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على: فى 192 في النسخ- محمّد بن على محمّد بن عبد اللّه الحنّاط، و بقرينة 193، كما في الممقانى محمّد بن على عن عليّ بن محمّد و يمكن أن يكون المراد الصيرفى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عليّ بن ابيحمزه- 831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الحكم بن مسكين- 26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محمّد- 193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ابيعمير- 702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اللّه الحنّاط- 192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خرّزاذ- 26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العمركى- 702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مهران- 192، 193،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عليّ الباقر ع: اين حوارى محمّد بن على 20، و كان يقعد جابر مسجد رسول اللّه و ينادى يا باقر العلم و يقول و اللّه ما اهجر و انى سمعت رسول اللّه ص يقول انّك ستدرك رجلا من اهلبيتى- 88، قال شمائل رسول اللّه و الّذى نفسى بيده فاقبل يقبّل رأسه و قال بابى انت و امّى رسول اللّه ص يقرئك السّلام 88، فاتى جابر منزل عليّ بن الحسين لطلب محمّد بن على فقال ع انّه في الكتّاب- 89، قال أبو عبد اللّه انّ لأبى مناقب ما هنّ لآبائى انّ رسول اللّه ص قال لجابر انك تدرك- 89، فقال له ابن عبّاس بعد ما أصيب ببصره من انت؟ قال انا محمّد بن عليّ بن الحسين قال حسبك- 107، قال السّجاد ع: ثمّ يبعث اللّه غلاما تنبت الحكمة في صدره، فما زادت حتّى تكلّم محمّد بن على ع 196، قال الصادق ع: زرارة و أبو بصير ليث و محمّد بن مسلم و بريد أحيوا أحاديث ابى- 219، 217 اقول- قد تبيّن اطلاق- 217 و ابهامه في 219، قال الصادق ع كان ابى ائتمن زرارة و بريدا</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259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محمّد بن مسلم و ابا بصير على حلال اللّه و حرامه و هم عيبة علمه- 220، قال زرارة رحم اللّه ابا جعفر و ابا جعفر- 228، قال أبو عبد اللّه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ان محمّد بن مسلم قد سمع من ابى و كان عنده وجيها- 273، قال محمّد بن مسلم سألته عن ثلاثين الف حديث- 276، 280، و قال ع 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تواضع و بشّر المخبتين- 278، قال الصادق ع انّ أصحاب ابى كانوا زيناء احياءا و امواتا اعنى زرارة و محمّد بن مسلم و ليث و بريد- 287، 433، قال زرارة قدمت المدينة و انا شابّ فدخلت سرادقا لابيجعفر ع بمنى فرأيت قوما جلوسا في القسطاط و رأيته يحتجم- 308، قال جابر دخلت على ابيجعفر ع و انا شابّ فقال من انت؟ 339، قلت لابيجعفر ع انّك قد حملتنى و قرا عظيما بما حدّثتنى به من سرّكم 343، و قال هذا عمل العبد فكيف لو رأيت السّيد الأكبر فدخلت على ابيجعفر ع فإذا جابر عنده- 347، دخل الكميت عليه- 361، 365، 366،- قال أبو عبد اللّه: انّ فضيلا من أصحاب ابى و انّى لاحبّ- 380، قال ابن ذرّ اسكتوا انّ رجلا يزعم انّ اللّه يسألنى عن ولايته و كيف اسئل رجلا يعلم حدّ الخوان- 394، ان المغيرة بن سعيد كان يكذب عليه- 399، 400، 402، 403، 404، 407، ان المغيرة دسّ في كتب أصحابه ع- 401، 402، اقبل زيد بن عليّ ع فلمّا نظر إليه أبو جعفر ع قال هذا سيّد- 419، قال سالم بن أبي حفصة ويحك يا زرارة ان ابا جعفر قال لي اخبرنى عن النخل، تأتم بامام لا يعرف هذا- 424، دخلنا على ابيجعفر ع و عنده اخوه زيد بن عليّ ع- 429، زعم عمر بن رياح انّه سأل ابا جعفر عن مسئلة فاجابه فيها بجواب ثمّ عاد إليه- 430، اجتمعت العصابة على تصديق هؤلآء الأوّلين من أصحاب ابيجعفر ع 431، قلت لكثير النواء ما اشدّ استخفافك بابى جعفر ع- 442، قال رأيت كانى على رأس جبل و الناس يصعدون عليه، فما مكث بعد ذلك الا نحوا من سنتين- 444، قال أبو طالب القمّيّ كتبت الى ابيجعفر ع بابيات شعر- 451، قال أبو عبد اللّه ع لعن اللّه المغيرة انّه كان يكذب على ابى- 542، و كان مغيرة يكذب على ابيجعفر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- 544، كان حمزة لعنه اللّه يقول ان ابا جعفر ع يأتينى في كل ليلة- 548، قال ابو عبد اللّه ع اخبرنى ابى انه كان في ضيعة له فاتى فقيل له ادرك عمك فأتيته و قد كانت اصابته غشية- 569، و قال حدّثني ابى انّه كان فيمن عاد محمّد بن الحنفية- 570، قال القرشيّ اردت ان تعلمنى انّ في اصحابك مثل هذا (الطيار)- 648، فقال رسول ابيجعفر ع يقول لك أبو جعفر ع اجب فقال الطيّار- فاخذت ثيابى و مضيت معه- 649، و اتمن على بن الحسين ع على صحف إبراهيم و موسى ع محمّد بن على ع و اتمن محمّد بن على ع جعفر بن محمّد- 663، ركب أبو جعفر ع يوما الى حائط له من- حيطان المدينة، فقال له سليمان بن خالد يعلم الأمام ما في يومه و في شهره و في سنته؟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عليّ بن بلال: قال محمّد بن أحمد كنت بفيد فقال لي مرّ بنا الى قبر محمّد بن- اسمعيل- 1066، ابو طاهر و هو يروى كتبا كثيرة عن أحمد بن عبد اللّه الكرخى 1071 يروى عن محمّد بن اسمعيل بن بزيع- 1066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القتيبى- 1071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عليّ الجواد: قال و من الناطق بعده؟ قال عليّ بن جعفر: ابنه أبو جعفر قال انت في سنك و قدرك تقول هذا القول في هذا الغلام قال ما حيلتي ان كان اللّه رآه اهلا- 803، قال الحسن بن موسى بن جعفر كنت عند ابيجعفر ع بالمدينة و عنده على بن جعفر و اعرابى فقال لي الأعرابّى من هذا الفتى؟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قلت هذا وصّى رسول اللّه- 804، خرجت من المدينة نحو العراق إذا انا برجل على بغل له اشهب يعترض الطريق، فقال هذا ابن الرضا ع فقصدت قصده- 903، قال أبو الحسن ع لمسافر مولاه الحق بابيجعفر ع فانّه صاحبك- 972، هذا كتاب من محمّد بن على الهاشمّى العلوى لعبد اللّه بن المبارك فتاه انى اعتقك- 1076،- فلمّا كان جوف الليل جائنا توقيع من ابيجعفر ع انّ صاحبكم الخراسانيّ مذبوح مطروح في لبد في مزبلة كذا- 1077، فقدنا نقلنا للموفق اخرجه الينا فاخرجه الينا و هو في صدره فاقبل‏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يقرئه و يطويه- 1013، قال أحمد بن محمّد- بن عيسى بعث الىّ أبو جعفر ع غلامه و معه كتابه فامرنى ان اصير إليه فاتيته فهو بالمدينة نازل في دار بزيع- 1115،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عليّ الحدّاد: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مسعدة بن صدقه- 40، 127، 263 عنه: محمّد بن يزداد الرازيّ- 40، 127، 263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عليّ بن خالد العطّار: ليس له ذكر يروى عن عمرو بن عبد الغفّار- 123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الحسن عليّ بن عليّ الخزاعيّ- 123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عليّ الصيرفى: محمّد بن على رمى بالغلوّ، و هو الطاحى أبو سمينه- 1032، قال الفضل كدت ان اقنت على محمّد بن عليّ الصيرفى فقلت لم استوجب- 1033 و ذكر في بعض كتبه الكذّابون المشهورون أبو الخطاب و يونس بن ظبيان و أبو سمينه أشهرهم- 1034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الحسن- 713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بن ابيحمزه- 838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بن عبد اللّه الحنّاط- 131، 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عثمان- 392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اللّه بن مهران- 131، 139، 713، 838،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أبو جعفر محمّد بن عليّ بن القاسم بن ابيحمزة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الحسين القمّيّ الآبى- 1051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الصفّار- 790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الكشّى- 790، 1051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على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محمّد بن عيسى- 423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إبراهيم- 423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عليّ بن النعمان البجليّ أبو جعفر الأحول مؤمن الطّاق: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أبو عبد اللّه ع: احبّ الناس الىّ احياءا و امواتا أربعة منهم الأحول- 215، 434، 438، مولى بجلية و لقبه الناس شيطان الطاق و ذلك 324، الأحول مع ثلثة اخب الناس الىّ احياءا و امواتا و لكنهم يجيئون- 325، 326 قال ابو خالد رأيته قاعدا في الروضة، فقلت ان أبا عبد اللّه ينهانا عن الكلام فقال امرك- 327، قيل له ما الّذى جرى بينك و بين زيد بن عليّ ع فقال أبو عبد اللّه ع اخذته من بين يديه و من 328،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كنت عند ابيعبد اللّه ع فدخل زيد بن علّى ع 329، و قال أبو حنيفة له و قد مات جعفر بن محمّد انّ امامك قد مات 329، ثمّ اقبل على الضحّاك فقال لم تبّرأتم من عليّ بن ابيطالب 330، فقال أبو عبد اللّه ع له كلّم الشارى فقطعه سائلا و مجيبا- 331، قال له ابن أبي العوجاء ا ليس من صنع شيئا، قال فاجّلنى شهرا او شهرين 332، فقال له أبو حنيفة بلغني عنكم معشر الشيعة انّ الميت إذا مات 332،- قال الصّادق ع انّهم قد دخلوا في امر ما يمنعهم- عن الرجوع إليه الا الحميّة 333، ايت الأحول فمره لا يتكلّم 334، قال الشاميّ أريد ان اناظرك في الكلام فقال الصّادق ع يا مؤمن الطاق ناظره 494، قال هشام بن سالم كنّا بالمدينة بعد وفاة ابيعبد اللّه ع فدخلنا على عبد اللّه- 502، يروى عن ابيعبد اللّه ع 332، 652،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زيد بن عليّ ع- 328، 329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خالد الكابلى- 327،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مالك الأخمسى- 329،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عبد الخالق- 328،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الرحمن- 332، 652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على الهمدانيّ: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درست بن أبي منصور- 364،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رجل عن عليّ بن ابيحمزه- 758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اسمعيل الميثمى- 381،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محمّد بن الفضيل- 364،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أحمد- 381،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محمّد- 758،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عليّ بن وهب أبو بكر: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عدى بن حجر- 168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جعفر محمّد بن يحيى بن الحسن- 168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عمارة بن خزيمة بن ثابت: لم اجد له ذكرا. قال ما زال جدّى بسلاحه يو الجمل و صفين- 101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معشر- 101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عمر: من أصحاب الكاظم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مروان- 189،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عذافر- 409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سليمان بن داود المنقريّ- 189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زيد- 409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عمر بن أذينة: قال في عمر بن‏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اذينه: و قيل اسمه محمّد بن عمر غلب عليه اسم ابيه.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بريد بن معوية العجليّ- 548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ابيعمير- 548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ص263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عمر السمرقندى: قال الكشّى وجدت بخطّه- 181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عمر بن سعيد الزيات: يأتي بعنوان محمّد بن عمرو الزيّات.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حبيب- 593،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عيسى- 593،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عمرو:</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بن يعقوب- 200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العبيدى (العنبرى- خ)- 200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عمرو بن سعيد الزيّات: هو محمّد بن عمر بن سعيد السابق.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داود الرقى- 813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بن أبي حبيب- 225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جعفر أحمد بن محمّد بن عيسى- 225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اسمعيل بن عيسى- 225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اسمعيل- 813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عمران البارقى: شهدنا محمّد بن عمران في منزل عليّ بن ابيحمزه و عنده أبو بصير 901، يروى عن ابيعبد اللّه ع- 901،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اسمعيل بن يزيد- 901،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عيسى بن عبد اللّه بن سعد الأشعريّ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توجهت الى ابى الحسن الرضا ع فاستقبلنى- يونس مولى آل يقطين- 937، يروى عنه ابنه احمد في 173، 546، 548، و مروك بن عبيد في 937 و هو يروى عن ابن ابيعمير. و هذا متقدّم زمانا عن محمّد بن عيسى العبيدى، فانّه يروى عن مروك بن عبيد كما 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حيث ان عنوان (محمّد بن عيسى) ذكر في اغلب الموارد مطلقا و التمييز بينهما كان متوقّفا على التحقيق الدقيق الخارج عن موضوع الكتاب ذكرناه جميعا في ذيل العبيدى الآتى، فانه الاكثر استعمالا و الأغلب ذكرا في الأسناد، بل ان الظاهر هو المراد عند الأطلاق.</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عيسى بن عبيد بن يقطين أبو جعفر العبيدى: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البغداديّ. قال أبو عمرو قد روى عن محمّد</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بن سنان الفضل و ابوه و يونس و محمّد بن عيسى- 980، و قد يروى عن محمّد بن سنان- 980، انّه كتب الى أيّوب بن نوح يسأله عمّا خرج إليه في الملعون فارس- 1007، انّه من صغار من يروى عن ابن محبوب في السنّ، و كان الفضل يحبّه و يقول ليس في اقرانه مثله- 1021، قال جعفر بن معروف صرت اليه لأكتب عنه فرأيته يتغلّس بالسوداء فخرجت ثمّ اشتدّت ندامتى لما تركت- 1022 قال بورق فأتيت محمّد بن عيسى فرأيته شيخا فاضلا في انفه اعوجاج و هو القنا و معه عدّة فرأيتهم مغتميّن، قالوا انّ الفضل قد حبس- 1023، ابو محمّد الأنصارى يروى عنه العبيدى و عبد اللّه بن إبراهيم- 1140- اقول- نحن نذكر هنا فهرسا كاملا من مطلق اسم محمّد بن عيسى، و يمكن أن يكون المراد في بعض الموارد ابن عبد اللّه القمّيّ السابق، و لا بدّ من التحقيق، و التمييز.</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عبد الحميد- 266، 386، 710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إبراهيم بن عبد اللّه- 377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إبراهيم بن عقبه- 879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إبراهيم بن على- 599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أبي عمير- 75، 114، 171، 227، 232، 246، 247، 255، 303، 308، 321، 323، 326، 382، 398، 525، 526، 534، 546، 548، 561، 589 590، 651، 707، 807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أبي نجران- 21،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العرنيّ- 9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الهادى ع- 991، 996، 999، 1006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عبد اللّه محمّد بن شاذان- 1110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محمّد الرازيّ- 1009، 1053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نصر- 300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يحيى الواسطى زكريّا- 399، 544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الوليد- 1112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الأنبارى- 1113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عباد البصرى- 903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مهران- 343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ايّوب بن نوح- 1007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بشير- 687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بكر بن محمّد الأشعريّ- 819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جعفر بن بشير- 698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عيسى اخيه- 194، 399، 482، 483، 544، 924،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حريز- 243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سعيد- 449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عليّ- 819، 935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فضّال- 274، 275،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يقطين- 270، 318، 384، 659، 683، 858، 1127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محبوب- 144، 808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ميّاح- 536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على- 971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على- 820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حفص مؤذّن عليّ- 231، 814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عيسى- 37، 295، 504، 571، 572،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حنان بن سدير- 32، 366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خيران الخادم- 1134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زياد القندى- 304، 752، 806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زكريّا- 539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سعد بن جناح- 460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صفوان- 457، 615، 698، 717، 744،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العزيز المهتدى- 935، 938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جبلة- 340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يحيى الكاهليّ- 749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عبيد اللّه بن عبد اللّه- 810، 811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عثمان بن عيسى- 269، 459، 857،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اسباط- 111، 201، 578، 739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اسمعيل الميثمى- 1048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حسان الهاشمى- 341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حسين بن عبد اللّه- 984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الحكم- 267، 282، 335، 336، 348، 537، 588، 650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مهزيار- 1012، 1040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نعمان- 405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 بن عبد العزيز- 486، 487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عمارّ بن مبارك- 242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قاسم الصيقل- 683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قاسم بن عروه- 226، 434،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محمّد بن اسمعيل بن بزيع- 427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اسمعيل الزيّات- 887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سنان- 36، 88، 102، 180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عمرو- 200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عمر الزيّات- 593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فضيل الكوفيّ- 741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مروك بن عبيد- 334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مسافر- 972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نضر بن سويد- 22، 444، 521، 611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إبراهيم الختلى- 229،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المشرقى- 934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الوشّاء- 259، 489، 563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ياسر الخادم- 939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ياسين الضرير البصرى- 276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يعقوب بن يقطين- 809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عبد الرحمن- 36، 59، 116، 221 228، 236، 237، 238، 239، 240، 241 256، 257، 261، 283، 284، 288،- 297، 328، 350، 401، 435، 436، 437، 479، 480، 485، 512، 522، 523، 533، 548، 550، 581، 610، 616، 652، 655، 673، 698، 716، 719، 746، 750، 780، 815، 816، 833 844، 907، 928، 936، 1047، 1127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نصير- 88، 229، 295 335، 336، 377، 382، 525، 526، 534، 561، 563، 571، 588، 651، 652 719، 750، 806، 810، 819، 934، 956 972، 973، 1134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بن سليمان- 698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الفارسيّ- 833،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محمّد- 504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عيسى- 398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جبريل بن أحمد- 21، 22، 37، 200، 201، 228، 236، 238، 239، 240، 241، 256، 257، 261، 282، 283، 284، 297 340، 341، 343، 350، 427، 435، 436، 437، 479، 480، 522، 537، 581، 589، 710، 741، 780، 809، 812 815، 938، 991.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حسين بن أحمد بن يحيى- 971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بن نصير- 22، 32، 36، 88، 114، 116، 144، 183، 221، 226، 227، 229، 232، 237، 242، 246، 247، 255 259، 270، 275، 276، 288، 295، 300، 303، 318، 323، 326، 328، 335،- 336، 348، 366، 377، 382، 384، 386، 405، 434، 444، 457، 460، 482، 483، 484، 485، 486، 487، 489، 512، 521، 523، 525، 526، 533، 534، 561، 563، 571، 572، 578، 588،- 590، 593، 610، 611، 612، 615، 650، 651، 652، 659، 665، 683، 707، 710 717، 719، 739، 750، 776، 806،- 810، 811، 814، 816، 819، 841، 844،- 852، 857، 858، 879، 899، 928، 932، 934، 972، 973، 984، 1079، 1107،- 1118، 1127، 1134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بن أبي خلف: 111، 171 172، 399، 401، 544، 548، 550،- 673، 746، 907، 999، 1006، 1007 1012، 1013، 1047، 1048، 1112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سهل بن زياد الآدمى- 996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حمدويه- 687، 903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محمّد- 749، 820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مهزيار- 172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العمركى بن على- 59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محمّد- 304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أحمد- 266، 267، 334، 536، 819، 939، 1009، 1040، 1053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بن يحيى- 539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بشر- 321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مسعود- 243، 808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موسى السمان- 924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نصير- 9، 75، 194، 231 269، 270، 274، 348، 384، 449، 460، 599، 616، 650، 659، 683،- 716، 744، 750، 752، 807، 809،- 811، 899، 935، 936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مروك بن عبيد- 937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غالب: روى محمّد بن غالب في 630 و 631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عليّ بن الحسن بن فضّال- 630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الوليد الخزّاز- 631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فرات: قال جعفر بن فضيل له لقيت انت الا صبغ؟ قال نعم لقيته مع ابى فرأيته شيخا- 396، و رأيت عباية بن ربعى و كنت غلاما العب بالعكرة- 396- اقول- الظاهران هذا من تابعي التابعين- و هو غير من يكذب على الرضا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اصبغ- 396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عباية بن ربعى- 396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فضيل- 396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الوليد- 397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فرات: قال أبو الحسن الرضا ع و الّذى يكذب عليّ محمّد بن فرات، و كان من الكتّاب فقتله إبراهيم بن شكله- 544، كان يغلو في القول و يشرب الخمر فبعث إليه الرضا ع خمرة و تمرا، و كان بغداديا- 1046 قال الرضا ع انّما قلت ذلك يا يونس لتحذّر عنه اصحابى و تأمرهم بلعنه و البرأته منه- 1047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قال الرضا ع ما آذى أبو الخطاب جعفر بن محمّد ع بمثله و ما كذب خطابى مثل ما كذب، قتله- إبراهيم بن شكله اخبث قتلة- 1048،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الفرج: قال كتبت الى ابى الحسن ع اسأله عن ابى عليّ بن راشد و عن عيسى بن جعفر- 1122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1122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هلال- 1122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فضيل:- الظاهر انّه ابن كثير- الصيرفى، بقرينة ذكره مع صفوان في 15 يروى عن ابى أسامة- 464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الرضا ع- 760، 868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خالد القمّاط- 15، 406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عمرو سعد الحلاب- 422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شهاب- 782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أبي نصر- 760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ايّوب بن نوح- 15، 406، 464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الوشّاء- 782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بن بزيع- 422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ميمون النخاس- 868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269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محمّد بن فضيل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عبد الرحمن- 741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القاسم بن حمزة بن موسى العلوى أبو جعفر: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عمّه اسمعيل بن موسى- 823، عنه: طاهر بن عيسى- 823،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القاسم النوفليّ: و يروى أحمد بن محمّد بن عيسى عن محمّد بن قاسم عن ابن محبوب 989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قولويه: فى 1086 محمّد بن قولويه الجمّال يروى عن سعد بن عبد اللّه- 20، 111، 170، 171، 172، 173، 174، 189، 214، 216 220، 221، 222، 223، 225، 251، 253، 254، 273، 277، 287، 399، 401،- 403، 541، 579، 594، 601، 606، 620 673، 675، 771، 831، 907، 908،- 909، 962، 963، 965، 966، 968، 1012، 1013، 1067، 1096، 1111، 1112، 1122، 1150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أبي القاسم ماجيلويه- 234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بندار القمّيّ- 394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موسى الهمدانيّ- 1086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المشايخ- 478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الكشّى- 20، 111، 170، 171، 172 173، 174، 189، 214، 216، 220، 221، 222، 223، 225، 234، 251، 253، 254 273، 277، 287، 394، 399، 401،- 403، 478، 541، 579، 594، 601، 606 620، 673، 675، 771، 813، 907، 908، 909، 962، 963، 965، 966، 968،- 1012، 1013، 1067، 1086، 1096، 1111، 1112، 1122، 1150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قيس: فلقى عمر بن رياح- رجلا من أصحاب ابيجعفر ع يقال له محمّد بن قيس فقال- 430، قال مرزوق قلت لابى عبد اللّه ع محمّد بن قيس يقرئك السّلام فقال الّذى بينه و بين عبد الرحمن القصير قرابة؟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قلت نعم قال قل له اعبد اللّه و لا تشرك له، و ايّاك و السمع من فلان و فلان- 630،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قيس الأنصارى: انّ ثعلبة بن ميمون مولى محمّد بن قيس الأنصارى- 776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كثير الثقفى: قال أبو عبد اللّه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ما تقول في المفضّل؟ قال ما عسيت أن أقول فيه بعد ما سمعتك- 583، و هو من أصحاب المفضّل قال له أبو عبد اللّه ع في المفضّل؟ 584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عليّ الهمدانيّ- 758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سليمان الخطابى- 3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محمّد- 758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مرزبان: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سنان- 1092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مروان: انّه بصرىّ يسكن البصرة و كان اصله الكوفة و ليس هو راوى تفسير الكلبى- 383، انه من ولد ابى الأسود الدئلى- 383، كنت قاعدا عند ابيعبد اللّه ع انا و معروف بن خربوذ- 375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بكير- 375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مروان السدّى: هو الذي روى تفسير الكلبى- 383، اقول- الكلبى هو محمّد بن السائب الكلبى.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مسعود بن محمّد بن عيّاش السمرقندى أبو النّصر العيّاشى: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فما رأيت فيمن لقيت بالعراق و ناحية خراسان افقه و لا أفضل من عليّ بن الحسن، و صرت إليه الى بغداد- 1014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بن محمّد بن فارس- 55، 352،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ازداد بن المغيرة- 387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المغيرة- 407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عبّاس بن عبد اللّه بن سهل- 1104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عبد اللّه الشاذاني- 419، 656، 774،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على المحمودى- 986، 1057، 1058، 1060، 1144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عبد اللّه العلوى- 73، 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منصور الخزاعيّ- 28، 81، 289 351، 662، 692، 701،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محمّد البصرى- 329، 330، 331 583، 591، 742،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جبريل بن أحمد- 22، 228، 236، 238 239، 240، 241، 244، 245، 256، 257، 261، 282، 283، 284، 297، 350، 435، 436، 479، 480، 522، 710، 780، 812، 815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أحمد- 105، 182، 281، 495، 614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702، 718، 883، 922،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حسين بن اشكيب- 47، 84، 191، 302، 551، 690، 706، 737، 740، 821،- 961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عبد اللّه- 608،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حمدان بن أحمد- 121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حمدان بن أحمد القلانسى- 421،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حمدويه- 753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الخزاعيّ- 212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بن حفص- 1133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حمدويه- 580، 979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الحسن بن فضّال- 14، 72، 137، 147، 149، 151، 165، 166، 185، 208،- 272، 296، 305، 306، 313، 349، 353، 365، 370، 389، 393، 425، 426،-- 441، 442، 445، 454، 455، 581، 559، 560، 562، 567، 574، 575، 577، 613، 621، 623، 624، 637 642، 643، 644، 647، 658، 660 661، 671، 678، 679، 681، 684، 686 721، 735، 754، 755، 756، 772، 773، 834، 851، 856، 1035، 1042 1063، 1102، 1103، 1106، 1138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محمّد بن خالد الطيالسى- 136 233، 248، 260، 278، 418، 447، 458 474، 468، 538، 540، 582، 617، 625، 636، 640، 670، 672، 736، 779، 782 784، 787، 789، 840، 1070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عليّ الخزاعيّ- 123، 203،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قيس القومسى- 130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محمّد- 80، 93، 113، 122، 135، 209، 248، 280، 298، 313، 333، 424 468، 491، 503، 504، 527، 536، 539، 553، 607، 611، 618، 654، 655، 704، 781، 785، 786، 818، 820، 888، 923، 959، 960، 961، 967، 976، 1009، 1010، 1011، 1039، 1042، 1053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القمّيّ- 978، 1115،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بن زيد القمّيّ- 87، 494، 516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بن عيسى- 765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عليّ بن محمّد بن فيروزان- 5، 6، 369، 371، 490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محمّد بن يزيد- 845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كتب إليه- 262، 380، 691، 711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إبراهيم بن محمّد- 860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أبي عوف- 492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أحمد- 819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النهدى- 635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جعفر- 207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سعد بن مزيد- 492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عيسى- 243، 808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نصير- 9، 75، 270، 348،- 384، 449، 460، 648، 659، 680، 683، 716، 750، 752، 807، 809، 810، 811، 899، 835، 936، 985، 992، 994،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يزداد الرازيّ- 40، 127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يوسف بن السخت- 840، 1008، 1038، 1129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الكشّى- 5، 6، 9، 14، 22، 28، 40، 47، 55، 49، 72، 73، 74، 75، 80، 81، 84، 87، 93، 105، 113، 121، 122، 123، 127، 130، 135، 136، 137، 147،- 149، 151، 165، 166، 182، 185، 191، 203، 204، 207، 208، 209، 212، 228، 233 236، 238، 239، 240، 241، 243، 244، 245، 248، 256، 257، 260، 261، 262،- 270، 272، 278، 280، 281، 282، 283،- 284، 289، 297، 298، 305، 306، 313، 316، 329، 330، 331، 332، 333، 348 349، 350، 351، 352، 353، 365، 369، 370، 371، 380، 384، 387، 389، 393، 407، 418، 419، 421، 424، 425، 426،- 435، 436، 441، 442، 445، 447،- 449، 454، 455، 458، 460، 468، 474 479، 480، 490، 491، 492، 494، 495 503، 504، 516، 518، 519، 522، 527،- 536، 538، 539، 540، 551، 553، 559، 560، 562، 567، 574، 575، 577، 582، 583، 591، 607، 608، 609، 611، 613،- 614، 617، 618، 621، 623، 624، 625، 635، 636، 637، 639، 640، 642،- 643، 644، 646، 647، 648، 654،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655، 656، 658، 659، 660، 661، 662، 667، 670، 671، 672، 678، 679 680، 681، 683، 686، 690، 691، 692، 701، 702، 703، 704، 706، 710، 711، 716، 718، 721، 735، 736، 737، 740، 742، 747، 750، 752، 753، 754، 755، 756، 772،- 773، 774، 779، 780، 781، 782، 784، 785، 786، 787، 788، 789، 807، 808، 809، 810، 811، 812، 815، 818، 819، 820، 821، 832، 834، 835، 840، 845، 846، 850، 851، 856، 860، 883، 888، 899، 922، 923، 935، 936، 959، 960، 961، 967، 976، 978، 979، 985، 986، 992، 994، 1008، 1009، 1010، 1011، 1014، 1035، 1038، 1039، 1053، 1057، 1058، 1060، 1063، 1064، 1070، 1074، 1081، 1102، 1103، 1104، 1106، 1115، 1129، 1130، 1133، 1138، 1144، 1145، 1151،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مسلم: من حوارى الصّادقين ع 20 قال الصادق ع: احبّ النّاس الى احياءا و امواتا أربعة منهم محمّد بن مسلم 215، 438، من السابقين المقرّبين- 218، قال الصّادق ع انّه من الّذين احيى ذكرنا و أحاديث ابى و من حفّاظ الدّين- 219، و قال كان ابى ائتمنهم على حلال اللّه و حرامه و هم مستودع سرّى 220، قال ابن فضّال: كان محمّد بن مسلم الثقفى كوفّيا و كان اعور طحّانا- 272، قال أبو عبد اللّه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فما يمنعك من محمّد بن مسلم فانّه قد سمع من ابى و كان عنده وجيها- 273، شهد مع ابى كريبة الأزديّ عند شريك بشهادة 274، قال ابو حنيفة: عليك بمحمّد بن مسلم فانّه يخبر فما افتاك به فعودى الىّ 275، قال سألت ابا جعفر ع عن ثلثين الف حديث و سألت أبا عبد اللّه ع عن ستّة عشر الف حديث 226، 280، شهد محمّد بن مسلم الثقفى القصير عند ابن أبي ليلى بشهادة فردّ شهادته، قال أبو عبد اللّه ع لأبى كهمس قل له ما حملك ان رددت شهادة رجل اعرف باحكام اللّه منك و اعلم بسيرة رسول اللّه ص منك فقال من هو؛ قلت محمّد بن مسلم الطائفى القصير 277 كان رجلا موسرا جليلا فقال له أبو جعفر 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تواضع فاخذه قوصرة تمر- 278، قال شريك:</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الثقفى الطويل اللحية كان مأمونا على الحديث- 279، اقام بالمدينة أربع سنين يسئل ابا جعفر ع ثمّ كان يدخل على جعفر بن محمّد يسئله و ما كان في الشيعة افقه من محمّد بن مسلم- 280، قال خرجت الى المدينة و انا وجع تقبل فارسل الىّ أبو جعفر بشراب- 281، قال عامر قلت لأبيعبد اللّه ع انّ امرأتى تقول بقول زرارة و محمّد بن مسلم في الأستطاعة- 282، قال أبو عبد اللّه ع: هلك المتريسون في الدين منهم محمّد بن مسلم- 283، 350، 435، و قال ع: لعن اللّه محمّد بن مسلم كان يقول انّ اللّه لا يعلم الشيئ حتّى يكون 284، قال أبو عبد اللّه ع لجميل: بشرّ المخبتين بالجنّة منهم محمّد بن مسلم أربعة نجباء امناء اللّه على حلاله و حرامه لو لا هولآء انقطعت آثار النبّوة و اندرست- 286، انّ- اصحاب ابى كانوا زينا منهم محمّد بن مسلم هولآء القوّامون بالقسط هولاء السابقون 287، 433، هم أحبّ الناس الى احياءا و امواتا و لكنّهم يجيئون و يقولون و لا اجد بدّا- 325، 326، 434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اجتمعت العصابة على تصديق هولآء الأوّلين من أصحاب، و منهم محمّد بن مسلم الطايفى- 431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اوتاد الأرض و اعلام الدين أربعة محمّد بن مسلم 432، انّ عدّة من أهل الكوفة كتبوا الى الصّادق ع انّ المفضّل يجالس الشطّار، فمنهم زرارة و محمّد بن مسلم و أبو بصير- 592،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ع- 91، 275، 281، 218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بكير- 275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حريز- 276، 218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ذريح- 281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عاصم الحنّاط- 89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حكيم- 279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هشام بن سالم- 91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مسلمه: من أهل الوقوف في علّى 811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معلّى النيلى: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الحسين بن حمّاد- 629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أبي زينب مقلاص الأسدى [ابو الخطّاب:] رأيته ينسب الى أصحاب ابى الخطّاب، و كنّا نعرف أصحابه ببغضهم زرارة و محمّد بن مسلم و ابا بصير و بريدا 220، قال الرضا ع انّ ابا الخطّاب كذب‏</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على ابيعبد اللّه ع لعن اللّه ابا الخطّاب و كذلك- أصحابه يدسّون هذه الأحاديث 401، قال الصادق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ابرء إلى اللّه ممّا قال فيّ الأجدع البراد عبد بنى اسد ابو الخطّاب لعنه اللّه 403، و قال ع: انّ ابا الخطاب كذب عليّ و قال انّى امرته ان لا يصلّى حتّى 407، و قال ع: انّه لا يدخل الجنّة الّا بعد ركضات في النار 408 قال أبو عبد اللّه ع اللّهم العن ابا الخطّاب فانّه خوفنى 509 اؤخّر المغرب حتّى يستبين النجوم قال ع- خطابية 510 كلّ افّاك اثيم قال هم سبعة و منهم ابو الخطّاب- 511 543 قال بلغني انك تزعم ان الزنا 512 قال اي سمعت من ابى الخطّاب 515 كان في مجلسك هذا ابو- الخطّاب و معه سبعون رجلا فابعدهم اللّه 516 ذكرت ابا الخطّاب و مقتله عند ابيعبد اللّه فرققت له- 517، انّ ابا الخطاب افسد أهل الكوفة 518 انّ ابا الخطاب روى عنك كذا قال كذب و زحف أبو الخطاب حتّى ضرب بيده- 519، اتّق السّفلة فانى نهيت ابا الخطّاب 520، لعن اللّه ابا الخطّاب و لعن من قتل معه- 521، كان ابو الخطّاب أحمق- 522، انّه امرنا بولاية ابى الخطاب ثمّ بالبرائة منه- 523، قال على ابى الخطّاب- لعنة اللّه و الملائكة انه كافر فاسق مشرك 524 لا تقاعدوهم و لا تواكلوهم- 525، لو سكتّ عمّا قال أبو الخطّاب لكان حقّا على اللّه- 531 قال الرضا ع كان أبو الخطّاب يكذب على ابيعبد اللّه ع فاذاقه اللّه- 544، قال أبو عبد اللّه ع تراءى إبليس لابى الخطّاب 545 ثمّ ذكر المغيرة و بزيعا و السرىّ و ابا الخطّاب فقال لعنهم اللّه- 549،- خفّ المسجد بهولاء الذين قتلوا من أصحاب ابى الخطاب 554، قال المفضّل لقد قتل مع ابى اسمعيل يعنى ابا الخطّاب سبعون نبيّا كلهم رأى و هلك 588، قال أبو عبد اللّه ع انى لأنفس على اجساد اصيبت مع ابى الخطّاب النّار، ثم يخرجون إليه فيخبرهم بخلاف قولي- 588 و؟؟؟ كان ابو خديجة من أصحاب ابى الخطّاب و كان في المسجد يوم بعث عيسى بن موسى بن عليّ بن عبد اللّه بن العباس و كان عامل المنصور على الكوفة الى آل ابى الخطاب لما بلغه انّهم اظهروا الاباحات فقتلهم- 661، امّا ان يونس بن ظبيان مع ابى الخطّاب في اشدّ العذاب مقرونان و اصحابهما الى ذلك الشيطان و فرعون- 673، هلكت بنت لأبى الخطّاب فاطّلع عليها يونس بن ظبيان فقال‏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السّلام عليك يا بنت رسول اللّه ص- 674،- ذكر أبو عبد اللّه ع ابا الخطاب فقال اتّقوا اللّه و اتقوا الكذابين- 690، و ان ابا الخطاب كذب على ابى فأذاقه اللّه حر الحديد- 909، لعن اللّه ابا الخطّاب و لعن أصحابه و لعن الشاكيّن في لعنه 1012، ذكر الفضل الكذابون المشهورون أبو الخطاب و يونس بن ظبيان- 1033، ما آذى أبو الخطاب لعنه اللّه جعفر بن محمّد بمثل آذى محمّد بن فرات 1048، قال الحسن السّجادة لنصر ما تقول في محمّد بن أبي زينب و محمّد بن عبد اللّه ص ايّهما أفضل، ثمّ قال و لقد عاتب في القران- 1082.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منصور الخزاعيّ: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سويد السائى- 859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مهران- 859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منصور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اسمعيل- 346، 347،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اسحق بن محمّد- 346، 347،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المنكدر من رجال العامّة الّذين لهم ميل و محبّة شديدة- 733، انّه رأى عليّا ع على منبر الكوفة و هو يقول لئن أتيت برجل يفضّلنى على أبى بكر و عمر- 741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مهران: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اسمعيل بن أبي سعيد- 887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الفارسيّ- 887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موسى: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سهل بن خلف- 1011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محمّد- 1011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موسى بن الحسن بن فرات: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يقوّى أسباب محمّد بن نصير النميرى و يعضده 1000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موسى السمّان: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عيسى بن عبيد- 924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محمّد الدقّاق- 924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موسى الشريفى: و ابن بابا و محمّد بن موسى كانا من تلامذة عليّ بن حسكة ملعونون- 1001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موسى النيسابوريّ: و كتابى الذي حمله محمّد بن موسى، ان يعمل إبراهيم بن عبده بما ورد في كتابى مع محمّد بن موسى- 1088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موسى بن عيسى من أهل همدان: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اشكيب بن عبدك- 503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أحمد بن محمّد البرقي- 503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موسى الهمدانيّ: كذا في 313 و اطلق في 314 باستناد سابقه. الظاهر انّه متحدّ مع سابقه محمّد بن موسى بن عيسى.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موسى الخشاب- 500 يروى محمّد بن الحسين بن أبي الخطّاب- 354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خالد- 314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منصور بن العبّاس- 313، 618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محمّد- 314، 500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أحمد- 313، 618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قولويه الجمّال- 1086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الكشّى- 354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نصير: حمدويه و محمّد ابنا نصير- 650، من مشايخ الكشّى و من علماء كش يروى عن أحمد بن محمّد بن عيسى- 496، 985، 992، 994،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الحسن- 680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الحسين- 648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عيسى- 9، 75، 194، 231، 269، 270، 348، 384، 449، 460، 599، 616، 650، 659، 683، 716، 750، 752، 807، 809، 810، 811، 899، 935، 936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الكشّى- 9، 194، 231، 269، 496، 599، 616، 650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مسعود- 9، 75، 270، 348، 384، 449، 460، 648، 659، 680، 683، 716، 750، 752، 807، 809،- 810، 811، 899، 935، 936، 985، 992، 994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نصير النميرى: لعنه و ابن بابا و فارس عليّ بن محمّد العسكريّ ع- 999، و قالت فرقة بنبوّة محمّد بن نصير، فانّه ادّعى النبّوة و يقول بالتناسخ و الغلوّ في ابى الحسن ع و يقول باباحة المحارم- 1000،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النعمان: الحضرمى او الأحول يروى عن ابيعبد اللّه ع- 507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بكير- 507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نعيم الشاذاني أبو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وجدت بخطّ أبي عبد اللّه الشاذاني في كتابه‏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987، 988، 1058، سأل أبو عبد اللّه الشاذاني أبا محمّد فضل بن شاذان- 1056- راجع- محمّد بن أحمد بن نعيم.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سعيد بن محمود- 1028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محمّد المداينى- 580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ريّان بن صلت- 1037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بن شاذان- 1056، 1058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بن هشام الهروى- 987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المحمودى- 988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القتيبى- 1037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هشام: اجتمع هشام بن- سالم و هشام بن الحكم و جميل بن درّاج و عبد الرحمن بن الحجّاج و محمّد بن حمران و سعيد بن غزوان فسألوا هشام بن الحكم ان يناظر هشام فرضى هشام بن الحكم ان يتكلّم عند محمّد بن هشام 500،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همّام البغداديّ أبو عليّ: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 اسحق بن أحمد النخعيّ- 477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الخالدى- 477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الهيثم التميمى: قال محمّد بن عبد اللّه بن زرارة كنّا في جنازة الحسن بن عليّ بن فضّال فالتفت الىّ و الى محمّد بن الهيثم 1067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الوضّاح: لم اجد له ذكرا يروى عن اسحق بن عمّار- 768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زيد الشحّام- 619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أبي عثمان السجّادة- 619، 768،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الوليد البجليّ: قال حضرت جنازة معوية بن عمّار و يونس بن يعقوب- حاضر- 727، هو الخزّاز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صاحب مقبرة يونس- 722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بن يحيى- 723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هلال- 72، 185، 559، 624، 681، 735،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فرات- 397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يعقوب- 362، 721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الآدمى- 727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صالح بن أبي حمّاد- 362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جعفر الحميري- 397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حسن بن فضّال- 72، 185، 559،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279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624، 681، 721، 722، 723، 735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الوليد الخزّاز: هو و معوية بن حكيم و مصدق بن صدقه كلهم فطحيّة و من اجلّة العلماء و الفقهاء و العدول و- بعضهم ادرك الرضا ع و كلّهم كوفيون- 1062، الظاهر انّه متحدّ مع سابقه.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بكير- 631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غالب- 631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يحيى الرازيّ: فامر محمّد بن طاهر بقطع لسان أحمد بن داود سعى بذلك محمّد بن يحيى الرازيّ و ابن البغوى و إبراهيم بن صالح- 1016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يحيى العطّار: أبو جعفر، قمّى.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محمّد بن عيسى- 1109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أحمد بن يحيى- 1066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بن أبي الخطّاب- 1142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بندر القمّيّ- 1066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يحيى الفارسيّ: و في 921- قال محمّد بن يحيى الفارسيّ عن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محمّد- 921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مكرم بن بشير- 770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الحسن بن طاهر- 770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يزداد الرازيّ: قال ابن- مسعود لا بأس به- 1014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زكريّا- 1100،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نعمان- 1100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موسى الخشّاب- 777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الحسين بن أبي الخطّاب- 128 198، 199، 307، 404، 456، 501، 556، 576، 668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على الحدّاد- 40، 127،؟؟؟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معاوية بن حكيم- 519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عثمان بن حامد الكشّى- 128، 198، 668، 777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البرنانى- 307، 456،- 501، 519، 556، 576، 1100،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الكشّى- 128، 198، 668، 777،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مسعود- 40، 127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يعقوب: الظاهر انّه محرّف‏</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راجع حاشية الكتاب‏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راشد- 941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محمّد- 941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يوسف: امر حجر بن عدىّ ان يلعن عليّا و ضربه و أقامه على باب مسجد صنعاء، فقال حجر انّ الأمير امرنى ان ألعن عليّا فالعنوه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محمّد بن يونس: قال ابن ابيعمير إذا كدت ان اسمّى فسمعت نداء محمّد بن يونس بن عبد الرحمن يقول اذكر موقفك- 1105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قياما- 902،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ع- 911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فضل بن شاذان- 902، 904، 911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المحمودى: فى توقيع ابيمحمّد ع و اقرء كتابى يا اسحق على المحمودى عافاه اللّه 1088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مختار بن أبي عبيدة: ضرب الحجّاج عبد الرحمن بن أبي ليلى ليسب مختارا و عليّا و ابن الزبير- 160، لا تسبّوا المختار فانّه قتل قتلتنا- 197، قال الصادق ع انّ المختار يكذب على السجّاد ع- 198، 404، دخل ابو الحكم بن المختار على ابيجعفر ع قال ع:- سبحان اللّه اخبرنى ابى و اللّه ان مهر امّى كان ممّا بعث به المختار، و انّه ليمرّ عند فاطمة يمهّدها الفراش- 199، بعث المختار هدايا الى السجّاد ع فقال اميطوا عن بابى 200، رأيت المختار على فخذ أمير المؤمنين- 201، قال الصّادق ع ما امتشطت هاشميّة و لا اختضبت حتّى بعث الينا المختار برؤوس 202، لمّا رأى السجّاد رأس عبيد اللّه قال: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جزى اللّه المختار خيرا- 203، ارسل الى- السجّاد بعشرين الف دينار فقبّلها، و قال الكشّى: و المختار هو الذي دعا الناس- الى محمّد بن الحنفيّة و سموا الكيسانية، و هو الذي حمله على الطلب بدم 204،- اقول- قال في الكامل (ج 3 ص 108 ط قديم) و لما قتل المختار كان عمره 67 سنة و كان قتله في 14 رمضان سنة 67- ه فلا يبعد كونه عند فاطمة ع و امّا جملة فاطمه بنت عليّ في 199 فلعلّها غلط و الصحيح بيت على ع و كان الحسين بن على ع قد ابتلى بالمختار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مراد: قال هارون بن خارجه: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كنت انا و مراد اخى عند ابيعبد اللّه ع فقال له مراد جعلت فداك- 554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مرازم: قال مرازم المداينى قال لي أبو عبد اللّه ع من بشّار؟ 743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ع- 527، 743، 744،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ابيعمير- 527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صفوان- 744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يقطين- 743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مرزبان بن عمران القمّيّ الأشعريّ: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قلت لابى الحسن الرضا ع امن شيعتك انا فقال نعم- 971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أبان بن عثمان- 609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حمزة- 609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على- 971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مرزوق: قلت لابيعبد اللّه ع محمّد بن قيس يقرئك السلام- 630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فضيل بن عثمان- 630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مرقّع بن قمامة الأسدى: قال إذا هزّ محمّد بن على الراية بين الركن و المقام لوددت انّى في ظلّها- 152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شريك العامرى- 152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مروان بن الحكم: كتب الى معاوية و هو عامله على المدينة انّ رجالا من أهل العراق و وجوه أهل الحجاز يختلفون الى الحسين بن عليّ ع 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مروان بن مسلم: الكوفيّ الثقة.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بريد العجليّ- 568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عمّار السّاباطى- 667، 668 عنه: الحسن بن عليّ بن فضّال- 668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يعقوب- 667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اصبغ- 568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مروك: الظاهر اتّحاده مع الآتى بقرينة رواية عبد الرحمن عنه.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الأوّل- 763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حمّاد الكوفيّ- 763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مروك بن عبيد: قال ابن فضّال نشيط قرابة لمروك بن عبيد بن صالح بن أبي حفصة- 856، قال ابن فضّال انّه ثقة شيخ صدوق- 1063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إبراهيم بن أبي البلاد- 165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النضر- 334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رجل عن ابى الحسن ع- 968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رجل عن زيد الشحّام- 313، 618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عيسى القمّيّ- 937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من اخبره عن هشام بن الحكم- 314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يزيد بن حمّاد- 940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الرحمن بن حمّاد- 968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الحسن بن فضّال- 165، 937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خالد- 314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عيسى- 334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منصور بن عبّاس- 313، 618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يزيد- 940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مريم: انّ اللّه أوحى إليها انّ في بطنك نبيّا فولدت مريم عيسى- 884، انّ اللّه أوحى الى عمران انّى اهب لك ذكرا فوهب له مريم- 885،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مسافر: استأذنت لجماعة في سنة تسع و تسعين و مائة فحضرنا ستّة عشر رجلا على باب ابى الحسن الثاني فخرج مسافر- 956، مولى ابى الحسن ع قال امرنى أبو الحسن ع بخراسان فقال الحق بابيجعفر ع فانّه صاحبك- 972، فاتانى مسافر و معه منديل و طين و خاتم فقال هات فدفعته إليه فجعله- 1101، قال زكريّا بن آدم ان الذّى منعنى من بعث المال اختلاف ميمون و مسافر- 1115،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جعفر محمّد بن عيسى- 972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مسروق: من الزهّاد الثمانية و كان عشّار المعاوية و مات في عمله بموضع اسفل من واسط على دجله يقال له الرصافه و قبره هناك- 154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مسعدة بن صدقه: تبرىّ- 733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ع- 40، 127، 263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على الحدّاد- 40، 127، 263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مسلم: بحديث روى محمّد بن يحيى لعمر بن الخطّاب فقال أبو يحيى ليس هو عمر بن الخطاب هو عمر بن شاكر فجمع الفقهاء فشهد مسلم انّه على ما قال- 1016،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مسلم بن أبي حيّة: كنت عند ابيعبد اللّه ع في خدمته فلمّا أريد ان افارقه قال رأيت-</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أبان بن تغلب- 604، اقول في كتب الرجال- ابى حيّة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ع- 604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اميّة بن عليّ- 604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مسلم مولى ابيعبد اللّه ع سندىّ و قال ع له ارجوان تكون وفقت الاسم- 624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مسيلمة: كان مسيلمة يكذب على رسول اللّه ص- 174،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مسمع بن عبد الملك أبو سيّار- 175، كردين- 237، مسمع كردين ابى سيّار- 436، قال ابن فضّال هو ابن مالك من اهل البصره و كان ثقة- 560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ع- 237، 436، 780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صالح بن سهل- 175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الرحمن- 237، 436، 780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المسمعى: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المعتب- 708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حمّاد الناب- 708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مسيّب بن نجبة الفزارى: انّه من التّابعين الكبار و رؤسائهم و زهّادهم- 124 يروى عن سلمان الفارسيّ- 46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عبد الأعلى- 46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المشرقى: قيل لأبى الحسن الثاني ع روى عنك المشرقى و أبو الأسد انّهما سألاك عن- هشام بن الحكم- 483، و في نسخة: المشرقى و أبو الأسود.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مصادف: اشترى أبو الحسن ع ضيعة بالمدينة ثمّ قال انّما اشتريتها لولد مصادف و ذلك قبل أن يكون من امر مصادف- 846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ع- 531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الصّمد بن بشير- 531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عطيّة- 846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مصدّق بن صدقه: هو و محمّد بن الوليد الخزّاز و محمّد بن سالم كلّهم فطحيّة- و من اجلّة الفقهاء العدول و كلّهم كوفيّون- 1062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مطهّر: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شريك العامرى- 152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284</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ص284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أبان الأزديّ- 152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معاذ بن مسلم النحوى: معاذ و عمر- ابنا مسلم كوفيّان، قال الصادق ع بلغني انّك في الجامع تفتى الناس- 470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معاذ ابنه- 470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معاذ بن مطر: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اسمعيل بن الفضل الهاشمى- 108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النّعمان- 108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معاويه: قتال ابى أيّوب معه المشركين 77، أتوا رأس عمرو بن الحمق الى معاوية فنصبه على رمح- 96، كتاب مروان الى معاويه و جوابه- 97، كتاب معاوية الى الحسين ع- 98 كتاب الحسين ع إليه و فيه الست القاتل حجر بن عدىّ و المصلّين العابدين ا و لست قاتل عمرو بن الحمق العبد الصالح ا و لست المدّعى زياد بن سمّيته فزعمت انّه ابن ابيك و سلّطته على العراقين ا و لست صاحب الحضرميّين فكتبت إليه ان اقتل كلّ من كان على دين عليّ ع فقتلهم، و انّى لا اعلم فتنة أعظم على هذه الأمّة من ولايتك- 99، و قتلك اوليآئه على الهتم و اخذك للناس ببيعة ابنك غلام يشرب الخمر- 99، كان مع معاوية من قريش ثلثة عشر قبيلة 111، قال صعصعة انا و اللّه ابغض ان اسميّك، و قال معاوية اصعد المنبر و العن عليّا- 123، محمّد بن أبي حذيفة ابن خال معوية 125، 126، اخذ معوية محمّد بن أبي حذيفة فحبسه في السجن حتّى مات و لم يتبرّء من علّى ع و قال ما اعلم شرك في دم عثمان غيرك و ما زاد الأسلام فيك شيئا- 126، قال ميثم: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مات معاوية الساعة و هي في يوم الجمعة 135، وفد الأحنف عليه فقال انت الوارد الماء على عليّ ع بصفّين؟ قال فانّى وردت حين اردت ان تقطع رقابنا عطشا، ثمّ امر له بصلة و قال انى اشتريت بهادينه و قال الفرزدق: اتأكل ميراث الحباب ظلامة- 145، كتب الى عليّ ع ان كنت تريد الصلح فامح عنك اسم الخلافة- 146، كتب الى الحسن ع ان اقدم انت و الحسين ع و أصحاب عليّ ع 176، قال سفيان للحسن ع- عمدت الى امر الأمّة فخلعته من عنقك، و قلّدته‏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هذه الطّاغية يحكم بغير ما أنزل اللّه- 178، فبعث الى عبيد اللّه بن عبّاس بمأته الف درهم فمرّ بالرّاية و لحق به- 179، و انّ معاوية كان قائما بعينه و كان قائدهم- 392،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معاوية بن حكيم الدهنى: فى 292 مطلق عبد اللّه بن بكير و جماعة من الفطحيّة هم فقهاء أصحابنا منهم ابن فضّال و معاوية بن حكيم 639، محمّد بن الوليد الخزّاز و معاوية و مصدّق بن صدقه و محمّد بن سالم كلّهم فطحيّة و من اجلة الفقهاء و العدول و كلّهم كوفيون- 1062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داود المسترق- 264، 757، 832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الفضل الخراسانيّ- 1145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محمّد بن أبي نصر- 1064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نضر- 121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حكيم ابيه- 519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شريف بن سابق التفليسى- 635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شعيب العقرقوفى- 292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عاصم بن عمّار- 421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حمدان بن أحمد- 121، 264،- 292، 421، 519، 635، 757، 832، 1064، 1145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يزداد- 519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معاوية بن عمّار الدهنى: هو والد معاوية بن حكيم السابق، هو مولى بنى دهن و هو حىّ من بجيلة و كان يبيع السابرى و عاش مائة و خمسا و سبعين سنة- 557، و كانت أمّ يونس بن عبد الرحمن اخت معاوية و كانت تدخل على ابيعبد اللّه ع- 722، قال محمّد بن الوليد حضرت جنازة معاوية بن عمّار و يونس حاضر 727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الزبير المكّى- 86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ع- 112، 519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سعيد الأعرج- 802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محبوب- 96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حكيم ابنه- 519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عاصم بن حميد- 86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فضالة بن ايّوب- 802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معاوية بن وهب: قال خرجنا يزيد- زيارة الحسين ع مع اسحق بن عمّار فقلنا لو مررنا بالمفضّل بن عمر فعساه يجئ معنا- 589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المفضّل- 589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ابيعمير- 589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معتّب: هو مولى الصادق ع موالى ابيعبد اللّه عشرة خيرهم و افضلهم معتّب- 465، 466، قال الحسين بن منذر كنت- عند ابيعبد اللّه ع جالسا فقال لي معتّب 693، يروى عن ابيعبد اللّه ع- 708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معروف بن خرّبوذ: قال أسلم فحدّثت به معروف بن خرّبوذ، و كنّا عند ابيجعفر غدوة و عشيّة أربعة من أهل مكّة فسئله معروف فقال 359، قال ابن ابيعمير لجميل بن درّاج أطلت السجود فقال لو رأيت معروف بن خرّبوذ- 373، 469، قال عليّ ع: انا وجه اللّه انا الأوّل انا الآخر، قال معروف و لها تفسير- 374، قال محمّد بن مروان كنت عند ابيعبد اللّه ع انا و معروف و كنّا ننشد الشعر فقال 375، قال ما ادرى ما يقول هولآء اخبرنى ابن المكرّمة انّ قبر عبد اللّه بن الحسن على شاطئ الفرات 376، اجتمعت العصابة على تصديق هؤلآء الأوّلين من أصحاب ابيجعفر و ابيعبد اللّه ع منهم معروف- 431،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العلاء الخفّاف- 374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جميل بن درّاج- 373،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الأصفهانيّ- 376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مروان- 375،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معقل العجليّ أبو حمزه: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أبي يعفور- 462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الحكم بن مسكين الثقفى- 462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معلّى بن خنيس: تذاكر ابن أبي يعفور و معلّى، فقال معلّى الأوصياء انبياء 456، كان مع ابن أبي يعفور بالنيل فاختلفا في ذبايح اليهود فاكل معلّى- 460، قال اسمعيل بن جابر كنت مع ابيعبد اللّه ع مجاورا بمكّة فقال أخرج حتّى تأتي مرّة او عسفان فسل هل حدث بالمدينة حدث، قال يا اسمعيل قتل المعلّى- 707، لمّا اخذ داود بن على المعلّى حبسه و اراد قتله فقال اخرجنى الى النّاس فانّ لي دينا كثيرا فقال أبو عبد اللّه ع يا داود من قتل مولاى- 708 قال أبو عبد اللّه ع انى أمرت المعلّى فخالفنى و ابتلى بالحديد انى نظرت إليه يوما- 709، قال أبو عبد اللّه ع فمن قتله قال السيرافى و كان صاحب شرطته قال‏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اقدمنا منه- 710، لمّا قدم أبو اسحق من مكّة فذكر له قتل المعلّى فقام مغضبا يجرّ ثوبه فقال له اسمعيل ابنه يا ابه اين تذهب- 711، قلت لابيعبد اللّه ع ما هذا الخطب الجليل الّذى نزل بالشيعة! قال ما هو؟ قال مفضّل بن عمر قتل المعلى قال رحم اللّه- 712، قال أبو عبد اللّه ع لابى بصير انّ المعلىّ لا ينال درجتنا الّا بما ينال منه داود، فقال له داود و سأله عن شيعة جعفر- 713، قال أبو عبد اللّه ع اما و اللّه لقد دخل الجنّة- 714، كان المعلّى اذا كان يوم العيد خرج الى الصحراء شعثا مغبّرا في زىّ ملهوف فإذا صعد الخطيب- المنبر- 715،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معلّى بن هلال: الحضرمى، عامّى يروى عن الشعبى- 110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شيخ من أهل اليمامة- 110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معمّر: ثمّ ذكر أبو عبد اللّه ع المغيرة و بزيعا و السرىّ و ابا الخطّاب و معمّرا فقال لعنهم اللّه- 549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معمّر: ابن راشد أحد أعلام العامّة يروى عن الزهرى- 186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زيد- 186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الرزّاق- 186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معمّر بن خلّاد: قال رفعت ما خرج من غلّة اسمعيل بن الخطّاب ممّا أوصى به الى صفوان- 962، قال لي الريّان بن الصّلت احبّ ان تستأذن لي على ابى الحسن ع- 1036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ع- 517، 966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ع- 151، 960، 1035،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طالب: 960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محمّد بن اسمعيل- 962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حسين بن سعيد- 966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الحسن- 151، 517، 1035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الحسن- 1036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مغيرة بن سعيد: قال الصّادق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لعن اللّه المغيرة بن سعيد كان يكذب علينا 336، كان يكذب على ابيجعفر ع فاذاقه اللّه حر الحديد- 399، لعن اللّه المغيرة كان يكذب على ابيجعفر ع فاذاقه اللّه حر الحديد- 400، 909 و قال أبو عبد اللّه ع انّه لعنه اللّه دسّ في‏</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كتب أصحاب ابى أحاديث 401، و قال ع كان المغيرة يتعمد الكذب على ابى، و كان يدس في كتب أصحاب الكفر و الزندقه 402 و قال ع لعنه اللّه و لعن يهودية كان يختلف اليها يتعلم منها السحر و الشعبذة- 403، كان يكذب على ابى- 404 و قال أبو جعفر ع لعنه اللّه قد حلفت ان لا يدخل على ابدا، و اشهد اللّه انّه لمن المدحضين- 405 و قال ع مثله مثل بلعم- 406، و قال أبو عبد اللّه ع انّه يكذب على ابى و حدّث عنه ان نساء آل محمّد إذا حضن قضين الصّلوة- 407، و قال ع لا يدخل الجنّة الا بعد ركضات- 408، كلّ افّاك اثيم نزل في سبعة منهم المغيرة- 511، 543، يقول أبو عبد اللّه ع لعن اللّه المغيرة كان يكذب على ابى فأذاقه- 542، و كان مغيرة يكذب على ابيجعفر ع فأذاقه- 544، ثمّ ذكر المغيرة و بزيعا و السرّى و ابا الخطاب فقال لعنهم اللّه- 549،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المفضّل: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عبّاس بن عامر القصبانى- 520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جميله: مفضّل بن صالح.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جابر بن يزيد- 342، 343،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حارث بن المغيرة- 361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شهاب بن عبد ربّه- 787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ميسر بن عبد العزير- 115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اسمعيل بن مهران- 343،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عبّاس بن عامر- 787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عمرو بن عثمان- 342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الحميد- 115، 361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مفضل بن عمر الجعفى: قال فيض بن المختار: أكاد اشكّ في اختلافهم في حديثهم حتّى ارجع الى المفضّل فيوقفنى- 216، كتب أبو عبد اللّه ع الى المفضّل حين مضى- ابن أبي يعفور، يا مفضّل عهدت إليك عهدى كان- 461، قال هشام بن سالم قال أبو الحسن موسى ع فان آنست منهم رشدا فالق اليهم، فخرجت من عنده فلقيت ابا جعفر ع ثمّ لقيت المفضّل و ابا بصير- 502، قال أبو عبد اللّه ع يا كافر يا مشرك مالك‏</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289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و لا نبى- 581، قال أبو الحسن ع رحمه اللّه كان الوالد بعد الوالد امّا انّه قد استراح- 582 قال محمّد بن كثير لعلمت ان المفضّل على الحق بعد ما سمعتك تقول فيه ما تقول، و قال أبو عبد اللّه ع انّى اهواه و الكفّ عنه حاجتى- 583، 584، 764، قال أبو عبد اللّه ع انما هو والد بعد الوالد، قال الكشّى هذا روى في حال استقامته قبل ان يصير خطابيا- 585، قال أبو عبد اللّه ع قل له يا كافر يا مشرك ما تريد الى ابني تريد ان تقتله- 586، انّ المفضّل يقول انّكم تقدرون ارزاق العباد، قال أبو عبد اللّه ع لعنه اللّه و برئ منه- 587، انّه كان يشير انكما لمن المرسلين، و انّ المفضّل قال انّ ابا عبد اللّه ع يسمّى كلّ رجل منا باسم نبىّ انّ ابا عبد اللّه ع اكتنفه قوم جهال يحدّثون باحاديث كلّها منكرات موضوعة و هولآء مثل المفضّل و بنان و عمرو النبطى- 588، فنزلنا و صلّينا و المفضّل واقف لم ينزل يصلّى- 589، و ما دعاك الى ان تقول و اسمعيل من بعدك؟</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امرنى المفضّل 590، و المفضّل و ناس من أصحابنا فخرج أبو عبد اللّه ع الينا يقول بل عباد مكرمون- 591، انّه يجالس الشطّار و اصحاب الحمام فينبغي ان تكتب إليه و تامره ان لا يجالسهم، فقال المفضل تأمرونى ان اطرد هولاء من عندي و تظنّون انّ اللّه يحتاج الى صلوتكم و صومكم، و قال أبو عبد اللّه ع قد اقمت عليكم المفضّل اسمعوا منه و اقبلوا عنه 592 قال أبو الحسن الثاني ع يرحم اللّه المفضّل ان كان ليكتفى بدون هذا- 593، قال أبو الحسن ع ويلهم ما اخبث ما انزلوه ما عندي كذلك و مالى مثله- 594، كنت عند ابى الحسن ع و لم اكن أرى شيئا يصل إليه الّا من ناحية المفضّل 595، انّه كان يشترى لأبى الحسن ع الحيتان فيأخذ رؤسها و يبيعها- 596، قال ابو إبراهيم ع رحم اللّه المفضّل قد استراح، و إذا هو قد مات قبل ذلك بثلثة ايّام- 597، قلت لابى عبد اللّه ع لو كتبت الى هذين الرجلين بالكفّ عن هذا الرجل فانّهما له موذيان-- 598، قال أبو الحسن ع انّ المفضّل انسى و مستراحى- 982، قال أبو مسعود سألت‏</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 اسحق بن محمّد كتابا انسخه فاخرج الىّ من أحاديث المفضّل في التفويض فلم ارغب فيه 1014 يروى عن ابيعبد اللّه ع- 216، 284، 334، 338، 533، 552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النضر- 334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العلاء بن رزين- 552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حسان- 338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الحكم- 588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عيسى بن سليمان- 284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سنان- 216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الحلبيّ- 533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مفضّل بن قيس بن رمّانة: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دخلت على ابيعبد اللّه ع فذكرت له بعض حالى فقال يا جارية هاتى الكيس 320، 322، و كان خيارا- 321، و كان خيّرا، قال للصادق انّ أصحابنا يختلفون و أقول قولي فيها قول جعفر بن محمّد- 333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320، 322، 323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ابيعمير- 321، 323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عباس بن عامر- 322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إبراهيم العبيدى- 320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مفضّل بن مزيد: و في نسخة يزيد- 525، مفضل بن مزيد اخى شعيب الكاتب قال كنت خليفة اخى على الديوان قلت و قد ترى مكانى من هولاء القوم- 701، قال دخل عليّ أبو عبد اللّه ع و قد امرت ان اخرج لبنى هاشم جوايز، فناولته الكتاب قال ما ارى لاسمعيل هيهنا شيئا- 702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525، 701، 702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عمير- 525، 702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زياد- 701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مقاتل بن سليمان البجليّ و قيل البلخيّ تبرىّ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مقاتل بن مقاتل: قال حسين بن عمر دخلت على الرضا ع و كان زميلى في طريقى رجل يقال له مقاتل بن مقاتل و كان قد مضى على إمامته بالكوفة، المسنون الوجه الطويل اللحية الأقنى الأنف- 1146،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المقداد بن الأسود: ابى ان يبايع ابا بكر- 12، من السبعة الّتى بهم تزرقون- 13،- من الثلثة التي لم يرتدّوا- 17، 24، من الثلثة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الّذين حلقوا رؤسهم- 18، 210، من الثلثة الّذين نزلت اليهم التّحفة من الجنّة 19، من حوارى رسول اللّه ص 20، من الأربعة الّذين- امر اللّه رسوله بحبّهم- 21، ما بقى أحد الّا و قد جال جولة الّا المقداد- 22، 24، لو عرض علمه على سلمان لكفر- 23، امره رسول اللّه ص ان يسلّم عليّا بامرة المؤمنين- 148، انزلوا داود الرّقى منّى بمنزلة مقداد من رسول اللّه- 750- 751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مكرم بن بشير: و في نسخة: بكر بن بشير.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الفضل بن شاذان- 770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يحيى الفارسيّ- 770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منخّل بن جميل: الكوفيّ بيّاع الجواري هو لا شئ متهم بالغلوّ- 686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جابر- 33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سهل- 33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منذر بن قابوس: و كان ثقة- 1070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بن خالد- 1070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منصور: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الجواد ع- 873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الهادى ع- 410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الفارسيّ- 410، 873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منصور: الظاهر انّه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إبراهيم- 159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شريك- 159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منصور بن أذينة: لم اجد له ذكرا يروى عن زرارة- 92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منصور بن حازم: قال لابيعبد اللّه ع انّ اللّه اجلّ و اكرم من ان يعرف فقال- رحمك اللّه- 795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صفوان- 795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منصور بن عبّاس: البغداديّ- 883، قد قرء منصور بن عبّاس هذا الكتاب- 1009، اقول- المراد كتاب ابى الحسن الهادى ع في خصوص فارس القزوينى.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اسمعيل بن سهل- 883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مروك بن عبيد- 313، 618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حمدان بن سليمان- 883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موسى الهمدانيّ- 618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أبو جعفر المنصور: ابو الدوانيق، قال الصادق ع لمفضّل بن قيس هذه اربعمأة دينار وصلنى أبو جعفر أبو الدوانيق بها خذها- 320، 322، و كان أبو عبد اللّه ع انصرف عنده 507، و كان داود بن زربّى الى جوار بستان ابيجعفر و كان قد القى إليه ان داود رافضىّ يختلف الى جعفر بن محمّد- 564، و كان عيسى بن موسى بن على عامل المنصور على الكوفة الى آل أبي الخطّاب- 661، و كان عبد اللّه بن سنان مولى قريش على خزائن المنصور و المهدىّ- 771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منصور بن يونس: الظاهر أنّه ابن بزرج يروى عن عنبة بن مصعب- 677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الأعور- 427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الحكم- 477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بن بزيع- 427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منصور بن يونس بن بزرج: قال أبو الحسن ع فادخل على ابني فهنئه بالوصاية ثمّ جحد هذا منصور لأموال كانت في يده و كان ادرك أبا عبد اللّه ع- 893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عثمان بن قاسم- 893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منهال بن عمرو: الأسدى في 95 قال فيما روى من جهة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زرّ بن حبيش- 95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مريم الأنصارى- 95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المهدى: لما كان أيّام المهدى شدّد على أصحاب الأهواء و كتب له ابن المفضّل صنوف الفرق- 479، قد صنّف له مقالات الناس، فامسكت حتّى مات المهدى- 485 هرب عمر بن أذينة من المهدىّ و مات باليمن 612 و كان عبد اللّه بن سنان مولى قريش على خزائن المنصور و المهدى- 771،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المهدىّ مولى عثمان: اتى فبايع- عليّا على ان الأمر كان له و برء من الآخرين 166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اشيم: قال أبو عبد اللّه ع انّى لأنفس على اجساد اصيبت مع ابى الخطّاب 638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بكر: الواسطى: قال كنت في خدمة ابى الحسن ع و لم اكن ادرى شيئا 595 سمعت أبا الحسن ع يقول قال ابى سعد امرء</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لم يمت حتّى يرى منه خلفا- 825، ارسل الىّ أبو الحسن ع فأتيته قال مالى اراك مصغّرا قال الم آمرك- 826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ع- 54، 582، 595، 825، 826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بن يسار- 102، 180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خلف بن حمّاد- 825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حسان الواسطى- 582، 595،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حكم- 54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سنان- 102، 180، 826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جعفر ع: لما كانت وفاة ابيعبد اللّه ع فقائل قال بابى الحسن ع و قائل بعبد اللّه بن جعفر فدعا زرارة 251، قال ابو بصير: ما اظنّ صاحبنا تناهى حكمه و علمه 292، 293، قال أبو عبد اللّه ع لموسى يا نبىّ انّ اخاك سيجلس مجلسيّ و يدّعى 472، و بعث هرون الى ابى الحسن ع موسى فحبسه فكان هذا سبب حبسه- 477 قام محمّد بن اسمعيل و قال يا عمّ أحبّ ان توصينى فقال ان تتّقى اللّه في دمى، فدخل و قال يا أمير المؤمنين خليفتان فى الأرض موسى بن جعفر بالمدينة يجئي له الخراج و انت بالعراق- 478، اذا أراد شيئا من الحوائج لنفسه كتب الى عليّ بن يقطين- 484، سرح الى هشام ان امسك عن الكلام فامسك حتّى مات المهدى- 485، 488، قال لهشام لا أرى في شراه بأسا فان خفت 489، قال هشام فسألته فإذا هو بحر قلت، شيعة ابيك ضلّال فالقى اليهم و ادعوهم اليك، خذ عليهم بالكتمان فان إذاعوا فهو الذبح- 502، قال عيسى شلقان قلت لابى الحسن ع و هو يومئذ غلام قبل أوان- بلوغه جعلت فداك- 523، و كان محمّد بن بشير يكذب على أبي الحسن موسى ع فاذاقه 543، قال داود حملت إليه مالا فاخذ بعضه و نزل بعضه- 565، قال حمّاد دخلت على ابى الحسن ع فقلت له ادع اللّه ان يرزقني دارا و زوجة و ولدا و خادما و الحجّ في كلّ سنة- 572، قال فيض فجلست بين يدي ابيعبد اللّه ع فدخل إليه أبو الحسن ع و هو يومئذ خماسىّ و في يده درّة فاقعده على فخذه، فقال‏</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فقال ع انّ رسول اللّه افضيت إليه صحف- إبراهيم و موسى، قال هو صاحبك الّذى سألت عنه- 663، مات أبو الحسن ع و ليس من قوّامه احد و عنده المال الكثير فكان ذلك سبب وقفهم- 759، 946، قال الرضا ع اليس البطائنى هو الذي يروى انّ ابا الحسن يعود الى ثمانية أشهر- 760، قال رجل من الواقفة لعلى بن جعفر ما فعل اخوك أبو الحسن ع؟ قال قد مات و اقتسمت امواله و انكحت نساؤه 803، و أبو الحسن محبوس سنة ثمانين و مأته و بقى أبو الحسن في الحبس أربع سنين و كان- حبسه هرون- 805، قد ضمن لعلىّ بن يقطين الجنّة- 806، 820، و ضمن ان لا تمسّه النار- 807، 808، و هو عنه راض- 809، قال ما عرض في قلبى أحد و انا على الموقف الّا عليّ بن يقطين- 813، قال و من سعادته انّى ذكرته في الموقف 816، لمّا قدم أبو إبراهيم موسى العراق قال عليّ بن يقطين- 817، و قال له اضمن لي خصلة اضمن لك ثلثا- 818، انّه زوّج ثلثة بنين او أربعة منهم أبو الحسن الثاني فكتب الى عليّ بن يقطين- 819، قال له اضمن لي الكاهليّ و عياله اضمن لك الجنّة 749، 820، فبينا نحن كذلك إذا راكب قد اقبل و معه شاكرى فلمّا قرب منا فإذا هو أبو الحسن ع فقمنا إليه و سلّمنا عليه و دفعنا اليه الكتب و- 821، 822، رأيت العبد الصالح على الصفا يقول الهى في اعلى عليّين اغفر له- 823، و قد ارانى اللّه من ابني هذا خلفا و أشار الى العبد الصالح- 825، ارسل الى هند بن الحجّاج ثمّ ارسله في بعض حوائجه الى الشّام- 826، قال السندىّ يا بشّار هذا موسى بن جعفر قد دفعه الىّ هرون و قد وكلتك بحفظه فجعله في دار جوف دار دور حرمه و كنت اقفل عليه، فحوّل اللّه ما كان في قلبى من البغض حبّا، فدعانى و قال فادع لى هند بن الحجّاج- 827، قال يا صفوان كلّ شئ منك حسن جميل الّا اكراؤك جمالك من هذا الرجل، قال هرون انّى اعلم من اشار عليك بهذا- 828، قال يا شعيب يلقاك غدا رجل من أهل المغرب يسألك‏</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عنّى فقل هو و اللّه الأمام الذي قال لنا أبو عبد اللّه ع فقال ع يا يعقوب قدمت امس و وقع بينك و بين اخيك شرّ- 831، قال نصر انّى سالت أبا عبد اللّه ع عن الأمام من بعده فاخبرنى انك انت هو- 849، اشترى ضيعة بالمدينة قال انّما اشتريتها لولد مصادف 846، كان نشيط و خالد يخدمانه، لما اختلف الناس في امره- 855، انّهم قالوا الامام بعد موسى ع فرد اللّه عليهم بل يداه مبسوطتان و اليد هو الامام- 863، و وقوفهم على ابني موسى ينكرون موته- 866، اجتمع ثلثون الف دينار عند الأشاعثة، فحملوا الى وكيلين لموسى ع بالكوفة احدهما حيّان السراج 871، كنت عند الصادق ع اذ دخل موسى ع فقال هذا خير ولدى و احبّهم الىّ غير انّ اللّه يضلّ قوما- 881، قال زياد القندى كنت مع ابى الحسن يعنى ابا إبراهيم بالأبطح و عليّ ابنه عن يمينه- 887، فاخبرهما بأنّه قد توفى قالا فاوصى قال نعم قالا إليك قال نعم قالا وصيته مفردة قال نعم- 899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فقد كان الرجل يأتي ابا الحسن ع يريد ان يسأله فيبتدء به- 899، سألت الرضا ع ما فعل ابوك، قال مضى كما مضى آباؤه، قال كيف اصنع بحديث سماعة ان أبا عبد اللّه ع قال ان ابني هذا فيه شبه من خمسة انبياء قال الرضا ع ليس هكذا حديث سماعة 904 جاء محمّد بن بشير فادّعى انّه يقول بالوقف على موسى بن جعفر ع و انّه كان ظاهرا بين الخلق- 906، قلت هلاك غيبة او هلاك موت فقال الرضا ع هلاك موت و اللّه قلت فلعلّك منى في تقية- 947، لما حمل الى هرون جاء إليه هشام بن إبراهيم فركب الى فضل بن يونس فدخل إليه حاجبه 957، فصار ابن فضّال الى ابى الحسن ع- فقيل له فاين عبد اللّه فقال قد نظرنا في الكتب فلم نجد لعبد اللّه شيئا- 1067 كما يدفع عن أهل بغداد بابى الحسن الكاظم ع 1111، انّ عثمان بن عيسى الرواسى كان وكيله و في يده مال فسخط عليه الرضا ع- 1117، ان يحيى بن خالد سمّ موسى بن جعفر ع في ثلثين‏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رطبة قلت فما كان يعلم انها مسمومة- 1123،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جعفر بن إبراهيم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في 1005: بهذا الاسناد اي بخطّ جبريل بن أحمد حدّثني موسى ... الخ و في السندين السابقين: جبريل بن أحمد حدّثني موسى بن جعفر بن وهب، فالظاهران ان الصحيح: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موسى بن جعفر عن إبراهيم بن محمّد، او غير ذلك يروى عن: كتبت إليه جعلت فداك- 1005 عنه: جبريل بن أحمد- 1005،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جعفر بن وهب: البغداديّ يروى عن إبراهيم بن شيبه- 995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حاتم بن ماهويه- 7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عروة- 1004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اشيم- 245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قصير- 244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إبراهيم- 1004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جبريل بن محمّد الفاريابى- 7 244، 245، 995، 1003، 1004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سعدان: الحنّاط الكوفيّ يروى عن عبد اللّه بن القاسم- 709،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الحسين- 709،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سلّام: لم ار له ذكرا يروى عن حبيب الخثعميّ- 553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حكم بن مسكين- 669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سعيد الآدمى- 669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الحسين- 553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السوّاق: قال نصر: موسى السواق له أصحاب علياويّة يقعون في السيّد محمّد رسول اللّه ص- 1001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صالح: قال هشام المشرقى استأذنت لجماعة على ابى الحسن الثاني ع في سنة تسع و تسعين و مائة فحضرنا ستة عشر رجلا على بابه، فخرج مسافر، فلما خرجوا خرج مسافر فدعانى و موسى و جعفر بن عيسى و يونس- 956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طلحة: القمّيّ.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محمّد اخى يونس- 607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بعض الكوفيين- 606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عيسى- 606، 607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عبد اللّه: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عمرو بن شمر- 345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زيد الحامض- 345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عمران: منزلة هارون منه 47، ان موسى بن عمران اختار قومه سبعين، فقال يا ربّ اصحابى فقال- 445، ان رسول اللّه ص افضيت اليه صحف إبراهيم و موسى عليهما السّلام 663، قال الرضا ع اما و اللّه لو لا انّ موسى قال للعالم ستجدنى ان شاء اللّه صابرا ما سأله عن شيئ- 700 قال أبو عبد اللّه ع ان عندي لألواح موسى و عصاه و ان عندي الطست التي كان موسى يقرّب فيها 802، و ما يدريك ان موسى قد شق ثوبه على هرون- 1084، 1085،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القاسم البجليّ: ابن معاوية يروى عن إبراهيم بن أبي البلاد- 634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حنان بن سدير- 580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صفوان- 82، 327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جعفر- 870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محمّد المدائنى- 82،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خرّزاذ- 327، 634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اسمعيل- 870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المرقى: كذلك في النسخة بالحروف المهملة، و في النسخ: الرّقى،- المشرقى. و يظهر من الممقانى انّه موسى بن صالح المشرقى.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الثاني- 483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عيسى- 483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مصعب: لم ار له ذكرا- يروى عن شعيب- 116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معوية بن وهب: ليس له ذكر يروى عن عليّ بن سعيد- 119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جبريل بن أحمد- 119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موسى بن يسار: و في اغلب النسخ:</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موسى بن بشّار الوشّاء. و في 199 في النسخة و في د، ه،: محمّد بن يزداد عن محمّد بن الحسين و عن موسى بن يسار، فيكون الراوي عنه محمّد بن يزداد.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بصير- 414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داود بن النعمان- 363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الزبير- 199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شريك- 128، 556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الجمهور القمّيّ- 363، 414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أبي الخطاب- 128، 556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يزداد- 199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موفّق: قال أبو طالب دخلت على ابيجعفر الثاني في آخر عمره، فخرجت فلقيت موفّقا- 964، قال محمّد بن سنان فقدمنا فقلنا للموفق أخرجه الينا و هو في صدره- 1093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ميثم بن يحيى التّمار مولى بنى اسد: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من حوارى أمير المؤمنين ع 20 قال له حبيب بن مظاهر: لكأنى بشيخ اصلع ضخم البطن- يبيع البطيخ قد صلب في حبّ أهل بيت نبيه 133، قال و اللّه ما نبتت هذه النخلة الّا لي 134، فنظر الى الريح فقال مات معوية الساعة 135، قال استأذنت على أمّ سلمة ثمّ قال لابن عبّاس سلنى ما شئت من- تفسير القران، ثمّ قال كيف بك إذا رأيتني مصلوبا، حتّى أرسل عبيد اللّه بن زياد فصلبه 136، من ولده: حمزة بن ميثم، و عمران بن ميثم، و صالح بن ميثم 135، 136، 137، انى اخرج العام الى مكّة فإذا قدمت القادسيّة راجعا ارسل الى هذا الدّعىّ- ابن زياد، قال أبو حكيم: فاجتمعنا سبعة من التمّارين فاحتملنا جنازته 138، دعانى علّى ع فقال: كيف انت إذا دعاك دعىّ بني أميّة، فصلب على باب عمرو بن حريث فقال للناس سلوني لاخبركم بعلم ما يكون 139، اتى دار أمير المؤمنين ع فنادى ايّها النائم فو اللّه لتخضبنّ لحيتك، فقال صدقت و انت و اللّه لتقطعنّ يداك- 140، و كنيته ابو صالح- 138، عمران بن ميثم 182، صالح بن ميثم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أمير المؤمنين ع 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خالد التمار- 135،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حكيم (حكيم أبو سدير) 138،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حمزة بن ميثم- 136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يوسف بن عمران الميثمى- 139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299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ميسر: اخته حبّى الّتى اقامت بمكّة ثلثين سنة حتّى ذهب أهلها فألحّ ميسر على أبي عبد اللّه ع 791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ع- 448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ميسر بن عبد العزيز: و دخل علينا صاحب الزطى فقال له أبو عبد اللّه ع: يا ميسر الست على هذا 233، قال لي أبو عبد اللّه ع رأيت كانّى على جيل فيجئ الناس فيركبونه، انت منهم و صاحبك الأحمر 443، 444، انّ ميسر بن عبد العزيز كان كوفيّا و كان ثقة 446، قال انى لاظنك يا ميسر وصولا لقرابتك 447 448، قال حنان بن سدير كنت عند ابى ابيعبد اللّه ع و نحن في سنة ثمان و ثلثين و مأة فقال ميسر بيّاع الزطى- 524،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بكير- 443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جميله- 115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ميمون: قال زكريّا بن آدم انّ الّذى منعنى من بعث المال الى ابيجعفر ع هو اختلاف ميمون و مسافر- 1115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ميمون بن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هيثم بن واقد- 741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ميمون بن مهران: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ع- 143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زياد- 143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ميمون النحّاس: ابن يوسف يروى عن محمّد بن الفضيل- 868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الفارسيّ- 868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ناجية بن عمارة الصيداوى: هو نجيّة و اسم آخر أيضا ناجية بن أبي عمارة و قال أبو عبد اللّه ع انج نجيّة فسمّى بهذا 389، و كان رجل من أصحابنا يقال له نجيّة القواس 389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نجاح بن سلمة: ابوعون الأبرش قرابته- 1084، 1085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نجيّة بن الحارث: شيخ صادق كوفيّ صديق عليّ بن يقطين- 852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نشيط بن صالح: كان نشيط و خالد يخدمان ابا الحسن ع- 855، نشيط قرابة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لمروك بن عبيد بن صالح- 856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خالد الجوّاز- 855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نصر بن شعيب: هكذا في 256، و في 325- نضر بالضاد المعجمة.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يروى أبان بن عثمان- 325،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عمّه زرارة- 256،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المؤمن- 256،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الحسين بن أبي الخطّاب- 325،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نصر بن الصبّاح البلخيّ: من الغلاة و من اركانهم كما 584، و أبو القاسم 44، و في النسخ الخطيّة في 839 نصر بن الحجّاج.</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أحمد بن محمّد بن عيسى- 8، 507، 508، 989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محمّد البصرى- 42، 44، 125، 344، 345، 346، 347، 363، 364، 505، 584، 597، 748، 804، 896، 1043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الحسن بن عليّ بن أبي عثمان- 471، 619، 768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فضل بن شاذان- 373، 469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حكى عن ابن ابيعمير- 592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رفعه عن محمّد بن سنان- 592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الكشّى- 8، 42، 44، 125،- 344، 345، 346، 347، 363، 364 373، 469، 471، 505، 507، 508، 584 592، 597، 619، 626، 645، 684، 748 766، 768، 804، 830، 839، 896، 927 989، 995، 998، 999، 1001، 1002، 1021، 1030، 1032، 1034، 1043، 1046، 1066، 1069 1072، 1078، 1082، 1095، 1103، 1117، 1119، 1124، 1125، 1128، 1137، 1140،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نصر بن قابوس: كنت عند ابى الحسن ع في منزله فاخذ بيدى فوقفنى على بيت من الدار فدفع الباب فإذا على ابنه- 848 قلت لابى الحسن ع انى سألت أبا عبد اللّه ع عن الأمام من بعده، فاخبرنى عن الامام من ولدك؟ قال ابنى عليّ، فدلّ هذا الحديث على منزلة الرجل من عقله و اهتمامه- 849،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848، 849،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سعيد بن أبي الجهم- 849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301</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ص301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سليمان الصيدى- 848،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النصيبى: هذا اللقب مشترك بين عدة منهم محمّد بن سلمة و حمّاد بن عمرو.</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بن نهيك- 19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النضر: و قد كتبت الى النضران ينتهى عن إبراهيم بن محمّد الهمدانيّ و كتبت الى أيّوب امرته- 1136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نضر بن سويد: الصيرفى الكوفيّ.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محمّد بن بشير- 22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الحلبيّ- 444، 521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رفعه الى ابيعبد اللّه ع- 611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عيسى- 22، 444، 521، 611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النظّام: قال النظام لهشام بن الحكم انّ أهل الجنة لا يبقون ابدا فقال انّهم يبقون بمبق- 493.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نعمان بن ثابت: [ابو حنيفه‏] و لم يلبسوا ايمانهم بظلم، قال الصادق ع: هذا ما احدث زرارة و أبو حنيفة- 230، 231، 239، قال ما عندي في هذا شئ و لكن عليك بمحمّد بن مسلم فانه يخبر فما افتاك به فعودى الى 275، قال له مؤمن الطاق و لكن امامك من المنظرين 329، قال لمؤمن الطاق بلغني عنكم معشر الشيعة انّ الميّت منكم إذا مات كسرتم يده 332، قال حريز دخلت على ابيحنيفه و عنده كتب كادت تحول فيما بيننا و بينه فقال لي هذه الكتب كلّها في الطلاق 717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نعيم بن دجاجة الأسدى: مرّ رسول عليّ ع الى بنى اسد فقام نعيم، فبعث إليه عليّ ع فأمر به ان يضرب- 144- اقول يظهر كونه من بنى اسد و فيهم و انّه معتقد قلبا و متخلّف في الأعمال و العبادات و مقصّر و لذا قال ع في حقّه فهذه بهذه.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نعيم بن عبد اللّه: حدّث عن جعفر بن محمّد انّه قال ودّ عليّ بن ابيطالب انّه بنخيلات ينبع- 741- اقول- هذا حديث ضعيف السند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نهّاس بن قهم: ابو الخطّاب، كوفيّ عامّى يروى عن عمرو بن عثمان- 45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يوسف بن يعقوب- 45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نوح بن إبراهيم المخارقى: وقع تحريف في هذه الجملة في 794.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أحمد- 794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نوح بن درّاج: كان من الشيعة و كان قاضى الكوفة فقيل له لم دخلت في- أعمالهم؟ قال سألت اخى جميل، و كان درّاج بقالا، و كان نوح مخارجه، و كان يكتب الحديث و كان أبوه يقول لو ترك القضا لنوح، ثقة- 468،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الضبّار- 421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عاصم بن عمّار- 421،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نوح بن صالح البغداديّ: قال- أبو عبد اللّه الشاذاني كنت بالعراق و كان يضيق صدرى عن الصلوة معهم فشكوت ذلك الى فقيه هناك يقال له نوح بن شعيب 1056، اقول: يظهر من ذكر الرواية تحت عنوان نوح بن صالح انّهما واحد و انّه من فقهاء الشيعة، و لعلّ كلّ واحد من الأطلاقين باعتبار.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نوفل بن الحارث بن عبد المطّلب: و من ولده اسمعيل بن الفضل الهاشمى- 393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هرون: مات هشام في أيّام الرشيد 475، و كان هرون لما بلغه عن هشام مال اليه قال هرون ليحيى فاجمع عندك المتكلّمين و قال هرون شديدك بهذا و أصحابه و بعث الى أبي الحسن موسى ع فحبسه- 477 اتى محمّد بن اسمعيل بن جعفر باب هرون بثياب طريقه، قال خليفتان في الأرض موسى بن جعفر بالمدينة و انت بالعراق- 478،- فدخل يحيى على هرون فاخبره فارسل من الغد في طلب هشام- 480، امّا جويريه لا يفلح ابدا فقتله هرون بعد ذلك- 742، و بقى أبو الحسن ع في الحبس أربع سنين و كان حبسه هرون- 805 قال الرضا ع اتريد ان آتى بغداد و أقول لهرون انا امام مفترض الطاعة- 883، فقال الرضا ع ليس عليّ من هرون بأس- 884، ضرب ابن أبي عمير مأته خشبة و عشرين أيّام هرون تولّى ضربه السندى- 1106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هارون بن الحسن بن محبوب: البجليّ.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زرارة- 221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الحسين بن زرارة- 221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عبد اللّه بن زرارة- 221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هارون بن خارجه: الصيرفى.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زيد الشحّام- 386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ع- 239، 554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عبد الحميد- 386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سنان- 554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الرحمن- 239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هارون بن سعد العجليّ: قال الرجل لأبى عبد اللّه ع اعرف من خير الزيدية و افضلهم و سيّدهم هرون قال ع: رأس العجلية أما سمعت قوله تمّ- انّ الذين اتّخذوا العجل 418، قال داود بن فرقد كنت صلّيت- عند القبر و إذا برجل خلفى يقول اتريدون ان تهدوا من اضلّ اللّه، فإذا هو هرون بن سعد- 640، 641،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هارون بن عمران: اوتى علم المنايا و الوصايا- 47 منزلته من موسى- 47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هاشم بن أبي هاشم: قد تعلّم من محمّد بن بشير بعض تلك المخاريق فصار داعية إليه بعده- 907 قال أبو جعفر الثاني ع هذا ابو العمر و جعفر بن واقد و هاشم استأكلوا بنا الناس يدعون الى ما دعى إليه أبو الخطاب لعنهم اللّه 1012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هاشم بن عتبة بن أبي وقّاص المرقال: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كان مع عليّ ع خمسة نفر من قريش و منهم هاشم 111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هاشم بن القاسم: ابو النصر الليثى، عامّى يروى عن شعبه- 63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عبيد بن محمود- 63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هانى بن هانى: الهمدانيّ الكوفيّ، عامى يروى عن على ع- 66، 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اسحق- 66، 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هذيل: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قيس الأودى- 65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هرم بن حيّان: من الزّهاد الثمانية و كان مع عليّ ع و من أصحابه- 154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هشام: و قد كان عليّ بن حديد يظهر في الباطن الميل الى يونس و هشام- 952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فقلت نستعين بك يا سيّدى على هذين الشيخين يونس و هشام و هما حاضران و هما ادّبانا الكلام- 956، اقول: فى صدر الرواية استأذنت على ابى الحسن الثاني في سنة تسع و تسعين و مائة، وقف بعض من يخالف ليونس و الفضل و هشاما قبلهم في اشياء و استشعر في نفسه بغضهم- 1029، اقول- الظاهر انّ المراد هشام بن الحكم يروى عن ابى خالد الكابلى- 11،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عمير- 423،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هشام بن إبراهيم الجبلى و هو المشرقى: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كذلك في النسخ الخطّية، و في المطبوعة: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الختلى، يقول استأذنت لجماعة على ابى الحسن ع في سنة تسع و تسعين و مائة فحضروا و حضرنا ستّة عشر رجلا على ابى الحسن- الثاني ع فقال ثقة ثقة- 956-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راجع هشام المشرقى.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الخراسانيّ- 229،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العبيدى- 229،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هشام بن إبراهيم [العبّاسى:] ذكر الرضا ع العبّاسى فقال هو من غلمان ابى الحرث يونس بن عبد الرحمن- 497، لما حمل موسى بن جعفر ع الى هرون جاء إليه هشام بن إبراهيم العبّاسى، فقال له اقض حاجة هشام فقضاها- 957، انّ هشام بن إبراهيم زعم انّك احللت له الغناء فقال أبو الحسن ع كذب الزنديق انما سألنى عنه- 958، قال أبو الحسن ع لعن اللّه العبّاسى فانّه زنديق و صاحبه يونس- 959، قال الرضا ع انّ العبّاسى زنديق و كان أبوه زنديقا- 960، قال العبّاسى للرضا ع لا تدخل فيما سألك أمير المؤمنين قال فانت أيضا عليّ- 961، كان من الشيعة فكتب كتب الزنديّة و كتب آيات امامة العبّاس ثمّ دسّ الى من تغمزّ به و اختفى و اطلع السلطان- 962،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961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طالب 961،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هشام بن احمر: دخلت على ابيعبد اللّه ع و انا أريد ان اسأله عن المفضّل- 585،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ابيعبد اللّه ع- 585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اسد بن أبي العلاء- 585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هشام بن الحكم: اصله كوفيّ و مولده و منشأه بواسط و تجارته ببغداد، و هو مولى كنده مات سنة تسع و سبعين و مائة بالكوفة 475، قال عمر بن يزيد كان ابن اخى هشام جهميا خبيثا فيهم فسأله، فانصرف الى ابى عبد اللّه ع و ترك مذهبه، و اعتلّ علّته الّتى قبض فيها 476، كان يحيى بن خالد وجد على هشام شيئا من طعنه على الفلاسفة و أحبّ ان يعزبه الى هرون، قال هشام لست آمن لانّ هذا الملعون يحيى قد يغيّر عليّ و عزمت ان اشخص الى الكوفة و احرم الكلام، فمضى هشام نحو يحيى فسلّم علمه و على القوم، قال يحيى و هولآء القوم قد تراضوا بك حكما، فخرج على وجهه الى المدائن، ثمّ صار الى الكوفة و هو بعقب علّته و مات في دار ابن اشرف، قال الميثمى- انّه كان عضدنا و شيخنا و المنظور إليه فينا 477، قال يونس قلت لهشام انّهم يزعمون ان ابا الحسن بعث إليك يامرك ان تسكت، قال هشام فكففت عن الكلام حتّى مات المهدى- 479، فارسل في طلبه فلم يوجد فلم يلبث الا شهرين حتّى، و زعم يونس ان دخول هشام على يحيى بعدان اخذ أبو الحسن ع بدهر- 480، قال أبو الحسن ع قولوا لهشام يكتب الىّ بما يردّ به القدريّة- 481، قال هشام انّ الهواء شئ مخلوق فقال قل بقول هشام- 482، فقلت انّ هشام ضالّ مضلّ شرك في دم ابى الحسن ع فما تقول فيه نتولّاه- 483، و بلغ من عنايته به انه سرّح اليه خمسة عشر الف درهم و قال له اعمل 484، سرّح إليك مع عبد الرحمن ان امسك عن الكلام، فامسكت حتّى- 485، كان عبدا ناصحا اوذى- 486، في حاجة له فما قام بها غير هشام- 487، قال عبد الرحمن امرنى ان آمرك ان لا تتكلّم، ا يسرّك ان تشرك في دم- 488، انّى أريد شراء بعير فما ترى- 489، قال أبو عبد اللّه ع الا تخبرنى كيف صنعت بعمرو بن عبيد، يا هشام من‏</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علّمك هذا- 490، سألت أبا عبد اللّه ع بمنى عن خمسمأته حرف- 491، كان يقول اللّهمّ ما عملت و اعمل من خير- 492، فقال هشام انّ أهل الجنّة يبقون بمبق لهم- 493، فقال الشّامّى أريد ان اتكلّم في الإمامة فقال لهشام بن الحكم كلّمه يا ابا الحكم فقال لهشام علّمه، و يأتي الشاميّ بهدايا أهل الشام- 494، ما كان اذبّه عن هذه- 495، فهو الّذى صنع بابى الحسن ما صنع- 496، و هشام من غلمان ابى شاكر- 497، ائت هشام فقل له ايسرّك ان تشرك في دم- 498، اصلّى خلف أصحاب هشام بن الحكم- 499، فسألوه ان يناظر هشام بن سالم، و قال عبد الرحمن لهشام كفرت- 500، و زعم- يونس و هشام انّ اللّه شئ لا كالاشياء، فقال: قل بما قال مولى آل يقطين و صاحبه 503، و مضى هشام بن الحكم، و كان يونس بن عبد الرحمن خلفه- 1025،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اقول- يظهر من (477) ان كنيته أبو محمّد يروى عن ابى الحسن ع- 489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ابيحمزة- 355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ع- 314، 401، 491، 547، 561، 651.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جابر- 586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حجر بن زائده- 303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ابيعمير- 303، 355، 547، 561، 586، 651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الوشّاء- 489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معبد- 491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عمن روى عنه مروك- 314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الرحمن- 401، 492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هشام بن سالم: الجواليقيّ: انّ- عبد الرحمن بعث من جانب ابى الحسن إليه ان امسك عن الكلام- 485، فقال الشاميّ اريد ان اكلّمك في التوحيد فقال الصّادق ع لهشام بن سالم كلّمه- 494، اجتمع هشام بن سالم و هشام بن الحكم و جميل بن دراج و عبد الرحمن بن الحجّاج و محمّد بن حمران و سعيد بن غزوان فسألوا هشام بن الحكم ان يناظر هشام، فرضى هشام ان يتكلّم عند محمّد هشام‏</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500، قال كلّمت رجلا بالمدينة في الإمامة 501، كنّا بالمدينة بعد وفاة ابيعبد اللّه ع انا و مؤمن الطّاق، حتى ورد لي باب ابى الحسن موسى ع فاقعد بى عبد اللّه بالمدينة غير واحد ليضربونى- 502، زعم هشام بن سالم ان للّه صورة- 503، انّه كان يكسر خمسين الف درهم- 504، و ان هشام بن سالم ناظر محمّد بن بشير فاقرّ- 907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ع- 481، 502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ابيحمزة الثمالى- 173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ع- 79، 171، 190، 290، 494، 526، 678،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زرارة- 91، 209، 258، 259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بن خالد- 119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بن يسار- 379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ابيعمير- 224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حمران- 247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مسلم- 91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عمير- 79، 171، 173، 190، 209، 119، 224، 247، 258، 280، 290، 379، 526، 678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يحيى- 502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الحجّال- 501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بشر- 91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الوشّاء- 259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يعقوب- 494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هشام بن عبد الملك: حجّ في خلافة عبد الملك و الوليد فطاف بالبيت فلم يقدران يستلم، اذا قيل السجّاد ع فتخّى الناس فقال رجل من هذا؟ فقال الفرزدق: هذا الّذى تعرف البطحاء و طأته- 207، اقول- بويع عبد الملك بن مروان سنة- 60 و توفّى- سنة 86، و كتب عهد ولاية ابنه الوليد للناس سنة- 84، فلعل حجّ هشام كان في سنة 84 الى 86 حتّى يصحّ اطلاق خلافتهما، او انّ الصحيح في العبارة كانت بصورة الترديد، هكذا- عبد الملك او الوليد- فانّ السجّاد ع توفّى سنة 95، و صرّح ابن خلكان (همام) بانّ ذلك كان في خلافة عبد الملك، و امّا هشام بن عبد الملك فبويع‏</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فى سنة 106 بعد ان توفّى الوليد في سنة- 96 و بعد ان توفّى سليمان بن عبد الملك في- سنة 99 و بعد ان توفّى عمر بن عبد العزيز بن مروان في سنة 106، جنّ جابر فلبثنا ايّاما فاذا كتاب هشام قد جاء يحمله إليه- 344، قال رجل خرجت مع جابر لما طلبه هشام حتّى انتهى الى السواد- 346، ولد يونس في آخر زمان هشام بن عبد الملك و يقطين لم يكن 920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هشام بن المثنّى: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سدير- 197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عمير- 197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هشام المشرقى: انّه دخل على ابى الحسن الخراسانيّ فقال انّ أهل البصرة سألوا عن الكلام- 934، اقول- راجع هشام بن إبراهيم الجبلى-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ع- 934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عيسى- 934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هند بن الحجّاج: قال أبو الحسن: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لبشّار مولى السندىّ اذهب الى سجن القنطرة فادع لي هند بن الحجّاج، قال له ان شئت رجعت الى منزلك، و هو من اهل الصيمرة و ان قصره لبيّن- 827،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الهيثم بن أبي مسروق: لأبى مسروق ابن يقال له الهيثم يذكران بخير و كلاهما فاضلان- 696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الحسن بن محبوب- 214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القمّيّ- 214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هيثم بن حفص العطّار: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حمزة بن حمران- 233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ربعى- 233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هيثم بن عبد اللّه (ابو كهمس):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دخلت على ابيعبد اللّه ع فقال شهد محمّد بن مسلم عند ابن أبي ليلى بشهادة فردّه فاذا صرت الى الكوفة فائت ابن أبي ليلى 277 يروى عن ابيعبد اللّه ع- 277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عليّ بن فضّال- 277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هيثم بن واقد: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ميمون بن عبد اللّه- 741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عبد الرحمن- 741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واصل: طليت ابا الحسن ع بالنورة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309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فسددت مخرج الماء- 1144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ع- 1144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محمّد المحمودى- 1144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واصل بن سليمان: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عبد اللّه بن سنان- 119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عبد اللّه الواسطى- 119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ورد بن زيد: قلت لابيجعفر ع جعلنى فداك قدم الكميت- 361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ابيجعفر ع- 361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الحارث بن المغيرة- 361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(وردان) ابو خالد الكابلى: و لقبه كنكر و في الكشّى انّه من حوارى عليّ بن الحسين ع 20، قال ابن شاذان لم يكن في اوّل امر السجّاد ع الّا خمسة انفس منهم أبو خالد الكابلى و اسمه وردان و لقبه كنكر- 184، كان أبو خالد- يخدم محمّد بن الحنفيّة دهرا، حتى قال ان الأمام عليّ بن الحسين عليّ و عليك و على كلّ مسلم فأقبل أبو خالد 192، خدم عليّ بن الحسين ع دهرا ثمّ أراد ان ينصرف الى اهله فأتى إليه و شكى- 193، ارتدّ النّاس بعد قتل الحسين ع الّا ثلثة منهم أبو خالد ثمّ كثروا 194، فهرب الى مكّة و نجى من الحجّاج 195، قال أبو جعفر يا ابا خالد انّ صاحب الطّاق يكلم الناس فيطير و ينقض و انت ان قصوك لن تطير 327 يروى عن ابيجعفر ع 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عبد اللّه ع 327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الحسين ع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مؤمن الطاق 327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ضريس- 191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عبد الرحمن بن الحجّاج- 327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هشام 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الوليد: انّ هشام بن عبد الملك حجّ في خلافة عبد الملك و الوليد فطاف 207 اقول- بويع وليد بن عبد الملك بعد فوت ابيه سنة 86 و توفّى سنة 96. قال عبد الحميد دخلت المسجد حين قتل الوليد فاذا الناس مجتمعون، فاتيتهم فإذا جابر الجعفى 337،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وليد بن صبيح: قال أبو عبد اللّه ع يرحم اللّه وليد بن صبيح و ابنه العبّاس 579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ابيعبد اللّه ع- 247، 266، 710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زرارة- 266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عبد الحميد- 266، 710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حمران- 247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وليد بن عقبه: يظهر من 138 حياته في سنة 80 و سكونته بالكوفة و شهرته بها.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وهب: كان عبدا سنديّا مملوكا لجرير بن عبد اللّه البجليّ و كان زرّادا فصار الى أمير المؤمنين ع و الحسن بن محبوب بن وهب بن جعفر بن وهب من نسله- 1094،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وهب بن جميع مولى اسحق بن عمّار: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قال ابن فضّال ما سمعت فيه الّا خيرا- 643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وهب بن عبد ربّه: شهاب و عبد الرحمن و عبد الخالق و وهب ولد عبد ربّه من موالى بنى اسد 778، كلّهم خيار فاضلون كوفيّون- 783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وهب بن وهب أبو البخترى: اسمه وهب بن وهب بن كثير بن زمعة بن الأسود صاحب رسول اللّه ص و كان أبو البخترى من اكذب البريّة- 558، انّه كان يحدّث انّ النّار تستأمر في قرشى سبع مرّات، و قال ابو الحسن ع لقد كذب على اللّه و ملائكته و رسله اتى قوم جعفرا فذكروا له خطبته أمّ ابى البخترى فقال لهم ما افعل- 559،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وهيب بن حفص: النخّاس‏</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ابيعمير- 18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وهيب بن حفص الجريرى: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حيّان البجليّ- 131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بن عبد اللّه الحنّاط- 131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ياسر: والد عمّار، قتله قريش مع زوجته أمّ عمّار- 57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ياسر الخادم: خادم الرضا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الثاني ع- 939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عيسى- 939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ياسين الضرير البصرى: الزيّات يروى عن حريز- 276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عيسى- 276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آدم: ابن سليمان الاموى، عامّى‏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عن إسرائيل- 66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سفيان- 66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شريك- 115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فتح بن عمرو الورّاق- 66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إبراهيم: الظاهر أنّه ابن أبي البلاد يروى عن نشيط- 855،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موسى- 855،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ابو زكريّا يحيى بن أبي بكر: القزوينى.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هشام بن الحكم مرسلا- 493 عنه: عليّ بن محمّد بن قتيبة- 493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أبي حبيب: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الرضا ع- 225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عمرو سعيد الزيّات- 225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أبي عمران: كتب أبو الحسن الرضا ع الى يحيى بن أبي عمران و أصحابه و إذا فيه عافاكم اللّه- 1043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أبي القاسم أبو بصير: شهدنا محمّد بن عمران في منزل على ابن ابيحمزه و عنده ابو بصير، فقام أبو بصير بن أبي القاسم و قال سمعت من ابيجعفر ع منذ أربعين سنة- 901، قال كذب أبو بصير ليس هكذا حدّثه انّما قال ان جاءكم عن صاحب هذا الأمر- 902، و ابو بصير هذا يحيى بن القاسم يكنى أبا محمّد قال امّا بالغلوّ فلا لكن كان مخلّطا- 903، راجع ابا بصير يروى عن ابيجعفر ع- 901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اللّه- 902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اسمعيل بن يزيد- 901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شعيب- 902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أم الطويل: من حوارى السّجاد ع 20، قال ابن شاذان لم يكن في اول امر السجّاد ع الّا خمسة منهم يحيى- 184، ارتدّ الناس بعد قتل الحسين ع الّا ثلثة منهم يحيى ثمّ كثروا 194 قال أبو جعفر ع انّه كان يظهر الفتوّة و إذا مشى وضع الخلوق على رأسه و يمضغ اللبان و يطول ذيله و طلبه الحجّاج ليلعن ابا تراب فأمر بقطع يديه و رجليه و قتله 195،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الحلبيّ: و في 445 يحيى بن عمران الحلبيّ، و في 508 يحيى بن عمران‏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مسكان- 444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ايّوب بن الحر- 445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ابيه عمران بن على- 521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سنان- 508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مفضّل بن عمر- 533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أبي عمير- 445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عيسى- 508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نضر بن سويد- 444، 521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الرحمن- 533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حمّاد: قال ريّان بن الصلت لابى عبد اللّه الشاذاني سألت هذه المشيخة الّذين معنا في القافلة يعنى أبا عبد اللّه الجرجانى و يحيى بن حمّاد- 1037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الحمانى: ابن عبد الحميد، قال في كتابه المؤلّف في اثبات امامة امير المؤمنين ع قلت لشريك- 588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شريك- 159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خالد البرمكى: قد وجد على هشام بن الحكم شيئا من طعنه، و أحبّ ان يعزى به هرون و يضريه على القتل، فقال هرون أجمع عندك المتكلّمين و اكون انا، قال هشام لست آمن لان هذا الملعون يحيى قد تغيّر عليّ لامور، و قال ايّها الوزير- العلّة تقطعنى عن ذلك، و انّ هرون قال ليحيى شديدك هذا و أصحابه- 477، انّ يحيى بن خالد يقول قد افسدت على الرافضة دينهم، فدخل على هرون فاخبره فارسل في طلب هشام- 480، قلت للرضا ع انّ يحيى بن خالد سمّ اباك موسى بن جعفر ع قال نعم 1123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عبد اللّه بن الحسن: قال ابن المغيرة كنت عند ابى الحسن ع انا و يحيى بن عبد اللّه فقال يحيى جعلت فداك انّهم يزعمون انّك تعلم الغيب- 530- اقول انّه ابن الحسن بن عليّ ع صاحب الديلم.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عمران الهمدانيّ: يمكن ان يكون متحدا مع ابن أبي عمران المتقدّم.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يونس- 845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هاشم- 845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قاسم الحذّاء الأزديّ: واقفى 901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مبارك: من أصحاب الرضا ع يروى عن الرضا ع كتبت إليه- 880 عنه: الحسن بن طلحة المروزى- 880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يحيى بن المثنّى: لم ار له ذكرا.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الحسن بن رباط- 718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بشير- 718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محمّد: كذا في النسختين، و في نسخ آخر: يحيى بن محمّد بن سديد الرازيّ يروى عن سيبويه الرازيّ- 822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بن نصير- 822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يحيى بن نعيم: قال رأينا عبد السلام بن صالح يسمع و لكن كان شديد التشيّع- 1148، فهو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العبّاس الدورى- 1148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أبو خالد القمّاط: قال لرجل زيدىّ ان كان أحد مفروض الطاعة، فقال أبو عبد اللّه ع اخذته من بين يديه و اسمه يزيد- 774، 775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ع- 774، 775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حمران- 15، 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سلمان الكنانيّ- 406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رياب- 774، 775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فضيل- 15، 406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بن اسحق: قال ويحك يا عليّ بن خطّاب فما تريد بعد هذا- 895، اقول يمكن اتّحاده مع الآتى.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بن اسحق شعر: و كان من ارفع الناس لهذا الأمر قال خاصمنى اخى محمّد و كان مستويا، فدخل على الرضا ع فقال انّ لي اخا و هو اسنّ منّى و هو يقول سل صاحبك ان كان، فو اللّه ما لبثت- 1126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بن حمّاد: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سنان- 940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ع- 951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مروك بن عبيد- 940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يعقوب بن يزيد ابنه- 951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بن خليفة الحارثى: دخل على ابيعبد اللّه ع فقال و انت نجيب بلحارث بن كعب- 611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بن سعيد: الظاهر انّه عامّى يروى عن شريك- 158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يعقوب بن شيبه- 158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بن سليط الزيّدى: حديثه طويل- 854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الصّايغ: قال الفضل: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الكذّابون المشهورون أبو الخطّاب و يونس بن ظبيان و يزيد الصايغ- 1033،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بن معاويه: كتب الحسين ع الى معاوية: و اخذك للناس ببيعة ابنك غلام حدث يشرب الخمر و يلعب بالكلاب، و قال يزيد اجبه جوابا تصغّر اليه نفسه و تذكر فيه اباه بشرّ فعله، و قال معاوية اخطأتما- 99، و بايع الناس يزيد في يوم الجمعة- 135،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يزيد بن هرون: السلمى أحد أعلام العامّة.</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عوّام بن حوشب- 71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فتح بن عمرو الورّاق- 71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يعقوب: رجل من أهل المغرب رجل طويل من اجسم ما يكون من الرجال قال أبو الحسن ع لشعيب يلقاك غدا رجل يسألك عنّى فقل هو و اللّه الأمام، فقال له يا يعقوب قدمت امس- 831،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يعقوب الأحمر: قال كنّا عند ابى عبد اللّه ع فدخل عليه زرارة- 262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ع- 262،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زرارة- 368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عبد الحميد- 262،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يعقوب بن شعيب: ابن ميثم.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بصير- 902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صالح بن ميثم- 135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الحسن بن قياما الصيرفى- 902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صفوان- 135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يعقوب بن شيبه: و روى من جهة العامّة عن يعقوب بن شيبه 157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عينيه- 161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خالد بن أبي يزيد العرنيّ- 160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حكيم الاودى- 157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يزيد بن سعيد- 158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يعقوب بن يزيد: فى 743 مطلق و في 1138 يعقوب بن يزيد الكاتب الأنبارى‏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كان كاتبا لابى دلف القاسم.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ابيعمير- 35، 85، 171، 173، 197، 217، 219، 286، 291، 302 315، 326، 337، 352، 398، 411،- 438، 470، 498، 528، 529، 530، 531، 532، 541، 546، 586، 602 603، 662، 730، 743، 867، 874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فضّال- 271، 543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حسن بن عليّ بن يقطين- 1098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بشّار- 942، 943، 950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عيسى- 103، 570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سليمان بن الحسين الكاتب- 824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عامر القصبانى- 520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حديد- 252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مهزيار- 172، 944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عمرو بن عثمان- 342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فضالة بن ايّوب- 235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قاسم بن عروه- 215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سنان- 826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عذافر- 605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عمر- 409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مروك بن عبيد- 940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يزيد بن حمّاد ابيه- 951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محمّد بن فارس- 352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نصير- 470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العباس المحاربى- 235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عليّ- 411، 874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أبو عليّ الفارسيّ- 867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محمّد- 498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عيسى- 398، 546، 951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معروف- 103، 605، 824 945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حمدويه- 85، 197، 215، 217، 219، 252، 271، 286، 291، 302، 315 326، 337، 409، 470، 520، 528، 529، 530، 531، 532، 586، 602، 603،- 662، 730، 743، 826، 843، 1098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سعد بن عبد اللّه- 171، 172، 173 541، 543، 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الشجاعى- 35، 950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316</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محمّد بن أحمد- 342، 438، 940، 942، 943، 944، 959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يعقوب بن يقطين: عليّ و خزيمة و يعقوب و عبيد بنو يقطين كلّهم من أصحاب ابى الحسن ع- 822،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الرضا ع- 809،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عيسى- 809،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يقطين: لم يكن في ذلك الزمان (زمان هشام بن عبد الملك) انّما كان ولد في زمن العبّاس- 920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يوسف: يمكن أن يكون المراد في 265، ابن السخت كما صرّح به في 268، قلت لابيعبد اللّه ع اصف لك دينى الّذى ادين به، فقال عند ذلك مرارا رحمك اللّه- 797- اقول هذا يروى عن ابى عبد اللّه ع و ذاك يروى عنه بثلثة و سائط فالظّاهر تعدّدهما.</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عليّ بن أحمد بن بقّاح- 265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عبد اللّه ع- 797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يوسف النبّى: و يحسد كما حسد يوسف- 904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يوسف بن السخت: ابو يعقوب، قال كنت بسر من رأى اتنفّل وقت الزّوال اذ جاء الىّ عليّ بن عبد الغفّار فقال لي أتانى العمرى فقال يأمرك مولاك ان توجّه 1008، ابو يعقوب يوسف بن السخت البصرى 1038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خداش عبد اللّه- 840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العبّاس- 1130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عبد الغفّار- 1008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جمهور- 268، 312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بن قتيبه- 268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الكشّى باسقاط الواسطة- 312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أحمد- 1130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مسعود- 840، 1008، 1038، 1129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يوسف بن عمر: هو الّذى قتل- زيدا و كان على العراق و قطع يدامّ خالد 442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يوسف بن عمران الميثمى: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ميثم النهروانى- 139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عليّ بن محمّد- 139</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 يوسف بن يعقوب: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النهاس بن قهم- 45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عنه: اسحق بن إبراهيم الصوّاف- 45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يوشع بن نون وصىّ موسى: كان عبد اللّه بن سبا يقول في يهودّيته بالغلّو فيه- 174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و يعنب كما غاب يونس 904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الظاهر أنّه ابن عبد الرحمن وقف بعض من يخالف ليونس و الفضل و هشاما قبلهم في اشياء فاستشعر في نفسه بغضهم- 1029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ابن مسكان- 665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ابيجعفر الأحول- 652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الحسن الرضا ع- 673، 1047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اسحق بن عمّار- 746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حريز- 719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مختار- 737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بن عثمان- 581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عبّاس بن عامر القصبانى- 550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حكيم- 845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عمر بن أذينة- 548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الحسين- 837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عيسى- 548، 550، 581، 652، 665، 673، 719، 746، 815، 1047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يحيى بن عمران الهمدانيّ- 845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بن بهمن: فهو ممّن اخذ من يونس بن عبد الرحمن فلا يعقل ان يظهر له مثبته- 955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ابى الحسن ع- 942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عبد الرحمن- 942، 950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ابن بنت الياس- 950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بشّار الواسطى- 942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بن رباط: كانوا أربعة اخوة الحسن و الحسين و على و يونس كلّهم من أصحاب ابيعبد اللّه ع و لهم أولاد كثير 685.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بن ظبيان: قال فيض بن مختار لأبى عبد اللّه ع زدنى؟ قال هو صاحبك الّذى سألت عنه قال قلت اخبر به احدا؟</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قال نعم اهلك و ولدك و رفقائك، و كان معى اهلى و يونس بن ظبيان، و قال يونس لا و اللّه حتّى اسمع ذلك منه و كانت فيه عجلة فخرج- 663، سمعت رجلا من الطيّاره يحدّث ابا الحسن الرضا ع عن يونس بن ظبيان قال لعنك اللّه و لعن يونس بن ظبيان الف لعنة، اما ان يونس مع ابى الخطّاب- 673، هلكت بنت لأبى الخطّاب فلما دفنت- اطلع عليها يونس و قال السّلام عليك يا بنت رسول اللّه- 674، قال أبو عبد اللّه ع رحمه اللّه و بنى له بيتا في الجنة كان مأمونا في الحديث- 675، قال الفضل الكذّابون المشهورون أبو الخطاب و يونس بن ظبيان و يزيد الصايغ- 1033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598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بعض أصحابنا- 598،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بن عبد الرحمن: قال الرضا ع كيف تقولون في الاستطاعة بعد يونس فذهب فيها مذهب زرارة- 229، قال الرضا ع انّه في زمانه كسلمان- 357،- وافيت العراق فوجدت بها قطعة من أصحاب ابيجعفر ع و وجدت أصحاب ابيعبد اللّه ع متوافرين فسمعت منهم- 401 قال فركب هشام بغلا و ركبت انا حمارا كان لهشام فدخلنا المجلس فمضى هشام نحو يحيى فسلّم عليه و جلس قريبا منه و جلست انا حيث انتهى بى المجلس- 477، قال سمعت الكتاب يقرء على الناس على باب الذهب بالمدينة و مرّة اخرى بمدينة الوضاح 479 قال كنت مع هشام بن الحكم في مسجده، فانصرف سالم ابن عمّ يونس- 480، فقال الرّضا ع العبّاسى من غلمان ابى الحرث يعنى يونس بن عبد الرحمن و هو من غلمان هشام- 497، و زعم يونس مولى آل يقطين و هشام بن الحكم انّ اللّه شئ لا كالأشياء فقال ع قل بما قال مولى آل يقطين- 503، و كان يونس يذكر عن حريز فقها كثيرا- 616، يونس بن عبد الرحمن ابى محمّد صاحب آل يقطين،- فممّن آخذ معالم دينى قال الرضا ع خذ عن يونس- 910، انّ الرّضا ع ضمن ليونس الجنّة</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319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ثلث مرّات- 911، انّ ابا جعفر ع ضمن ليونس الجنّة على نفسه و آبائه- 912، فدخل ابو- جعفر ع و عندي كتاب يوم و ليلة فجعل يتصفّحه و يقول رحم اللّه ليونس- 913، ما نشأ بعد سلمان رجل افقه من يونس- 914، ادخلت كتاب يوم و ليلة على ابى الحسن العسكريّ ع فجعل يتصفحه- 915، 916، حجّ اربعا و خمسين حجّة و اعتمر اربعا و خمسين عمرة و الّف الف جلد ردّا على المخالفين- 917، و كان له أربعون اخا يدور عليهم في كلّ يوم ثمّ يرجع و يجلس للتّصنيف و قال صمت- 918، و يونس في زمانه كسلمان في زمانه 919، روى انّه لقيط آل يقطين قال كذب 920، قبضه بالمدينه مجاورا- 921، قال ع رحمه اللّه فانّه كان على ما نحبّ- 922، قال ع رحمه اللّه- 923 قال الرضا ع فما عليك ممّا يقولون إذا كان امامك عنك راضيا- 924 قال أبو جعفر ع نعم العبد كان للّه 925 لقد حج احدى و خمسين حجّا آخرها عن الرّضا ع 926، لم يرو يونس عن عبيد اللّه و محمّد ابني الحلبيّ قطّ و لا رآهما- 927، قال العبد الصالح يا يونس ارفق بهم فانّ كلامك يدقّ عليهم و ما يضرّك- 928، قال له الرّضا ع دارهم فان عقولهم لا يبلغ- 929، قال يونس اشهدكم ان كل من له في أمير المؤمنين نصيب فهو في حلّ ممّا قال فيّ- 930، فكتب ابو جعفر ع بخطّه احبّه و ترحّم عليه- 931، و قال مولى آل يقطين رحمه اللّه كان عبدا صالحا، كان ادرك أبا عبد اللّه ع و لم يسمع منه 932، قوم يقولون بمقالة يونس فاعطيهم من الزكاة فكتب أبو الحسن موسى ع نعم فانّ يونس اول من يجيب- 933، انّ يونس يقول ان الكلام ليس بمخلوق فقلت لهم صدق يونس- 934، افيونس ثقة آخذ عنه فقال الرضا ع نعم 935، 938، ان ابا الحسن ع ضمن له الجنّة من النار 936، فقال الرضا ع كذب يونس فاين جنّة آدم- 937، 940 رأيت البارحة مولى لعلى بن يقطين و بين عينيه غرّة بيضاء 939، كتبت الى ابى الحسن ع في يونس فقال لعنه اللّه و لعن- 941، قال فاسئله عن آدم هل فيه‏</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من جوهريّة اللّه شئ فكتب- 942، 950، قال ان دخل الرضا ع في هذا الأمر طايعا او مكرها فهو طاغوت- 943، ان دخل فيه انتقضت النبوّة- 944، 933، يقول يعقوب ان يونس يروى الأحاديث من غير سماع- 945، قال و ما كنت لادع الجهاد و امر اللّه على كل حال فناصبانى- 946، ثمّ سألت الرّضا ع عن أبيه ا حىّ او ميّت فقال قد و اللّه مات 947، قال لو علمت انّ ابا الحسن الرضا ع لا يقوم بالكتاب الذي كتبته إليه لوجهت إليه بخمسمائة- 948، و معه كتاب حتّى ضرب به الأرض فقال كتاب ولد زنا- 949، فقلت اصلّى خلف يونس و أصحابه؟ قال يأبى ذلك على بن حديد- 951، كان أحمد بن محمّد بن عيسى تاب و استغفر اللّه من وقيعته في يونس- 952، ثمّ ضرب به الأرض فقال ع- هذا كتاب ابن زان الزانية هذا كتاب زنديق 954، قال أبو عمرو فلينظر الناظر فيتعجّب الناظر من هذه الأخبار الّتى رواها القمّيون 955، يا سيّدى نستعين بك على هذين الشيخين يونس و هشام و هما حاضران و هما ادّبانا و علّمانا الكلام- 956، اقول: فى صدر الرّواية استأذنت على ابى الحسن الثاني في سنة تسع و تسعين و مائة- انتهى. لعن اللّه العبّاسى فانه زنديق و صاحبه يونس فانهما يقولون بالحسن و الحسين- 959، و قد روى عن محمّد بن سنان يونس- 980، و مضى هشام بن الحكم و كان يونس بن عبد الرحمن خلفه كان يردّ على المخالفين ثمّ مضى و لم يخلف خلفا غير السكّاك- 1025،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قد اجمع على تصحيح ما يصحّ عن هولآء و هم ستة نفر آخر و منهم يونس- 1050، و كان أحمد بن عبد اللّه الكرخى أحد غلمان يونس و يعرف به- 1071، قال الحسن بن عليّ بن يقطين و كان سيّئ الرأى في يونس قيل لأبى الحسن ع انّ يونس يزعم ان عبد اللّه بن جندب- 1098، ابن أبي عمير افقه من يونس و اصلح و أفضل و اسن- 1103، 1106،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إبراهيم المومن- 241، 256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ابن مسكان- 228، 257، 261، 448، 523،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يروى ابى الحسن المكفوف- 288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الحسن موسى ع- 816، 928، 936،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ابى الصباح- 283، 350، 435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أحمد بن عمر- 740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اسمعيل بن عبد الخالق 328، 238،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بشير الدهّان- 512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جعفر بن خلف- 905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حريز- 616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حسين بن مختار- 36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حمّاد- 844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حمّاد الناب- 297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حمزة بن محمّد الطيّار- 194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حنان- 448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خطاب بن مسلمه- 240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داود البرقي- 205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ذريح المحاربى- 698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رجل عن ابيعبد اللّه ع- 522، 750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ع- 401، 823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الرحمن بن الحجّاج- 485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جندب- 1097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زرارة- 221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سنان- 170،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علاء بن زرين- 552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عليّ بن رياب- 774، 775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عمر بن ابان- 236، 437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عيسى بن سليمان- 284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مؤمن الطاق- 332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محمّد بن الصبّاح- 408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مسمع كردين- 237، 436، 780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موسى بن مصعب- 116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هارون بن خارجه 239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الحكم- 401، 479، 480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يحيى- 533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يونس بن يعقوب- 490،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إبراهيم بن اسحق الموصلى- 552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ابو حفص الحدّاد- 447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حمّاد المروزى- 1097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الفضل- 759، 888، 946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إسحاق بن إبراهيم الموصلى- 448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أحمد- 905، 947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عنه: حسن بن إبراهيم- 490،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الحسين- 332، 740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راشد- 943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حسن بن ميّاح- 948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الحضينى- 944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ريّان بن صلت- 1104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شاذان- 770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على بن اسحق القمّيّ- 408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جمهور القمّيّ- 774، 775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عثمان العبدى- 170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العبيدى- 36، 59، 116، 221، 228، 236، 237 238، 239، 240، 241، 256، 257 261، 283، 284، 288، 297، 328 350، 401، 435، 436، 437، 479، 480، 485، 512، 522، 523، 533 616، 698، 716، 750، 780، 816، 833، 844، 907، 928، 1127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بهمن- 942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بن عبيد: يروى عن الحسن البصرى- 741، عامّى.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بن عمّار: الصيرفى.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ابيعبد اللّه ع- 211،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علاء بن رزين- 211، 214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بن القاسم البلخيّ: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عن رزام مولى خالد- 633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الحسين بن خرّزاذ- 633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 يونس بن يعقوب: كنت بالمدينة فاستقبل جعفر بن محمّد ع في بعض ازقتها 607، قال فما تركت السّت ركعات منذ سمعت أبا عبد اللّه ع- 610، قال ابن مسعود: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 جماعة من الفطحيّة هم فقهاء أصحابنا منهم ابن بكير و بنو فضّال و يونس بن- يعقوب 639، فطحّى كوفّى مات بالمدينة و كفنّه الرّضا ع- 720، دخلت على موسى ع فقلت انّ اباك كان يرقّ علّى و يرحمنى فان رأيت ان تنزلنى، و بعث إليه الرضا ع بحنوطه و كفنه، و قال هذا مولى لأبيعبد اللّه ع و كان يسكن العراق فان منعتمونا ان ندفنه بالبقيع- 721، فصرّ السرير فقالوا</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مولى لابيعبد اللّه ع كان يسكن العراق و كانت أمّه اخت معوية بن عمّار- 722، قال الرضا ع اليس ممّا صنع اللّه ليونس ان نقله من العراق الى جوار نبيّه- 723، فقال ما انت عندنا متّهم انّما انت رجل منا اهل البيت فجعلك اللّه مع رسوله- 724،- فقال أبو الحسن ع انّما انت اخى- 725، كتبت الى ابيعبد اللّه ان يدعو اللّه ان يجعلنى ممن ينتصر به لدينه 726، حضرت جنازة معوية بن عمّار فصلّى يونس باصحابنا 727، يا يونس قل لهم يا مؤلّفة- 728 يروى عن ابيجعفر ع- 200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أبي الحسن موسى- 721، 725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ابيعبد اللّه ع 362، 490، 607، 610، 620، 724، 725، 726، 728،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اسلم المكى مولى محمّد بن الحنفيّة- 360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بريد العجليّ- 511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الرضا ع- 862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سعيد بن يسار- 614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العزيز بن نافع- 465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عبد اللّه بن بكير الرجانى- 517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فضيل غلام محمّد بن راشد- 176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كميت الشاعر- 362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يروى هشام بن سالم- 494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ابن فضال- 511، 614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أحمد بن محمّد بن أبي نصر- 610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اخوه أبو محمّد- 607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جعفر بن بكير- 862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عباس بن عامر- 726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عبد اللّه بن محمّد الحجال- 620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سنان- 728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عبد الحميد العطاّر- 176؟؟؟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465، 517، 724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عمرو- 200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عيسى بن عبيد- 610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محمّد بن الوليد- 362، 721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عنه: يونس بن عبد الرحمن- 490، 494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324</w:t>
      </w:r>
    </w:p>
    <w:p w:rsidR="00D77D30" w:rsidRPr="0027727F" w:rsidRDefault="00D77D30" w:rsidP="008D125C">
      <w:pPr>
        <w:spacing w:line="400" w:lineRule="exact"/>
        <w:jc w:val="both"/>
        <w:rPr>
          <w:rFonts w:cs="B Badr"/>
          <w:sz w:val="26"/>
          <w:szCs w:val="26"/>
          <w:rtl/>
        </w:rPr>
      </w:pPr>
      <w:r w:rsidRPr="0027727F">
        <w:rPr>
          <w:rFonts w:cs="B Badr" w:hint="cs"/>
          <w:color w:val="465BFF"/>
          <w:sz w:val="26"/>
          <w:szCs w:val="26"/>
          <w:rtl/>
        </w:rPr>
        <w:t>الكنى و الألقاب المستعملة في الكتاب‏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أبي حمزه- على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أبي سعيد- حسين‏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أبي عمير- محمّد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أبي نجران- عبد الرحمن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أبي نصر- أحمد بن محمّد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أبي يعفور-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اورمه- محمّد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أيّوب الأنصارى- خالد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بابا- حسن بن محمّد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بكير- عبد اللّه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خداش- عبد اللّه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مسكان- عبد اللّه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ابن مهران- حسين بن‏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أسامة الشحام- زيد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اسحق- إبراهيم بن هاشم‏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بصير- ليث، يحيى، عبد اللّه‏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الجارود- زياد بن منذر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جعفر- محمّد بن عيسى‏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جميله- مفضل بن صالح‏</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الحسن المكفوف- على بن خليد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حمزه- ثابت بن دينار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خالد القمّاط- يزيد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خالد الكابلى- وردان‏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خديجة الجمّال- سالم بن مكرم‏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الخطّاب- محمّد بن مقلاص‏</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الخير- صالح بن سلمه‏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داود المسترق- سليمان بن سفيان‏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ساسان- حصين بن منذر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سعيد- جعفر بن أحمد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سعيد الآدمى- سهل بن زياد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سليمان الحمار- داود بن سليمان‏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الضريس- عبد الملك بن أعين‏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العباس البقباق- فضل‏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عبد اللّه الشاذاني- محمّد بن أحمد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عبيدة الحذّاء- زياد بن عيسى‏</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ابو العلاء الخفّاف- خالد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أبو عمرو- الكشّى‏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عمرة- ثعلبته‏</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القاسم الكوفيّ- على بن أحمد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كهمس- هيثم‏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مالك الحضرمى- ضحّاك‏</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محمّد- فضل بن شاذان‏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محمّد الحجال- عبد اللّه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مريم الأنصارى- عبد الغفار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النصر- محمّد بن مسعود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هاشم الجعفرى- داود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يحيى الحرجانى أحمد بن داود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 اليقظان- عمّار بن ياسر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الأحول- محمّد بن على‏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بنان- عبد اللّه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الحضينى- اسحق بن إبراهيم‏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حمدان القلانسى- محمّد بن أحمد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الزفرى- بكر بن زفر</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سجّاده- حسن بن عليّ‏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شاه رئيس- أبو عبد الرحمن الكندي‏</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الشجاعى- جعفر بن أحمد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الشجاعى- على بن محمّد بن شجاع‏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الطيّار- حمزة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العاصمي- أحمد بن محمّد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العبّاسى- هاشم بن إبراهيم‏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عروة- دهقان‏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الفهرى- محمّد بن حصين‏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كرّام- عبد الكريم بن عمرو</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مؤمن الطّاق- محمّد بن على‏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المرادى- أبو بصير ليث‏</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الوشّاء- حسن بن عليّ‏</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326</w:t>
      </w:r>
    </w:p>
    <w:p w:rsidR="00D77D30" w:rsidRPr="0027727F" w:rsidRDefault="00D77D30" w:rsidP="008D125C">
      <w:pPr>
        <w:spacing w:line="400" w:lineRule="exact"/>
        <w:jc w:val="both"/>
        <w:rPr>
          <w:rFonts w:cs="B Badr"/>
          <w:sz w:val="26"/>
          <w:szCs w:val="26"/>
          <w:rtl/>
        </w:rPr>
      </w:pPr>
      <w:r w:rsidRPr="0027727F">
        <w:rPr>
          <w:rFonts w:cs="B Badr" w:hint="cs"/>
          <w:color w:val="465BFF"/>
          <w:sz w:val="26"/>
          <w:szCs w:val="26"/>
          <w:rtl/>
        </w:rPr>
        <w:t>(الأقوام و القبائل) (و الملل و النحل)</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آل أبي طالب- 827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آل اعين- 235، 238، 250، 270، 271، 312، 573، 577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آل زريق 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آل طاهر 993،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آل فرعون: 673،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آل محمّد ص- 47، 103، 248، 310، 328 329، 420، 428، 605، 634، 847 859،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آل هاشم- 47،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هاشم 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آل ياسر 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آل يقطين 503، 932، 937،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احمس 684،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اخو زهره 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ازد 96، 676،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اسلم- 418،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اشاعثه 871،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ابى الخطاب- 220، 401، 524 525، 554، 661، 673، 744، 1012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ابيجعفر ع 648، 655، 752،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ابيعبد اللّه ع 473، 474،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ص326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الإجماع 1050،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الحشو- 1016،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الرضا 1049، 1050،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سليمان الاقطع 479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عليّ بن ابيحمزة 754، 757، 832، 835، 836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القائم 751،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الكلام 843،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المغيرة 402،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موسى الكاظم ع 1049، 1050،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النهر 517،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اصحاب اليمين 313،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الاموية- 145،</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انصار 858،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اهل البيت 381، 390، 394، 492، 580، 605، 607، 610، 651، 652، 724 735،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اوس 177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البتريّة: 422، 429، 430، 733 736،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بجيله 557، 642، 660، 684، 1125،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بدريون 152،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برامكه 887،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بربرى- 664،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ابى العاص 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اسد 133، 144، 182، 403،- 778، 906،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إسرائيل 8، 37، 47، 568، 899،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اعين- راجع آل اعين‏</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اميّة 47، 131، 139، 185، 339 352، 428، 617،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تيم 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بنى الحارث بن كعب 611،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بنى حنيفه 682،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بنى خلف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دهن 557،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رواس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زرارة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زريق 837،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عدى 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فهر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كنده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مخزوم 501،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موهبة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هاشم 363، 702، 722، 742 895،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التّابعين 124، 155، 156، 157،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التيمية [البثميّة، البهثميّة] 246،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ثقيف 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جعفى 339،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جعفرى 274، 474،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جهميّة 476،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جهينه 572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جو اليقيّة 479، 485، 501،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الحروريّة 649،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الحضرميّين 99- كتب الحسين ع الى معوية ا و لست صاحب الحضرميين الذين كتب فيهم ابن سمية انهم على دين على،</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الحواريين لهم 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الخزرج 177،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الخشبى 279،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الخطابيّه 510، 581، 585،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الخوارج 106، 412، 502، 634، 641، 1028، 1030،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الدجال 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الرافضة 174، 480، 564، 1129، 1130،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ربيعة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زراريّة 479،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الزهّاد الثمانية 154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زيديّة 409، 410، 411، 413، 418، 419، 420، 502، 634، 774، 802، 869، 873، 874، 961،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سبعون رجلا من الزط ادّعوا الربوبية في على ع 175،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السرحوبية 413،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الشراة 330، 331، 646،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شرطة الخميس 8، 9، 10، 165، 177،- 765،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شيعة 141، 174، 182، 183، 191، 220، 247، 260، 274، 280، 303، 307 309، 313، 332، 359، 442، 494، 502، 533، 552، 592، 603، 619،- 693، 712، 713، 721، 748، 768،- 769، 799، 830، 842، 869، 871، 872، 881، 882، 899، 961، 971، 1028، 1088، 1105،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صابئه 746،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الصيدا 389، 629،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الطاهريّة 1128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الطيّاره 588، 673، 748، 765، 978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العامّة 370، 733،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عبد القيس 612،</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329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عبدىّ 658،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العجليّة 412، 418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العجم 207، 1071،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العرب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العشرة مع النبيّ من العصر الأول ممن كان طولهم عشرة اشبار 177،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العلائيّة 1058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علوىّ 306،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العلويّة 145،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العلياوية 744،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العليائية 1082،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عماريّة 479،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عنزه 128،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الغلاة 525، 526، 527، 584، 704، 765، 766، 903، 904، 907، 990، 994، 995، 1014، 1077، 1081 1091،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غنى 694،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فاطمى 274،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الفرس 150،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الفطحيّة- 472، 639، 720، 1014، 1061، 1062، 1067، 1078، 1137،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فقهاء أصحابنا 639،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الفقهاء من أصحاب ابيجعفر و ابيعبد اللّه ع:</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431،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الفقهاء من أصحاب ابيعبد اللّه ع 705،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القاسطين 76، 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القدريّة 106، 154، 481، 502، 649 741، 795،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قريش 57، 111، 145، 146، 207، 299، 511، 559، 648، 738، 771، 785،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القميّين 1040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كلب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كنده 39، 99، 475، 577،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كيسانيّة 149، 152، 204،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المارتين 76، 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المتكلّمين 477، 1030،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المجسّمة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المجوس 250، 746،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المخمّسة 744،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مراد 138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مرجئة 106، 317، 332، 412،- 426، 458، 502، 641، 649، 795، 1056،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مضر 156، 722،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المعتزلة 502،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ممطورة 875، 878، 879،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المهاجرون 15، 18، 126، 145، 154،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موالى ابيعبد اللّه 465، 466،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الناصب 409، 410، 411، 869،- 873، 874،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الناكثين 76، 106،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الناووسى 384، 660، 676، 782،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نزار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النصارى 106، 191، 250، 528،- 531، 538، 744، 746،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الواقفيّة 410، 411، 676، 759، 803، 851، 853، 860، 861، 862، 863، 864، 865، 866، 867، 868، 872، 873، 874، 876، 877، 880، 882، 884، 886، 888، 889، 890، 891، 892، 894، 895، 898، 901، 906 907، 998، 1002، 1049، 1110، 1117، 1139، 1151،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يعفوريّة 479،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اليهود 106، 168، 174، 191، 250، 538، 741، 744، 746، 863، 907،</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331</w:t>
      </w:r>
    </w:p>
    <w:p w:rsidR="00D77D30" w:rsidRPr="0027727F" w:rsidRDefault="00D77D30" w:rsidP="008D125C">
      <w:pPr>
        <w:spacing w:line="400" w:lineRule="exact"/>
        <w:jc w:val="both"/>
        <w:rPr>
          <w:rFonts w:cs="B Badr"/>
          <w:sz w:val="26"/>
          <w:szCs w:val="26"/>
          <w:rtl/>
        </w:rPr>
      </w:pPr>
      <w:r w:rsidRPr="0027727F">
        <w:rPr>
          <w:rFonts w:cs="B Badr" w:hint="cs"/>
          <w:color w:val="465BFF"/>
          <w:sz w:val="26"/>
          <w:szCs w:val="26"/>
          <w:rtl/>
        </w:rPr>
        <w:t>(الأمكنة و البلاد)</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ابواء- 1125،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اعراف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اهواز 1038،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بئر بنى كنده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بئر مبارك 348،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باب الذهب 479،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باب الفيل 354،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بانقيا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البحرين 352،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البخارا 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بركة بنى زرزر 475،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بستان المنصور 564،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البصره 108، 109، 110، 175، 383،- 393، 490، 560، 562، 572، 660، 741، 781، 840، 924، 934،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البطحاء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بطن الرّمة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بغداد 475، 644، 671، 760،- 883، 887، 947، 956، 992، 1014، 1015، 1028، 1040، 1077، 1111، 1129،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البقيع 61، 405، 721،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البلخ 43، 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بوزجان 1027،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بيت اللّه 146، 207، 359، 428،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بيروز 538،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بيهق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الثوية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الجبانة 140،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الحبرية 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جرجان 46، 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جسر الكوفة 346،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جوزجان 501،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الحجاز 97، 110، 332،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حروراء 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حلوان 1052،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الحيرة 294، 449، 476، 563،- 1117،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خراسان 943، 953، 970، 972، 973 1014، 1036،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خزيميّة 984، 985،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دار الرزق (الرزق- خ) 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دجلة 154، 1022،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الديلم 178،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ذو المروة 185،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الربذة 51، 117، 118،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رستاق بيهق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الرصافة 154،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الركن و المقام 152، 735،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ركن الحطيم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الروضة 327، 418، 814، 918،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الزطّ 175،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زمزم 359،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سجستان 634، 719،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سجن القنطرة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سرّ من رأى 1023، 1087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السقيا 186،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السمرقند 117،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السند- 624،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سواد- 992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الشّام 48، 135، 155، 157، 176، 193، 207، 494، 826،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الشجرة 572،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الشرقيّة: 485،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الصراء 847،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الصفا 823،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صنعاء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صيمرة 827،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الطائف 106، 110، 669،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طرسوس 1133،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العراق 11، 97، 196، 200، 271، 424، 442، 478، 494، 721، 722، 723، 817، 903، 982، 1014، 1020، 1028، 1056، 1105، 1106،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العراقين 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عرفات 221،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عسفان 207، 707،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الغار 58، 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غدير خمّ 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فارس 143، 1038،</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الفرات 135، 281، 346، 348، 376،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فبد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القادسية 138، 139، 656،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قبر النّبى 319، 349، 640،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قرعاء 1039،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قرن 156،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قزح 561،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قزوين 1008،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قصر ابن هبيرة 821،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قصر بنى خلف 108،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قصر بنى مقاتل 181،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القصر في الكوفة 162،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قصر وضاح 475،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قطيعة الربيع 993،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قم 607، 608، 955، 970، 990،- 1142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كابل 1019،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كربلا 46، 883،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كرخ 475،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كشّ 1، 2، 34، 39، 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كعبه 372، 738،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الكناسة 140، 566، 692،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كنانه 658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الكوفة 43، 46، 47، 96، 123، 133، 179، 199، 204، 216، 220، 234، 277، 278، 330، 339، 344، 347، 383، 407، 417، 418، 428، 441، 446، 459 468، 472، 474، 475، 477، 489، 490، 507، 518، 531، 538، 589، 592، 597، 660، 661، 662، 682، 689، 694 721، 741، 744، 802، 821، 839، 871، 883، 887، 906، 981، 993، 1014، 1031، 1039، 1051، 1078، 1101، 1117،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مدائن 179، 477، 992،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المدينة 82، 88، 93، 96، 97، 108، 145، 185، 207، 249، 251، 255، 266، 280، 281، 299، 303، 307، 327، 331، 339، 347، 349، 376، 386، 394، 478، 479، 501، 502، 545، 559، 572، 591، 607، 633، 634، 661، 664، 677، 691، 699، 707، 709، 720، 721، 804، 821،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334</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830، 838، 844، 846، 847، 865، 899، 903، 921، 947، 962، 988 1040، 1110، 1115، 1021، 1131، 1149،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مدينة الوضاح 479،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مرّه 707،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مزدلفة 221، 262،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مسجد البصرة: 490،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المسجد الحرام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مسجد الزيتونة 993،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مسجد سماك 419،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مسجد صنعاء 161،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مسجد الكوفة 162، 278، 661،- 839، 981، 993،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مسجد المدينة 59، 60، 62، 88،- 185، 188، 337، 641، 844، 895 896،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مسجد هشام 480،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مسكن 179،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المشعر 716،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مصر 1120،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مغرب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مكّة 109، 110، 138، 139، 146، 186، 187، 207، 221، 245، 300، 359، 360، 376، 452، 480، 489، 561، 634، 661، 681، 699، 707، 711، 769، 791، 801، 828، 838، 887، 984، 1076 1090، 1093، 1110، 1129،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منى 221، 308، 312، 417، 606، 634 699، 1116،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مهرة 840،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موصل 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موقف 895،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نجران 168،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نخله 559،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النهروان 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النيسابور 16، 43، 59، 1024، 1026، 1027، 1028، 1030، 1088،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النيل 460،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هراة 1023،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همدان 1136،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335</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همينيا 1129،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هند 1038،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واسط 154، 475،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يمامة 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اليمن 233، 613،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ينبع 741،</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336</w:t>
      </w:r>
    </w:p>
    <w:p w:rsidR="00D77D30" w:rsidRPr="0027727F" w:rsidRDefault="00D77D30" w:rsidP="008D125C">
      <w:pPr>
        <w:spacing w:line="400" w:lineRule="exact"/>
        <w:jc w:val="both"/>
        <w:rPr>
          <w:rFonts w:cs="B Badr"/>
          <w:sz w:val="26"/>
          <w:szCs w:val="26"/>
          <w:rtl/>
        </w:rPr>
      </w:pPr>
      <w:r w:rsidRPr="0027727F">
        <w:rPr>
          <w:rFonts w:cs="B Badr" w:hint="cs"/>
          <w:color w:val="465BFF"/>
          <w:sz w:val="26"/>
          <w:szCs w:val="26"/>
          <w:rtl/>
        </w:rPr>
        <w:t>(المطالب و الموضوعات)</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آداب الجهاد 292،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آداب الخوان 294،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آداب الشرب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الآيات 864، 880،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اباحة المحارم 907، 1000،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إبليس 1045،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الأجل 867،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احياء الموتى و ابراء الاكمه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الاخبات 627،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الأخبار بالغيب 30، 46، 47، 76، 88، 96، 101، 106، 131، 132، 133، 135، 138، 139، 140، 161، 192، 232، 345، 346، 348، 356، 359، 372،- 376، 489، 572، 634، 649، 707، 713، 767، 768، 781، 782، 831،- 842، 895، 896، 1077، 1143،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اختلاف الآراء: 479، 484،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الاختلاف 216،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اختلاف الحديث 216،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ادراك المشعر 716،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اذاعة السرّ 712،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ارتداد الناس 12، 14، 15، 17،/ 194،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ارتداد أهل نجران 168،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ارث الزوج و الزوجه 211،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الأرواح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الاستطاعة 229، 234، 235، 236 243، 282، 437،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الاستصحاب 480،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الاسرار 339، 343،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الاسم الأعظم 471،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الإطاعة لهم 299، 327، 453، 461، 464، 477، 539، 630،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اظهار الحاجة 319، 320، 322،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من اصابه الجن 193،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افّاك اثيم 511،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الاكراء 828،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إكرام المؤمن 818،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الاكرة 463،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337</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اكل اللحم 826،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القاء الشيطان 170،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الواح موسى ع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الامام 328، 329، 422، 424،- 427، 428، 430، 472، 477، 480 490، 494، 501، 502، 551، 697، 788، 799، 863، 883، 982، 1044،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املاء 1045،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الأنبياء 494، 523،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الأنصار 15، 18، 93، 126، 145، 154، 177،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اولياؤه في ما بين الظلمة 818،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الأيمان 94، 523، 1116،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الايمان المستعار 263، 523، 837،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باطل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البدعة 236، 437، 946،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البلاء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بنو فاطمة 1109،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بيت المال 109، 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بيعة على ع لابى بكر 12، 16،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بيوت الأنبياء 288،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تأديب الاولاد 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التابوت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التحكيم 230،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تدليس الحضّى 716،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ترك ما قال الناس 924، 928، 956،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التزهّد 691،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التسبيح الأعظم 187، 188،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تسبيح الموجودات 187، 188،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التسليم 627،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التشهد 265،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تفويض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التقصير في الصلوة 279،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التقوى 358، 473،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التقيّة 40، 70، 364، 430، 441،- 479، 488، 502،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التكفين 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تلاوة القرآن 395،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التناسخ 405، 514، 907، 1000،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التواضع 216، 278، 1100،</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338</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التوحيد 494، 500،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البحارية 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الجدال و المراء 287،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الجرادة 105،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القول بالجسم 1026، 1028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جعل الحديث 401، 402،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الجفر 848،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الجمل 30، 31، 108، 126،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الجنابة 288،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الجنّة مخلوقة 937، 940،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جوايز العمّال 260،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جوهريّة اللّه 942، 950،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الحاجّ 738،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خب آل محمّد 169، 216، 505، 617، 1149،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حب الرياسته 966،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حج الافراد 221،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حج التمتع 221، 987، 997،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الحجّة 491، 795، 1058، 1060، 1088 1110،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حدّ الزّنا 293،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حد شارب الخمر 249،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الحدّ على المكاتب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الحديث 280، 287، 341، 343، 468، 709، 859،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حديث الثقلين 394،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حديث الغدير 95، 119،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حرمة الحيوان البحرى 718،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الحشر- 635،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الحضور في الصلوة 151،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الحق 494، 507، 512،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حق اخيك 859،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حلال و حرام 462،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الحمّى 895،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الحنوط 688،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الحوض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خاتم سليمان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ما خالف كتاب اللّه 401،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الخالق 332،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الخروج: 422، 430، 477، 774، 788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الخلود 493،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339</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الخوف بالله 1059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الخوارق و الكرامات: 33، 57، 141، 183، 188، 193، 281، 347، 348، 709 831، 827، 1029، 1030،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الخيانة 245،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خير المسلمين 689،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الدّجّال- 741،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الدعاء 49، 355، 418، 663، 688، 1060،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الدعاء لأخيه 1097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دعاء لدفع الشرّ 633،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دعاء على الظالم 708، 1129،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دعاء للقوة الوجه 349،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دعائم الإسلام 799،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الدفن في البقيع 721،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دولة الحق 149،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الدين 4، 5، 7، 1057،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الذبيحة 460،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الراجعين الى امير المومنين ع 78، 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الرازق 398، 587،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ربوبية على ع 170، 171، 172، 174، 175، 556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الرجم 292،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الرجوع الى العالم 935، 938،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رشّ القبر 722،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الرضاء بالمعصية 112،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رفع الحجب 298،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رقيب عتيد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رمى الجمار 277،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زيارة القبور 1066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الرواية 1، 2، 3، 338، 339، 571،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الرياسة 196، 216، 283، 350، 435، 516،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الزكاة 502، 503، 862، 933؟؟؟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995، 997،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السائق 575، 576،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السابقون 218، 219، 287، 1146،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سبّ على ع و البرائة منه 131، 139، 140، 160، 161، 195، 908،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السّرقة 664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سرير النبيّ 722،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السفلة 520، 536، 552، 553،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340</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السفيانى 662،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السلاح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سيف رسول اللّه ص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الشطرنج 631،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الشعبذه 907،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الشعر 365، 366، 367، 375، 451، 508، 626، 747، 748، 1075،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الشفاعة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شق الثوب 1084، 1085، 1087،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الشكّ في الركعتين 277،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شهادة ولد الزنا 370،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الشيطان 516، 537، 543، 545، 546، 547، 548، 673،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الصحف 663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الصدقة 409، 423، 899،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صفات الأمام 374، 551،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صفة اللّه 500، 503،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صفين 126، 145، 155، 156، 157، 158، 159،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صلة الرحم 447، 448، 478، 831،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الصلح بين الحسن ع و معاوية 178،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الصلح بين رسول اللّه ص و قريش- 146،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الصلح بين على ع و معاوية 146،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تاويل الصلوة 994، 995، 997،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الأوقات للصلوات 224، 226، 227،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صلوة الجماعة 951،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صلوة الجمعة 279،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صلوة ركعتين 934،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صلوة الستة و الأربعين 221، 225،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الصلوة في مساجدهم 628، 1056،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الصلوة في مسجد النبّى ص 185، 188،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صلوة المغرب 510، 518،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صلوة المغرب دون المزدلفة 262، 368،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صلوة الميت 47، 75، 687،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صوم 997،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طاعة اللّه 512،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الطست لموسى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طعام أهل الذمّة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الطلاق 718، 1123،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طول السجود 373، 469، 1106،</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341</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طول العمر 985،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العبادة 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العتق 1077،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العجب 1099، 1100،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العربية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العرش 103،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عرض الدين 792، 795، 796، 797، 798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عصا موسى 802،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علائم المؤمن 281،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العلم 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علم الأمام 162، 664، 1026، 1021،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علم اللّه 284،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العلم الصحيح 369، 370،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العلم بالغيب 192، 515، 530، 532،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عليّ سيّد الشيب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عليّ قسيم النار 396،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عمال الدولة 701، 702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الغسل من البول 277،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غسل الميت 381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الغلوّ 400، 402، 403، 529، 531، 534، 538، 542، 547، 551، 553، 632، 744، 746، 1000،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الغناء 958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الغناء للّه 332،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الغيبة 455،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فتح الأرضين 442، 1076،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الفتوى 470،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الفرائض 1088،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فضائل المسلم 516،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فطرس 1092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الفقر 1018،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فقراء الشيعة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الفقيه 2، 280،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الفيئ 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القائم 390، 477، 533، 700، 870 883، 901، 904، 906،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القبر 54،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قبول العمل 683،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القتل 710، 711، 1006، 1013، 1018،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قتل الخوارج 634،</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342</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قديم 884،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القرآن 494، 624، 795، 1101،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القرض 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قصيدة فرزدق 207،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القضاء 233، 468،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قضاء الحاجة 487،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قضاء الصلوة 667،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قضاء الصلوة للحايض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القلب 490،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القياس 287، 331،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كتاب ابيجعفر ع 1040،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كتاب ابى الحسن ع 859،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كتاب أبي عبد اللّه الحسين ع الى معاويه 97،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كتاب ابيمحمد ع 1088، 1089،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كتاب على ع الى ابن عبّاس و جوابه 110،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كتابه ع الى عليّ بن بلال 991، 992،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كتاب اللّه 42، 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كحل 1018،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الكذب 53، 425، 533،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الكذب عليهم 174، 216، 541، 542، 544، 549، 588، 659، 741، 909، 1007، 1047، 1048،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الكفن 450،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علم الكلام 494،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كلام اللّه 934،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اللباس 736، 739، 740،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لباس الشهرة 737،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اللعن 1012، 1047،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اللواط 1000،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المؤمن في صلب الكافر 830،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مجالسته 955،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محاربة الحسن ع مع معاوية 179،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المحدّث 34، 36، 44، 901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المحدّث 1123،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المداراة 929،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في المسجد 345،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مسح الرأس 616، 719،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مسح الرجل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المسكر 354، 420، 507، 580،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مسواك 1039،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D77D30" w:rsidRPr="0027727F" w:rsidRDefault="00D77D30" w:rsidP="008D125C">
      <w:pPr>
        <w:pStyle w:val="NormalWeb"/>
        <w:bidi/>
        <w:spacing w:line="400" w:lineRule="exact"/>
        <w:jc w:val="both"/>
        <w:rPr>
          <w:rFonts w:cs="B Badr"/>
          <w:sz w:val="26"/>
          <w:szCs w:val="26"/>
        </w:rPr>
      </w:pPr>
      <w:r w:rsidRPr="0027727F">
        <w:rPr>
          <w:rFonts w:cs="B Badr" w:hint="cs"/>
          <w:b/>
          <w:bCs/>
          <w:color w:val="552B2B"/>
          <w:sz w:val="26"/>
          <w:szCs w:val="26"/>
          <w:rtl/>
        </w:rPr>
        <w:t>رجال الكشي - إختيار معرفة الرجال ؛ الفهرست ؛ ص343</w:t>
      </w:r>
    </w:p>
    <w:p w:rsidR="00D77D30" w:rsidRPr="0027727F" w:rsidRDefault="00D77D30" w:rsidP="008D125C">
      <w:pPr>
        <w:pStyle w:val="NormalWeb"/>
        <w:bidi/>
        <w:spacing w:line="400" w:lineRule="exact"/>
        <w:jc w:val="both"/>
        <w:rPr>
          <w:rFonts w:cs="B Badr"/>
          <w:color w:val="000000"/>
          <w:sz w:val="26"/>
          <w:szCs w:val="26"/>
          <w:rtl/>
        </w:rPr>
      </w:pPr>
      <w:r w:rsidRPr="0027727F">
        <w:rPr>
          <w:rFonts w:cs="B Badr" w:hint="cs"/>
          <w:color w:val="2A415C"/>
          <w:sz w:val="26"/>
          <w:szCs w:val="26"/>
          <w:rtl/>
        </w:rPr>
        <w:t>رجال الكشي - إختيار معرفة الرجال، الفهرست، ص: 343</w:t>
      </w:r>
    </w:p>
    <w:p w:rsidR="00D77D30" w:rsidRPr="0027727F" w:rsidRDefault="00D77D30" w:rsidP="008D125C">
      <w:pPr>
        <w:spacing w:line="400" w:lineRule="exact"/>
        <w:jc w:val="both"/>
        <w:rPr>
          <w:rFonts w:cs="B Badr"/>
          <w:sz w:val="26"/>
          <w:szCs w:val="26"/>
          <w:rtl/>
        </w:rPr>
      </w:pPr>
      <w:r w:rsidRPr="0027727F">
        <w:rPr>
          <w:rFonts w:cs="B Badr" w:hint="cs"/>
          <w:color w:val="000000"/>
          <w:sz w:val="26"/>
          <w:szCs w:val="26"/>
          <w:rtl/>
        </w:rPr>
        <w:t>المصائب 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المصافحه 769،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معرفة الأمام: 428،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معرفة الرب 795،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الملاحم 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ملة إبراهيم ع 183،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ملك الموت 43، 45،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المناظرة 650،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المنافقين 86، 535،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465BFF"/>
          <w:sz w:val="26"/>
          <w:szCs w:val="26"/>
          <w:rtl/>
        </w:rPr>
        <w:t>(فهرست مطالب)</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المنفى مخلوق 482،</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المواعظ 792، 794،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موت الحاملة 275،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من ينتصر به للدين 726،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الميزان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النبوّة 456، 540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النبيذ 206، 459، 580،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النزع 83، 84، 85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النساء 282، 295،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النّكاح 223،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النهروان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النور 1039،</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النوم 55،</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النيابة في الحجّ 815، 820، 824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النيّة 741،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الهيبة 476،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الوحى 1026،</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الورع 474،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وصيّة رسول اللّه ص 681،</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الوضوء 564،</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وظائف النساء 120،</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وقت صلوة المغرب 407،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الولاء للظالم: 72، 353، 358،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ولاية الأئمة 680، 735، 789، 790،- 792، 794، 795، 796، 797، 798، 799، 847</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ولاية أبى بكر و عمر: 422، 429، 441، 1018</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يد 863،</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000000"/>
          <w:sz w:val="26"/>
          <w:szCs w:val="26"/>
          <w:rtl/>
        </w:rPr>
        <w:t>قد وقع الفراغ فر تسويد فهارس الرّجال في يوم* التّاسع و العشرين من شهر ذى القعدة في سنة 1389 على يد أقلّ العباد مسكين قلم غفر اللّه له و سلّم‏</w:t>
      </w:r>
    </w:p>
    <w:p w:rsidR="00D77D30" w:rsidRPr="0027727F" w:rsidRDefault="00D77D30" w:rsidP="008D125C">
      <w:pPr>
        <w:pStyle w:val="NormalWeb"/>
        <w:bidi/>
        <w:spacing w:line="400" w:lineRule="exact"/>
        <w:jc w:val="both"/>
        <w:rPr>
          <w:rFonts w:cs="B Badr"/>
          <w:sz w:val="26"/>
          <w:szCs w:val="26"/>
          <w:rtl/>
        </w:rPr>
      </w:pPr>
      <w:r w:rsidRPr="0027727F">
        <w:rPr>
          <w:rFonts w:cs="B Badr" w:hint="cs"/>
          <w:color w:val="6C3934"/>
          <w:sz w:val="26"/>
          <w:szCs w:val="26"/>
          <w:rtl/>
        </w:rPr>
        <w:t>________________________________________</w:t>
      </w:r>
      <w:r w:rsidRPr="0027727F">
        <w:rPr>
          <w:rFonts w:cs="B Badr" w:hint="cs"/>
          <w:color w:val="6C3934"/>
          <w:sz w:val="26"/>
          <w:szCs w:val="26"/>
          <w:rtl/>
        </w:rPr>
        <w:br/>
        <w:t>كشى، محمد بن عمر، رجال الكشي - إختيار معرفة الرجال، 1جلد، مؤسسة نشر دانشگاه مشهد - مشهد، چاپ: اول، 1409 ق.</w:t>
      </w:r>
    </w:p>
    <w:p w:rsidR="00D77D30" w:rsidRPr="0027727F" w:rsidRDefault="00D77D30" w:rsidP="008D125C">
      <w:pPr>
        <w:spacing w:line="400" w:lineRule="exact"/>
        <w:jc w:val="both"/>
        <w:rPr>
          <w:rFonts w:cs="B Badr"/>
          <w:sz w:val="26"/>
          <w:szCs w:val="26"/>
          <w:rtl/>
        </w:rPr>
      </w:pPr>
    </w:p>
    <w:p w:rsidR="007E6FF1" w:rsidRPr="0027727F" w:rsidRDefault="007E6FF1" w:rsidP="008D125C">
      <w:pPr>
        <w:spacing w:line="400" w:lineRule="exact"/>
        <w:jc w:val="both"/>
        <w:rPr>
          <w:rFonts w:cs="B Badr"/>
          <w:sz w:val="26"/>
          <w:szCs w:val="26"/>
        </w:rPr>
      </w:pPr>
    </w:p>
    <w:sectPr w:rsidR="007E6FF1" w:rsidRPr="0027727F" w:rsidSect="008F396C">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hideSpellingErrors/>
  <w:attachedTemplate r:id="rId1"/>
  <w:defaultTabStop w:val="720"/>
  <w:characterSpacingControl w:val="doNotCompress"/>
  <w:compat/>
  <w:rsids>
    <w:rsidRoot w:val="0039448D"/>
    <w:rsid w:val="000526F5"/>
    <w:rsid w:val="001A1F12"/>
    <w:rsid w:val="0027727F"/>
    <w:rsid w:val="0039448D"/>
    <w:rsid w:val="003D7B81"/>
    <w:rsid w:val="007E6FF1"/>
    <w:rsid w:val="008D125C"/>
    <w:rsid w:val="008F396C"/>
    <w:rsid w:val="00D77D30"/>
    <w:rsid w:val="00E71843"/>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B81"/>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6FF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8675242">
      <w:bodyDiv w:val="1"/>
      <w:marLeft w:val="0"/>
      <w:marRight w:val="0"/>
      <w:marTop w:val="0"/>
      <w:marBottom w:val="0"/>
      <w:divBdr>
        <w:top w:val="none" w:sz="0" w:space="0" w:color="auto"/>
        <w:left w:val="none" w:sz="0" w:space="0" w:color="auto"/>
        <w:bottom w:val="none" w:sz="0" w:space="0" w:color="auto"/>
        <w:right w:val="none" w:sz="0" w:space="0" w:color="auto"/>
      </w:divBdr>
    </w:div>
    <w:div w:id="310840015">
      <w:bodyDiv w:val="1"/>
      <w:marLeft w:val="0"/>
      <w:marRight w:val="0"/>
      <w:marTop w:val="0"/>
      <w:marBottom w:val="0"/>
      <w:divBdr>
        <w:top w:val="none" w:sz="0" w:space="0" w:color="auto"/>
        <w:left w:val="none" w:sz="0" w:space="0" w:color="auto"/>
        <w:bottom w:val="none" w:sz="0" w:space="0" w:color="auto"/>
        <w:right w:val="none" w:sz="0" w:space="0" w:color="auto"/>
      </w:divBdr>
    </w:div>
    <w:div w:id="337319551">
      <w:bodyDiv w:val="1"/>
      <w:marLeft w:val="0"/>
      <w:marRight w:val="0"/>
      <w:marTop w:val="0"/>
      <w:marBottom w:val="0"/>
      <w:divBdr>
        <w:top w:val="none" w:sz="0" w:space="0" w:color="auto"/>
        <w:left w:val="none" w:sz="0" w:space="0" w:color="auto"/>
        <w:bottom w:val="none" w:sz="0" w:space="0" w:color="auto"/>
        <w:right w:val="none" w:sz="0" w:space="0" w:color="auto"/>
      </w:divBdr>
    </w:div>
    <w:div w:id="387413273">
      <w:bodyDiv w:val="1"/>
      <w:marLeft w:val="0"/>
      <w:marRight w:val="0"/>
      <w:marTop w:val="0"/>
      <w:marBottom w:val="0"/>
      <w:divBdr>
        <w:top w:val="none" w:sz="0" w:space="0" w:color="auto"/>
        <w:left w:val="none" w:sz="0" w:space="0" w:color="auto"/>
        <w:bottom w:val="none" w:sz="0" w:space="0" w:color="auto"/>
        <w:right w:val="none" w:sz="0" w:space="0" w:color="auto"/>
      </w:divBdr>
    </w:div>
    <w:div w:id="444813287">
      <w:bodyDiv w:val="1"/>
      <w:marLeft w:val="0"/>
      <w:marRight w:val="0"/>
      <w:marTop w:val="0"/>
      <w:marBottom w:val="0"/>
      <w:divBdr>
        <w:top w:val="none" w:sz="0" w:space="0" w:color="auto"/>
        <w:left w:val="none" w:sz="0" w:space="0" w:color="auto"/>
        <w:bottom w:val="none" w:sz="0" w:space="0" w:color="auto"/>
        <w:right w:val="none" w:sz="0" w:space="0" w:color="auto"/>
      </w:divBdr>
    </w:div>
    <w:div w:id="521824266">
      <w:bodyDiv w:val="1"/>
      <w:marLeft w:val="0"/>
      <w:marRight w:val="0"/>
      <w:marTop w:val="0"/>
      <w:marBottom w:val="0"/>
      <w:divBdr>
        <w:top w:val="none" w:sz="0" w:space="0" w:color="auto"/>
        <w:left w:val="none" w:sz="0" w:space="0" w:color="auto"/>
        <w:bottom w:val="none" w:sz="0" w:space="0" w:color="auto"/>
        <w:right w:val="none" w:sz="0" w:space="0" w:color="auto"/>
      </w:divBdr>
    </w:div>
    <w:div w:id="580022994">
      <w:bodyDiv w:val="1"/>
      <w:marLeft w:val="0"/>
      <w:marRight w:val="0"/>
      <w:marTop w:val="0"/>
      <w:marBottom w:val="0"/>
      <w:divBdr>
        <w:top w:val="none" w:sz="0" w:space="0" w:color="auto"/>
        <w:left w:val="none" w:sz="0" w:space="0" w:color="auto"/>
        <w:bottom w:val="none" w:sz="0" w:space="0" w:color="auto"/>
        <w:right w:val="none" w:sz="0" w:space="0" w:color="auto"/>
      </w:divBdr>
    </w:div>
    <w:div w:id="624897331">
      <w:bodyDiv w:val="1"/>
      <w:marLeft w:val="0"/>
      <w:marRight w:val="0"/>
      <w:marTop w:val="0"/>
      <w:marBottom w:val="0"/>
      <w:divBdr>
        <w:top w:val="none" w:sz="0" w:space="0" w:color="auto"/>
        <w:left w:val="none" w:sz="0" w:space="0" w:color="auto"/>
        <w:bottom w:val="none" w:sz="0" w:space="0" w:color="auto"/>
        <w:right w:val="none" w:sz="0" w:space="0" w:color="auto"/>
      </w:divBdr>
    </w:div>
    <w:div w:id="728117525">
      <w:bodyDiv w:val="1"/>
      <w:marLeft w:val="0"/>
      <w:marRight w:val="0"/>
      <w:marTop w:val="0"/>
      <w:marBottom w:val="0"/>
      <w:divBdr>
        <w:top w:val="none" w:sz="0" w:space="0" w:color="auto"/>
        <w:left w:val="none" w:sz="0" w:space="0" w:color="auto"/>
        <w:bottom w:val="none" w:sz="0" w:space="0" w:color="auto"/>
        <w:right w:val="none" w:sz="0" w:space="0" w:color="auto"/>
      </w:divBdr>
    </w:div>
    <w:div w:id="985818844">
      <w:bodyDiv w:val="1"/>
      <w:marLeft w:val="0"/>
      <w:marRight w:val="0"/>
      <w:marTop w:val="0"/>
      <w:marBottom w:val="0"/>
      <w:divBdr>
        <w:top w:val="none" w:sz="0" w:space="0" w:color="auto"/>
        <w:left w:val="none" w:sz="0" w:space="0" w:color="auto"/>
        <w:bottom w:val="none" w:sz="0" w:space="0" w:color="auto"/>
        <w:right w:val="none" w:sz="0" w:space="0" w:color="auto"/>
      </w:divBdr>
    </w:div>
    <w:div w:id="1079671663">
      <w:bodyDiv w:val="1"/>
      <w:marLeft w:val="0"/>
      <w:marRight w:val="0"/>
      <w:marTop w:val="0"/>
      <w:marBottom w:val="0"/>
      <w:divBdr>
        <w:top w:val="none" w:sz="0" w:space="0" w:color="auto"/>
        <w:left w:val="none" w:sz="0" w:space="0" w:color="auto"/>
        <w:bottom w:val="none" w:sz="0" w:space="0" w:color="auto"/>
        <w:right w:val="none" w:sz="0" w:space="0" w:color="auto"/>
      </w:divBdr>
    </w:div>
    <w:div w:id="1101604373">
      <w:bodyDiv w:val="1"/>
      <w:marLeft w:val="0"/>
      <w:marRight w:val="0"/>
      <w:marTop w:val="0"/>
      <w:marBottom w:val="0"/>
      <w:divBdr>
        <w:top w:val="none" w:sz="0" w:space="0" w:color="auto"/>
        <w:left w:val="none" w:sz="0" w:space="0" w:color="auto"/>
        <w:bottom w:val="none" w:sz="0" w:space="0" w:color="auto"/>
        <w:right w:val="none" w:sz="0" w:space="0" w:color="auto"/>
      </w:divBdr>
    </w:div>
    <w:div w:id="1139302029">
      <w:bodyDiv w:val="1"/>
      <w:marLeft w:val="0"/>
      <w:marRight w:val="0"/>
      <w:marTop w:val="0"/>
      <w:marBottom w:val="0"/>
      <w:divBdr>
        <w:top w:val="none" w:sz="0" w:space="0" w:color="auto"/>
        <w:left w:val="none" w:sz="0" w:space="0" w:color="auto"/>
        <w:bottom w:val="none" w:sz="0" w:space="0" w:color="auto"/>
        <w:right w:val="none" w:sz="0" w:space="0" w:color="auto"/>
      </w:divBdr>
    </w:div>
    <w:div w:id="1201438433">
      <w:bodyDiv w:val="1"/>
      <w:marLeft w:val="0"/>
      <w:marRight w:val="0"/>
      <w:marTop w:val="0"/>
      <w:marBottom w:val="0"/>
      <w:divBdr>
        <w:top w:val="none" w:sz="0" w:space="0" w:color="auto"/>
        <w:left w:val="none" w:sz="0" w:space="0" w:color="auto"/>
        <w:bottom w:val="none" w:sz="0" w:space="0" w:color="auto"/>
        <w:right w:val="none" w:sz="0" w:space="0" w:color="auto"/>
      </w:divBdr>
    </w:div>
    <w:div w:id="1255281957">
      <w:bodyDiv w:val="1"/>
      <w:marLeft w:val="0"/>
      <w:marRight w:val="0"/>
      <w:marTop w:val="0"/>
      <w:marBottom w:val="0"/>
      <w:divBdr>
        <w:top w:val="none" w:sz="0" w:space="0" w:color="auto"/>
        <w:left w:val="none" w:sz="0" w:space="0" w:color="auto"/>
        <w:bottom w:val="none" w:sz="0" w:space="0" w:color="auto"/>
        <w:right w:val="none" w:sz="0" w:space="0" w:color="auto"/>
      </w:divBdr>
    </w:div>
    <w:div w:id="1262880898">
      <w:bodyDiv w:val="1"/>
      <w:marLeft w:val="0"/>
      <w:marRight w:val="0"/>
      <w:marTop w:val="0"/>
      <w:marBottom w:val="0"/>
      <w:divBdr>
        <w:top w:val="none" w:sz="0" w:space="0" w:color="auto"/>
        <w:left w:val="none" w:sz="0" w:space="0" w:color="auto"/>
        <w:bottom w:val="none" w:sz="0" w:space="0" w:color="auto"/>
        <w:right w:val="none" w:sz="0" w:space="0" w:color="auto"/>
      </w:divBdr>
    </w:div>
    <w:div w:id="1326206506">
      <w:bodyDiv w:val="1"/>
      <w:marLeft w:val="0"/>
      <w:marRight w:val="0"/>
      <w:marTop w:val="0"/>
      <w:marBottom w:val="0"/>
      <w:divBdr>
        <w:top w:val="none" w:sz="0" w:space="0" w:color="auto"/>
        <w:left w:val="none" w:sz="0" w:space="0" w:color="auto"/>
        <w:bottom w:val="none" w:sz="0" w:space="0" w:color="auto"/>
        <w:right w:val="none" w:sz="0" w:space="0" w:color="auto"/>
      </w:divBdr>
    </w:div>
    <w:div w:id="1378356587">
      <w:bodyDiv w:val="1"/>
      <w:marLeft w:val="0"/>
      <w:marRight w:val="0"/>
      <w:marTop w:val="0"/>
      <w:marBottom w:val="0"/>
      <w:divBdr>
        <w:top w:val="none" w:sz="0" w:space="0" w:color="auto"/>
        <w:left w:val="none" w:sz="0" w:space="0" w:color="auto"/>
        <w:bottom w:val="none" w:sz="0" w:space="0" w:color="auto"/>
        <w:right w:val="none" w:sz="0" w:space="0" w:color="auto"/>
      </w:divBdr>
    </w:div>
    <w:div w:id="1433165364">
      <w:bodyDiv w:val="1"/>
      <w:marLeft w:val="0"/>
      <w:marRight w:val="0"/>
      <w:marTop w:val="0"/>
      <w:marBottom w:val="0"/>
      <w:divBdr>
        <w:top w:val="none" w:sz="0" w:space="0" w:color="auto"/>
        <w:left w:val="none" w:sz="0" w:space="0" w:color="auto"/>
        <w:bottom w:val="none" w:sz="0" w:space="0" w:color="auto"/>
        <w:right w:val="none" w:sz="0" w:space="0" w:color="auto"/>
      </w:divBdr>
    </w:div>
    <w:div w:id="1501238416">
      <w:bodyDiv w:val="1"/>
      <w:marLeft w:val="0"/>
      <w:marRight w:val="0"/>
      <w:marTop w:val="0"/>
      <w:marBottom w:val="0"/>
      <w:divBdr>
        <w:top w:val="none" w:sz="0" w:space="0" w:color="auto"/>
        <w:left w:val="none" w:sz="0" w:space="0" w:color="auto"/>
        <w:bottom w:val="none" w:sz="0" w:space="0" w:color="auto"/>
        <w:right w:val="none" w:sz="0" w:space="0" w:color="auto"/>
      </w:divBdr>
    </w:div>
    <w:div w:id="1521892804">
      <w:bodyDiv w:val="1"/>
      <w:marLeft w:val="0"/>
      <w:marRight w:val="0"/>
      <w:marTop w:val="0"/>
      <w:marBottom w:val="0"/>
      <w:divBdr>
        <w:top w:val="none" w:sz="0" w:space="0" w:color="auto"/>
        <w:left w:val="none" w:sz="0" w:space="0" w:color="auto"/>
        <w:bottom w:val="none" w:sz="0" w:space="0" w:color="auto"/>
        <w:right w:val="none" w:sz="0" w:space="0" w:color="auto"/>
      </w:divBdr>
    </w:div>
    <w:div w:id="1546796218">
      <w:bodyDiv w:val="1"/>
      <w:marLeft w:val="0"/>
      <w:marRight w:val="0"/>
      <w:marTop w:val="0"/>
      <w:marBottom w:val="0"/>
      <w:divBdr>
        <w:top w:val="none" w:sz="0" w:space="0" w:color="auto"/>
        <w:left w:val="none" w:sz="0" w:space="0" w:color="auto"/>
        <w:bottom w:val="none" w:sz="0" w:space="0" w:color="auto"/>
        <w:right w:val="none" w:sz="0" w:space="0" w:color="auto"/>
      </w:divBdr>
    </w:div>
    <w:div w:id="1610702534">
      <w:bodyDiv w:val="1"/>
      <w:marLeft w:val="0"/>
      <w:marRight w:val="0"/>
      <w:marTop w:val="0"/>
      <w:marBottom w:val="0"/>
      <w:divBdr>
        <w:top w:val="none" w:sz="0" w:space="0" w:color="auto"/>
        <w:left w:val="none" w:sz="0" w:space="0" w:color="auto"/>
        <w:bottom w:val="none" w:sz="0" w:space="0" w:color="auto"/>
        <w:right w:val="none" w:sz="0" w:space="0" w:color="auto"/>
      </w:divBdr>
    </w:div>
    <w:div w:id="1676806397">
      <w:bodyDiv w:val="1"/>
      <w:marLeft w:val="0"/>
      <w:marRight w:val="0"/>
      <w:marTop w:val="0"/>
      <w:marBottom w:val="0"/>
      <w:divBdr>
        <w:top w:val="none" w:sz="0" w:space="0" w:color="auto"/>
        <w:left w:val="none" w:sz="0" w:space="0" w:color="auto"/>
        <w:bottom w:val="none" w:sz="0" w:space="0" w:color="auto"/>
        <w:right w:val="none" w:sz="0" w:space="0" w:color="auto"/>
      </w:divBdr>
    </w:div>
    <w:div w:id="1838497842">
      <w:bodyDiv w:val="1"/>
      <w:marLeft w:val="0"/>
      <w:marRight w:val="0"/>
      <w:marTop w:val="0"/>
      <w:marBottom w:val="0"/>
      <w:divBdr>
        <w:top w:val="none" w:sz="0" w:space="0" w:color="auto"/>
        <w:left w:val="none" w:sz="0" w:space="0" w:color="auto"/>
        <w:bottom w:val="none" w:sz="0" w:space="0" w:color="auto"/>
        <w:right w:val="none" w:sz="0" w:space="0" w:color="auto"/>
      </w:divBdr>
    </w:div>
    <w:div w:id="1969046577">
      <w:bodyDiv w:val="1"/>
      <w:marLeft w:val="0"/>
      <w:marRight w:val="0"/>
      <w:marTop w:val="0"/>
      <w:marBottom w:val="0"/>
      <w:divBdr>
        <w:top w:val="none" w:sz="0" w:space="0" w:color="auto"/>
        <w:left w:val="none" w:sz="0" w:space="0" w:color="auto"/>
        <w:bottom w:val="none" w:sz="0" w:space="0" w:color="auto"/>
        <w:right w:val="none" w:sz="0" w:space="0" w:color="auto"/>
      </w:divBdr>
    </w:div>
    <w:div w:id="2028016340">
      <w:bodyDiv w:val="1"/>
      <w:marLeft w:val="0"/>
      <w:marRight w:val="0"/>
      <w:marTop w:val="0"/>
      <w:marBottom w:val="0"/>
      <w:divBdr>
        <w:top w:val="none" w:sz="0" w:space="0" w:color="auto"/>
        <w:left w:val="none" w:sz="0" w:space="0" w:color="auto"/>
        <w:bottom w:val="none" w:sz="0" w:space="0" w:color="auto"/>
        <w:right w:val="none" w:sz="0" w:space="0" w:color="auto"/>
      </w:divBdr>
    </w:div>
    <w:div w:id="2112046447">
      <w:bodyDiv w:val="1"/>
      <w:marLeft w:val="0"/>
      <w:marRight w:val="0"/>
      <w:marTop w:val="0"/>
      <w:marBottom w:val="0"/>
      <w:divBdr>
        <w:top w:val="none" w:sz="0" w:space="0" w:color="auto"/>
        <w:left w:val="none" w:sz="0" w:space="0" w:color="auto"/>
        <w:bottom w:val="none" w:sz="0" w:space="0" w:color="auto"/>
        <w:right w:val="none" w:sz="0" w:space="0" w:color="auto"/>
      </w:divBdr>
    </w:div>
    <w:div w:id="212719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oshki\Desktop\&#1585;&#1580;&#1575;&#1604;%20&#1575;&#1604;&#1603;&#1588;&#16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رجال الكشي</Template>
  <TotalTime>3</TotalTime>
  <Pages>1</Pages>
  <Words>239232</Words>
  <Characters>1363627</Characters>
  <Application>Microsoft Office Word</Application>
  <DocSecurity>0</DocSecurity>
  <Lines>11363</Lines>
  <Paragraphs>3199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Kooshki</dc:creator>
  <cp:lastModifiedBy>Kooshki</cp:lastModifiedBy>
  <cp:revision>4</cp:revision>
  <dcterms:created xsi:type="dcterms:W3CDTF">2014-07-05T22:05:00Z</dcterms:created>
  <dcterms:modified xsi:type="dcterms:W3CDTF">2014-07-07T20:30:00Z</dcterms:modified>
</cp:coreProperties>
</file>